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C23" w:rsidRPr="00B60A3C" w:rsidRDefault="00031C23" w:rsidP="00EB5DFB">
      <w:pPr>
        <w:jc w:val="center"/>
        <w:rPr>
          <w:lang w:val="uk-UA"/>
        </w:rPr>
      </w:pPr>
      <w:r w:rsidRPr="006E47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8pt;visibility:visible">
            <v:imagedata r:id="rId6" o:title=""/>
          </v:shape>
        </w:pict>
      </w:r>
      <w:r w:rsidRPr="00B60A3C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031C23" w:rsidRPr="00B60A3C" w:rsidRDefault="00031C23" w:rsidP="00EB5DFB">
      <w:pPr>
        <w:jc w:val="center"/>
        <w:rPr>
          <w:b/>
          <w:lang w:val="uk-UA"/>
        </w:rPr>
      </w:pPr>
      <w:r w:rsidRPr="00B60A3C">
        <w:rPr>
          <w:b/>
          <w:lang w:val="uk-UA"/>
        </w:rPr>
        <w:t>Україна</w:t>
      </w:r>
    </w:p>
    <w:p w:rsidR="00031C23" w:rsidRPr="00B60A3C" w:rsidRDefault="00031C23" w:rsidP="00EB5DFB">
      <w:pPr>
        <w:jc w:val="center"/>
        <w:rPr>
          <w:b/>
          <w:lang w:val="uk-UA"/>
        </w:rPr>
      </w:pPr>
      <w:r w:rsidRPr="00B60A3C">
        <w:rPr>
          <w:b/>
          <w:lang w:val="uk-UA"/>
        </w:rPr>
        <w:t>Харківська область</w:t>
      </w:r>
    </w:p>
    <w:p w:rsidR="00031C23" w:rsidRPr="00B60A3C" w:rsidRDefault="00031C23" w:rsidP="00EB5DFB">
      <w:pPr>
        <w:jc w:val="center"/>
        <w:rPr>
          <w:b/>
          <w:lang w:val="uk-UA"/>
        </w:rPr>
      </w:pPr>
      <w:r w:rsidRPr="00B60A3C">
        <w:rPr>
          <w:b/>
          <w:lang w:val="uk-UA"/>
        </w:rPr>
        <w:t xml:space="preserve">Борівська селищна рада                             </w:t>
      </w:r>
    </w:p>
    <w:p w:rsidR="00031C23" w:rsidRPr="00B60A3C" w:rsidRDefault="00031C23" w:rsidP="00EB5DFB">
      <w:pPr>
        <w:pStyle w:val="Heading2"/>
        <w:jc w:val="right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проєкт</w:t>
      </w:r>
    </w:p>
    <w:p w:rsidR="00031C23" w:rsidRPr="00B60A3C" w:rsidRDefault="00031C23" w:rsidP="00EB5DFB">
      <w:pPr>
        <w:pStyle w:val="Heading2"/>
        <w:rPr>
          <w:sz w:val="28"/>
          <w:szCs w:val="28"/>
          <w:lang w:val="uk-UA"/>
        </w:rPr>
      </w:pPr>
      <w:r w:rsidRPr="00B60A3C">
        <w:rPr>
          <w:sz w:val="28"/>
          <w:szCs w:val="28"/>
          <w:lang w:val="uk-UA"/>
        </w:rPr>
        <w:t xml:space="preserve">                                                </w:t>
      </w:r>
      <w:r>
        <w:rPr>
          <w:sz w:val="28"/>
          <w:szCs w:val="28"/>
          <w:lang w:val="uk-UA"/>
        </w:rPr>
        <w:t xml:space="preserve">     </w:t>
      </w:r>
      <w:r w:rsidRPr="00B60A3C">
        <w:rPr>
          <w:sz w:val="28"/>
          <w:szCs w:val="28"/>
          <w:lang w:val="uk-UA"/>
        </w:rPr>
        <w:t>Р І Ш Е Н Н Я</w:t>
      </w:r>
    </w:p>
    <w:p w:rsidR="00031C23" w:rsidRPr="00B60A3C" w:rsidRDefault="00031C23" w:rsidP="00EB5DFB">
      <w:pPr>
        <w:jc w:val="center"/>
        <w:rPr>
          <w:lang w:val="uk-UA"/>
        </w:rPr>
      </w:pPr>
      <w:r>
        <w:rPr>
          <w:lang w:val="en-US"/>
        </w:rPr>
        <w:t>XIII</w:t>
      </w:r>
      <w:r w:rsidRPr="00614BE8">
        <w:rPr>
          <w:lang w:val="uk-UA"/>
        </w:rPr>
        <w:t xml:space="preserve"> сесії VІІІ скликання</w:t>
      </w:r>
    </w:p>
    <w:p w:rsidR="00031C23" w:rsidRPr="00B60A3C" w:rsidRDefault="00031C23" w:rsidP="00EB5DFB">
      <w:pPr>
        <w:rPr>
          <w:lang w:val="uk-UA"/>
        </w:rPr>
      </w:pPr>
    </w:p>
    <w:p w:rsidR="00031C23" w:rsidRPr="00B60A3C" w:rsidRDefault="00031C23" w:rsidP="00EB5DFB">
      <w:pPr>
        <w:rPr>
          <w:lang w:val="uk-UA"/>
        </w:rPr>
      </w:pPr>
    </w:p>
    <w:p w:rsidR="00031C23" w:rsidRPr="004F24E4" w:rsidRDefault="00031C23" w:rsidP="00EB5DFB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від _ липня </w:t>
      </w:r>
      <w:r w:rsidRPr="004F24E4">
        <w:rPr>
          <w:b/>
          <w:bCs/>
          <w:lang w:val="uk-UA"/>
        </w:rPr>
        <w:t xml:space="preserve"> </w:t>
      </w:r>
      <w:r w:rsidRPr="004F24E4">
        <w:rPr>
          <w:b/>
          <w:lang w:val="uk-UA"/>
        </w:rPr>
        <w:t>2021 року №__</w:t>
      </w:r>
      <w:r w:rsidRPr="003F63A6">
        <w:rPr>
          <w:b/>
          <w:lang w:val="uk-UA"/>
        </w:rPr>
        <w:t>__</w:t>
      </w:r>
      <w:r w:rsidRPr="004F24E4">
        <w:rPr>
          <w:b/>
          <w:lang w:val="uk-UA"/>
        </w:rPr>
        <w:t>__</w:t>
      </w:r>
    </w:p>
    <w:p w:rsidR="00031C23" w:rsidRPr="004F24E4" w:rsidRDefault="00031C23" w:rsidP="00EB5DFB">
      <w:pPr>
        <w:rPr>
          <w:b/>
          <w:bCs/>
          <w:lang w:val="uk-UA"/>
        </w:rPr>
      </w:pPr>
      <w:r w:rsidRPr="004F24E4">
        <w:rPr>
          <w:b/>
          <w:bCs/>
          <w:lang w:val="uk-UA"/>
        </w:rPr>
        <w:t xml:space="preserve"> </w:t>
      </w:r>
    </w:p>
    <w:tbl>
      <w:tblPr>
        <w:tblW w:w="0" w:type="auto"/>
        <w:tblLook w:val="00A0"/>
      </w:tblPr>
      <w:tblGrid>
        <w:gridCol w:w="4586"/>
      </w:tblGrid>
      <w:tr w:rsidR="00031C23" w:rsidRPr="00614BE8" w:rsidTr="00637EED">
        <w:trPr>
          <w:trHeight w:val="2035"/>
        </w:trPr>
        <w:tc>
          <w:tcPr>
            <w:tcW w:w="4586" w:type="dxa"/>
          </w:tcPr>
          <w:p w:rsidR="00031C23" w:rsidRPr="005B6DAE" w:rsidRDefault="00031C23" w:rsidP="004F24E4">
            <w:pPr>
              <w:jc w:val="both"/>
              <w:rPr>
                <w:b/>
                <w:lang w:val="uk-UA"/>
              </w:rPr>
            </w:pPr>
            <w:r w:rsidRPr="005B6DAE">
              <w:rPr>
                <w:b/>
                <w:lang w:val="uk-UA"/>
              </w:rPr>
              <w:t>Про призначення Синицької О.В. на посаду директора комунального некомерційного підприємства «Борівський центр первинної медико-санітарної допомоги» Борівської селищної ради на умовах контракту</w:t>
            </w:r>
          </w:p>
        </w:tc>
      </w:tr>
    </w:tbl>
    <w:p w:rsidR="00031C23" w:rsidRDefault="00031C23">
      <w:pPr>
        <w:rPr>
          <w:lang w:val="uk-UA"/>
        </w:rPr>
      </w:pPr>
      <w:r>
        <w:rPr>
          <w:lang w:val="uk-UA"/>
        </w:rPr>
        <w:t> </w:t>
      </w:r>
    </w:p>
    <w:p w:rsidR="00031C23" w:rsidRDefault="00031C23" w:rsidP="00637EED">
      <w:pPr>
        <w:ind w:firstLine="708"/>
        <w:jc w:val="both"/>
        <w:rPr>
          <w:lang w:val="uk-UA"/>
        </w:rPr>
      </w:pPr>
      <w:r w:rsidRPr="00E36CBE">
        <w:rPr>
          <w:shd w:val="clear" w:color="auto" w:fill="FFFFFF"/>
          <w:lang w:val="uk-UA"/>
        </w:rPr>
        <w:t>Відповідно д</w:t>
      </w:r>
      <w:r>
        <w:rPr>
          <w:shd w:val="clear" w:color="auto" w:fill="FFFFFF"/>
          <w:lang w:val="uk-UA"/>
        </w:rPr>
        <w:t xml:space="preserve">о ст. 25, 26, 59 </w:t>
      </w:r>
      <w:r w:rsidRPr="00E36CBE">
        <w:rPr>
          <w:shd w:val="clear" w:color="auto" w:fill="FFFFFF"/>
          <w:lang w:val="uk-UA"/>
        </w:rPr>
        <w:t xml:space="preserve">Закону України «Про місцеве самоврядування в Україні», </w:t>
      </w:r>
      <w:r>
        <w:rPr>
          <w:shd w:val="clear" w:color="auto" w:fill="FFFFFF"/>
          <w:lang w:val="uk-UA"/>
        </w:rPr>
        <w:t>ст. 21 Кодексу законів про працю України, ст. 16 Закону України «Основи законодавства України про охорону здоров</w:t>
      </w:r>
      <w:r w:rsidRPr="00E36CBE">
        <w:rPr>
          <w:shd w:val="clear" w:color="auto" w:fill="FFFFFF"/>
          <w:lang w:val="uk-UA"/>
        </w:rPr>
        <w:t>’</w:t>
      </w:r>
      <w:r>
        <w:rPr>
          <w:shd w:val="clear" w:color="auto" w:fill="FFFFFF"/>
          <w:lang w:val="uk-UA"/>
        </w:rPr>
        <w:t xml:space="preserve">я», </w:t>
      </w:r>
      <w:r w:rsidRPr="00481334">
        <w:rPr>
          <w:shd w:val="clear" w:color="auto" w:fill="FFFFFF"/>
          <w:lang w:val="uk-UA"/>
        </w:rPr>
        <w:t xml:space="preserve">Порядку проведення конкурсу на зайняття посад керівників комунальних некомерційних підприємств – закладів охорони здоров’я Борівської селищної ради, затвердженого </w:t>
      </w:r>
      <w:r w:rsidRPr="00481334">
        <w:rPr>
          <w:lang w:val="uk-UA"/>
        </w:rPr>
        <w:t xml:space="preserve">рішенням ІХ сесії Борівської селищної ради </w:t>
      </w:r>
      <w:r w:rsidRPr="00481334">
        <w:rPr>
          <w:lang w:val="en-US"/>
        </w:rPr>
        <w:t>V</w:t>
      </w:r>
      <w:r w:rsidRPr="00481334">
        <w:rPr>
          <w:lang w:val="uk-UA"/>
        </w:rPr>
        <w:t>ІІІ скликання від 27.04.2021 року № 16</w:t>
      </w:r>
      <w:r w:rsidRPr="00C807A4">
        <w:rPr>
          <w:lang w:val="uk-UA"/>
        </w:rPr>
        <w:t xml:space="preserve">, рішення </w:t>
      </w:r>
      <w:r w:rsidRPr="00C807A4">
        <w:rPr>
          <w:lang w:val="en-US"/>
        </w:rPr>
        <w:t>I</w:t>
      </w:r>
      <w:r w:rsidRPr="00C807A4">
        <w:rPr>
          <w:lang w:val="uk-UA"/>
        </w:rPr>
        <w:t xml:space="preserve">Х сесії Борівської селищної ради </w:t>
      </w:r>
      <w:r w:rsidRPr="00C807A4">
        <w:rPr>
          <w:lang w:val="en-US"/>
        </w:rPr>
        <w:t>V</w:t>
      </w:r>
      <w:r w:rsidRPr="00C807A4">
        <w:rPr>
          <w:lang w:val="uk-UA"/>
        </w:rPr>
        <w:t>І</w:t>
      </w:r>
      <w:r w:rsidRPr="00C807A4">
        <w:rPr>
          <w:lang w:val="en-US"/>
        </w:rPr>
        <w:t>II</w:t>
      </w:r>
      <w:r w:rsidRPr="00C807A4">
        <w:rPr>
          <w:lang w:val="uk-UA"/>
        </w:rPr>
        <w:t xml:space="preserve"> скликання від 27.04.2021 року №</w:t>
      </w:r>
      <w:r>
        <w:rPr>
          <w:lang w:val="uk-UA"/>
        </w:rPr>
        <w:t xml:space="preserve"> </w:t>
      </w:r>
      <w:r w:rsidRPr="00C807A4">
        <w:rPr>
          <w:lang w:val="uk-UA"/>
        </w:rPr>
        <w:t>33 «Про затвердження типової форми контракту з керівниками (директорами) комунальних некомерційних підприємств закладів охорони здоров’я, що належать до комунальної власності Борівської селищної територіальної громади</w:t>
      </w:r>
      <w:r>
        <w:rPr>
          <w:lang w:val="uk-UA"/>
        </w:rPr>
        <w:t xml:space="preserve">, </w:t>
      </w:r>
      <w:r w:rsidRPr="00553E54">
        <w:rPr>
          <w:lang w:val="uk-UA"/>
        </w:rPr>
        <w:t>протоколу №</w:t>
      </w:r>
      <w:r w:rsidRPr="00195BA3">
        <w:rPr>
          <w:lang w:val="uk-UA"/>
        </w:rPr>
        <w:t xml:space="preserve"> </w:t>
      </w:r>
      <w:r w:rsidRPr="00553E54">
        <w:rPr>
          <w:lang w:val="uk-UA"/>
        </w:rPr>
        <w:t xml:space="preserve">3 </w:t>
      </w:r>
      <w:r w:rsidRPr="00553E54">
        <w:rPr>
          <w:bCs/>
          <w:lang w:val="uk-UA"/>
        </w:rPr>
        <w:t>засідання конкурсної комісії</w:t>
      </w:r>
      <w:r w:rsidRPr="00553E54">
        <w:rPr>
          <w:lang w:val="uk-UA"/>
        </w:rPr>
        <w:t xml:space="preserve"> з </w:t>
      </w:r>
      <w:r w:rsidRPr="00553E54">
        <w:rPr>
          <w:bCs/>
          <w:lang w:val="uk-UA"/>
        </w:rPr>
        <w:t xml:space="preserve">проведення конкурсу на зайняття вакантної посади директора Комунального некомерційного підприємства «Борівський центр первинної медико-санітарної допомоги» Борівської селищної ради та </w:t>
      </w:r>
      <w:r w:rsidRPr="00553E54">
        <w:rPr>
          <w:lang w:val="uk-UA"/>
        </w:rPr>
        <w:t>Подання вищезазначеної конкурсної комісії від 07.07.2021 року</w:t>
      </w:r>
      <w:r>
        <w:rPr>
          <w:lang w:val="uk-UA"/>
        </w:rPr>
        <w:t>, враховуючи рекомендації постійних комісій Борівської селищної ради, селищна рада</w:t>
      </w:r>
    </w:p>
    <w:p w:rsidR="00031C23" w:rsidRPr="006D7E53" w:rsidRDefault="00031C23" w:rsidP="00637EED">
      <w:pPr>
        <w:jc w:val="both"/>
        <w:rPr>
          <w:lang w:val="uk-UA"/>
        </w:rPr>
      </w:pPr>
    </w:p>
    <w:p w:rsidR="00031C23" w:rsidRDefault="00031C23" w:rsidP="00553E54">
      <w:pPr>
        <w:jc w:val="center"/>
        <w:rPr>
          <w:b/>
          <w:lang w:val="uk-UA"/>
        </w:rPr>
      </w:pPr>
      <w:r w:rsidRPr="00EF17B8">
        <w:rPr>
          <w:b/>
          <w:lang w:val="uk-UA"/>
        </w:rPr>
        <w:t>В И Р І Ш И Л А:</w:t>
      </w:r>
    </w:p>
    <w:p w:rsidR="00031C23" w:rsidRPr="00553E54" w:rsidRDefault="00031C23" w:rsidP="00FF2260">
      <w:pPr>
        <w:ind w:firstLine="709"/>
        <w:jc w:val="both"/>
        <w:rPr>
          <w:b/>
          <w:lang w:val="uk-UA"/>
        </w:rPr>
      </w:pPr>
      <w:r w:rsidRPr="00D8373B">
        <w:rPr>
          <w:lang w:val="uk-UA"/>
        </w:rPr>
        <w:t>1.</w:t>
      </w:r>
      <w:r>
        <w:rPr>
          <w:lang w:val="uk-UA"/>
        </w:rPr>
        <w:t xml:space="preserve"> </w:t>
      </w:r>
      <w:r w:rsidRPr="00D8373B">
        <w:rPr>
          <w:lang w:val="uk-UA"/>
        </w:rPr>
        <w:t xml:space="preserve">Призначити </w:t>
      </w:r>
      <w:r>
        <w:rPr>
          <w:lang w:val="uk-UA"/>
        </w:rPr>
        <w:t>Синицьку Оксану Вікторівну</w:t>
      </w:r>
      <w:r w:rsidRPr="00D8373B">
        <w:rPr>
          <w:lang w:val="uk-UA"/>
        </w:rPr>
        <w:t xml:space="preserve"> на посаду </w:t>
      </w:r>
      <w:r>
        <w:rPr>
          <w:lang w:val="uk-UA"/>
        </w:rPr>
        <w:t>директора к</w:t>
      </w:r>
      <w:r w:rsidRPr="00D8373B">
        <w:rPr>
          <w:lang w:val="uk-UA"/>
        </w:rPr>
        <w:t>омунального</w:t>
      </w:r>
      <w:r>
        <w:rPr>
          <w:lang w:val="uk-UA"/>
        </w:rPr>
        <w:t xml:space="preserve"> </w:t>
      </w:r>
      <w:r w:rsidRPr="00D8373B">
        <w:rPr>
          <w:lang w:val="uk-UA"/>
        </w:rPr>
        <w:t>некомерційного</w:t>
      </w:r>
      <w:r>
        <w:rPr>
          <w:lang w:val="uk-UA"/>
        </w:rPr>
        <w:t xml:space="preserve"> </w:t>
      </w:r>
      <w:r w:rsidRPr="00D8373B">
        <w:rPr>
          <w:lang w:val="uk-UA"/>
        </w:rPr>
        <w:t>підприємства «</w:t>
      </w:r>
      <w:r>
        <w:rPr>
          <w:lang w:val="uk-UA"/>
        </w:rPr>
        <w:t xml:space="preserve">Борівський центр первинної медико-санітарної допомоги» Борівської селищної ради як таку, що успішно </w:t>
      </w:r>
      <w:r w:rsidRPr="00D8373B">
        <w:rPr>
          <w:lang w:val="uk-UA"/>
        </w:rPr>
        <w:t xml:space="preserve"> </w:t>
      </w:r>
      <w:r>
        <w:rPr>
          <w:lang w:val="uk-UA"/>
        </w:rPr>
        <w:t>пройшла конкурсний відбір на вищезазначену посаду на умовах</w:t>
      </w:r>
      <w:r w:rsidRPr="00591C58">
        <w:rPr>
          <w:lang w:val="uk-UA"/>
        </w:rPr>
        <w:t xml:space="preserve"> контракту</w:t>
      </w:r>
      <w:r>
        <w:rPr>
          <w:lang w:val="uk-UA"/>
        </w:rPr>
        <w:t>.</w:t>
      </w:r>
      <w:r w:rsidRPr="00591C58">
        <w:rPr>
          <w:lang w:val="uk-UA"/>
        </w:rPr>
        <w:t xml:space="preserve"> </w:t>
      </w:r>
    </w:p>
    <w:p w:rsidR="00031C23" w:rsidRDefault="00031C23" w:rsidP="00FF2260">
      <w:pPr>
        <w:ind w:firstLine="709"/>
        <w:jc w:val="both"/>
        <w:rPr>
          <w:lang w:val="uk-UA"/>
        </w:rPr>
      </w:pPr>
      <w:r w:rsidRPr="003820FD">
        <w:rPr>
          <w:lang w:val="uk-UA"/>
        </w:rPr>
        <w:t xml:space="preserve">2. </w:t>
      </w:r>
      <w:r>
        <w:rPr>
          <w:lang w:val="uk-UA"/>
        </w:rPr>
        <w:t>Борівському</w:t>
      </w:r>
      <w:r w:rsidRPr="003820FD">
        <w:rPr>
          <w:lang w:val="uk-UA"/>
        </w:rPr>
        <w:t xml:space="preserve"> </w:t>
      </w:r>
      <w:r>
        <w:rPr>
          <w:lang w:val="uk-UA"/>
        </w:rPr>
        <w:t>селищному голові</w:t>
      </w:r>
      <w:r w:rsidRPr="003820FD">
        <w:rPr>
          <w:lang w:val="uk-UA"/>
        </w:rPr>
        <w:t xml:space="preserve"> </w:t>
      </w:r>
      <w:r>
        <w:rPr>
          <w:lang w:val="uk-UA"/>
        </w:rPr>
        <w:t xml:space="preserve">Олександру ТЕРТИШНОМУ </w:t>
      </w:r>
      <w:r w:rsidRPr="003820FD">
        <w:rPr>
          <w:lang w:val="uk-UA"/>
        </w:rPr>
        <w:t xml:space="preserve">укласти контракт з </w:t>
      </w:r>
      <w:r>
        <w:rPr>
          <w:lang w:val="uk-UA"/>
        </w:rPr>
        <w:t>Синицькою Оксаною Вікторівною</w:t>
      </w:r>
      <w:r w:rsidRPr="003820FD">
        <w:rPr>
          <w:lang w:val="uk-UA"/>
        </w:rPr>
        <w:t xml:space="preserve"> згідно з чинним законодавством України терміном на три роки </w:t>
      </w:r>
      <w:r>
        <w:rPr>
          <w:lang w:val="uk-UA"/>
        </w:rPr>
        <w:t>протягом одного місяця з дня прийняття цього рішення</w:t>
      </w:r>
      <w:r w:rsidRPr="003820FD">
        <w:rPr>
          <w:lang w:val="uk-UA"/>
        </w:rPr>
        <w:t>.</w:t>
      </w:r>
    </w:p>
    <w:p w:rsidR="00031C23" w:rsidRPr="00BD324E" w:rsidRDefault="00031C23" w:rsidP="00973C82">
      <w:pPr>
        <w:pStyle w:val="1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24E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BD324E">
        <w:rPr>
          <w:rFonts w:ascii="Times New Roman" w:hAnsi="Times New Roman" w:cs="Times New Roman"/>
          <w:sz w:val="28"/>
          <w:szCs w:val="28"/>
        </w:rPr>
        <w:t xml:space="preserve"> </w:t>
      </w:r>
      <w:r w:rsidRPr="00BD324E">
        <w:rPr>
          <w:rFonts w:ascii="Times New Roman" w:hAnsi="Times New Roman" w:cs="Times New Roman"/>
          <w:bCs/>
          <w:sz w:val="28"/>
          <w:szCs w:val="28"/>
        </w:rPr>
        <w:t>Дане рішення набуває чинності з дня його оприлюднення.</w:t>
      </w:r>
      <w:r w:rsidRPr="00BD324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031C23" w:rsidRPr="00553E54" w:rsidRDefault="00031C23" w:rsidP="00973C82">
      <w:pPr>
        <w:ind w:firstLine="709"/>
        <w:jc w:val="both"/>
        <w:rPr>
          <w:lang w:val="uk-UA"/>
        </w:rPr>
      </w:pPr>
      <w:r>
        <w:rPr>
          <w:lang w:val="uk-UA"/>
        </w:rPr>
        <w:t>4</w:t>
      </w:r>
      <w:r>
        <w:t xml:space="preserve">. </w:t>
      </w:r>
      <w:r w:rsidRPr="00315858">
        <w:t>Контроль за виконанням цього рішення покласти на постійн</w:t>
      </w:r>
      <w:r>
        <w:rPr>
          <w:lang w:val="uk-UA"/>
        </w:rPr>
        <w:t>і</w:t>
      </w:r>
      <w:r>
        <w:t xml:space="preserve"> комісі</w:t>
      </w:r>
      <w:r>
        <w:rPr>
          <w:lang w:val="uk-UA"/>
        </w:rPr>
        <w:t>ї</w:t>
      </w:r>
      <w:r w:rsidRPr="00315858">
        <w:t xml:space="preserve"> </w:t>
      </w:r>
      <w:r>
        <w:rPr>
          <w:lang w:val="uk-UA"/>
        </w:rPr>
        <w:t xml:space="preserve">селищної </w:t>
      </w:r>
      <w:r w:rsidRPr="00315858">
        <w:t xml:space="preserve">ради з </w:t>
      </w:r>
      <w:r>
        <w:rPr>
          <w:lang w:val="uk-UA"/>
        </w:rPr>
        <w:t>соціальних та гуманітарних питань, питань освіти, культури, медицини та молодіжної політики (Марина СТЕПАНЕНКО) та з питань законності, правопорядку, житлово-комунального господарства, будівництва, депутатської діяльності та етики (Олександр БОНДАРЕНКО).</w:t>
      </w:r>
    </w:p>
    <w:p w:rsidR="00031C23" w:rsidRDefault="00031C23" w:rsidP="00637EED">
      <w:pPr>
        <w:jc w:val="both"/>
        <w:rPr>
          <w:lang w:val="uk-UA"/>
        </w:rPr>
      </w:pPr>
    </w:p>
    <w:p w:rsidR="00031C23" w:rsidRPr="00DD423C" w:rsidRDefault="00031C23" w:rsidP="00637EED">
      <w:pPr>
        <w:jc w:val="both"/>
        <w:rPr>
          <w:lang w:val="uk-UA"/>
        </w:rPr>
      </w:pPr>
    </w:p>
    <w:p w:rsidR="00031C23" w:rsidRPr="00A7420A" w:rsidRDefault="00031C23" w:rsidP="00637EED">
      <w:pPr>
        <w:rPr>
          <w:lang w:val="uk-UA"/>
        </w:rPr>
      </w:pPr>
      <w:r>
        <w:rPr>
          <w:b/>
          <w:lang w:val="uk-UA"/>
        </w:rPr>
        <w:t>Борівський селищний голова</w:t>
      </w:r>
      <w:r w:rsidRPr="00DD423C">
        <w:rPr>
          <w:b/>
        </w:rPr>
        <w:t xml:space="preserve">                                </w:t>
      </w:r>
      <w:r>
        <w:rPr>
          <w:b/>
          <w:lang w:val="uk-UA"/>
        </w:rPr>
        <w:t>Олександр ТЕРТИШНИЙ</w:t>
      </w:r>
    </w:p>
    <w:sectPr w:rsidR="00031C23" w:rsidRPr="00A7420A" w:rsidSect="00FB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C23" w:rsidRDefault="00031C23" w:rsidP="003F63A6">
      <w:r>
        <w:separator/>
      </w:r>
    </w:p>
  </w:endnote>
  <w:endnote w:type="continuationSeparator" w:id="1">
    <w:p w:rsidR="00031C23" w:rsidRDefault="00031C23" w:rsidP="003F6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C23" w:rsidRDefault="00031C23" w:rsidP="003F63A6">
      <w:r>
        <w:separator/>
      </w:r>
    </w:p>
  </w:footnote>
  <w:footnote w:type="continuationSeparator" w:id="1">
    <w:p w:rsidR="00031C23" w:rsidRDefault="00031C23" w:rsidP="003F63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5DFB"/>
    <w:rsid w:val="0000001E"/>
    <w:rsid w:val="0000003A"/>
    <w:rsid w:val="0000011E"/>
    <w:rsid w:val="00000141"/>
    <w:rsid w:val="0000019C"/>
    <w:rsid w:val="000002D5"/>
    <w:rsid w:val="00000373"/>
    <w:rsid w:val="000003FF"/>
    <w:rsid w:val="0000099A"/>
    <w:rsid w:val="000009C7"/>
    <w:rsid w:val="00001042"/>
    <w:rsid w:val="000013A0"/>
    <w:rsid w:val="000019E7"/>
    <w:rsid w:val="00001BA6"/>
    <w:rsid w:val="00001BDA"/>
    <w:rsid w:val="00001D94"/>
    <w:rsid w:val="00001F23"/>
    <w:rsid w:val="000022E8"/>
    <w:rsid w:val="00002414"/>
    <w:rsid w:val="000025EF"/>
    <w:rsid w:val="00002AB7"/>
    <w:rsid w:val="00002BA8"/>
    <w:rsid w:val="00002BB6"/>
    <w:rsid w:val="00002C63"/>
    <w:rsid w:val="00002CB7"/>
    <w:rsid w:val="00002CEE"/>
    <w:rsid w:val="00002CF1"/>
    <w:rsid w:val="00002D86"/>
    <w:rsid w:val="00002D87"/>
    <w:rsid w:val="00002E1F"/>
    <w:rsid w:val="00002E92"/>
    <w:rsid w:val="00003203"/>
    <w:rsid w:val="0000321C"/>
    <w:rsid w:val="00003340"/>
    <w:rsid w:val="000033C9"/>
    <w:rsid w:val="000033CF"/>
    <w:rsid w:val="000034A6"/>
    <w:rsid w:val="0000351B"/>
    <w:rsid w:val="000035FC"/>
    <w:rsid w:val="0000368D"/>
    <w:rsid w:val="000036BD"/>
    <w:rsid w:val="0000370E"/>
    <w:rsid w:val="000038F0"/>
    <w:rsid w:val="0000391B"/>
    <w:rsid w:val="00003927"/>
    <w:rsid w:val="000039E2"/>
    <w:rsid w:val="00003A8B"/>
    <w:rsid w:val="00003AE2"/>
    <w:rsid w:val="00003B1D"/>
    <w:rsid w:val="00003BBA"/>
    <w:rsid w:val="00003D82"/>
    <w:rsid w:val="00003E7C"/>
    <w:rsid w:val="00004023"/>
    <w:rsid w:val="000040E6"/>
    <w:rsid w:val="0000413C"/>
    <w:rsid w:val="0000419C"/>
    <w:rsid w:val="00004381"/>
    <w:rsid w:val="00004389"/>
    <w:rsid w:val="00004490"/>
    <w:rsid w:val="00004661"/>
    <w:rsid w:val="0000468A"/>
    <w:rsid w:val="0000473D"/>
    <w:rsid w:val="000047EB"/>
    <w:rsid w:val="000048A8"/>
    <w:rsid w:val="000048B2"/>
    <w:rsid w:val="000049A0"/>
    <w:rsid w:val="00004C2D"/>
    <w:rsid w:val="00004D0C"/>
    <w:rsid w:val="00004D9A"/>
    <w:rsid w:val="00004F77"/>
    <w:rsid w:val="00005183"/>
    <w:rsid w:val="0000530A"/>
    <w:rsid w:val="000053DD"/>
    <w:rsid w:val="0000541C"/>
    <w:rsid w:val="000054B0"/>
    <w:rsid w:val="00005665"/>
    <w:rsid w:val="0000569A"/>
    <w:rsid w:val="00005831"/>
    <w:rsid w:val="00005872"/>
    <w:rsid w:val="00005903"/>
    <w:rsid w:val="000059F3"/>
    <w:rsid w:val="000059FA"/>
    <w:rsid w:val="00005C51"/>
    <w:rsid w:val="00005CD4"/>
    <w:rsid w:val="000060CC"/>
    <w:rsid w:val="000060CE"/>
    <w:rsid w:val="00006263"/>
    <w:rsid w:val="00006265"/>
    <w:rsid w:val="000062D3"/>
    <w:rsid w:val="00006520"/>
    <w:rsid w:val="00006643"/>
    <w:rsid w:val="00006661"/>
    <w:rsid w:val="0000669C"/>
    <w:rsid w:val="000066EA"/>
    <w:rsid w:val="0000674A"/>
    <w:rsid w:val="00006920"/>
    <w:rsid w:val="00006995"/>
    <w:rsid w:val="00006A53"/>
    <w:rsid w:val="00006AFF"/>
    <w:rsid w:val="00006ECA"/>
    <w:rsid w:val="00006FF0"/>
    <w:rsid w:val="0000705F"/>
    <w:rsid w:val="00007075"/>
    <w:rsid w:val="000070BF"/>
    <w:rsid w:val="000072B9"/>
    <w:rsid w:val="000074F1"/>
    <w:rsid w:val="000075DD"/>
    <w:rsid w:val="0000778A"/>
    <w:rsid w:val="000077FA"/>
    <w:rsid w:val="00007835"/>
    <w:rsid w:val="0000783C"/>
    <w:rsid w:val="00007866"/>
    <w:rsid w:val="00007BFC"/>
    <w:rsid w:val="00007CAC"/>
    <w:rsid w:val="00007CFF"/>
    <w:rsid w:val="00007DDA"/>
    <w:rsid w:val="00007DFC"/>
    <w:rsid w:val="00007ED6"/>
    <w:rsid w:val="00007F51"/>
    <w:rsid w:val="000101A6"/>
    <w:rsid w:val="000101F7"/>
    <w:rsid w:val="0001022F"/>
    <w:rsid w:val="00010305"/>
    <w:rsid w:val="00010312"/>
    <w:rsid w:val="00010797"/>
    <w:rsid w:val="00010A57"/>
    <w:rsid w:val="00010B24"/>
    <w:rsid w:val="00010B60"/>
    <w:rsid w:val="00010C6A"/>
    <w:rsid w:val="00010D21"/>
    <w:rsid w:val="000110AA"/>
    <w:rsid w:val="00011147"/>
    <w:rsid w:val="0001148B"/>
    <w:rsid w:val="000114B2"/>
    <w:rsid w:val="000116FB"/>
    <w:rsid w:val="00011730"/>
    <w:rsid w:val="00011756"/>
    <w:rsid w:val="00011938"/>
    <w:rsid w:val="000119B1"/>
    <w:rsid w:val="00011A2E"/>
    <w:rsid w:val="00011AF7"/>
    <w:rsid w:val="00011D39"/>
    <w:rsid w:val="00011F8F"/>
    <w:rsid w:val="00011FF3"/>
    <w:rsid w:val="00012128"/>
    <w:rsid w:val="0001224E"/>
    <w:rsid w:val="00012359"/>
    <w:rsid w:val="000125AB"/>
    <w:rsid w:val="000126A7"/>
    <w:rsid w:val="00012746"/>
    <w:rsid w:val="00012822"/>
    <w:rsid w:val="000128E8"/>
    <w:rsid w:val="00012A02"/>
    <w:rsid w:val="00012A11"/>
    <w:rsid w:val="00012ACB"/>
    <w:rsid w:val="00012CAD"/>
    <w:rsid w:val="00012ED8"/>
    <w:rsid w:val="00012FF7"/>
    <w:rsid w:val="000130DD"/>
    <w:rsid w:val="0001319A"/>
    <w:rsid w:val="00013556"/>
    <w:rsid w:val="00013573"/>
    <w:rsid w:val="000135D7"/>
    <w:rsid w:val="00013669"/>
    <w:rsid w:val="00013712"/>
    <w:rsid w:val="0001383A"/>
    <w:rsid w:val="00013906"/>
    <w:rsid w:val="000139A9"/>
    <w:rsid w:val="000139AC"/>
    <w:rsid w:val="000139F1"/>
    <w:rsid w:val="00013A8B"/>
    <w:rsid w:val="00013C7D"/>
    <w:rsid w:val="00013DC1"/>
    <w:rsid w:val="00013EF1"/>
    <w:rsid w:val="00014173"/>
    <w:rsid w:val="0001432B"/>
    <w:rsid w:val="0001433A"/>
    <w:rsid w:val="000143B3"/>
    <w:rsid w:val="00014513"/>
    <w:rsid w:val="000147F6"/>
    <w:rsid w:val="00014816"/>
    <w:rsid w:val="00014A99"/>
    <w:rsid w:val="00014ACE"/>
    <w:rsid w:val="00014BD6"/>
    <w:rsid w:val="00014F75"/>
    <w:rsid w:val="000153F0"/>
    <w:rsid w:val="00015740"/>
    <w:rsid w:val="0001582D"/>
    <w:rsid w:val="000159EA"/>
    <w:rsid w:val="00015A78"/>
    <w:rsid w:val="00015AAD"/>
    <w:rsid w:val="00015C55"/>
    <w:rsid w:val="00015C76"/>
    <w:rsid w:val="00015EE8"/>
    <w:rsid w:val="00015F2C"/>
    <w:rsid w:val="000160EC"/>
    <w:rsid w:val="00016123"/>
    <w:rsid w:val="00016364"/>
    <w:rsid w:val="000163E6"/>
    <w:rsid w:val="00016440"/>
    <w:rsid w:val="000164DA"/>
    <w:rsid w:val="0001667F"/>
    <w:rsid w:val="0001669B"/>
    <w:rsid w:val="000166F5"/>
    <w:rsid w:val="00016878"/>
    <w:rsid w:val="00016A19"/>
    <w:rsid w:val="00016ADF"/>
    <w:rsid w:val="00016D7D"/>
    <w:rsid w:val="00016E4F"/>
    <w:rsid w:val="00016EF7"/>
    <w:rsid w:val="00016F26"/>
    <w:rsid w:val="00016FF7"/>
    <w:rsid w:val="00017027"/>
    <w:rsid w:val="00017182"/>
    <w:rsid w:val="000171D5"/>
    <w:rsid w:val="000171DA"/>
    <w:rsid w:val="0001736E"/>
    <w:rsid w:val="00017555"/>
    <w:rsid w:val="00017571"/>
    <w:rsid w:val="00017576"/>
    <w:rsid w:val="000175D5"/>
    <w:rsid w:val="0001767B"/>
    <w:rsid w:val="000176BC"/>
    <w:rsid w:val="000177F7"/>
    <w:rsid w:val="000178B4"/>
    <w:rsid w:val="00017B15"/>
    <w:rsid w:val="00017B1A"/>
    <w:rsid w:val="00017B5E"/>
    <w:rsid w:val="00017B5F"/>
    <w:rsid w:val="00017CF9"/>
    <w:rsid w:val="00017DD2"/>
    <w:rsid w:val="00020007"/>
    <w:rsid w:val="00020105"/>
    <w:rsid w:val="000202A3"/>
    <w:rsid w:val="000203A2"/>
    <w:rsid w:val="000204E9"/>
    <w:rsid w:val="0002082F"/>
    <w:rsid w:val="00020877"/>
    <w:rsid w:val="00020988"/>
    <w:rsid w:val="00020999"/>
    <w:rsid w:val="00020B69"/>
    <w:rsid w:val="00020E84"/>
    <w:rsid w:val="00020F89"/>
    <w:rsid w:val="00020FB2"/>
    <w:rsid w:val="00021027"/>
    <w:rsid w:val="000210C1"/>
    <w:rsid w:val="000210C5"/>
    <w:rsid w:val="000210F9"/>
    <w:rsid w:val="0002116B"/>
    <w:rsid w:val="000211C5"/>
    <w:rsid w:val="0002121C"/>
    <w:rsid w:val="000212AE"/>
    <w:rsid w:val="00021365"/>
    <w:rsid w:val="00021465"/>
    <w:rsid w:val="00021470"/>
    <w:rsid w:val="0002176E"/>
    <w:rsid w:val="0002187B"/>
    <w:rsid w:val="000219FC"/>
    <w:rsid w:val="00021AF9"/>
    <w:rsid w:val="00021B01"/>
    <w:rsid w:val="00021B74"/>
    <w:rsid w:val="00021C41"/>
    <w:rsid w:val="00021C46"/>
    <w:rsid w:val="00021DD9"/>
    <w:rsid w:val="00021F97"/>
    <w:rsid w:val="00022079"/>
    <w:rsid w:val="000220E0"/>
    <w:rsid w:val="000221A7"/>
    <w:rsid w:val="00022200"/>
    <w:rsid w:val="000225FE"/>
    <w:rsid w:val="00022729"/>
    <w:rsid w:val="0002279A"/>
    <w:rsid w:val="00022C09"/>
    <w:rsid w:val="00022F57"/>
    <w:rsid w:val="0002304C"/>
    <w:rsid w:val="00023092"/>
    <w:rsid w:val="0002317C"/>
    <w:rsid w:val="0002318F"/>
    <w:rsid w:val="00023232"/>
    <w:rsid w:val="00023285"/>
    <w:rsid w:val="000232FF"/>
    <w:rsid w:val="000233E0"/>
    <w:rsid w:val="00023783"/>
    <w:rsid w:val="000238DF"/>
    <w:rsid w:val="000239FC"/>
    <w:rsid w:val="00023AF9"/>
    <w:rsid w:val="00023D60"/>
    <w:rsid w:val="00023D8D"/>
    <w:rsid w:val="00023EB5"/>
    <w:rsid w:val="000241A5"/>
    <w:rsid w:val="00024288"/>
    <w:rsid w:val="0002429C"/>
    <w:rsid w:val="000243C7"/>
    <w:rsid w:val="0002446A"/>
    <w:rsid w:val="00024560"/>
    <w:rsid w:val="0002481C"/>
    <w:rsid w:val="00024829"/>
    <w:rsid w:val="000249C7"/>
    <w:rsid w:val="00024B95"/>
    <w:rsid w:val="00024C2B"/>
    <w:rsid w:val="00024D0F"/>
    <w:rsid w:val="00024D58"/>
    <w:rsid w:val="00024E73"/>
    <w:rsid w:val="00024F72"/>
    <w:rsid w:val="00025006"/>
    <w:rsid w:val="000250C9"/>
    <w:rsid w:val="000252A5"/>
    <w:rsid w:val="0002540A"/>
    <w:rsid w:val="00025599"/>
    <w:rsid w:val="00025734"/>
    <w:rsid w:val="00025982"/>
    <w:rsid w:val="000259A8"/>
    <w:rsid w:val="00025A04"/>
    <w:rsid w:val="00025AB1"/>
    <w:rsid w:val="00025BA6"/>
    <w:rsid w:val="00025CBE"/>
    <w:rsid w:val="00025D02"/>
    <w:rsid w:val="00025D44"/>
    <w:rsid w:val="00025D6B"/>
    <w:rsid w:val="00025DDE"/>
    <w:rsid w:val="00025EA2"/>
    <w:rsid w:val="00025FC9"/>
    <w:rsid w:val="00026063"/>
    <w:rsid w:val="0002611F"/>
    <w:rsid w:val="00026121"/>
    <w:rsid w:val="00026227"/>
    <w:rsid w:val="000264AB"/>
    <w:rsid w:val="0002657C"/>
    <w:rsid w:val="0002663C"/>
    <w:rsid w:val="00026758"/>
    <w:rsid w:val="00026858"/>
    <w:rsid w:val="000269AF"/>
    <w:rsid w:val="00026AA0"/>
    <w:rsid w:val="00026AEB"/>
    <w:rsid w:val="00026F49"/>
    <w:rsid w:val="00026FFE"/>
    <w:rsid w:val="00027113"/>
    <w:rsid w:val="0002717C"/>
    <w:rsid w:val="000271A0"/>
    <w:rsid w:val="000272BD"/>
    <w:rsid w:val="000274B2"/>
    <w:rsid w:val="00027501"/>
    <w:rsid w:val="0002777F"/>
    <w:rsid w:val="000277E6"/>
    <w:rsid w:val="0002780A"/>
    <w:rsid w:val="000279B1"/>
    <w:rsid w:val="000279DB"/>
    <w:rsid w:val="00027AB5"/>
    <w:rsid w:val="00027B01"/>
    <w:rsid w:val="00027DB1"/>
    <w:rsid w:val="00027F0F"/>
    <w:rsid w:val="00027F63"/>
    <w:rsid w:val="0003001F"/>
    <w:rsid w:val="000300A0"/>
    <w:rsid w:val="00030129"/>
    <w:rsid w:val="0003029E"/>
    <w:rsid w:val="00030364"/>
    <w:rsid w:val="00030374"/>
    <w:rsid w:val="000303E4"/>
    <w:rsid w:val="0003044B"/>
    <w:rsid w:val="000305A5"/>
    <w:rsid w:val="00030662"/>
    <w:rsid w:val="000307E3"/>
    <w:rsid w:val="00030817"/>
    <w:rsid w:val="00030855"/>
    <w:rsid w:val="00030894"/>
    <w:rsid w:val="0003092B"/>
    <w:rsid w:val="00030B9F"/>
    <w:rsid w:val="00030E15"/>
    <w:rsid w:val="00030ED6"/>
    <w:rsid w:val="00030F7A"/>
    <w:rsid w:val="00030F9E"/>
    <w:rsid w:val="00031050"/>
    <w:rsid w:val="00031150"/>
    <w:rsid w:val="000313AF"/>
    <w:rsid w:val="00031410"/>
    <w:rsid w:val="0003149C"/>
    <w:rsid w:val="000315DD"/>
    <w:rsid w:val="00031799"/>
    <w:rsid w:val="00031873"/>
    <w:rsid w:val="00031943"/>
    <w:rsid w:val="0003194E"/>
    <w:rsid w:val="00031A75"/>
    <w:rsid w:val="00031B40"/>
    <w:rsid w:val="00031C23"/>
    <w:rsid w:val="00031E70"/>
    <w:rsid w:val="00031F63"/>
    <w:rsid w:val="000320C7"/>
    <w:rsid w:val="00032266"/>
    <w:rsid w:val="0003234A"/>
    <w:rsid w:val="000323BE"/>
    <w:rsid w:val="000323CA"/>
    <w:rsid w:val="00032408"/>
    <w:rsid w:val="00032526"/>
    <w:rsid w:val="0003278A"/>
    <w:rsid w:val="0003278E"/>
    <w:rsid w:val="000327B0"/>
    <w:rsid w:val="00032B33"/>
    <w:rsid w:val="00032C46"/>
    <w:rsid w:val="00032C84"/>
    <w:rsid w:val="00032DDA"/>
    <w:rsid w:val="00032ECB"/>
    <w:rsid w:val="00032F84"/>
    <w:rsid w:val="00033050"/>
    <w:rsid w:val="00033065"/>
    <w:rsid w:val="00033122"/>
    <w:rsid w:val="00033245"/>
    <w:rsid w:val="000332F2"/>
    <w:rsid w:val="000333E5"/>
    <w:rsid w:val="000334AB"/>
    <w:rsid w:val="000335A5"/>
    <w:rsid w:val="000336B3"/>
    <w:rsid w:val="0003375D"/>
    <w:rsid w:val="00033788"/>
    <w:rsid w:val="0003378A"/>
    <w:rsid w:val="000337A4"/>
    <w:rsid w:val="00033A5C"/>
    <w:rsid w:val="00033ABD"/>
    <w:rsid w:val="00033B7E"/>
    <w:rsid w:val="00033BA3"/>
    <w:rsid w:val="00033CE5"/>
    <w:rsid w:val="000340E8"/>
    <w:rsid w:val="00034151"/>
    <w:rsid w:val="000341E1"/>
    <w:rsid w:val="0003421C"/>
    <w:rsid w:val="00034365"/>
    <w:rsid w:val="00034503"/>
    <w:rsid w:val="00034679"/>
    <w:rsid w:val="00034862"/>
    <w:rsid w:val="0003493D"/>
    <w:rsid w:val="00034959"/>
    <w:rsid w:val="00034B43"/>
    <w:rsid w:val="00034CB7"/>
    <w:rsid w:val="00034F8B"/>
    <w:rsid w:val="00034F9A"/>
    <w:rsid w:val="0003501A"/>
    <w:rsid w:val="00035093"/>
    <w:rsid w:val="000350D2"/>
    <w:rsid w:val="000350F6"/>
    <w:rsid w:val="00035385"/>
    <w:rsid w:val="000353AE"/>
    <w:rsid w:val="00035773"/>
    <w:rsid w:val="00035826"/>
    <w:rsid w:val="00035C85"/>
    <w:rsid w:val="00035DB5"/>
    <w:rsid w:val="00035E0E"/>
    <w:rsid w:val="00035E53"/>
    <w:rsid w:val="00035E6B"/>
    <w:rsid w:val="00035F2D"/>
    <w:rsid w:val="00036006"/>
    <w:rsid w:val="00036067"/>
    <w:rsid w:val="00036132"/>
    <w:rsid w:val="00036218"/>
    <w:rsid w:val="0003626A"/>
    <w:rsid w:val="00036362"/>
    <w:rsid w:val="00036433"/>
    <w:rsid w:val="00036500"/>
    <w:rsid w:val="00036D63"/>
    <w:rsid w:val="00036D8C"/>
    <w:rsid w:val="00036DCD"/>
    <w:rsid w:val="00036DDC"/>
    <w:rsid w:val="00036F09"/>
    <w:rsid w:val="00037115"/>
    <w:rsid w:val="0003714F"/>
    <w:rsid w:val="0003719D"/>
    <w:rsid w:val="00037202"/>
    <w:rsid w:val="00037354"/>
    <w:rsid w:val="000375AD"/>
    <w:rsid w:val="000377A1"/>
    <w:rsid w:val="000377DA"/>
    <w:rsid w:val="0003794F"/>
    <w:rsid w:val="00037D0A"/>
    <w:rsid w:val="00037D31"/>
    <w:rsid w:val="00037D69"/>
    <w:rsid w:val="00037DD9"/>
    <w:rsid w:val="00037F65"/>
    <w:rsid w:val="00037FD0"/>
    <w:rsid w:val="0004033A"/>
    <w:rsid w:val="00040426"/>
    <w:rsid w:val="00040484"/>
    <w:rsid w:val="0004049F"/>
    <w:rsid w:val="000407C4"/>
    <w:rsid w:val="000409C5"/>
    <w:rsid w:val="00040A2C"/>
    <w:rsid w:val="00040B4E"/>
    <w:rsid w:val="00040B8F"/>
    <w:rsid w:val="00040BEC"/>
    <w:rsid w:val="00040C5A"/>
    <w:rsid w:val="00040C88"/>
    <w:rsid w:val="0004101F"/>
    <w:rsid w:val="000410DA"/>
    <w:rsid w:val="00041129"/>
    <w:rsid w:val="000411BD"/>
    <w:rsid w:val="0004132E"/>
    <w:rsid w:val="000414CA"/>
    <w:rsid w:val="00041938"/>
    <w:rsid w:val="00041A91"/>
    <w:rsid w:val="00041A9C"/>
    <w:rsid w:val="00041B46"/>
    <w:rsid w:val="00041BD5"/>
    <w:rsid w:val="00041C08"/>
    <w:rsid w:val="00041D9B"/>
    <w:rsid w:val="00041EA8"/>
    <w:rsid w:val="00042031"/>
    <w:rsid w:val="00042293"/>
    <w:rsid w:val="000423CC"/>
    <w:rsid w:val="000426B6"/>
    <w:rsid w:val="00042706"/>
    <w:rsid w:val="00042837"/>
    <w:rsid w:val="0004289F"/>
    <w:rsid w:val="000428EA"/>
    <w:rsid w:val="00042A41"/>
    <w:rsid w:val="00042CB7"/>
    <w:rsid w:val="00042DE9"/>
    <w:rsid w:val="00042E66"/>
    <w:rsid w:val="00042FB0"/>
    <w:rsid w:val="00042FD6"/>
    <w:rsid w:val="0004322D"/>
    <w:rsid w:val="000432AF"/>
    <w:rsid w:val="000437C5"/>
    <w:rsid w:val="000438EF"/>
    <w:rsid w:val="00043AC4"/>
    <w:rsid w:val="00043D52"/>
    <w:rsid w:val="00043DB6"/>
    <w:rsid w:val="00043E5D"/>
    <w:rsid w:val="00043FD6"/>
    <w:rsid w:val="000440AB"/>
    <w:rsid w:val="00044107"/>
    <w:rsid w:val="000441DA"/>
    <w:rsid w:val="000443E8"/>
    <w:rsid w:val="00044685"/>
    <w:rsid w:val="00044AFF"/>
    <w:rsid w:val="00044BBF"/>
    <w:rsid w:val="00044C12"/>
    <w:rsid w:val="00044C97"/>
    <w:rsid w:val="00044CA1"/>
    <w:rsid w:val="00044D47"/>
    <w:rsid w:val="00044E1A"/>
    <w:rsid w:val="00044E6E"/>
    <w:rsid w:val="00044E70"/>
    <w:rsid w:val="00044F41"/>
    <w:rsid w:val="0004503B"/>
    <w:rsid w:val="0004505F"/>
    <w:rsid w:val="0004508A"/>
    <w:rsid w:val="000450F4"/>
    <w:rsid w:val="0004511B"/>
    <w:rsid w:val="000453B3"/>
    <w:rsid w:val="00045576"/>
    <w:rsid w:val="00045648"/>
    <w:rsid w:val="00045685"/>
    <w:rsid w:val="000457CA"/>
    <w:rsid w:val="000457FC"/>
    <w:rsid w:val="00045C0A"/>
    <w:rsid w:val="00045E35"/>
    <w:rsid w:val="00045F7E"/>
    <w:rsid w:val="000461AB"/>
    <w:rsid w:val="00046341"/>
    <w:rsid w:val="0004644A"/>
    <w:rsid w:val="000465B0"/>
    <w:rsid w:val="00046652"/>
    <w:rsid w:val="0004684D"/>
    <w:rsid w:val="0004693E"/>
    <w:rsid w:val="000469BF"/>
    <w:rsid w:val="00046C56"/>
    <w:rsid w:val="00046ED7"/>
    <w:rsid w:val="00046F9E"/>
    <w:rsid w:val="00047330"/>
    <w:rsid w:val="00047451"/>
    <w:rsid w:val="000474DA"/>
    <w:rsid w:val="000475FB"/>
    <w:rsid w:val="000476AD"/>
    <w:rsid w:val="0004776A"/>
    <w:rsid w:val="00047853"/>
    <w:rsid w:val="000479AE"/>
    <w:rsid w:val="00047A63"/>
    <w:rsid w:val="00047B57"/>
    <w:rsid w:val="00047D00"/>
    <w:rsid w:val="00047DA7"/>
    <w:rsid w:val="00047DD4"/>
    <w:rsid w:val="000500F7"/>
    <w:rsid w:val="0005027E"/>
    <w:rsid w:val="00050291"/>
    <w:rsid w:val="000502AB"/>
    <w:rsid w:val="000502CF"/>
    <w:rsid w:val="000502F7"/>
    <w:rsid w:val="0005035E"/>
    <w:rsid w:val="0005039B"/>
    <w:rsid w:val="00050678"/>
    <w:rsid w:val="00050922"/>
    <w:rsid w:val="00050967"/>
    <w:rsid w:val="00050BD7"/>
    <w:rsid w:val="00050CFC"/>
    <w:rsid w:val="00050DE9"/>
    <w:rsid w:val="00050E6F"/>
    <w:rsid w:val="00050F97"/>
    <w:rsid w:val="00051174"/>
    <w:rsid w:val="00051240"/>
    <w:rsid w:val="00051361"/>
    <w:rsid w:val="0005140E"/>
    <w:rsid w:val="0005144D"/>
    <w:rsid w:val="000515A1"/>
    <w:rsid w:val="00051865"/>
    <w:rsid w:val="00051A94"/>
    <w:rsid w:val="00051CB8"/>
    <w:rsid w:val="00051D31"/>
    <w:rsid w:val="00051D8C"/>
    <w:rsid w:val="00052131"/>
    <w:rsid w:val="000526AD"/>
    <w:rsid w:val="0005272F"/>
    <w:rsid w:val="000527E9"/>
    <w:rsid w:val="000527FD"/>
    <w:rsid w:val="00052A07"/>
    <w:rsid w:val="00052A0A"/>
    <w:rsid w:val="00052C3D"/>
    <w:rsid w:val="00052CD1"/>
    <w:rsid w:val="00052DEB"/>
    <w:rsid w:val="00052E21"/>
    <w:rsid w:val="00052E6B"/>
    <w:rsid w:val="00052E96"/>
    <w:rsid w:val="000531AF"/>
    <w:rsid w:val="000531D8"/>
    <w:rsid w:val="00053468"/>
    <w:rsid w:val="0005363D"/>
    <w:rsid w:val="000536BA"/>
    <w:rsid w:val="00053720"/>
    <w:rsid w:val="00053742"/>
    <w:rsid w:val="000538BA"/>
    <w:rsid w:val="000539CB"/>
    <w:rsid w:val="00053A32"/>
    <w:rsid w:val="00053B58"/>
    <w:rsid w:val="00053C93"/>
    <w:rsid w:val="00053E20"/>
    <w:rsid w:val="00053EAA"/>
    <w:rsid w:val="00053EF3"/>
    <w:rsid w:val="00054106"/>
    <w:rsid w:val="00054171"/>
    <w:rsid w:val="00054254"/>
    <w:rsid w:val="0005431A"/>
    <w:rsid w:val="0005464A"/>
    <w:rsid w:val="0005467C"/>
    <w:rsid w:val="00054683"/>
    <w:rsid w:val="000546B5"/>
    <w:rsid w:val="000546CB"/>
    <w:rsid w:val="00054724"/>
    <w:rsid w:val="00054757"/>
    <w:rsid w:val="00054763"/>
    <w:rsid w:val="00054960"/>
    <w:rsid w:val="000549E9"/>
    <w:rsid w:val="00054A23"/>
    <w:rsid w:val="00054A4D"/>
    <w:rsid w:val="00054B44"/>
    <w:rsid w:val="00054CD4"/>
    <w:rsid w:val="00054E72"/>
    <w:rsid w:val="00054E94"/>
    <w:rsid w:val="00054F99"/>
    <w:rsid w:val="00055140"/>
    <w:rsid w:val="0005519B"/>
    <w:rsid w:val="0005521C"/>
    <w:rsid w:val="0005528D"/>
    <w:rsid w:val="00055349"/>
    <w:rsid w:val="0005539E"/>
    <w:rsid w:val="00055679"/>
    <w:rsid w:val="000557DB"/>
    <w:rsid w:val="00055827"/>
    <w:rsid w:val="00055A9D"/>
    <w:rsid w:val="00055CE3"/>
    <w:rsid w:val="00055E4E"/>
    <w:rsid w:val="00055ECF"/>
    <w:rsid w:val="00056180"/>
    <w:rsid w:val="000561A2"/>
    <w:rsid w:val="000561A3"/>
    <w:rsid w:val="000561D2"/>
    <w:rsid w:val="00056252"/>
    <w:rsid w:val="00056271"/>
    <w:rsid w:val="00056432"/>
    <w:rsid w:val="000564FE"/>
    <w:rsid w:val="00056680"/>
    <w:rsid w:val="000566A0"/>
    <w:rsid w:val="0005681B"/>
    <w:rsid w:val="000568A7"/>
    <w:rsid w:val="00056B64"/>
    <w:rsid w:val="00056D01"/>
    <w:rsid w:val="00056EAC"/>
    <w:rsid w:val="00057025"/>
    <w:rsid w:val="0005728E"/>
    <w:rsid w:val="00057533"/>
    <w:rsid w:val="0005769A"/>
    <w:rsid w:val="00057723"/>
    <w:rsid w:val="0005779B"/>
    <w:rsid w:val="00057858"/>
    <w:rsid w:val="000578FB"/>
    <w:rsid w:val="00057A0F"/>
    <w:rsid w:val="00057A11"/>
    <w:rsid w:val="00057BE8"/>
    <w:rsid w:val="00057C19"/>
    <w:rsid w:val="00057DA6"/>
    <w:rsid w:val="00057DA8"/>
    <w:rsid w:val="00057E7B"/>
    <w:rsid w:val="00060151"/>
    <w:rsid w:val="00060185"/>
    <w:rsid w:val="000606F9"/>
    <w:rsid w:val="000606FA"/>
    <w:rsid w:val="000607AA"/>
    <w:rsid w:val="00060B13"/>
    <w:rsid w:val="00060B5A"/>
    <w:rsid w:val="00060C1F"/>
    <w:rsid w:val="00060D4D"/>
    <w:rsid w:val="00060E82"/>
    <w:rsid w:val="00060F88"/>
    <w:rsid w:val="00060FE2"/>
    <w:rsid w:val="00061038"/>
    <w:rsid w:val="0006133B"/>
    <w:rsid w:val="0006139E"/>
    <w:rsid w:val="00061473"/>
    <w:rsid w:val="00061668"/>
    <w:rsid w:val="00061671"/>
    <w:rsid w:val="000616B6"/>
    <w:rsid w:val="00061806"/>
    <w:rsid w:val="0006184E"/>
    <w:rsid w:val="00061903"/>
    <w:rsid w:val="000619A6"/>
    <w:rsid w:val="00061C37"/>
    <w:rsid w:val="00061C61"/>
    <w:rsid w:val="00061D08"/>
    <w:rsid w:val="00062314"/>
    <w:rsid w:val="00062726"/>
    <w:rsid w:val="0006283E"/>
    <w:rsid w:val="00062887"/>
    <w:rsid w:val="0006289B"/>
    <w:rsid w:val="0006299E"/>
    <w:rsid w:val="00062B2A"/>
    <w:rsid w:val="00062B98"/>
    <w:rsid w:val="00062BBE"/>
    <w:rsid w:val="00062D47"/>
    <w:rsid w:val="00062E65"/>
    <w:rsid w:val="00062EB9"/>
    <w:rsid w:val="00062F57"/>
    <w:rsid w:val="00062FE4"/>
    <w:rsid w:val="00063292"/>
    <w:rsid w:val="000632AF"/>
    <w:rsid w:val="0006368E"/>
    <w:rsid w:val="0006368F"/>
    <w:rsid w:val="000636A0"/>
    <w:rsid w:val="000636AD"/>
    <w:rsid w:val="00063791"/>
    <w:rsid w:val="000637DA"/>
    <w:rsid w:val="000637E2"/>
    <w:rsid w:val="00063904"/>
    <w:rsid w:val="0006395A"/>
    <w:rsid w:val="000639BA"/>
    <w:rsid w:val="00063A9D"/>
    <w:rsid w:val="00063BAC"/>
    <w:rsid w:val="00063CD5"/>
    <w:rsid w:val="00063E32"/>
    <w:rsid w:val="00063FFD"/>
    <w:rsid w:val="00064158"/>
    <w:rsid w:val="00064431"/>
    <w:rsid w:val="00064460"/>
    <w:rsid w:val="00064678"/>
    <w:rsid w:val="000646DB"/>
    <w:rsid w:val="000646FA"/>
    <w:rsid w:val="000649B3"/>
    <w:rsid w:val="00064AEC"/>
    <w:rsid w:val="00064E77"/>
    <w:rsid w:val="00064FFF"/>
    <w:rsid w:val="0006538C"/>
    <w:rsid w:val="00065495"/>
    <w:rsid w:val="00065537"/>
    <w:rsid w:val="00065571"/>
    <w:rsid w:val="0006561B"/>
    <w:rsid w:val="00065788"/>
    <w:rsid w:val="00065829"/>
    <w:rsid w:val="000658BB"/>
    <w:rsid w:val="000659EB"/>
    <w:rsid w:val="00065A41"/>
    <w:rsid w:val="00065C8D"/>
    <w:rsid w:val="00065D4E"/>
    <w:rsid w:val="00065FDC"/>
    <w:rsid w:val="0006604E"/>
    <w:rsid w:val="00066187"/>
    <w:rsid w:val="0006620A"/>
    <w:rsid w:val="00066261"/>
    <w:rsid w:val="000662EA"/>
    <w:rsid w:val="00066492"/>
    <w:rsid w:val="00066607"/>
    <w:rsid w:val="00066661"/>
    <w:rsid w:val="0006688D"/>
    <w:rsid w:val="000669E0"/>
    <w:rsid w:val="00066C50"/>
    <w:rsid w:val="00066C94"/>
    <w:rsid w:val="00066CBB"/>
    <w:rsid w:val="00066D40"/>
    <w:rsid w:val="00066E7C"/>
    <w:rsid w:val="000670AE"/>
    <w:rsid w:val="000671AE"/>
    <w:rsid w:val="000672D1"/>
    <w:rsid w:val="0006739F"/>
    <w:rsid w:val="0006743F"/>
    <w:rsid w:val="0006752C"/>
    <w:rsid w:val="000675D5"/>
    <w:rsid w:val="00067607"/>
    <w:rsid w:val="0006765F"/>
    <w:rsid w:val="00067717"/>
    <w:rsid w:val="00067796"/>
    <w:rsid w:val="00067833"/>
    <w:rsid w:val="00067864"/>
    <w:rsid w:val="00067866"/>
    <w:rsid w:val="000679D3"/>
    <w:rsid w:val="00067ACC"/>
    <w:rsid w:val="00067B7E"/>
    <w:rsid w:val="00067B9B"/>
    <w:rsid w:val="00067CFE"/>
    <w:rsid w:val="00067FB1"/>
    <w:rsid w:val="00070059"/>
    <w:rsid w:val="0007016B"/>
    <w:rsid w:val="00070329"/>
    <w:rsid w:val="00070533"/>
    <w:rsid w:val="00070559"/>
    <w:rsid w:val="00070625"/>
    <w:rsid w:val="00070736"/>
    <w:rsid w:val="00070761"/>
    <w:rsid w:val="00070908"/>
    <w:rsid w:val="00070910"/>
    <w:rsid w:val="00070948"/>
    <w:rsid w:val="00070BA5"/>
    <w:rsid w:val="00070D88"/>
    <w:rsid w:val="00070DC0"/>
    <w:rsid w:val="00070E5D"/>
    <w:rsid w:val="0007164D"/>
    <w:rsid w:val="000716E9"/>
    <w:rsid w:val="0007194E"/>
    <w:rsid w:val="00071AEC"/>
    <w:rsid w:val="00071AFC"/>
    <w:rsid w:val="00071B74"/>
    <w:rsid w:val="00071C3A"/>
    <w:rsid w:val="00071C4A"/>
    <w:rsid w:val="00071CEB"/>
    <w:rsid w:val="00071E55"/>
    <w:rsid w:val="00071FEE"/>
    <w:rsid w:val="000720CC"/>
    <w:rsid w:val="00072142"/>
    <w:rsid w:val="0007222B"/>
    <w:rsid w:val="000722C0"/>
    <w:rsid w:val="00072370"/>
    <w:rsid w:val="00072726"/>
    <w:rsid w:val="00072745"/>
    <w:rsid w:val="000729BB"/>
    <w:rsid w:val="00072A09"/>
    <w:rsid w:val="00072A78"/>
    <w:rsid w:val="00072A81"/>
    <w:rsid w:val="00072BAD"/>
    <w:rsid w:val="00072BCD"/>
    <w:rsid w:val="00072D5A"/>
    <w:rsid w:val="00072F05"/>
    <w:rsid w:val="00073066"/>
    <w:rsid w:val="00073091"/>
    <w:rsid w:val="0007324B"/>
    <w:rsid w:val="00073252"/>
    <w:rsid w:val="00073680"/>
    <w:rsid w:val="00073BD0"/>
    <w:rsid w:val="00073DA6"/>
    <w:rsid w:val="00073E19"/>
    <w:rsid w:val="00073E8C"/>
    <w:rsid w:val="00073EC5"/>
    <w:rsid w:val="00073F4E"/>
    <w:rsid w:val="00073FA1"/>
    <w:rsid w:val="00074067"/>
    <w:rsid w:val="00074469"/>
    <w:rsid w:val="000745BB"/>
    <w:rsid w:val="00074684"/>
    <w:rsid w:val="00074744"/>
    <w:rsid w:val="0007488E"/>
    <w:rsid w:val="00074960"/>
    <w:rsid w:val="00074A0F"/>
    <w:rsid w:val="00074C4A"/>
    <w:rsid w:val="00074C60"/>
    <w:rsid w:val="00074C85"/>
    <w:rsid w:val="0007504F"/>
    <w:rsid w:val="000751CF"/>
    <w:rsid w:val="000753F6"/>
    <w:rsid w:val="00075472"/>
    <w:rsid w:val="000754B3"/>
    <w:rsid w:val="000754E2"/>
    <w:rsid w:val="0007574C"/>
    <w:rsid w:val="00075790"/>
    <w:rsid w:val="00075878"/>
    <w:rsid w:val="0007591A"/>
    <w:rsid w:val="000759C3"/>
    <w:rsid w:val="00075C28"/>
    <w:rsid w:val="00075CEF"/>
    <w:rsid w:val="00075D35"/>
    <w:rsid w:val="00075E41"/>
    <w:rsid w:val="00075E5F"/>
    <w:rsid w:val="00075E8D"/>
    <w:rsid w:val="000760F6"/>
    <w:rsid w:val="000762AC"/>
    <w:rsid w:val="000762EB"/>
    <w:rsid w:val="00076404"/>
    <w:rsid w:val="00076440"/>
    <w:rsid w:val="000764A6"/>
    <w:rsid w:val="000765EE"/>
    <w:rsid w:val="0007667A"/>
    <w:rsid w:val="000767D3"/>
    <w:rsid w:val="00076AC4"/>
    <w:rsid w:val="00076C79"/>
    <w:rsid w:val="00076E62"/>
    <w:rsid w:val="00076ECA"/>
    <w:rsid w:val="00076F9F"/>
    <w:rsid w:val="00077069"/>
    <w:rsid w:val="0007706C"/>
    <w:rsid w:val="00077221"/>
    <w:rsid w:val="00077245"/>
    <w:rsid w:val="00077452"/>
    <w:rsid w:val="00077502"/>
    <w:rsid w:val="00077745"/>
    <w:rsid w:val="00077A0E"/>
    <w:rsid w:val="00077D63"/>
    <w:rsid w:val="00077DA0"/>
    <w:rsid w:val="00077DEC"/>
    <w:rsid w:val="00077E3B"/>
    <w:rsid w:val="00077F31"/>
    <w:rsid w:val="0008001F"/>
    <w:rsid w:val="00080316"/>
    <w:rsid w:val="000803E3"/>
    <w:rsid w:val="0008056B"/>
    <w:rsid w:val="00080606"/>
    <w:rsid w:val="0008061A"/>
    <w:rsid w:val="00080896"/>
    <w:rsid w:val="00080937"/>
    <w:rsid w:val="00080C9A"/>
    <w:rsid w:val="000810BF"/>
    <w:rsid w:val="0008147D"/>
    <w:rsid w:val="0008162F"/>
    <w:rsid w:val="00081638"/>
    <w:rsid w:val="00081735"/>
    <w:rsid w:val="0008179A"/>
    <w:rsid w:val="000817C1"/>
    <w:rsid w:val="000818C3"/>
    <w:rsid w:val="0008191E"/>
    <w:rsid w:val="000819C6"/>
    <w:rsid w:val="00081AA2"/>
    <w:rsid w:val="00081E34"/>
    <w:rsid w:val="000820CB"/>
    <w:rsid w:val="000823C4"/>
    <w:rsid w:val="000823F9"/>
    <w:rsid w:val="00082441"/>
    <w:rsid w:val="00082444"/>
    <w:rsid w:val="00082498"/>
    <w:rsid w:val="00082702"/>
    <w:rsid w:val="00082774"/>
    <w:rsid w:val="0008281D"/>
    <w:rsid w:val="000829D3"/>
    <w:rsid w:val="00082F4F"/>
    <w:rsid w:val="00082FC7"/>
    <w:rsid w:val="000834C2"/>
    <w:rsid w:val="00083721"/>
    <w:rsid w:val="00083725"/>
    <w:rsid w:val="000838D0"/>
    <w:rsid w:val="000839A9"/>
    <w:rsid w:val="00083A74"/>
    <w:rsid w:val="00083AFD"/>
    <w:rsid w:val="00083B1D"/>
    <w:rsid w:val="00083B9F"/>
    <w:rsid w:val="00083C2D"/>
    <w:rsid w:val="00083C82"/>
    <w:rsid w:val="00083E25"/>
    <w:rsid w:val="00083F16"/>
    <w:rsid w:val="0008406A"/>
    <w:rsid w:val="00084146"/>
    <w:rsid w:val="00084297"/>
    <w:rsid w:val="00084348"/>
    <w:rsid w:val="0008437E"/>
    <w:rsid w:val="000843FD"/>
    <w:rsid w:val="00084649"/>
    <w:rsid w:val="00084666"/>
    <w:rsid w:val="00084ACB"/>
    <w:rsid w:val="00084D28"/>
    <w:rsid w:val="00084DD5"/>
    <w:rsid w:val="00084DEF"/>
    <w:rsid w:val="00084E39"/>
    <w:rsid w:val="00084EFC"/>
    <w:rsid w:val="00084F90"/>
    <w:rsid w:val="00084F9C"/>
    <w:rsid w:val="00084FE8"/>
    <w:rsid w:val="000850CC"/>
    <w:rsid w:val="00085103"/>
    <w:rsid w:val="0008534E"/>
    <w:rsid w:val="00085387"/>
    <w:rsid w:val="000853E6"/>
    <w:rsid w:val="00085599"/>
    <w:rsid w:val="000856DD"/>
    <w:rsid w:val="000856E2"/>
    <w:rsid w:val="00085951"/>
    <w:rsid w:val="00085998"/>
    <w:rsid w:val="00085B87"/>
    <w:rsid w:val="00085BD2"/>
    <w:rsid w:val="00085CDA"/>
    <w:rsid w:val="00085E9C"/>
    <w:rsid w:val="00085F2E"/>
    <w:rsid w:val="000860DB"/>
    <w:rsid w:val="0008639B"/>
    <w:rsid w:val="0008652D"/>
    <w:rsid w:val="0008654E"/>
    <w:rsid w:val="0008658B"/>
    <w:rsid w:val="000866DF"/>
    <w:rsid w:val="00086912"/>
    <w:rsid w:val="00086ADE"/>
    <w:rsid w:val="00086C9B"/>
    <w:rsid w:val="00086D24"/>
    <w:rsid w:val="00086DAA"/>
    <w:rsid w:val="00086F39"/>
    <w:rsid w:val="00086FCC"/>
    <w:rsid w:val="0008702B"/>
    <w:rsid w:val="00087059"/>
    <w:rsid w:val="00087073"/>
    <w:rsid w:val="00087181"/>
    <w:rsid w:val="00087234"/>
    <w:rsid w:val="0008730A"/>
    <w:rsid w:val="00087528"/>
    <w:rsid w:val="00087635"/>
    <w:rsid w:val="000877C2"/>
    <w:rsid w:val="000877F0"/>
    <w:rsid w:val="000878B4"/>
    <w:rsid w:val="000878C0"/>
    <w:rsid w:val="00087AD1"/>
    <w:rsid w:val="00087EF2"/>
    <w:rsid w:val="000903F8"/>
    <w:rsid w:val="00090586"/>
    <w:rsid w:val="00090693"/>
    <w:rsid w:val="0009096E"/>
    <w:rsid w:val="00090A5F"/>
    <w:rsid w:val="00090A7E"/>
    <w:rsid w:val="00090AA1"/>
    <w:rsid w:val="00090C2C"/>
    <w:rsid w:val="00090C8C"/>
    <w:rsid w:val="00090CE2"/>
    <w:rsid w:val="00090E2A"/>
    <w:rsid w:val="00090F58"/>
    <w:rsid w:val="00091212"/>
    <w:rsid w:val="00091881"/>
    <w:rsid w:val="00091C5F"/>
    <w:rsid w:val="00091D1C"/>
    <w:rsid w:val="00091D2A"/>
    <w:rsid w:val="00091D2E"/>
    <w:rsid w:val="00091D61"/>
    <w:rsid w:val="00091E8B"/>
    <w:rsid w:val="00091EC3"/>
    <w:rsid w:val="00091FF3"/>
    <w:rsid w:val="00092065"/>
    <w:rsid w:val="000920D1"/>
    <w:rsid w:val="0009214A"/>
    <w:rsid w:val="00092185"/>
    <w:rsid w:val="00092212"/>
    <w:rsid w:val="000923FA"/>
    <w:rsid w:val="000924CD"/>
    <w:rsid w:val="00092517"/>
    <w:rsid w:val="00092566"/>
    <w:rsid w:val="00092597"/>
    <w:rsid w:val="000926A5"/>
    <w:rsid w:val="00092814"/>
    <w:rsid w:val="00092A45"/>
    <w:rsid w:val="00092B71"/>
    <w:rsid w:val="00092CF1"/>
    <w:rsid w:val="00092DB5"/>
    <w:rsid w:val="00092EE6"/>
    <w:rsid w:val="00092EED"/>
    <w:rsid w:val="00092FE5"/>
    <w:rsid w:val="0009300E"/>
    <w:rsid w:val="000930A9"/>
    <w:rsid w:val="000930D9"/>
    <w:rsid w:val="0009310A"/>
    <w:rsid w:val="00093363"/>
    <w:rsid w:val="000934AD"/>
    <w:rsid w:val="000934F5"/>
    <w:rsid w:val="00093686"/>
    <w:rsid w:val="0009370E"/>
    <w:rsid w:val="000937D5"/>
    <w:rsid w:val="000938A3"/>
    <w:rsid w:val="00093905"/>
    <w:rsid w:val="00093AA9"/>
    <w:rsid w:val="00093AE6"/>
    <w:rsid w:val="00093C7D"/>
    <w:rsid w:val="00093E82"/>
    <w:rsid w:val="00093E9F"/>
    <w:rsid w:val="00093F98"/>
    <w:rsid w:val="000940CF"/>
    <w:rsid w:val="000942DC"/>
    <w:rsid w:val="00094733"/>
    <w:rsid w:val="0009483D"/>
    <w:rsid w:val="0009489B"/>
    <w:rsid w:val="000948B9"/>
    <w:rsid w:val="00094BA1"/>
    <w:rsid w:val="00094DB3"/>
    <w:rsid w:val="00094E40"/>
    <w:rsid w:val="00094E42"/>
    <w:rsid w:val="00094EAF"/>
    <w:rsid w:val="00094F52"/>
    <w:rsid w:val="00094FE4"/>
    <w:rsid w:val="0009509D"/>
    <w:rsid w:val="000951A4"/>
    <w:rsid w:val="000952A8"/>
    <w:rsid w:val="0009535F"/>
    <w:rsid w:val="00095382"/>
    <w:rsid w:val="000954C2"/>
    <w:rsid w:val="000955B5"/>
    <w:rsid w:val="0009563B"/>
    <w:rsid w:val="000956B6"/>
    <w:rsid w:val="000956D4"/>
    <w:rsid w:val="00095707"/>
    <w:rsid w:val="000957C2"/>
    <w:rsid w:val="00095809"/>
    <w:rsid w:val="00095866"/>
    <w:rsid w:val="00095903"/>
    <w:rsid w:val="00095B93"/>
    <w:rsid w:val="00095CCB"/>
    <w:rsid w:val="00095D87"/>
    <w:rsid w:val="00095DE5"/>
    <w:rsid w:val="00095DF7"/>
    <w:rsid w:val="00095E45"/>
    <w:rsid w:val="00095E9F"/>
    <w:rsid w:val="00095EE3"/>
    <w:rsid w:val="000961ED"/>
    <w:rsid w:val="00096223"/>
    <w:rsid w:val="0009625C"/>
    <w:rsid w:val="00096366"/>
    <w:rsid w:val="00096433"/>
    <w:rsid w:val="000965E6"/>
    <w:rsid w:val="0009682A"/>
    <w:rsid w:val="000969C9"/>
    <w:rsid w:val="00096A1A"/>
    <w:rsid w:val="00096B9E"/>
    <w:rsid w:val="00096D5C"/>
    <w:rsid w:val="00096DF9"/>
    <w:rsid w:val="00096E53"/>
    <w:rsid w:val="00096E94"/>
    <w:rsid w:val="00096EB5"/>
    <w:rsid w:val="00096F03"/>
    <w:rsid w:val="00096FB6"/>
    <w:rsid w:val="000972B4"/>
    <w:rsid w:val="000972D4"/>
    <w:rsid w:val="00097313"/>
    <w:rsid w:val="000974C2"/>
    <w:rsid w:val="0009763F"/>
    <w:rsid w:val="00097731"/>
    <w:rsid w:val="000978D8"/>
    <w:rsid w:val="00097B48"/>
    <w:rsid w:val="00097BFF"/>
    <w:rsid w:val="00097C3A"/>
    <w:rsid w:val="00097D2D"/>
    <w:rsid w:val="00097D3E"/>
    <w:rsid w:val="00097FD9"/>
    <w:rsid w:val="000A00BD"/>
    <w:rsid w:val="000A055F"/>
    <w:rsid w:val="000A0808"/>
    <w:rsid w:val="000A08FC"/>
    <w:rsid w:val="000A0A31"/>
    <w:rsid w:val="000A0C13"/>
    <w:rsid w:val="000A0C45"/>
    <w:rsid w:val="000A0C85"/>
    <w:rsid w:val="000A0D40"/>
    <w:rsid w:val="000A0D4B"/>
    <w:rsid w:val="000A10B1"/>
    <w:rsid w:val="000A1102"/>
    <w:rsid w:val="000A123D"/>
    <w:rsid w:val="000A1243"/>
    <w:rsid w:val="000A12BA"/>
    <w:rsid w:val="000A1453"/>
    <w:rsid w:val="000A147B"/>
    <w:rsid w:val="000A14A4"/>
    <w:rsid w:val="000A14C3"/>
    <w:rsid w:val="000A14C8"/>
    <w:rsid w:val="000A1517"/>
    <w:rsid w:val="000A1615"/>
    <w:rsid w:val="000A179C"/>
    <w:rsid w:val="000A19F6"/>
    <w:rsid w:val="000A1BF8"/>
    <w:rsid w:val="000A1E01"/>
    <w:rsid w:val="000A1F1B"/>
    <w:rsid w:val="000A1FFF"/>
    <w:rsid w:val="000A20BA"/>
    <w:rsid w:val="000A2133"/>
    <w:rsid w:val="000A221B"/>
    <w:rsid w:val="000A22DA"/>
    <w:rsid w:val="000A24D6"/>
    <w:rsid w:val="000A25E2"/>
    <w:rsid w:val="000A2621"/>
    <w:rsid w:val="000A275B"/>
    <w:rsid w:val="000A282F"/>
    <w:rsid w:val="000A2A29"/>
    <w:rsid w:val="000A2A5E"/>
    <w:rsid w:val="000A2AD2"/>
    <w:rsid w:val="000A2AF0"/>
    <w:rsid w:val="000A2B7A"/>
    <w:rsid w:val="000A2BC2"/>
    <w:rsid w:val="000A2BF2"/>
    <w:rsid w:val="000A2DEF"/>
    <w:rsid w:val="000A3092"/>
    <w:rsid w:val="000A30E5"/>
    <w:rsid w:val="000A3113"/>
    <w:rsid w:val="000A318C"/>
    <w:rsid w:val="000A320A"/>
    <w:rsid w:val="000A358F"/>
    <w:rsid w:val="000A35D7"/>
    <w:rsid w:val="000A35E3"/>
    <w:rsid w:val="000A3641"/>
    <w:rsid w:val="000A36E5"/>
    <w:rsid w:val="000A36F9"/>
    <w:rsid w:val="000A37F6"/>
    <w:rsid w:val="000A3B5F"/>
    <w:rsid w:val="000A3D52"/>
    <w:rsid w:val="000A3ED6"/>
    <w:rsid w:val="000A3EF4"/>
    <w:rsid w:val="000A3F66"/>
    <w:rsid w:val="000A4071"/>
    <w:rsid w:val="000A4090"/>
    <w:rsid w:val="000A4377"/>
    <w:rsid w:val="000A437C"/>
    <w:rsid w:val="000A46B5"/>
    <w:rsid w:val="000A4724"/>
    <w:rsid w:val="000A47D2"/>
    <w:rsid w:val="000A47FD"/>
    <w:rsid w:val="000A485E"/>
    <w:rsid w:val="000A48E0"/>
    <w:rsid w:val="000A4904"/>
    <w:rsid w:val="000A4996"/>
    <w:rsid w:val="000A4BED"/>
    <w:rsid w:val="000A4D9E"/>
    <w:rsid w:val="000A5300"/>
    <w:rsid w:val="000A54F4"/>
    <w:rsid w:val="000A558D"/>
    <w:rsid w:val="000A55F2"/>
    <w:rsid w:val="000A5655"/>
    <w:rsid w:val="000A5716"/>
    <w:rsid w:val="000A58DB"/>
    <w:rsid w:val="000A599E"/>
    <w:rsid w:val="000A59F4"/>
    <w:rsid w:val="000A5A19"/>
    <w:rsid w:val="000A5A92"/>
    <w:rsid w:val="000A5DFC"/>
    <w:rsid w:val="000A5E2A"/>
    <w:rsid w:val="000A608B"/>
    <w:rsid w:val="000A6296"/>
    <w:rsid w:val="000A63F6"/>
    <w:rsid w:val="000A63F7"/>
    <w:rsid w:val="000A64BE"/>
    <w:rsid w:val="000A65E4"/>
    <w:rsid w:val="000A67AA"/>
    <w:rsid w:val="000A696A"/>
    <w:rsid w:val="000A6A06"/>
    <w:rsid w:val="000A6A0C"/>
    <w:rsid w:val="000A6A73"/>
    <w:rsid w:val="000A6D4F"/>
    <w:rsid w:val="000A6E50"/>
    <w:rsid w:val="000A6EE9"/>
    <w:rsid w:val="000A700A"/>
    <w:rsid w:val="000A7149"/>
    <w:rsid w:val="000A715A"/>
    <w:rsid w:val="000A7182"/>
    <w:rsid w:val="000A71CB"/>
    <w:rsid w:val="000A72B7"/>
    <w:rsid w:val="000A7477"/>
    <w:rsid w:val="000A74AA"/>
    <w:rsid w:val="000A77D1"/>
    <w:rsid w:val="000A77DF"/>
    <w:rsid w:val="000A7946"/>
    <w:rsid w:val="000A798F"/>
    <w:rsid w:val="000A7A10"/>
    <w:rsid w:val="000A7BFD"/>
    <w:rsid w:val="000A7D2F"/>
    <w:rsid w:val="000A7FF6"/>
    <w:rsid w:val="000B0026"/>
    <w:rsid w:val="000B00CF"/>
    <w:rsid w:val="000B0144"/>
    <w:rsid w:val="000B01C1"/>
    <w:rsid w:val="000B02D3"/>
    <w:rsid w:val="000B03D3"/>
    <w:rsid w:val="000B0513"/>
    <w:rsid w:val="000B0515"/>
    <w:rsid w:val="000B051B"/>
    <w:rsid w:val="000B0541"/>
    <w:rsid w:val="000B05AD"/>
    <w:rsid w:val="000B076C"/>
    <w:rsid w:val="000B082E"/>
    <w:rsid w:val="000B0871"/>
    <w:rsid w:val="000B0A52"/>
    <w:rsid w:val="000B0BE4"/>
    <w:rsid w:val="000B0BE6"/>
    <w:rsid w:val="000B0C4F"/>
    <w:rsid w:val="000B0E01"/>
    <w:rsid w:val="000B0EBC"/>
    <w:rsid w:val="000B0F02"/>
    <w:rsid w:val="000B1031"/>
    <w:rsid w:val="000B1080"/>
    <w:rsid w:val="000B117E"/>
    <w:rsid w:val="000B11C9"/>
    <w:rsid w:val="000B1381"/>
    <w:rsid w:val="000B138D"/>
    <w:rsid w:val="000B13C9"/>
    <w:rsid w:val="000B1588"/>
    <w:rsid w:val="000B15A8"/>
    <w:rsid w:val="000B170F"/>
    <w:rsid w:val="000B17F0"/>
    <w:rsid w:val="000B17F2"/>
    <w:rsid w:val="000B189D"/>
    <w:rsid w:val="000B18E8"/>
    <w:rsid w:val="000B18F4"/>
    <w:rsid w:val="000B1A60"/>
    <w:rsid w:val="000B1B40"/>
    <w:rsid w:val="000B1B51"/>
    <w:rsid w:val="000B1D4D"/>
    <w:rsid w:val="000B2027"/>
    <w:rsid w:val="000B204B"/>
    <w:rsid w:val="000B20AC"/>
    <w:rsid w:val="000B21F4"/>
    <w:rsid w:val="000B239C"/>
    <w:rsid w:val="000B254A"/>
    <w:rsid w:val="000B26A5"/>
    <w:rsid w:val="000B2700"/>
    <w:rsid w:val="000B27BC"/>
    <w:rsid w:val="000B28DF"/>
    <w:rsid w:val="000B28EA"/>
    <w:rsid w:val="000B2912"/>
    <w:rsid w:val="000B2927"/>
    <w:rsid w:val="000B293E"/>
    <w:rsid w:val="000B2C5F"/>
    <w:rsid w:val="000B2D57"/>
    <w:rsid w:val="000B2D6C"/>
    <w:rsid w:val="000B2E2D"/>
    <w:rsid w:val="000B2EA8"/>
    <w:rsid w:val="000B2F85"/>
    <w:rsid w:val="000B31C0"/>
    <w:rsid w:val="000B327B"/>
    <w:rsid w:val="000B33E7"/>
    <w:rsid w:val="000B3497"/>
    <w:rsid w:val="000B35A7"/>
    <w:rsid w:val="000B35E9"/>
    <w:rsid w:val="000B3621"/>
    <w:rsid w:val="000B3671"/>
    <w:rsid w:val="000B3859"/>
    <w:rsid w:val="000B38CB"/>
    <w:rsid w:val="000B3B75"/>
    <w:rsid w:val="000B3DED"/>
    <w:rsid w:val="000B3EA6"/>
    <w:rsid w:val="000B3F1C"/>
    <w:rsid w:val="000B4221"/>
    <w:rsid w:val="000B4242"/>
    <w:rsid w:val="000B43EF"/>
    <w:rsid w:val="000B47DC"/>
    <w:rsid w:val="000B493A"/>
    <w:rsid w:val="000B4A00"/>
    <w:rsid w:val="000B4A29"/>
    <w:rsid w:val="000B4ABC"/>
    <w:rsid w:val="000B4D5F"/>
    <w:rsid w:val="000B4F0A"/>
    <w:rsid w:val="000B5010"/>
    <w:rsid w:val="000B52DB"/>
    <w:rsid w:val="000B534C"/>
    <w:rsid w:val="000B5483"/>
    <w:rsid w:val="000B54A7"/>
    <w:rsid w:val="000B58A5"/>
    <w:rsid w:val="000B590D"/>
    <w:rsid w:val="000B5961"/>
    <w:rsid w:val="000B5C38"/>
    <w:rsid w:val="000B5D30"/>
    <w:rsid w:val="000B5F6B"/>
    <w:rsid w:val="000B6021"/>
    <w:rsid w:val="000B611C"/>
    <w:rsid w:val="000B622C"/>
    <w:rsid w:val="000B6506"/>
    <w:rsid w:val="000B6661"/>
    <w:rsid w:val="000B670A"/>
    <w:rsid w:val="000B6846"/>
    <w:rsid w:val="000B6862"/>
    <w:rsid w:val="000B68DB"/>
    <w:rsid w:val="000B68E3"/>
    <w:rsid w:val="000B69BB"/>
    <w:rsid w:val="000B69E2"/>
    <w:rsid w:val="000B6F5C"/>
    <w:rsid w:val="000B6FEA"/>
    <w:rsid w:val="000B7349"/>
    <w:rsid w:val="000B75BC"/>
    <w:rsid w:val="000B7686"/>
    <w:rsid w:val="000B7786"/>
    <w:rsid w:val="000B783F"/>
    <w:rsid w:val="000B78D6"/>
    <w:rsid w:val="000B7932"/>
    <w:rsid w:val="000B7954"/>
    <w:rsid w:val="000B7A8D"/>
    <w:rsid w:val="000B7BA6"/>
    <w:rsid w:val="000B7C10"/>
    <w:rsid w:val="000B7C96"/>
    <w:rsid w:val="000C00AD"/>
    <w:rsid w:val="000C042A"/>
    <w:rsid w:val="000C056A"/>
    <w:rsid w:val="000C05B3"/>
    <w:rsid w:val="000C0691"/>
    <w:rsid w:val="000C0988"/>
    <w:rsid w:val="000C0A2F"/>
    <w:rsid w:val="000C0A90"/>
    <w:rsid w:val="000C0AE1"/>
    <w:rsid w:val="000C0C88"/>
    <w:rsid w:val="000C0D83"/>
    <w:rsid w:val="000C0F88"/>
    <w:rsid w:val="000C1005"/>
    <w:rsid w:val="000C100E"/>
    <w:rsid w:val="000C10B5"/>
    <w:rsid w:val="000C1169"/>
    <w:rsid w:val="000C119C"/>
    <w:rsid w:val="000C11A9"/>
    <w:rsid w:val="000C1316"/>
    <w:rsid w:val="000C146C"/>
    <w:rsid w:val="000C150F"/>
    <w:rsid w:val="000C15A0"/>
    <w:rsid w:val="000C1617"/>
    <w:rsid w:val="000C1668"/>
    <w:rsid w:val="000C16CB"/>
    <w:rsid w:val="000C17EB"/>
    <w:rsid w:val="000C1824"/>
    <w:rsid w:val="000C1844"/>
    <w:rsid w:val="000C1C2A"/>
    <w:rsid w:val="000C1C5B"/>
    <w:rsid w:val="000C1C66"/>
    <w:rsid w:val="000C1CBD"/>
    <w:rsid w:val="000C1D36"/>
    <w:rsid w:val="000C1DB2"/>
    <w:rsid w:val="000C1E8F"/>
    <w:rsid w:val="000C2217"/>
    <w:rsid w:val="000C224A"/>
    <w:rsid w:val="000C248F"/>
    <w:rsid w:val="000C258B"/>
    <w:rsid w:val="000C26B9"/>
    <w:rsid w:val="000C2867"/>
    <w:rsid w:val="000C29F8"/>
    <w:rsid w:val="000C2A56"/>
    <w:rsid w:val="000C2CF3"/>
    <w:rsid w:val="000C2DD8"/>
    <w:rsid w:val="000C2FE3"/>
    <w:rsid w:val="000C30C6"/>
    <w:rsid w:val="000C30FC"/>
    <w:rsid w:val="000C32DF"/>
    <w:rsid w:val="000C3565"/>
    <w:rsid w:val="000C35C7"/>
    <w:rsid w:val="000C36AE"/>
    <w:rsid w:val="000C36BF"/>
    <w:rsid w:val="000C36F2"/>
    <w:rsid w:val="000C38A6"/>
    <w:rsid w:val="000C3A38"/>
    <w:rsid w:val="000C3A83"/>
    <w:rsid w:val="000C3CCC"/>
    <w:rsid w:val="000C3DBD"/>
    <w:rsid w:val="000C3E0B"/>
    <w:rsid w:val="000C3E89"/>
    <w:rsid w:val="000C3F21"/>
    <w:rsid w:val="000C4097"/>
    <w:rsid w:val="000C4273"/>
    <w:rsid w:val="000C43B1"/>
    <w:rsid w:val="000C43D3"/>
    <w:rsid w:val="000C463B"/>
    <w:rsid w:val="000C474A"/>
    <w:rsid w:val="000C4A80"/>
    <w:rsid w:val="000C4B55"/>
    <w:rsid w:val="000C4B73"/>
    <w:rsid w:val="000C4C55"/>
    <w:rsid w:val="000C4D0B"/>
    <w:rsid w:val="000C4D3C"/>
    <w:rsid w:val="000C4EC1"/>
    <w:rsid w:val="000C50E3"/>
    <w:rsid w:val="000C5582"/>
    <w:rsid w:val="000C5859"/>
    <w:rsid w:val="000C59AD"/>
    <w:rsid w:val="000C59D6"/>
    <w:rsid w:val="000C5B9C"/>
    <w:rsid w:val="000C5C30"/>
    <w:rsid w:val="000C5C83"/>
    <w:rsid w:val="000C5CAF"/>
    <w:rsid w:val="000C61B7"/>
    <w:rsid w:val="000C66D2"/>
    <w:rsid w:val="000C66DF"/>
    <w:rsid w:val="000C6834"/>
    <w:rsid w:val="000C68D2"/>
    <w:rsid w:val="000C6914"/>
    <w:rsid w:val="000C6AD3"/>
    <w:rsid w:val="000C6B2E"/>
    <w:rsid w:val="000C6C14"/>
    <w:rsid w:val="000C6C76"/>
    <w:rsid w:val="000C6CD1"/>
    <w:rsid w:val="000C6FCA"/>
    <w:rsid w:val="000C6FDA"/>
    <w:rsid w:val="000C7283"/>
    <w:rsid w:val="000C7343"/>
    <w:rsid w:val="000C73C1"/>
    <w:rsid w:val="000C75F3"/>
    <w:rsid w:val="000C7C7D"/>
    <w:rsid w:val="000C7ECA"/>
    <w:rsid w:val="000D03BD"/>
    <w:rsid w:val="000D04F2"/>
    <w:rsid w:val="000D06D6"/>
    <w:rsid w:val="000D06DE"/>
    <w:rsid w:val="000D0794"/>
    <w:rsid w:val="000D0843"/>
    <w:rsid w:val="000D08A7"/>
    <w:rsid w:val="000D0B87"/>
    <w:rsid w:val="000D0BBA"/>
    <w:rsid w:val="000D0CAF"/>
    <w:rsid w:val="000D0EEB"/>
    <w:rsid w:val="000D0F43"/>
    <w:rsid w:val="000D0F94"/>
    <w:rsid w:val="000D1175"/>
    <w:rsid w:val="000D11A4"/>
    <w:rsid w:val="000D1225"/>
    <w:rsid w:val="000D1238"/>
    <w:rsid w:val="000D1372"/>
    <w:rsid w:val="000D13C0"/>
    <w:rsid w:val="000D148E"/>
    <w:rsid w:val="000D14E0"/>
    <w:rsid w:val="000D14F1"/>
    <w:rsid w:val="000D179E"/>
    <w:rsid w:val="000D18CC"/>
    <w:rsid w:val="000D1974"/>
    <w:rsid w:val="000D1981"/>
    <w:rsid w:val="000D1A67"/>
    <w:rsid w:val="000D1A84"/>
    <w:rsid w:val="000D1ADB"/>
    <w:rsid w:val="000D1D14"/>
    <w:rsid w:val="000D1D7D"/>
    <w:rsid w:val="000D1E25"/>
    <w:rsid w:val="000D1FDD"/>
    <w:rsid w:val="000D1FE7"/>
    <w:rsid w:val="000D2006"/>
    <w:rsid w:val="000D2033"/>
    <w:rsid w:val="000D227B"/>
    <w:rsid w:val="000D22A7"/>
    <w:rsid w:val="000D2361"/>
    <w:rsid w:val="000D236D"/>
    <w:rsid w:val="000D249A"/>
    <w:rsid w:val="000D24E0"/>
    <w:rsid w:val="000D2654"/>
    <w:rsid w:val="000D2810"/>
    <w:rsid w:val="000D28B9"/>
    <w:rsid w:val="000D28E1"/>
    <w:rsid w:val="000D2928"/>
    <w:rsid w:val="000D2C33"/>
    <w:rsid w:val="000D2CA1"/>
    <w:rsid w:val="000D2DD5"/>
    <w:rsid w:val="000D2E17"/>
    <w:rsid w:val="000D2E2E"/>
    <w:rsid w:val="000D3123"/>
    <w:rsid w:val="000D335C"/>
    <w:rsid w:val="000D339D"/>
    <w:rsid w:val="000D348C"/>
    <w:rsid w:val="000D34C9"/>
    <w:rsid w:val="000D3562"/>
    <w:rsid w:val="000D3650"/>
    <w:rsid w:val="000D397B"/>
    <w:rsid w:val="000D39D1"/>
    <w:rsid w:val="000D3DD8"/>
    <w:rsid w:val="000D3DDE"/>
    <w:rsid w:val="000D3E28"/>
    <w:rsid w:val="000D3F3D"/>
    <w:rsid w:val="000D4020"/>
    <w:rsid w:val="000D4045"/>
    <w:rsid w:val="000D4105"/>
    <w:rsid w:val="000D4120"/>
    <w:rsid w:val="000D44B6"/>
    <w:rsid w:val="000D453D"/>
    <w:rsid w:val="000D4BE1"/>
    <w:rsid w:val="000D4D3E"/>
    <w:rsid w:val="000D4F05"/>
    <w:rsid w:val="000D5024"/>
    <w:rsid w:val="000D51A2"/>
    <w:rsid w:val="000D5217"/>
    <w:rsid w:val="000D52B8"/>
    <w:rsid w:val="000D54AF"/>
    <w:rsid w:val="000D552E"/>
    <w:rsid w:val="000D555A"/>
    <w:rsid w:val="000D55CB"/>
    <w:rsid w:val="000D57D6"/>
    <w:rsid w:val="000D5841"/>
    <w:rsid w:val="000D5867"/>
    <w:rsid w:val="000D5A50"/>
    <w:rsid w:val="000D5C0E"/>
    <w:rsid w:val="000D5CEC"/>
    <w:rsid w:val="000D5EDD"/>
    <w:rsid w:val="000D5F8B"/>
    <w:rsid w:val="000D607B"/>
    <w:rsid w:val="000D6760"/>
    <w:rsid w:val="000D67C7"/>
    <w:rsid w:val="000D67FE"/>
    <w:rsid w:val="000D6919"/>
    <w:rsid w:val="000D6A0E"/>
    <w:rsid w:val="000D6A4A"/>
    <w:rsid w:val="000D6AAD"/>
    <w:rsid w:val="000D6B7B"/>
    <w:rsid w:val="000D6DFB"/>
    <w:rsid w:val="000D6E08"/>
    <w:rsid w:val="000D6EFF"/>
    <w:rsid w:val="000D6F96"/>
    <w:rsid w:val="000D70E7"/>
    <w:rsid w:val="000D7268"/>
    <w:rsid w:val="000D73BD"/>
    <w:rsid w:val="000D7480"/>
    <w:rsid w:val="000D752A"/>
    <w:rsid w:val="000D7539"/>
    <w:rsid w:val="000D759B"/>
    <w:rsid w:val="000D75FA"/>
    <w:rsid w:val="000D7621"/>
    <w:rsid w:val="000D7968"/>
    <w:rsid w:val="000D79C3"/>
    <w:rsid w:val="000D79E5"/>
    <w:rsid w:val="000D7A97"/>
    <w:rsid w:val="000D7ACF"/>
    <w:rsid w:val="000D7BA8"/>
    <w:rsid w:val="000D7CD7"/>
    <w:rsid w:val="000D7EEE"/>
    <w:rsid w:val="000D7F5E"/>
    <w:rsid w:val="000D7F98"/>
    <w:rsid w:val="000E0111"/>
    <w:rsid w:val="000E0222"/>
    <w:rsid w:val="000E0453"/>
    <w:rsid w:val="000E0685"/>
    <w:rsid w:val="000E072F"/>
    <w:rsid w:val="000E0815"/>
    <w:rsid w:val="000E08EF"/>
    <w:rsid w:val="000E09C4"/>
    <w:rsid w:val="000E09F7"/>
    <w:rsid w:val="000E0BE5"/>
    <w:rsid w:val="000E0BFD"/>
    <w:rsid w:val="000E0CE5"/>
    <w:rsid w:val="000E0DDD"/>
    <w:rsid w:val="000E0E0A"/>
    <w:rsid w:val="000E0E88"/>
    <w:rsid w:val="000E0E9B"/>
    <w:rsid w:val="000E0EEB"/>
    <w:rsid w:val="000E0F29"/>
    <w:rsid w:val="000E0F40"/>
    <w:rsid w:val="000E0FB2"/>
    <w:rsid w:val="000E10CC"/>
    <w:rsid w:val="000E10E6"/>
    <w:rsid w:val="000E134D"/>
    <w:rsid w:val="000E143D"/>
    <w:rsid w:val="000E1632"/>
    <w:rsid w:val="000E1638"/>
    <w:rsid w:val="000E17A7"/>
    <w:rsid w:val="000E17F0"/>
    <w:rsid w:val="000E19D7"/>
    <w:rsid w:val="000E1AD2"/>
    <w:rsid w:val="000E1B58"/>
    <w:rsid w:val="000E1BD0"/>
    <w:rsid w:val="000E1C3F"/>
    <w:rsid w:val="000E1D60"/>
    <w:rsid w:val="000E1E90"/>
    <w:rsid w:val="000E2372"/>
    <w:rsid w:val="000E2565"/>
    <w:rsid w:val="000E26E5"/>
    <w:rsid w:val="000E28E3"/>
    <w:rsid w:val="000E2979"/>
    <w:rsid w:val="000E2ACF"/>
    <w:rsid w:val="000E2D6E"/>
    <w:rsid w:val="000E2DA4"/>
    <w:rsid w:val="000E2E39"/>
    <w:rsid w:val="000E302E"/>
    <w:rsid w:val="000E31EB"/>
    <w:rsid w:val="000E32B6"/>
    <w:rsid w:val="000E3422"/>
    <w:rsid w:val="000E35A3"/>
    <w:rsid w:val="000E35DB"/>
    <w:rsid w:val="000E36DC"/>
    <w:rsid w:val="000E3721"/>
    <w:rsid w:val="000E378F"/>
    <w:rsid w:val="000E3E14"/>
    <w:rsid w:val="000E3FD8"/>
    <w:rsid w:val="000E400A"/>
    <w:rsid w:val="000E410C"/>
    <w:rsid w:val="000E4246"/>
    <w:rsid w:val="000E464B"/>
    <w:rsid w:val="000E46B4"/>
    <w:rsid w:val="000E4735"/>
    <w:rsid w:val="000E4950"/>
    <w:rsid w:val="000E4975"/>
    <w:rsid w:val="000E4A0C"/>
    <w:rsid w:val="000E4A6E"/>
    <w:rsid w:val="000E4B36"/>
    <w:rsid w:val="000E4BD3"/>
    <w:rsid w:val="000E4C1D"/>
    <w:rsid w:val="000E4C27"/>
    <w:rsid w:val="000E4C5A"/>
    <w:rsid w:val="000E4D26"/>
    <w:rsid w:val="000E4E35"/>
    <w:rsid w:val="000E4E79"/>
    <w:rsid w:val="000E4F57"/>
    <w:rsid w:val="000E4FC6"/>
    <w:rsid w:val="000E4FFE"/>
    <w:rsid w:val="000E513D"/>
    <w:rsid w:val="000E536E"/>
    <w:rsid w:val="000E537E"/>
    <w:rsid w:val="000E541E"/>
    <w:rsid w:val="000E5497"/>
    <w:rsid w:val="000E55EB"/>
    <w:rsid w:val="000E5823"/>
    <w:rsid w:val="000E58E8"/>
    <w:rsid w:val="000E596D"/>
    <w:rsid w:val="000E597F"/>
    <w:rsid w:val="000E5C6D"/>
    <w:rsid w:val="000E5D24"/>
    <w:rsid w:val="000E6100"/>
    <w:rsid w:val="000E6123"/>
    <w:rsid w:val="000E6188"/>
    <w:rsid w:val="000E6229"/>
    <w:rsid w:val="000E633E"/>
    <w:rsid w:val="000E637E"/>
    <w:rsid w:val="000E651B"/>
    <w:rsid w:val="000E68CD"/>
    <w:rsid w:val="000E69B6"/>
    <w:rsid w:val="000E6DAA"/>
    <w:rsid w:val="000E6FBA"/>
    <w:rsid w:val="000E6FF4"/>
    <w:rsid w:val="000E711D"/>
    <w:rsid w:val="000E7187"/>
    <w:rsid w:val="000E71AD"/>
    <w:rsid w:val="000E71BC"/>
    <w:rsid w:val="000E71F5"/>
    <w:rsid w:val="000E7355"/>
    <w:rsid w:val="000E7698"/>
    <w:rsid w:val="000E79DD"/>
    <w:rsid w:val="000E7B21"/>
    <w:rsid w:val="000E7C1A"/>
    <w:rsid w:val="000E7F23"/>
    <w:rsid w:val="000F0025"/>
    <w:rsid w:val="000F0240"/>
    <w:rsid w:val="000F025C"/>
    <w:rsid w:val="000F0351"/>
    <w:rsid w:val="000F04F8"/>
    <w:rsid w:val="000F05AE"/>
    <w:rsid w:val="000F0855"/>
    <w:rsid w:val="000F0A45"/>
    <w:rsid w:val="000F0B7B"/>
    <w:rsid w:val="000F0F0F"/>
    <w:rsid w:val="000F1179"/>
    <w:rsid w:val="000F119D"/>
    <w:rsid w:val="000F1315"/>
    <w:rsid w:val="000F1428"/>
    <w:rsid w:val="000F14CB"/>
    <w:rsid w:val="000F1571"/>
    <w:rsid w:val="000F159F"/>
    <w:rsid w:val="000F1640"/>
    <w:rsid w:val="000F16AB"/>
    <w:rsid w:val="000F1758"/>
    <w:rsid w:val="000F17B2"/>
    <w:rsid w:val="000F17CF"/>
    <w:rsid w:val="000F17F3"/>
    <w:rsid w:val="000F1A39"/>
    <w:rsid w:val="000F1A8C"/>
    <w:rsid w:val="000F1B0D"/>
    <w:rsid w:val="000F1B37"/>
    <w:rsid w:val="000F1C7D"/>
    <w:rsid w:val="000F1CD4"/>
    <w:rsid w:val="000F1D48"/>
    <w:rsid w:val="000F1ED0"/>
    <w:rsid w:val="000F1F4A"/>
    <w:rsid w:val="000F2137"/>
    <w:rsid w:val="000F2356"/>
    <w:rsid w:val="000F239D"/>
    <w:rsid w:val="000F2619"/>
    <w:rsid w:val="000F2A5B"/>
    <w:rsid w:val="000F2BB8"/>
    <w:rsid w:val="000F2C70"/>
    <w:rsid w:val="000F2DB4"/>
    <w:rsid w:val="000F2E61"/>
    <w:rsid w:val="000F2EC4"/>
    <w:rsid w:val="000F2EE9"/>
    <w:rsid w:val="000F301B"/>
    <w:rsid w:val="000F30FE"/>
    <w:rsid w:val="000F3197"/>
    <w:rsid w:val="000F31B7"/>
    <w:rsid w:val="000F326E"/>
    <w:rsid w:val="000F32CF"/>
    <w:rsid w:val="000F3376"/>
    <w:rsid w:val="000F3410"/>
    <w:rsid w:val="000F3531"/>
    <w:rsid w:val="000F368C"/>
    <w:rsid w:val="000F36AB"/>
    <w:rsid w:val="000F3758"/>
    <w:rsid w:val="000F378E"/>
    <w:rsid w:val="000F3A57"/>
    <w:rsid w:val="000F3AB8"/>
    <w:rsid w:val="000F3D64"/>
    <w:rsid w:val="000F3F17"/>
    <w:rsid w:val="000F4143"/>
    <w:rsid w:val="000F43CC"/>
    <w:rsid w:val="000F43E4"/>
    <w:rsid w:val="000F45BF"/>
    <w:rsid w:val="000F4725"/>
    <w:rsid w:val="000F48FA"/>
    <w:rsid w:val="000F4B18"/>
    <w:rsid w:val="000F4EED"/>
    <w:rsid w:val="000F51FB"/>
    <w:rsid w:val="000F5237"/>
    <w:rsid w:val="000F531F"/>
    <w:rsid w:val="000F546D"/>
    <w:rsid w:val="000F54D1"/>
    <w:rsid w:val="000F55CC"/>
    <w:rsid w:val="000F5628"/>
    <w:rsid w:val="000F5717"/>
    <w:rsid w:val="000F5820"/>
    <w:rsid w:val="000F58A9"/>
    <w:rsid w:val="000F5956"/>
    <w:rsid w:val="000F59EC"/>
    <w:rsid w:val="000F5AB3"/>
    <w:rsid w:val="000F5B0F"/>
    <w:rsid w:val="000F5BDF"/>
    <w:rsid w:val="000F5C19"/>
    <w:rsid w:val="000F5C78"/>
    <w:rsid w:val="000F5FC0"/>
    <w:rsid w:val="000F5FF2"/>
    <w:rsid w:val="000F6189"/>
    <w:rsid w:val="000F6663"/>
    <w:rsid w:val="000F669F"/>
    <w:rsid w:val="000F6799"/>
    <w:rsid w:val="000F6913"/>
    <w:rsid w:val="000F6AAD"/>
    <w:rsid w:val="000F6C59"/>
    <w:rsid w:val="000F6E21"/>
    <w:rsid w:val="000F70C5"/>
    <w:rsid w:val="000F7188"/>
    <w:rsid w:val="000F71AB"/>
    <w:rsid w:val="000F71EE"/>
    <w:rsid w:val="000F72AE"/>
    <w:rsid w:val="000F7301"/>
    <w:rsid w:val="000F751E"/>
    <w:rsid w:val="000F7686"/>
    <w:rsid w:val="000F76CF"/>
    <w:rsid w:val="000F76F2"/>
    <w:rsid w:val="000F782F"/>
    <w:rsid w:val="000F7EE9"/>
    <w:rsid w:val="00100086"/>
    <w:rsid w:val="00100109"/>
    <w:rsid w:val="00100214"/>
    <w:rsid w:val="001003C3"/>
    <w:rsid w:val="00100561"/>
    <w:rsid w:val="001008F3"/>
    <w:rsid w:val="00100B9A"/>
    <w:rsid w:val="00100BA6"/>
    <w:rsid w:val="00100BD1"/>
    <w:rsid w:val="00100C96"/>
    <w:rsid w:val="00100DAC"/>
    <w:rsid w:val="00100DB2"/>
    <w:rsid w:val="00100F74"/>
    <w:rsid w:val="00100FC1"/>
    <w:rsid w:val="00101112"/>
    <w:rsid w:val="0010134F"/>
    <w:rsid w:val="001013DE"/>
    <w:rsid w:val="001013F6"/>
    <w:rsid w:val="001014BD"/>
    <w:rsid w:val="0010156B"/>
    <w:rsid w:val="00101643"/>
    <w:rsid w:val="00101670"/>
    <w:rsid w:val="00101798"/>
    <w:rsid w:val="001017F0"/>
    <w:rsid w:val="00101879"/>
    <w:rsid w:val="001018EB"/>
    <w:rsid w:val="001019A7"/>
    <w:rsid w:val="00101A88"/>
    <w:rsid w:val="00101BB1"/>
    <w:rsid w:val="00101BCD"/>
    <w:rsid w:val="00101C39"/>
    <w:rsid w:val="00101C87"/>
    <w:rsid w:val="00101F44"/>
    <w:rsid w:val="001023DA"/>
    <w:rsid w:val="001024B3"/>
    <w:rsid w:val="00102583"/>
    <w:rsid w:val="001026B6"/>
    <w:rsid w:val="0010271C"/>
    <w:rsid w:val="0010277A"/>
    <w:rsid w:val="001027CC"/>
    <w:rsid w:val="00102900"/>
    <w:rsid w:val="00102988"/>
    <w:rsid w:val="00102B51"/>
    <w:rsid w:val="00102BF4"/>
    <w:rsid w:val="00102CCB"/>
    <w:rsid w:val="00102CD9"/>
    <w:rsid w:val="00102D7A"/>
    <w:rsid w:val="00102E11"/>
    <w:rsid w:val="00102E14"/>
    <w:rsid w:val="00102E1D"/>
    <w:rsid w:val="00102FB9"/>
    <w:rsid w:val="00102FD3"/>
    <w:rsid w:val="00103118"/>
    <w:rsid w:val="0010319A"/>
    <w:rsid w:val="001035E8"/>
    <w:rsid w:val="001036BD"/>
    <w:rsid w:val="001037A0"/>
    <w:rsid w:val="00103900"/>
    <w:rsid w:val="001039CA"/>
    <w:rsid w:val="00103A25"/>
    <w:rsid w:val="00103AB6"/>
    <w:rsid w:val="00103C7A"/>
    <w:rsid w:val="00103D39"/>
    <w:rsid w:val="00103DC8"/>
    <w:rsid w:val="00103E0F"/>
    <w:rsid w:val="00104142"/>
    <w:rsid w:val="00104209"/>
    <w:rsid w:val="001042F9"/>
    <w:rsid w:val="0010432C"/>
    <w:rsid w:val="0010434B"/>
    <w:rsid w:val="00104372"/>
    <w:rsid w:val="0010449C"/>
    <w:rsid w:val="001046B0"/>
    <w:rsid w:val="0010486D"/>
    <w:rsid w:val="001049D1"/>
    <w:rsid w:val="00104D86"/>
    <w:rsid w:val="001050BC"/>
    <w:rsid w:val="00105180"/>
    <w:rsid w:val="001051F4"/>
    <w:rsid w:val="001052BF"/>
    <w:rsid w:val="00105330"/>
    <w:rsid w:val="0010537B"/>
    <w:rsid w:val="0010545C"/>
    <w:rsid w:val="00105499"/>
    <w:rsid w:val="001054AD"/>
    <w:rsid w:val="001054E5"/>
    <w:rsid w:val="0010552A"/>
    <w:rsid w:val="001055E0"/>
    <w:rsid w:val="00105657"/>
    <w:rsid w:val="001057E4"/>
    <w:rsid w:val="001058FD"/>
    <w:rsid w:val="0010599C"/>
    <w:rsid w:val="001059FE"/>
    <w:rsid w:val="00105AFC"/>
    <w:rsid w:val="00105C6A"/>
    <w:rsid w:val="00105D05"/>
    <w:rsid w:val="00105D0D"/>
    <w:rsid w:val="00105D85"/>
    <w:rsid w:val="00105D8B"/>
    <w:rsid w:val="00105DEC"/>
    <w:rsid w:val="00105F44"/>
    <w:rsid w:val="00105F96"/>
    <w:rsid w:val="001060F5"/>
    <w:rsid w:val="001060FF"/>
    <w:rsid w:val="00106126"/>
    <w:rsid w:val="00106134"/>
    <w:rsid w:val="0010619C"/>
    <w:rsid w:val="001061F2"/>
    <w:rsid w:val="001063C9"/>
    <w:rsid w:val="001063DB"/>
    <w:rsid w:val="0010641E"/>
    <w:rsid w:val="0010650A"/>
    <w:rsid w:val="001067CD"/>
    <w:rsid w:val="00106910"/>
    <w:rsid w:val="00106BF1"/>
    <w:rsid w:val="00106CB2"/>
    <w:rsid w:val="00106CE2"/>
    <w:rsid w:val="0010709E"/>
    <w:rsid w:val="0010721E"/>
    <w:rsid w:val="00107311"/>
    <w:rsid w:val="001074C6"/>
    <w:rsid w:val="0010796A"/>
    <w:rsid w:val="00107D19"/>
    <w:rsid w:val="0011002F"/>
    <w:rsid w:val="00110058"/>
    <w:rsid w:val="001102DA"/>
    <w:rsid w:val="00110331"/>
    <w:rsid w:val="001103B1"/>
    <w:rsid w:val="001103E2"/>
    <w:rsid w:val="0011065C"/>
    <w:rsid w:val="001107D7"/>
    <w:rsid w:val="001107E6"/>
    <w:rsid w:val="00110819"/>
    <w:rsid w:val="0011085A"/>
    <w:rsid w:val="00110869"/>
    <w:rsid w:val="001109AA"/>
    <w:rsid w:val="00110B70"/>
    <w:rsid w:val="00110E3F"/>
    <w:rsid w:val="00110EAB"/>
    <w:rsid w:val="0011108D"/>
    <w:rsid w:val="001110DF"/>
    <w:rsid w:val="00111150"/>
    <w:rsid w:val="00111290"/>
    <w:rsid w:val="00111310"/>
    <w:rsid w:val="0011163D"/>
    <w:rsid w:val="0011165F"/>
    <w:rsid w:val="001116A7"/>
    <w:rsid w:val="00111712"/>
    <w:rsid w:val="00111791"/>
    <w:rsid w:val="00111858"/>
    <w:rsid w:val="00111B25"/>
    <w:rsid w:val="00111BC9"/>
    <w:rsid w:val="00111C93"/>
    <w:rsid w:val="00111D69"/>
    <w:rsid w:val="00111DF6"/>
    <w:rsid w:val="00111E80"/>
    <w:rsid w:val="00111F2C"/>
    <w:rsid w:val="001120C4"/>
    <w:rsid w:val="001123E7"/>
    <w:rsid w:val="00112511"/>
    <w:rsid w:val="001125FB"/>
    <w:rsid w:val="00112925"/>
    <w:rsid w:val="00112AC0"/>
    <w:rsid w:val="00112B93"/>
    <w:rsid w:val="00112BBB"/>
    <w:rsid w:val="00112BD0"/>
    <w:rsid w:val="00112F0D"/>
    <w:rsid w:val="00113161"/>
    <w:rsid w:val="00113456"/>
    <w:rsid w:val="001134AC"/>
    <w:rsid w:val="00113635"/>
    <w:rsid w:val="00113672"/>
    <w:rsid w:val="00113784"/>
    <w:rsid w:val="001137F5"/>
    <w:rsid w:val="0011391D"/>
    <w:rsid w:val="00113939"/>
    <w:rsid w:val="00113C20"/>
    <w:rsid w:val="00113C49"/>
    <w:rsid w:val="00113D47"/>
    <w:rsid w:val="00113FBD"/>
    <w:rsid w:val="00114106"/>
    <w:rsid w:val="001142E0"/>
    <w:rsid w:val="001143FF"/>
    <w:rsid w:val="00114592"/>
    <w:rsid w:val="00114675"/>
    <w:rsid w:val="001146F4"/>
    <w:rsid w:val="0011477E"/>
    <w:rsid w:val="001147FE"/>
    <w:rsid w:val="0011486D"/>
    <w:rsid w:val="0011486F"/>
    <w:rsid w:val="00114919"/>
    <w:rsid w:val="00114AE9"/>
    <w:rsid w:val="00114BF2"/>
    <w:rsid w:val="00114C29"/>
    <w:rsid w:val="00114CB8"/>
    <w:rsid w:val="00114D6D"/>
    <w:rsid w:val="00114DA0"/>
    <w:rsid w:val="001150CE"/>
    <w:rsid w:val="001153E7"/>
    <w:rsid w:val="00115411"/>
    <w:rsid w:val="00115547"/>
    <w:rsid w:val="00115728"/>
    <w:rsid w:val="00115782"/>
    <w:rsid w:val="0011592E"/>
    <w:rsid w:val="001159FA"/>
    <w:rsid w:val="00115B5F"/>
    <w:rsid w:val="00115CC7"/>
    <w:rsid w:val="00115D25"/>
    <w:rsid w:val="00115DD4"/>
    <w:rsid w:val="001160E0"/>
    <w:rsid w:val="001164B3"/>
    <w:rsid w:val="0011664C"/>
    <w:rsid w:val="0011665D"/>
    <w:rsid w:val="00116667"/>
    <w:rsid w:val="0011666D"/>
    <w:rsid w:val="00116756"/>
    <w:rsid w:val="00116867"/>
    <w:rsid w:val="001169BB"/>
    <w:rsid w:val="00116A64"/>
    <w:rsid w:val="00116CA9"/>
    <w:rsid w:val="00116D4D"/>
    <w:rsid w:val="00116DCF"/>
    <w:rsid w:val="00116E2F"/>
    <w:rsid w:val="00116FE0"/>
    <w:rsid w:val="0011703F"/>
    <w:rsid w:val="001170E2"/>
    <w:rsid w:val="001172B3"/>
    <w:rsid w:val="0011730D"/>
    <w:rsid w:val="00117441"/>
    <w:rsid w:val="001174FB"/>
    <w:rsid w:val="00117545"/>
    <w:rsid w:val="00117578"/>
    <w:rsid w:val="00117637"/>
    <w:rsid w:val="001176B1"/>
    <w:rsid w:val="00117736"/>
    <w:rsid w:val="00117782"/>
    <w:rsid w:val="00117924"/>
    <w:rsid w:val="00117CC3"/>
    <w:rsid w:val="00117E63"/>
    <w:rsid w:val="00117F39"/>
    <w:rsid w:val="00117F7C"/>
    <w:rsid w:val="00117FA1"/>
    <w:rsid w:val="00120021"/>
    <w:rsid w:val="0012008A"/>
    <w:rsid w:val="001201C4"/>
    <w:rsid w:val="001201D1"/>
    <w:rsid w:val="0012034A"/>
    <w:rsid w:val="00120694"/>
    <w:rsid w:val="00120713"/>
    <w:rsid w:val="00120781"/>
    <w:rsid w:val="00120832"/>
    <w:rsid w:val="001208B0"/>
    <w:rsid w:val="00120B4C"/>
    <w:rsid w:val="00120C9A"/>
    <w:rsid w:val="00120DB3"/>
    <w:rsid w:val="00120DBE"/>
    <w:rsid w:val="00120DD0"/>
    <w:rsid w:val="00120E1C"/>
    <w:rsid w:val="00120FB0"/>
    <w:rsid w:val="0012102A"/>
    <w:rsid w:val="00121070"/>
    <w:rsid w:val="00121074"/>
    <w:rsid w:val="00121357"/>
    <w:rsid w:val="00121364"/>
    <w:rsid w:val="001213B9"/>
    <w:rsid w:val="001213C9"/>
    <w:rsid w:val="001214AF"/>
    <w:rsid w:val="00121562"/>
    <w:rsid w:val="001217F9"/>
    <w:rsid w:val="00121802"/>
    <w:rsid w:val="00121913"/>
    <w:rsid w:val="00121AF3"/>
    <w:rsid w:val="00121B5B"/>
    <w:rsid w:val="00121D44"/>
    <w:rsid w:val="00121DD4"/>
    <w:rsid w:val="00121F4E"/>
    <w:rsid w:val="00121FFE"/>
    <w:rsid w:val="00122037"/>
    <w:rsid w:val="001220EC"/>
    <w:rsid w:val="00122106"/>
    <w:rsid w:val="0012242E"/>
    <w:rsid w:val="001224D0"/>
    <w:rsid w:val="001225C7"/>
    <w:rsid w:val="00122687"/>
    <w:rsid w:val="0012281D"/>
    <w:rsid w:val="00122853"/>
    <w:rsid w:val="00122869"/>
    <w:rsid w:val="00122900"/>
    <w:rsid w:val="00122928"/>
    <w:rsid w:val="00122F6E"/>
    <w:rsid w:val="001233AB"/>
    <w:rsid w:val="001233E9"/>
    <w:rsid w:val="001234AE"/>
    <w:rsid w:val="001235DA"/>
    <w:rsid w:val="001236E5"/>
    <w:rsid w:val="0012378A"/>
    <w:rsid w:val="00123A31"/>
    <w:rsid w:val="00123A37"/>
    <w:rsid w:val="00123A55"/>
    <w:rsid w:val="00123A8D"/>
    <w:rsid w:val="00123A94"/>
    <w:rsid w:val="00123AF6"/>
    <w:rsid w:val="00123C76"/>
    <w:rsid w:val="00123FE6"/>
    <w:rsid w:val="001241AF"/>
    <w:rsid w:val="0012425B"/>
    <w:rsid w:val="0012450F"/>
    <w:rsid w:val="00124646"/>
    <w:rsid w:val="00124990"/>
    <w:rsid w:val="00124A2D"/>
    <w:rsid w:val="00124B0E"/>
    <w:rsid w:val="00124BC2"/>
    <w:rsid w:val="00124D33"/>
    <w:rsid w:val="00124D56"/>
    <w:rsid w:val="00124DFC"/>
    <w:rsid w:val="00124E3C"/>
    <w:rsid w:val="00125102"/>
    <w:rsid w:val="00125313"/>
    <w:rsid w:val="00125344"/>
    <w:rsid w:val="001254A1"/>
    <w:rsid w:val="00125713"/>
    <w:rsid w:val="00125880"/>
    <w:rsid w:val="001258D4"/>
    <w:rsid w:val="00125A01"/>
    <w:rsid w:val="00125BF9"/>
    <w:rsid w:val="00125BFB"/>
    <w:rsid w:val="00125E9A"/>
    <w:rsid w:val="00125F85"/>
    <w:rsid w:val="00125FF8"/>
    <w:rsid w:val="0012603D"/>
    <w:rsid w:val="00126079"/>
    <w:rsid w:val="00126304"/>
    <w:rsid w:val="00126394"/>
    <w:rsid w:val="0012642F"/>
    <w:rsid w:val="00126473"/>
    <w:rsid w:val="001264F2"/>
    <w:rsid w:val="001264FC"/>
    <w:rsid w:val="00126539"/>
    <w:rsid w:val="00126723"/>
    <w:rsid w:val="0012689B"/>
    <w:rsid w:val="001268FB"/>
    <w:rsid w:val="00126AE2"/>
    <w:rsid w:val="00126AF6"/>
    <w:rsid w:val="00126E4F"/>
    <w:rsid w:val="00126EB0"/>
    <w:rsid w:val="00126EB5"/>
    <w:rsid w:val="00126F3E"/>
    <w:rsid w:val="00126F54"/>
    <w:rsid w:val="0012701B"/>
    <w:rsid w:val="0012736D"/>
    <w:rsid w:val="001275D6"/>
    <w:rsid w:val="001276E2"/>
    <w:rsid w:val="0012773F"/>
    <w:rsid w:val="001277D4"/>
    <w:rsid w:val="00127898"/>
    <w:rsid w:val="001278FF"/>
    <w:rsid w:val="00127A4E"/>
    <w:rsid w:val="00127CA1"/>
    <w:rsid w:val="00127D3F"/>
    <w:rsid w:val="00127D97"/>
    <w:rsid w:val="00127E53"/>
    <w:rsid w:val="00127EF4"/>
    <w:rsid w:val="00130110"/>
    <w:rsid w:val="00130179"/>
    <w:rsid w:val="00130418"/>
    <w:rsid w:val="00130834"/>
    <w:rsid w:val="00130BC8"/>
    <w:rsid w:val="00130DDA"/>
    <w:rsid w:val="00131039"/>
    <w:rsid w:val="00131072"/>
    <w:rsid w:val="00131104"/>
    <w:rsid w:val="00131165"/>
    <w:rsid w:val="00131356"/>
    <w:rsid w:val="001313CA"/>
    <w:rsid w:val="001313D2"/>
    <w:rsid w:val="001313E7"/>
    <w:rsid w:val="00131506"/>
    <w:rsid w:val="001315DD"/>
    <w:rsid w:val="00131604"/>
    <w:rsid w:val="001316BD"/>
    <w:rsid w:val="00131910"/>
    <w:rsid w:val="00131BF1"/>
    <w:rsid w:val="00131C18"/>
    <w:rsid w:val="00131CF6"/>
    <w:rsid w:val="00131D2A"/>
    <w:rsid w:val="001322B0"/>
    <w:rsid w:val="0013255C"/>
    <w:rsid w:val="00132612"/>
    <w:rsid w:val="001327FF"/>
    <w:rsid w:val="00132A3D"/>
    <w:rsid w:val="00132B0F"/>
    <w:rsid w:val="00132B21"/>
    <w:rsid w:val="00132B4B"/>
    <w:rsid w:val="00132CC4"/>
    <w:rsid w:val="00132E0D"/>
    <w:rsid w:val="00132E8D"/>
    <w:rsid w:val="00132EBB"/>
    <w:rsid w:val="00132FC7"/>
    <w:rsid w:val="00132FDE"/>
    <w:rsid w:val="0013318A"/>
    <w:rsid w:val="001331F5"/>
    <w:rsid w:val="00133229"/>
    <w:rsid w:val="00133240"/>
    <w:rsid w:val="001332CB"/>
    <w:rsid w:val="001337C9"/>
    <w:rsid w:val="00133817"/>
    <w:rsid w:val="0013396E"/>
    <w:rsid w:val="00133A58"/>
    <w:rsid w:val="00133B8A"/>
    <w:rsid w:val="00133CEA"/>
    <w:rsid w:val="00133DDF"/>
    <w:rsid w:val="00133DEA"/>
    <w:rsid w:val="00133E3A"/>
    <w:rsid w:val="00133E48"/>
    <w:rsid w:val="0013409A"/>
    <w:rsid w:val="001342C1"/>
    <w:rsid w:val="0013449D"/>
    <w:rsid w:val="001344FD"/>
    <w:rsid w:val="001346EB"/>
    <w:rsid w:val="0013470E"/>
    <w:rsid w:val="001347EB"/>
    <w:rsid w:val="001348B5"/>
    <w:rsid w:val="001348C6"/>
    <w:rsid w:val="001349B7"/>
    <w:rsid w:val="00134AC5"/>
    <w:rsid w:val="00134B79"/>
    <w:rsid w:val="001352B5"/>
    <w:rsid w:val="001353A3"/>
    <w:rsid w:val="00135484"/>
    <w:rsid w:val="0013558C"/>
    <w:rsid w:val="00135622"/>
    <w:rsid w:val="00135639"/>
    <w:rsid w:val="001357F0"/>
    <w:rsid w:val="001357F3"/>
    <w:rsid w:val="0013581D"/>
    <w:rsid w:val="0013590A"/>
    <w:rsid w:val="00135A32"/>
    <w:rsid w:val="00135B3D"/>
    <w:rsid w:val="00135D38"/>
    <w:rsid w:val="00135F70"/>
    <w:rsid w:val="0013603F"/>
    <w:rsid w:val="0013615E"/>
    <w:rsid w:val="001361FF"/>
    <w:rsid w:val="0013631B"/>
    <w:rsid w:val="001363F7"/>
    <w:rsid w:val="00136419"/>
    <w:rsid w:val="0013641C"/>
    <w:rsid w:val="00136664"/>
    <w:rsid w:val="001366CD"/>
    <w:rsid w:val="00136757"/>
    <w:rsid w:val="0013682A"/>
    <w:rsid w:val="0013685A"/>
    <w:rsid w:val="00136902"/>
    <w:rsid w:val="0013692C"/>
    <w:rsid w:val="00136B05"/>
    <w:rsid w:val="00136B81"/>
    <w:rsid w:val="00136BF8"/>
    <w:rsid w:val="00136DB1"/>
    <w:rsid w:val="00136E3E"/>
    <w:rsid w:val="00136F87"/>
    <w:rsid w:val="0013700A"/>
    <w:rsid w:val="0013705B"/>
    <w:rsid w:val="0013706F"/>
    <w:rsid w:val="001370FE"/>
    <w:rsid w:val="0013743E"/>
    <w:rsid w:val="001374BD"/>
    <w:rsid w:val="001375A9"/>
    <w:rsid w:val="00137638"/>
    <w:rsid w:val="00137641"/>
    <w:rsid w:val="001378FC"/>
    <w:rsid w:val="00137960"/>
    <w:rsid w:val="00137C5D"/>
    <w:rsid w:val="00137CE0"/>
    <w:rsid w:val="00137E5C"/>
    <w:rsid w:val="00137E8F"/>
    <w:rsid w:val="00137EC1"/>
    <w:rsid w:val="00137EE0"/>
    <w:rsid w:val="00137FBD"/>
    <w:rsid w:val="0014008A"/>
    <w:rsid w:val="0014013E"/>
    <w:rsid w:val="00140430"/>
    <w:rsid w:val="00140445"/>
    <w:rsid w:val="0014056F"/>
    <w:rsid w:val="0014058E"/>
    <w:rsid w:val="001405F4"/>
    <w:rsid w:val="00140605"/>
    <w:rsid w:val="0014064E"/>
    <w:rsid w:val="00140732"/>
    <w:rsid w:val="0014096B"/>
    <w:rsid w:val="00140975"/>
    <w:rsid w:val="00140992"/>
    <w:rsid w:val="00140E1B"/>
    <w:rsid w:val="00140F41"/>
    <w:rsid w:val="00140F6C"/>
    <w:rsid w:val="001410F9"/>
    <w:rsid w:val="00141498"/>
    <w:rsid w:val="00141720"/>
    <w:rsid w:val="00141795"/>
    <w:rsid w:val="001417E3"/>
    <w:rsid w:val="00141805"/>
    <w:rsid w:val="00141922"/>
    <w:rsid w:val="00141968"/>
    <w:rsid w:val="00141A2C"/>
    <w:rsid w:val="00141A83"/>
    <w:rsid w:val="00141BB7"/>
    <w:rsid w:val="00141BE7"/>
    <w:rsid w:val="00141C50"/>
    <w:rsid w:val="00141C87"/>
    <w:rsid w:val="00141EB2"/>
    <w:rsid w:val="0014201E"/>
    <w:rsid w:val="00142518"/>
    <w:rsid w:val="001426CB"/>
    <w:rsid w:val="001427FB"/>
    <w:rsid w:val="00142B7D"/>
    <w:rsid w:val="00142C3C"/>
    <w:rsid w:val="00142DCA"/>
    <w:rsid w:val="00143092"/>
    <w:rsid w:val="001432C9"/>
    <w:rsid w:val="00143402"/>
    <w:rsid w:val="001434AF"/>
    <w:rsid w:val="00143873"/>
    <w:rsid w:val="0014396B"/>
    <w:rsid w:val="001439E0"/>
    <w:rsid w:val="00143A0F"/>
    <w:rsid w:val="00143A64"/>
    <w:rsid w:val="00143B08"/>
    <w:rsid w:val="00143D62"/>
    <w:rsid w:val="00143E83"/>
    <w:rsid w:val="00143F9D"/>
    <w:rsid w:val="00143FA3"/>
    <w:rsid w:val="00144073"/>
    <w:rsid w:val="001440C3"/>
    <w:rsid w:val="0014424A"/>
    <w:rsid w:val="001442DA"/>
    <w:rsid w:val="00144414"/>
    <w:rsid w:val="001448B3"/>
    <w:rsid w:val="001449B6"/>
    <w:rsid w:val="00144B0F"/>
    <w:rsid w:val="00144C4E"/>
    <w:rsid w:val="00144C8D"/>
    <w:rsid w:val="00144CD1"/>
    <w:rsid w:val="00144D8A"/>
    <w:rsid w:val="0014500C"/>
    <w:rsid w:val="0014504A"/>
    <w:rsid w:val="001450BB"/>
    <w:rsid w:val="0014516E"/>
    <w:rsid w:val="0014528C"/>
    <w:rsid w:val="001453EA"/>
    <w:rsid w:val="0014557C"/>
    <w:rsid w:val="00145591"/>
    <w:rsid w:val="00145711"/>
    <w:rsid w:val="001457BB"/>
    <w:rsid w:val="00145861"/>
    <w:rsid w:val="0014586B"/>
    <w:rsid w:val="0014599F"/>
    <w:rsid w:val="00145BDD"/>
    <w:rsid w:val="00145C90"/>
    <w:rsid w:val="00145D5D"/>
    <w:rsid w:val="00145D7B"/>
    <w:rsid w:val="00145D92"/>
    <w:rsid w:val="00145D9D"/>
    <w:rsid w:val="00145DD9"/>
    <w:rsid w:val="00145E52"/>
    <w:rsid w:val="00145EE1"/>
    <w:rsid w:val="00145F00"/>
    <w:rsid w:val="0014608F"/>
    <w:rsid w:val="0014623A"/>
    <w:rsid w:val="001463BD"/>
    <w:rsid w:val="00146847"/>
    <w:rsid w:val="00146853"/>
    <w:rsid w:val="00146993"/>
    <w:rsid w:val="00146FCA"/>
    <w:rsid w:val="00146FD5"/>
    <w:rsid w:val="00147069"/>
    <w:rsid w:val="0014711C"/>
    <w:rsid w:val="001471C5"/>
    <w:rsid w:val="0014720F"/>
    <w:rsid w:val="0014725E"/>
    <w:rsid w:val="001472C1"/>
    <w:rsid w:val="001472F6"/>
    <w:rsid w:val="001472FE"/>
    <w:rsid w:val="00147329"/>
    <w:rsid w:val="00147467"/>
    <w:rsid w:val="001475BB"/>
    <w:rsid w:val="00147688"/>
    <w:rsid w:val="001478EB"/>
    <w:rsid w:val="0014793B"/>
    <w:rsid w:val="00147982"/>
    <w:rsid w:val="00147AFB"/>
    <w:rsid w:val="00147C4A"/>
    <w:rsid w:val="00147D25"/>
    <w:rsid w:val="00147DC7"/>
    <w:rsid w:val="00147E1C"/>
    <w:rsid w:val="00150076"/>
    <w:rsid w:val="001503E0"/>
    <w:rsid w:val="00150760"/>
    <w:rsid w:val="00150830"/>
    <w:rsid w:val="001508B0"/>
    <w:rsid w:val="0015093E"/>
    <w:rsid w:val="001509AD"/>
    <w:rsid w:val="00150D4F"/>
    <w:rsid w:val="00150EC7"/>
    <w:rsid w:val="00150FA0"/>
    <w:rsid w:val="0015116C"/>
    <w:rsid w:val="001511A4"/>
    <w:rsid w:val="00151244"/>
    <w:rsid w:val="00151278"/>
    <w:rsid w:val="0015130E"/>
    <w:rsid w:val="00151316"/>
    <w:rsid w:val="001513D4"/>
    <w:rsid w:val="0015144A"/>
    <w:rsid w:val="00151517"/>
    <w:rsid w:val="00151735"/>
    <w:rsid w:val="0015173F"/>
    <w:rsid w:val="00151771"/>
    <w:rsid w:val="001518D5"/>
    <w:rsid w:val="00151A93"/>
    <w:rsid w:val="00151EFF"/>
    <w:rsid w:val="00152017"/>
    <w:rsid w:val="0015205A"/>
    <w:rsid w:val="0015233A"/>
    <w:rsid w:val="001525F2"/>
    <w:rsid w:val="00152603"/>
    <w:rsid w:val="00152902"/>
    <w:rsid w:val="0015293C"/>
    <w:rsid w:val="00152A92"/>
    <w:rsid w:val="00152E4B"/>
    <w:rsid w:val="00152FD3"/>
    <w:rsid w:val="00152FFC"/>
    <w:rsid w:val="00153245"/>
    <w:rsid w:val="001532EB"/>
    <w:rsid w:val="00153345"/>
    <w:rsid w:val="00153365"/>
    <w:rsid w:val="0015345B"/>
    <w:rsid w:val="001534FA"/>
    <w:rsid w:val="001537C7"/>
    <w:rsid w:val="001537EE"/>
    <w:rsid w:val="0015383F"/>
    <w:rsid w:val="00153AB2"/>
    <w:rsid w:val="00153B5E"/>
    <w:rsid w:val="00153B85"/>
    <w:rsid w:val="00153F4D"/>
    <w:rsid w:val="0015406B"/>
    <w:rsid w:val="00154180"/>
    <w:rsid w:val="00154389"/>
    <w:rsid w:val="001543F4"/>
    <w:rsid w:val="00154529"/>
    <w:rsid w:val="0015467C"/>
    <w:rsid w:val="00154719"/>
    <w:rsid w:val="00154B13"/>
    <w:rsid w:val="00154C08"/>
    <w:rsid w:val="00154C25"/>
    <w:rsid w:val="00154C4D"/>
    <w:rsid w:val="00154D48"/>
    <w:rsid w:val="00154D53"/>
    <w:rsid w:val="00154D63"/>
    <w:rsid w:val="00154DDF"/>
    <w:rsid w:val="00154E3A"/>
    <w:rsid w:val="00154E5A"/>
    <w:rsid w:val="00154F7B"/>
    <w:rsid w:val="00154FDE"/>
    <w:rsid w:val="001550F2"/>
    <w:rsid w:val="0015520F"/>
    <w:rsid w:val="00155222"/>
    <w:rsid w:val="001555BD"/>
    <w:rsid w:val="001556A8"/>
    <w:rsid w:val="001557DF"/>
    <w:rsid w:val="00155851"/>
    <w:rsid w:val="00155921"/>
    <w:rsid w:val="00155A5F"/>
    <w:rsid w:val="00155CD5"/>
    <w:rsid w:val="00155D92"/>
    <w:rsid w:val="00155E3A"/>
    <w:rsid w:val="00155E5F"/>
    <w:rsid w:val="00155E6C"/>
    <w:rsid w:val="00155EB0"/>
    <w:rsid w:val="00156037"/>
    <w:rsid w:val="001560B8"/>
    <w:rsid w:val="001560D4"/>
    <w:rsid w:val="001560DA"/>
    <w:rsid w:val="001560F3"/>
    <w:rsid w:val="0015611F"/>
    <w:rsid w:val="00156239"/>
    <w:rsid w:val="0015632A"/>
    <w:rsid w:val="00156661"/>
    <w:rsid w:val="00156986"/>
    <w:rsid w:val="001569CB"/>
    <w:rsid w:val="00156A0F"/>
    <w:rsid w:val="00156D93"/>
    <w:rsid w:val="00156EEB"/>
    <w:rsid w:val="00156EF5"/>
    <w:rsid w:val="00157010"/>
    <w:rsid w:val="00157028"/>
    <w:rsid w:val="0015706D"/>
    <w:rsid w:val="001570DE"/>
    <w:rsid w:val="001570FD"/>
    <w:rsid w:val="00157149"/>
    <w:rsid w:val="001574F4"/>
    <w:rsid w:val="001575A1"/>
    <w:rsid w:val="00157679"/>
    <w:rsid w:val="001576F2"/>
    <w:rsid w:val="0015774E"/>
    <w:rsid w:val="0015781C"/>
    <w:rsid w:val="0015781F"/>
    <w:rsid w:val="00157D95"/>
    <w:rsid w:val="00157E0A"/>
    <w:rsid w:val="00157EA1"/>
    <w:rsid w:val="0016009C"/>
    <w:rsid w:val="00160167"/>
    <w:rsid w:val="00160261"/>
    <w:rsid w:val="00160273"/>
    <w:rsid w:val="0016035C"/>
    <w:rsid w:val="00160425"/>
    <w:rsid w:val="0016046E"/>
    <w:rsid w:val="0016070E"/>
    <w:rsid w:val="00160965"/>
    <w:rsid w:val="00160C08"/>
    <w:rsid w:val="00160CB3"/>
    <w:rsid w:val="00160E4E"/>
    <w:rsid w:val="001611ED"/>
    <w:rsid w:val="0016123C"/>
    <w:rsid w:val="00161245"/>
    <w:rsid w:val="0016139E"/>
    <w:rsid w:val="0016143F"/>
    <w:rsid w:val="0016150E"/>
    <w:rsid w:val="00161714"/>
    <w:rsid w:val="00161905"/>
    <w:rsid w:val="0016191D"/>
    <w:rsid w:val="00161BC9"/>
    <w:rsid w:val="00161C92"/>
    <w:rsid w:val="00161CC0"/>
    <w:rsid w:val="00161D87"/>
    <w:rsid w:val="00161E2D"/>
    <w:rsid w:val="00161E4D"/>
    <w:rsid w:val="00161F91"/>
    <w:rsid w:val="00162172"/>
    <w:rsid w:val="001621CB"/>
    <w:rsid w:val="00162217"/>
    <w:rsid w:val="001622EE"/>
    <w:rsid w:val="00162314"/>
    <w:rsid w:val="00162399"/>
    <w:rsid w:val="001624DE"/>
    <w:rsid w:val="00162552"/>
    <w:rsid w:val="001625D3"/>
    <w:rsid w:val="00162620"/>
    <w:rsid w:val="001629AD"/>
    <w:rsid w:val="00162A98"/>
    <w:rsid w:val="00162BBF"/>
    <w:rsid w:val="00162BD3"/>
    <w:rsid w:val="00162CC7"/>
    <w:rsid w:val="00162F17"/>
    <w:rsid w:val="00162F7D"/>
    <w:rsid w:val="00162FF5"/>
    <w:rsid w:val="0016313F"/>
    <w:rsid w:val="00163239"/>
    <w:rsid w:val="001632F0"/>
    <w:rsid w:val="0016350B"/>
    <w:rsid w:val="0016367F"/>
    <w:rsid w:val="001637C7"/>
    <w:rsid w:val="00163A57"/>
    <w:rsid w:val="00163AA9"/>
    <w:rsid w:val="00163C0E"/>
    <w:rsid w:val="00163CA5"/>
    <w:rsid w:val="00163E7C"/>
    <w:rsid w:val="00163EBC"/>
    <w:rsid w:val="00163F36"/>
    <w:rsid w:val="00164004"/>
    <w:rsid w:val="0016401B"/>
    <w:rsid w:val="001640BE"/>
    <w:rsid w:val="00164119"/>
    <w:rsid w:val="00164190"/>
    <w:rsid w:val="00164247"/>
    <w:rsid w:val="00164423"/>
    <w:rsid w:val="00164684"/>
    <w:rsid w:val="001647FF"/>
    <w:rsid w:val="00164A1D"/>
    <w:rsid w:val="00164BF2"/>
    <w:rsid w:val="00164D5E"/>
    <w:rsid w:val="00164D5F"/>
    <w:rsid w:val="00164DCE"/>
    <w:rsid w:val="00164ED7"/>
    <w:rsid w:val="00164EF6"/>
    <w:rsid w:val="001650AA"/>
    <w:rsid w:val="00165274"/>
    <w:rsid w:val="001652A4"/>
    <w:rsid w:val="00165360"/>
    <w:rsid w:val="00165365"/>
    <w:rsid w:val="0016545F"/>
    <w:rsid w:val="0016556A"/>
    <w:rsid w:val="0016568D"/>
    <w:rsid w:val="00165980"/>
    <w:rsid w:val="00165998"/>
    <w:rsid w:val="00165A84"/>
    <w:rsid w:val="00165B09"/>
    <w:rsid w:val="00165B6F"/>
    <w:rsid w:val="00165CB1"/>
    <w:rsid w:val="00165D73"/>
    <w:rsid w:val="00165E33"/>
    <w:rsid w:val="0016606D"/>
    <w:rsid w:val="001660A9"/>
    <w:rsid w:val="00166140"/>
    <w:rsid w:val="00166156"/>
    <w:rsid w:val="00166157"/>
    <w:rsid w:val="0016618E"/>
    <w:rsid w:val="0016628A"/>
    <w:rsid w:val="001663B2"/>
    <w:rsid w:val="001664FB"/>
    <w:rsid w:val="0016662B"/>
    <w:rsid w:val="0016664E"/>
    <w:rsid w:val="001666CC"/>
    <w:rsid w:val="00166727"/>
    <w:rsid w:val="00166735"/>
    <w:rsid w:val="001667F1"/>
    <w:rsid w:val="001668C2"/>
    <w:rsid w:val="00166977"/>
    <w:rsid w:val="0016697A"/>
    <w:rsid w:val="00166A76"/>
    <w:rsid w:val="00166A7B"/>
    <w:rsid w:val="00166BB8"/>
    <w:rsid w:val="00166C4B"/>
    <w:rsid w:val="00166ECA"/>
    <w:rsid w:val="00166F62"/>
    <w:rsid w:val="001670F4"/>
    <w:rsid w:val="00167138"/>
    <w:rsid w:val="001673A2"/>
    <w:rsid w:val="001673F2"/>
    <w:rsid w:val="00167488"/>
    <w:rsid w:val="00167A2E"/>
    <w:rsid w:val="00167A6B"/>
    <w:rsid w:val="00167BFC"/>
    <w:rsid w:val="00167C69"/>
    <w:rsid w:val="00167D15"/>
    <w:rsid w:val="00167F7B"/>
    <w:rsid w:val="001700BB"/>
    <w:rsid w:val="001700F9"/>
    <w:rsid w:val="00170328"/>
    <w:rsid w:val="00170353"/>
    <w:rsid w:val="0017055B"/>
    <w:rsid w:val="00170720"/>
    <w:rsid w:val="00170A26"/>
    <w:rsid w:val="00170AA2"/>
    <w:rsid w:val="00170B02"/>
    <w:rsid w:val="00170C75"/>
    <w:rsid w:val="00170E38"/>
    <w:rsid w:val="00170E8B"/>
    <w:rsid w:val="00171025"/>
    <w:rsid w:val="00171188"/>
    <w:rsid w:val="00171191"/>
    <w:rsid w:val="001711B7"/>
    <w:rsid w:val="00171230"/>
    <w:rsid w:val="001712D1"/>
    <w:rsid w:val="00171315"/>
    <w:rsid w:val="00171344"/>
    <w:rsid w:val="00171352"/>
    <w:rsid w:val="001714EB"/>
    <w:rsid w:val="001716DE"/>
    <w:rsid w:val="0017175B"/>
    <w:rsid w:val="0017187D"/>
    <w:rsid w:val="00171A1D"/>
    <w:rsid w:val="00171BDE"/>
    <w:rsid w:val="00171C3D"/>
    <w:rsid w:val="00171C5D"/>
    <w:rsid w:val="00171CC1"/>
    <w:rsid w:val="00171D57"/>
    <w:rsid w:val="00171D8A"/>
    <w:rsid w:val="00171F8E"/>
    <w:rsid w:val="00171FAF"/>
    <w:rsid w:val="001720DD"/>
    <w:rsid w:val="001720EF"/>
    <w:rsid w:val="00172179"/>
    <w:rsid w:val="00172478"/>
    <w:rsid w:val="001724D2"/>
    <w:rsid w:val="001725AA"/>
    <w:rsid w:val="00172603"/>
    <w:rsid w:val="0017267A"/>
    <w:rsid w:val="0017275E"/>
    <w:rsid w:val="00172987"/>
    <w:rsid w:val="00172AA7"/>
    <w:rsid w:val="00172C21"/>
    <w:rsid w:val="00172DB0"/>
    <w:rsid w:val="00172EB8"/>
    <w:rsid w:val="00172EF3"/>
    <w:rsid w:val="00173075"/>
    <w:rsid w:val="001731B2"/>
    <w:rsid w:val="001731C7"/>
    <w:rsid w:val="00173363"/>
    <w:rsid w:val="001733AF"/>
    <w:rsid w:val="001734C1"/>
    <w:rsid w:val="0017357B"/>
    <w:rsid w:val="001736F5"/>
    <w:rsid w:val="00173721"/>
    <w:rsid w:val="00173806"/>
    <w:rsid w:val="00173966"/>
    <w:rsid w:val="00173AF1"/>
    <w:rsid w:val="00173B0A"/>
    <w:rsid w:val="00173BCF"/>
    <w:rsid w:val="00173D28"/>
    <w:rsid w:val="00173E88"/>
    <w:rsid w:val="00173EE4"/>
    <w:rsid w:val="0017418C"/>
    <w:rsid w:val="0017423A"/>
    <w:rsid w:val="00174257"/>
    <w:rsid w:val="001742C5"/>
    <w:rsid w:val="00174507"/>
    <w:rsid w:val="00174577"/>
    <w:rsid w:val="00174802"/>
    <w:rsid w:val="00174888"/>
    <w:rsid w:val="00174B88"/>
    <w:rsid w:val="00174D04"/>
    <w:rsid w:val="0017518C"/>
    <w:rsid w:val="001751C3"/>
    <w:rsid w:val="001751EB"/>
    <w:rsid w:val="0017548F"/>
    <w:rsid w:val="00175512"/>
    <w:rsid w:val="001755CE"/>
    <w:rsid w:val="00175960"/>
    <w:rsid w:val="001759D2"/>
    <w:rsid w:val="00175B0F"/>
    <w:rsid w:val="00175D24"/>
    <w:rsid w:val="00175E08"/>
    <w:rsid w:val="00175EBC"/>
    <w:rsid w:val="00175FE2"/>
    <w:rsid w:val="0017610E"/>
    <w:rsid w:val="0017628B"/>
    <w:rsid w:val="001764FE"/>
    <w:rsid w:val="001765CC"/>
    <w:rsid w:val="00176622"/>
    <w:rsid w:val="00176854"/>
    <w:rsid w:val="001768D7"/>
    <w:rsid w:val="001769CC"/>
    <w:rsid w:val="001769E4"/>
    <w:rsid w:val="00176A96"/>
    <w:rsid w:val="00176AAA"/>
    <w:rsid w:val="00176AC8"/>
    <w:rsid w:val="00176CDE"/>
    <w:rsid w:val="00176D28"/>
    <w:rsid w:val="00176ED3"/>
    <w:rsid w:val="00176F39"/>
    <w:rsid w:val="00176FA4"/>
    <w:rsid w:val="00176FDB"/>
    <w:rsid w:val="001771DD"/>
    <w:rsid w:val="00177274"/>
    <w:rsid w:val="00177A91"/>
    <w:rsid w:val="00177A9E"/>
    <w:rsid w:val="00177AFF"/>
    <w:rsid w:val="00177D0A"/>
    <w:rsid w:val="0018017C"/>
    <w:rsid w:val="0018026F"/>
    <w:rsid w:val="0018029B"/>
    <w:rsid w:val="001802BB"/>
    <w:rsid w:val="001802FF"/>
    <w:rsid w:val="00180713"/>
    <w:rsid w:val="00180868"/>
    <w:rsid w:val="00180BC4"/>
    <w:rsid w:val="00180C5D"/>
    <w:rsid w:val="00180E08"/>
    <w:rsid w:val="001810A9"/>
    <w:rsid w:val="001811BE"/>
    <w:rsid w:val="001811D4"/>
    <w:rsid w:val="00181278"/>
    <w:rsid w:val="00181338"/>
    <w:rsid w:val="00181378"/>
    <w:rsid w:val="001813E5"/>
    <w:rsid w:val="0018144F"/>
    <w:rsid w:val="0018147B"/>
    <w:rsid w:val="00181659"/>
    <w:rsid w:val="001818D9"/>
    <w:rsid w:val="001818E7"/>
    <w:rsid w:val="0018196C"/>
    <w:rsid w:val="001819B2"/>
    <w:rsid w:val="001819D6"/>
    <w:rsid w:val="001819F4"/>
    <w:rsid w:val="00181AF1"/>
    <w:rsid w:val="00181D54"/>
    <w:rsid w:val="00181D72"/>
    <w:rsid w:val="00181DA0"/>
    <w:rsid w:val="00181DBA"/>
    <w:rsid w:val="00181E90"/>
    <w:rsid w:val="00181EE4"/>
    <w:rsid w:val="00181EF1"/>
    <w:rsid w:val="00182155"/>
    <w:rsid w:val="00182161"/>
    <w:rsid w:val="00182276"/>
    <w:rsid w:val="00182359"/>
    <w:rsid w:val="00182414"/>
    <w:rsid w:val="00182455"/>
    <w:rsid w:val="00182572"/>
    <w:rsid w:val="00182744"/>
    <w:rsid w:val="001827E7"/>
    <w:rsid w:val="0018283A"/>
    <w:rsid w:val="00182847"/>
    <w:rsid w:val="00182ABC"/>
    <w:rsid w:val="00182C48"/>
    <w:rsid w:val="00182D54"/>
    <w:rsid w:val="00182DB3"/>
    <w:rsid w:val="00182E64"/>
    <w:rsid w:val="00182E65"/>
    <w:rsid w:val="00183056"/>
    <w:rsid w:val="0018308F"/>
    <w:rsid w:val="0018311F"/>
    <w:rsid w:val="00183120"/>
    <w:rsid w:val="00183163"/>
    <w:rsid w:val="00183216"/>
    <w:rsid w:val="00183259"/>
    <w:rsid w:val="0018343D"/>
    <w:rsid w:val="0018359E"/>
    <w:rsid w:val="001839D1"/>
    <w:rsid w:val="00183CBE"/>
    <w:rsid w:val="00183D44"/>
    <w:rsid w:val="00183F8A"/>
    <w:rsid w:val="00183FDB"/>
    <w:rsid w:val="00184017"/>
    <w:rsid w:val="001840B2"/>
    <w:rsid w:val="001841AA"/>
    <w:rsid w:val="0018432A"/>
    <w:rsid w:val="00184364"/>
    <w:rsid w:val="001843A8"/>
    <w:rsid w:val="0018446E"/>
    <w:rsid w:val="00184508"/>
    <w:rsid w:val="001845F3"/>
    <w:rsid w:val="0018467D"/>
    <w:rsid w:val="001846B0"/>
    <w:rsid w:val="001846C8"/>
    <w:rsid w:val="00184AB5"/>
    <w:rsid w:val="00184BE4"/>
    <w:rsid w:val="00184C21"/>
    <w:rsid w:val="00184C57"/>
    <w:rsid w:val="001850EA"/>
    <w:rsid w:val="001850F3"/>
    <w:rsid w:val="00185138"/>
    <w:rsid w:val="001853B1"/>
    <w:rsid w:val="00185550"/>
    <w:rsid w:val="001855CB"/>
    <w:rsid w:val="00185621"/>
    <w:rsid w:val="0018565F"/>
    <w:rsid w:val="001856B6"/>
    <w:rsid w:val="00185893"/>
    <w:rsid w:val="00185910"/>
    <w:rsid w:val="0018596F"/>
    <w:rsid w:val="00185D2C"/>
    <w:rsid w:val="0018639B"/>
    <w:rsid w:val="001863C7"/>
    <w:rsid w:val="00186403"/>
    <w:rsid w:val="001864AE"/>
    <w:rsid w:val="001864FD"/>
    <w:rsid w:val="001865C9"/>
    <w:rsid w:val="00186971"/>
    <w:rsid w:val="00186CEF"/>
    <w:rsid w:val="00186E08"/>
    <w:rsid w:val="00186F23"/>
    <w:rsid w:val="00186F2C"/>
    <w:rsid w:val="00186F9D"/>
    <w:rsid w:val="00186FCA"/>
    <w:rsid w:val="001872CE"/>
    <w:rsid w:val="001872F6"/>
    <w:rsid w:val="0018740C"/>
    <w:rsid w:val="001874A7"/>
    <w:rsid w:val="00187562"/>
    <w:rsid w:val="001875DF"/>
    <w:rsid w:val="00187AEB"/>
    <w:rsid w:val="00187BFA"/>
    <w:rsid w:val="00187DF1"/>
    <w:rsid w:val="00190162"/>
    <w:rsid w:val="001901D8"/>
    <w:rsid w:val="0019027F"/>
    <w:rsid w:val="001902D5"/>
    <w:rsid w:val="00190437"/>
    <w:rsid w:val="0019045B"/>
    <w:rsid w:val="001904F7"/>
    <w:rsid w:val="001905BB"/>
    <w:rsid w:val="001905BF"/>
    <w:rsid w:val="00190623"/>
    <w:rsid w:val="00190688"/>
    <w:rsid w:val="001907C4"/>
    <w:rsid w:val="001907C8"/>
    <w:rsid w:val="00190A70"/>
    <w:rsid w:val="00190B48"/>
    <w:rsid w:val="00190B7F"/>
    <w:rsid w:val="00190BA1"/>
    <w:rsid w:val="00190CA8"/>
    <w:rsid w:val="00190CFA"/>
    <w:rsid w:val="00190D3E"/>
    <w:rsid w:val="00190D90"/>
    <w:rsid w:val="00190DD9"/>
    <w:rsid w:val="00190E06"/>
    <w:rsid w:val="00190F07"/>
    <w:rsid w:val="00191016"/>
    <w:rsid w:val="0019108E"/>
    <w:rsid w:val="001910E9"/>
    <w:rsid w:val="001912CB"/>
    <w:rsid w:val="00191471"/>
    <w:rsid w:val="00191480"/>
    <w:rsid w:val="0019170D"/>
    <w:rsid w:val="00191811"/>
    <w:rsid w:val="00191850"/>
    <w:rsid w:val="00191A75"/>
    <w:rsid w:val="00191AE6"/>
    <w:rsid w:val="00191B79"/>
    <w:rsid w:val="00191D7A"/>
    <w:rsid w:val="0019211C"/>
    <w:rsid w:val="00192155"/>
    <w:rsid w:val="001921B6"/>
    <w:rsid w:val="00192253"/>
    <w:rsid w:val="00192294"/>
    <w:rsid w:val="001923A5"/>
    <w:rsid w:val="001923AA"/>
    <w:rsid w:val="001923D5"/>
    <w:rsid w:val="001923EA"/>
    <w:rsid w:val="00192428"/>
    <w:rsid w:val="00192439"/>
    <w:rsid w:val="001926B3"/>
    <w:rsid w:val="00192A95"/>
    <w:rsid w:val="00192C47"/>
    <w:rsid w:val="00192C4C"/>
    <w:rsid w:val="00192D8F"/>
    <w:rsid w:val="00192E8A"/>
    <w:rsid w:val="00192F2F"/>
    <w:rsid w:val="00192F9E"/>
    <w:rsid w:val="0019300A"/>
    <w:rsid w:val="00193067"/>
    <w:rsid w:val="0019311E"/>
    <w:rsid w:val="0019326D"/>
    <w:rsid w:val="00193418"/>
    <w:rsid w:val="00193477"/>
    <w:rsid w:val="00193581"/>
    <w:rsid w:val="0019369E"/>
    <w:rsid w:val="00193791"/>
    <w:rsid w:val="0019379A"/>
    <w:rsid w:val="001937A1"/>
    <w:rsid w:val="00193901"/>
    <w:rsid w:val="0019394E"/>
    <w:rsid w:val="00193ACC"/>
    <w:rsid w:val="00193B33"/>
    <w:rsid w:val="00193D2C"/>
    <w:rsid w:val="00193D96"/>
    <w:rsid w:val="00193DBF"/>
    <w:rsid w:val="00193E67"/>
    <w:rsid w:val="001940EC"/>
    <w:rsid w:val="00194332"/>
    <w:rsid w:val="0019454E"/>
    <w:rsid w:val="00194579"/>
    <w:rsid w:val="001945B2"/>
    <w:rsid w:val="00194606"/>
    <w:rsid w:val="001947D0"/>
    <w:rsid w:val="00194902"/>
    <w:rsid w:val="00194E4F"/>
    <w:rsid w:val="00194FDF"/>
    <w:rsid w:val="00194FFA"/>
    <w:rsid w:val="0019529F"/>
    <w:rsid w:val="001954E7"/>
    <w:rsid w:val="00195503"/>
    <w:rsid w:val="001957CE"/>
    <w:rsid w:val="00195826"/>
    <w:rsid w:val="00195878"/>
    <w:rsid w:val="001958AB"/>
    <w:rsid w:val="0019595C"/>
    <w:rsid w:val="001959A8"/>
    <w:rsid w:val="00195A21"/>
    <w:rsid w:val="00195A22"/>
    <w:rsid w:val="00195BA3"/>
    <w:rsid w:val="00195C6C"/>
    <w:rsid w:val="00195CAA"/>
    <w:rsid w:val="00195DD8"/>
    <w:rsid w:val="00195E50"/>
    <w:rsid w:val="00195EC4"/>
    <w:rsid w:val="00195EF5"/>
    <w:rsid w:val="00195F8F"/>
    <w:rsid w:val="00196146"/>
    <w:rsid w:val="00196199"/>
    <w:rsid w:val="001961F0"/>
    <w:rsid w:val="0019655C"/>
    <w:rsid w:val="001966D7"/>
    <w:rsid w:val="001966E2"/>
    <w:rsid w:val="00196753"/>
    <w:rsid w:val="001968AD"/>
    <w:rsid w:val="00196A0F"/>
    <w:rsid w:val="00196A1A"/>
    <w:rsid w:val="00196A1C"/>
    <w:rsid w:val="00196ACD"/>
    <w:rsid w:val="00196BA4"/>
    <w:rsid w:val="00196C58"/>
    <w:rsid w:val="00196D93"/>
    <w:rsid w:val="00196E2A"/>
    <w:rsid w:val="00197049"/>
    <w:rsid w:val="001971CA"/>
    <w:rsid w:val="0019724C"/>
    <w:rsid w:val="00197275"/>
    <w:rsid w:val="00197277"/>
    <w:rsid w:val="00197321"/>
    <w:rsid w:val="0019762B"/>
    <w:rsid w:val="001978F5"/>
    <w:rsid w:val="001979CD"/>
    <w:rsid w:val="001979D6"/>
    <w:rsid w:val="00197AE0"/>
    <w:rsid w:val="00197BE2"/>
    <w:rsid w:val="00197C39"/>
    <w:rsid w:val="00197E5B"/>
    <w:rsid w:val="001A00B1"/>
    <w:rsid w:val="001A0241"/>
    <w:rsid w:val="001A03A7"/>
    <w:rsid w:val="001A03BC"/>
    <w:rsid w:val="001A03E3"/>
    <w:rsid w:val="001A04DB"/>
    <w:rsid w:val="001A06B8"/>
    <w:rsid w:val="001A06EA"/>
    <w:rsid w:val="001A0718"/>
    <w:rsid w:val="001A0735"/>
    <w:rsid w:val="001A0775"/>
    <w:rsid w:val="001A08E4"/>
    <w:rsid w:val="001A09F5"/>
    <w:rsid w:val="001A0A65"/>
    <w:rsid w:val="001A0B80"/>
    <w:rsid w:val="001A0E46"/>
    <w:rsid w:val="001A0E9F"/>
    <w:rsid w:val="001A0EC9"/>
    <w:rsid w:val="001A1202"/>
    <w:rsid w:val="001A1254"/>
    <w:rsid w:val="001A13EF"/>
    <w:rsid w:val="001A15D3"/>
    <w:rsid w:val="001A18C8"/>
    <w:rsid w:val="001A1B0F"/>
    <w:rsid w:val="001A1F1E"/>
    <w:rsid w:val="001A200B"/>
    <w:rsid w:val="001A2042"/>
    <w:rsid w:val="001A208E"/>
    <w:rsid w:val="001A225C"/>
    <w:rsid w:val="001A2330"/>
    <w:rsid w:val="001A242A"/>
    <w:rsid w:val="001A24F3"/>
    <w:rsid w:val="001A251B"/>
    <w:rsid w:val="001A2532"/>
    <w:rsid w:val="001A2534"/>
    <w:rsid w:val="001A264D"/>
    <w:rsid w:val="001A2675"/>
    <w:rsid w:val="001A2979"/>
    <w:rsid w:val="001A2CCF"/>
    <w:rsid w:val="001A2D37"/>
    <w:rsid w:val="001A2DC0"/>
    <w:rsid w:val="001A2EB7"/>
    <w:rsid w:val="001A32A0"/>
    <w:rsid w:val="001A33AD"/>
    <w:rsid w:val="001A3525"/>
    <w:rsid w:val="001A362D"/>
    <w:rsid w:val="001A3660"/>
    <w:rsid w:val="001A3816"/>
    <w:rsid w:val="001A38BB"/>
    <w:rsid w:val="001A38F1"/>
    <w:rsid w:val="001A39CB"/>
    <w:rsid w:val="001A3A45"/>
    <w:rsid w:val="001A3AB7"/>
    <w:rsid w:val="001A3AE2"/>
    <w:rsid w:val="001A3F51"/>
    <w:rsid w:val="001A4100"/>
    <w:rsid w:val="001A43FB"/>
    <w:rsid w:val="001A4749"/>
    <w:rsid w:val="001A47B8"/>
    <w:rsid w:val="001A4842"/>
    <w:rsid w:val="001A49C8"/>
    <w:rsid w:val="001A4A69"/>
    <w:rsid w:val="001A4A6C"/>
    <w:rsid w:val="001A4AAD"/>
    <w:rsid w:val="001A4C65"/>
    <w:rsid w:val="001A4E14"/>
    <w:rsid w:val="001A4F05"/>
    <w:rsid w:val="001A503B"/>
    <w:rsid w:val="001A50C7"/>
    <w:rsid w:val="001A539E"/>
    <w:rsid w:val="001A53B8"/>
    <w:rsid w:val="001A55D6"/>
    <w:rsid w:val="001A56FC"/>
    <w:rsid w:val="001A5703"/>
    <w:rsid w:val="001A5737"/>
    <w:rsid w:val="001A5815"/>
    <w:rsid w:val="001A5875"/>
    <w:rsid w:val="001A5907"/>
    <w:rsid w:val="001A59C3"/>
    <w:rsid w:val="001A5A67"/>
    <w:rsid w:val="001A5B1C"/>
    <w:rsid w:val="001A5B35"/>
    <w:rsid w:val="001A5B6F"/>
    <w:rsid w:val="001A5BB5"/>
    <w:rsid w:val="001A5C29"/>
    <w:rsid w:val="001A5DC2"/>
    <w:rsid w:val="001A5DD9"/>
    <w:rsid w:val="001A5E7B"/>
    <w:rsid w:val="001A5F72"/>
    <w:rsid w:val="001A5FE0"/>
    <w:rsid w:val="001A602D"/>
    <w:rsid w:val="001A61B9"/>
    <w:rsid w:val="001A6581"/>
    <w:rsid w:val="001A6607"/>
    <w:rsid w:val="001A677E"/>
    <w:rsid w:val="001A6946"/>
    <w:rsid w:val="001A6AD4"/>
    <w:rsid w:val="001A6D83"/>
    <w:rsid w:val="001A6E43"/>
    <w:rsid w:val="001A6EC0"/>
    <w:rsid w:val="001A6FB7"/>
    <w:rsid w:val="001A7182"/>
    <w:rsid w:val="001A71D7"/>
    <w:rsid w:val="001A7336"/>
    <w:rsid w:val="001A740F"/>
    <w:rsid w:val="001A75CF"/>
    <w:rsid w:val="001A7648"/>
    <w:rsid w:val="001A775E"/>
    <w:rsid w:val="001A777E"/>
    <w:rsid w:val="001A77CA"/>
    <w:rsid w:val="001A77F4"/>
    <w:rsid w:val="001A7812"/>
    <w:rsid w:val="001A785C"/>
    <w:rsid w:val="001A7877"/>
    <w:rsid w:val="001A78DC"/>
    <w:rsid w:val="001A7B3A"/>
    <w:rsid w:val="001A7BF2"/>
    <w:rsid w:val="001A7C0D"/>
    <w:rsid w:val="001A7C4A"/>
    <w:rsid w:val="001A7D94"/>
    <w:rsid w:val="001B032D"/>
    <w:rsid w:val="001B035A"/>
    <w:rsid w:val="001B03DA"/>
    <w:rsid w:val="001B04BC"/>
    <w:rsid w:val="001B04C3"/>
    <w:rsid w:val="001B0603"/>
    <w:rsid w:val="001B076D"/>
    <w:rsid w:val="001B079C"/>
    <w:rsid w:val="001B0800"/>
    <w:rsid w:val="001B0A0C"/>
    <w:rsid w:val="001B0C0A"/>
    <w:rsid w:val="001B0C21"/>
    <w:rsid w:val="001B0CFB"/>
    <w:rsid w:val="001B1134"/>
    <w:rsid w:val="001B11C1"/>
    <w:rsid w:val="001B136A"/>
    <w:rsid w:val="001B148E"/>
    <w:rsid w:val="001B1527"/>
    <w:rsid w:val="001B156B"/>
    <w:rsid w:val="001B165F"/>
    <w:rsid w:val="001B16D4"/>
    <w:rsid w:val="001B16FA"/>
    <w:rsid w:val="001B1780"/>
    <w:rsid w:val="001B17E4"/>
    <w:rsid w:val="001B17ED"/>
    <w:rsid w:val="001B1873"/>
    <w:rsid w:val="001B1875"/>
    <w:rsid w:val="001B190A"/>
    <w:rsid w:val="001B1930"/>
    <w:rsid w:val="001B19FC"/>
    <w:rsid w:val="001B1A0E"/>
    <w:rsid w:val="001B1A13"/>
    <w:rsid w:val="001B1AB9"/>
    <w:rsid w:val="001B1AD3"/>
    <w:rsid w:val="001B1B7E"/>
    <w:rsid w:val="001B1CEF"/>
    <w:rsid w:val="001B1D5B"/>
    <w:rsid w:val="001B1ED3"/>
    <w:rsid w:val="001B202A"/>
    <w:rsid w:val="001B204A"/>
    <w:rsid w:val="001B2153"/>
    <w:rsid w:val="001B2208"/>
    <w:rsid w:val="001B222E"/>
    <w:rsid w:val="001B2272"/>
    <w:rsid w:val="001B22C4"/>
    <w:rsid w:val="001B235E"/>
    <w:rsid w:val="001B23D2"/>
    <w:rsid w:val="001B2503"/>
    <w:rsid w:val="001B27B8"/>
    <w:rsid w:val="001B2829"/>
    <w:rsid w:val="001B28C8"/>
    <w:rsid w:val="001B2901"/>
    <w:rsid w:val="001B291B"/>
    <w:rsid w:val="001B2A00"/>
    <w:rsid w:val="001B2A47"/>
    <w:rsid w:val="001B2AFC"/>
    <w:rsid w:val="001B2B4E"/>
    <w:rsid w:val="001B2E62"/>
    <w:rsid w:val="001B2E8D"/>
    <w:rsid w:val="001B2EFA"/>
    <w:rsid w:val="001B315F"/>
    <w:rsid w:val="001B316D"/>
    <w:rsid w:val="001B31BB"/>
    <w:rsid w:val="001B32DC"/>
    <w:rsid w:val="001B3364"/>
    <w:rsid w:val="001B3365"/>
    <w:rsid w:val="001B35CB"/>
    <w:rsid w:val="001B36C9"/>
    <w:rsid w:val="001B36E6"/>
    <w:rsid w:val="001B38C8"/>
    <w:rsid w:val="001B39AA"/>
    <w:rsid w:val="001B3A33"/>
    <w:rsid w:val="001B3AA2"/>
    <w:rsid w:val="001B3B7C"/>
    <w:rsid w:val="001B3C7A"/>
    <w:rsid w:val="001B3DA6"/>
    <w:rsid w:val="001B3EBF"/>
    <w:rsid w:val="001B3FC1"/>
    <w:rsid w:val="001B3FEA"/>
    <w:rsid w:val="001B40D7"/>
    <w:rsid w:val="001B410D"/>
    <w:rsid w:val="001B4127"/>
    <w:rsid w:val="001B4137"/>
    <w:rsid w:val="001B41FF"/>
    <w:rsid w:val="001B4255"/>
    <w:rsid w:val="001B42A5"/>
    <w:rsid w:val="001B431F"/>
    <w:rsid w:val="001B4328"/>
    <w:rsid w:val="001B4370"/>
    <w:rsid w:val="001B4495"/>
    <w:rsid w:val="001B4599"/>
    <w:rsid w:val="001B460B"/>
    <w:rsid w:val="001B4755"/>
    <w:rsid w:val="001B4769"/>
    <w:rsid w:val="001B481B"/>
    <w:rsid w:val="001B49C5"/>
    <w:rsid w:val="001B4C4E"/>
    <w:rsid w:val="001B4D59"/>
    <w:rsid w:val="001B4DC7"/>
    <w:rsid w:val="001B4F62"/>
    <w:rsid w:val="001B51AE"/>
    <w:rsid w:val="001B532B"/>
    <w:rsid w:val="001B534E"/>
    <w:rsid w:val="001B5401"/>
    <w:rsid w:val="001B54BC"/>
    <w:rsid w:val="001B54CA"/>
    <w:rsid w:val="001B55A4"/>
    <w:rsid w:val="001B55D5"/>
    <w:rsid w:val="001B5688"/>
    <w:rsid w:val="001B56EC"/>
    <w:rsid w:val="001B5719"/>
    <w:rsid w:val="001B58F9"/>
    <w:rsid w:val="001B59D6"/>
    <w:rsid w:val="001B5AEA"/>
    <w:rsid w:val="001B5B1A"/>
    <w:rsid w:val="001B5D96"/>
    <w:rsid w:val="001B5EE7"/>
    <w:rsid w:val="001B60A0"/>
    <w:rsid w:val="001B60D7"/>
    <w:rsid w:val="001B611A"/>
    <w:rsid w:val="001B6186"/>
    <w:rsid w:val="001B61B7"/>
    <w:rsid w:val="001B624B"/>
    <w:rsid w:val="001B62DD"/>
    <w:rsid w:val="001B63F2"/>
    <w:rsid w:val="001B64A7"/>
    <w:rsid w:val="001B6567"/>
    <w:rsid w:val="001B6685"/>
    <w:rsid w:val="001B6847"/>
    <w:rsid w:val="001B68DF"/>
    <w:rsid w:val="001B692F"/>
    <w:rsid w:val="001B6999"/>
    <w:rsid w:val="001B6A34"/>
    <w:rsid w:val="001B6ADF"/>
    <w:rsid w:val="001B6D1B"/>
    <w:rsid w:val="001B6D9C"/>
    <w:rsid w:val="001B6F01"/>
    <w:rsid w:val="001B6F5E"/>
    <w:rsid w:val="001B70EA"/>
    <w:rsid w:val="001B71F9"/>
    <w:rsid w:val="001B7414"/>
    <w:rsid w:val="001B7461"/>
    <w:rsid w:val="001B7489"/>
    <w:rsid w:val="001B76B2"/>
    <w:rsid w:val="001B76D9"/>
    <w:rsid w:val="001B79F0"/>
    <w:rsid w:val="001B7A12"/>
    <w:rsid w:val="001B7B47"/>
    <w:rsid w:val="001B7CE4"/>
    <w:rsid w:val="001B7D89"/>
    <w:rsid w:val="001C0356"/>
    <w:rsid w:val="001C0387"/>
    <w:rsid w:val="001C0642"/>
    <w:rsid w:val="001C0667"/>
    <w:rsid w:val="001C06A4"/>
    <w:rsid w:val="001C06EF"/>
    <w:rsid w:val="001C07F2"/>
    <w:rsid w:val="001C0881"/>
    <w:rsid w:val="001C09B7"/>
    <w:rsid w:val="001C0E23"/>
    <w:rsid w:val="001C0F8D"/>
    <w:rsid w:val="001C0FBE"/>
    <w:rsid w:val="001C0FD5"/>
    <w:rsid w:val="001C12EA"/>
    <w:rsid w:val="001C1362"/>
    <w:rsid w:val="001C1368"/>
    <w:rsid w:val="001C136E"/>
    <w:rsid w:val="001C1483"/>
    <w:rsid w:val="001C151B"/>
    <w:rsid w:val="001C1903"/>
    <w:rsid w:val="001C1977"/>
    <w:rsid w:val="001C19EB"/>
    <w:rsid w:val="001C1AE6"/>
    <w:rsid w:val="001C1B27"/>
    <w:rsid w:val="001C1BBF"/>
    <w:rsid w:val="001C1C47"/>
    <w:rsid w:val="001C1E7D"/>
    <w:rsid w:val="001C1FD3"/>
    <w:rsid w:val="001C2007"/>
    <w:rsid w:val="001C20B1"/>
    <w:rsid w:val="001C228E"/>
    <w:rsid w:val="001C2385"/>
    <w:rsid w:val="001C2500"/>
    <w:rsid w:val="001C2836"/>
    <w:rsid w:val="001C29F0"/>
    <w:rsid w:val="001C2A74"/>
    <w:rsid w:val="001C2ABA"/>
    <w:rsid w:val="001C2B24"/>
    <w:rsid w:val="001C2B2D"/>
    <w:rsid w:val="001C2B8E"/>
    <w:rsid w:val="001C2C1F"/>
    <w:rsid w:val="001C3243"/>
    <w:rsid w:val="001C36AB"/>
    <w:rsid w:val="001C386C"/>
    <w:rsid w:val="001C3988"/>
    <w:rsid w:val="001C3B37"/>
    <w:rsid w:val="001C3B53"/>
    <w:rsid w:val="001C3CA0"/>
    <w:rsid w:val="001C3CFE"/>
    <w:rsid w:val="001C3F2B"/>
    <w:rsid w:val="001C408F"/>
    <w:rsid w:val="001C412D"/>
    <w:rsid w:val="001C427A"/>
    <w:rsid w:val="001C42B4"/>
    <w:rsid w:val="001C442E"/>
    <w:rsid w:val="001C4666"/>
    <w:rsid w:val="001C4786"/>
    <w:rsid w:val="001C489A"/>
    <w:rsid w:val="001C48D3"/>
    <w:rsid w:val="001C4918"/>
    <w:rsid w:val="001C4958"/>
    <w:rsid w:val="001C4BBF"/>
    <w:rsid w:val="001C4D6C"/>
    <w:rsid w:val="001C4F86"/>
    <w:rsid w:val="001C4FA9"/>
    <w:rsid w:val="001C50E2"/>
    <w:rsid w:val="001C513F"/>
    <w:rsid w:val="001C5155"/>
    <w:rsid w:val="001C51E2"/>
    <w:rsid w:val="001C529F"/>
    <w:rsid w:val="001C56B4"/>
    <w:rsid w:val="001C5718"/>
    <w:rsid w:val="001C57CD"/>
    <w:rsid w:val="001C5AC9"/>
    <w:rsid w:val="001C5BFD"/>
    <w:rsid w:val="001C5C40"/>
    <w:rsid w:val="001C5C57"/>
    <w:rsid w:val="001C5E7F"/>
    <w:rsid w:val="001C5EB1"/>
    <w:rsid w:val="001C5FCF"/>
    <w:rsid w:val="001C62C3"/>
    <w:rsid w:val="001C6380"/>
    <w:rsid w:val="001C6390"/>
    <w:rsid w:val="001C64F0"/>
    <w:rsid w:val="001C657B"/>
    <w:rsid w:val="001C698A"/>
    <w:rsid w:val="001C6AB0"/>
    <w:rsid w:val="001C6BF7"/>
    <w:rsid w:val="001C6C34"/>
    <w:rsid w:val="001C6DAB"/>
    <w:rsid w:val="001C6EAA"/>
    <w:rsid w:val="001C6F3C"/>
    <w:rsid w:val="001C703E"/>
    <w:rsid w:val="001C7236"/>
    <w:rsid w:val="001C76C8"/>
    <w:rsid w:val="001C772C"/>
    <w:rsid w:val="001C7884"/>
    <w:rsid w:val="001C7A20"/>
    <w:rsid w:val="001C7B63"/>
    <w:rsid w:val="001C7B73"/>
    <w:rsid w:val="001C7C06"/>
    <w:rsid w:val="001C7C08"/>
    <w:rsid w:val="001C7E74"/>
    <w:rsid w:val="001C7E8D"/>
    <w:rsid w:val="001C7EA0"/>
    <w:rsid w:val="001C7EFB"/>
    <w:rsid w:val="001C7FA7"/>
    <w:rsid w:val="001D034C"/>
    <w:rsid w:val="001D05E9"/>
    <w:rsid w:val="001D076F"/>
    <w:rsid w:val="001D081B"/>
    <w:rsid w:val="001D0934"/>
    <w:rsid w:val="001D09AB"/>
    <w:rsid w:val="001D09EB"/>
    <w:rsid w:val="001D0A0D"/>
    <w:rsid w:val="001D0C3B"/>
    <w:rsid w:val="001D0E45"/>
    <w:rsid w:val="001D11A7"/>
    <w:rsid w:val="001D1280"/>
    <w:rsid w:val="001D1287"/>
    <w:rsid w:val="001D12D7"/>
    <w:rsid w:val="001D13AD"/>
    <w:rsid w:val="001D155E"/>
    <w:rsid w:val="001D1640"/>
    <w:rsid w:val="001D1699"/>
    <w:rsid w:val="001D16E8"/>
    <w:rsid w:val="001D1783"/>
    <w:rsid w:val="001D18D2"/>
    <w:rsid w:val="001D18D8"/>
    <w:rsid w:val="001D18E1"/>
    <w:rsid w:val="001D1A11"/>
    <w:rsid w:val="001D1A49"/>
    <w:rsid w:val="001D1CA8"/>
    <w:rsid w:val="001D1D9F"/>
    <w:rsid w:val="001D1EAC"/>
    <w:rsid w:val="001D2014"/>
    <w:rsid w:val="001D2184"/>
    <w:rsid w:val="001D23C1"/>
    <w:rsid w:val="001D23DF"/>
    <w:rsid w:val="001D24B9"/>
    <w:rsid w:val="001D259B"/>
    <w:rsid w:val="001D260E"/>
    <w:rsid w:val="001D266C"/>
    <w:rsid w:val="001D27B5"/>
    <w:rsid w:val="001D28B9"/>
    <w:rsid w:val="001D29A1"/>
    <w:rsid w:val="001D2BD0"/>
    <w:rsid w:val="001D2C65"/>
    <w:rsid w:val="001D2E04"/>
    <w:rsid w:val="001D2F39"/>
    <w:rsid w:val="001D2FBC"/>
    <w:rsid w:val="001D3053"/>
    <w:rsid w:val="001D31A6"/>
    <w:rsid w:val="001D32FB"/>
    <w:rsid w:val="001D32FD"/>
    <w:rsid w:val="001D372F"/>
    <w:rsid w:val="001D38DF"/>
    <w:rsid w:val="001D38F3"/>
    <w:rsid w:val="001D3AEA"/>
    <w:rsid w:val="001D3BCD"/>
    <w:rsid w:val="001D3C77"/>
    <w:rsid w:val="001D3CE5"/>
    <w:rsid w:val="001D3D10"/>
    <w:rsid w:val="001D3F9C"/>
    <w:rsid w:val="001D407F"/>
    <w:rsid w:val="001D4179"/>
    <w:rsid w:val="001D41E1"/>
    <w:rsid w:val="001D437F"/>
    <w:rsid w:val="001D4380"/>
    <w:rsid w:val="001D451A"/>
    <w:rsid w:val="001D453C"/>
    <w:rsid w:val="001D462E"/>
    <w:rsid w:val="001D463F"/>
    <w:rsid w:val="001D4C37"/>
    <w:rsid w:val="001D4C3C"/>
    <w:rsid w:val="001D4F93"/>
    <w:rsid w:val="001D5073"/>
    <w:rsid w:val="001D512F"/>
    <w:rsid w:val="001D5177"/>
    <w:rsid w:val="001D51C2"/>
    <w:rsid w:val="001D51D4"/>
    <w:rsid w:val="001D5204"/>
    <w:rsid w:val="001D5213"/>
    <w:rsid w:val="001D527A"/>
    <w:rsid w:val="001D52B7"/>
    <w:rsid w:val="001D571E"/>
    <w:rsid w:val="001D5AFC"/>
    <w:rsid w:val="001D5B43"/>
    <w:rsid w:val="001D5B7B"/>
    <w:rsid w:val="001D5E3B"/>
    <w:rsid w:val="001D5F50"/>
    <w:rsid w:val="001D634B"/>
    <w:rsid w:val="001D6484"/>
    <w:rsid w:val="001D6510"/>
    <w:rsid w:val="001D6BE5"/>
    <w:rsid w:val="001D6C0B"/>
    <w:rsid w:val="001D6C13"/>
    <w:rsid w:val="001D6D5E"/>
    <w:rsid w:val="001D6DA9"/>
    <w:rsid w:val="001D6DB3"/>
    <w:rsid w:val="001D6DDA"/>
    <w:rsid w:val="001D705D"/>
    <w:rsid w:val="001D719D"/>
    <w:rsid w:val="001D742B"/>
    <w:rsid w:val="001D7493"/>
    <w:rsid w:val="001D7528"/>
    <w:rsid w:val="001D765D"/>
    <w:rsid w:val="001D7729"/>
    <w:rsid w:val="001D791A"/>
    <w:rsid w:val="001D7A85"/>
    <w:rsid w:val="001D7AF2"/>
    <w:rsid w:val="001D7B62"/>
    <w:rsid w:val="001D7C78"/>
    <w:rsid w:val="001D7CB7"/>
    <w:rsid w:val="001D7D9F"/>
    <w:rsid w:val="001D7DB9"/>
    <w:rsid w:val="001E00F8"/>
    <w:rsid w:val="001E018F"/>
    <w:rsid w:val="001E0270"/>
    <w:rsid w:val="001E02B6"/>
    <w:rsid w:val="001E02EC"/>
    <w:rsid w:val="001E037F"/>
    <w:rsid w:val="001E03C5"/>
    <w:rsid w:val="001E074C"/>
    <w:rsid w:val="001E0781"/>
    <w:rsid w:val="001E0824"/>
    <w:rsid w:val="001E0851"/>
    <w:rsid w:val="001E0986"/>
    <w:rsid w:val="001E0ADA"/>
    <w:rsid w:val="001E0C1D"/>
    <w:rsid w:val="001E0CAB"/>
    <w:rsid w:val="001E0FF2"/>
    <w:rsid w:val="001E1154"/>
    <w:rsid w:val="001E117C"/>
    <w:rsid w:val="001E1205"/>
    <w:rsid w:val="001E1239"/>
    <w:rsid w:val="001E1294"/>
    <w:rsid w:val="001E12A4"/>
    <w:rsid w:val="001E1304"/>
    <w:rsid w:val="001E134C"/>
    <w:rsid w:val="001E14E5"/>
    <w:rsid w:val="001E1560"/>
    <w:rsid w:val="001E1675"/>
    <w:rsid w:val="001E17A1"/>
    <w:rsid w:val="001E19F5"/>
    <w:rsid w:val="001E1AFD"/>
    <w:rsid w:val="001E1BEE"/>
    <w:rsid w:val="001E1BF7"/>
    <w:rsid w:val="001E1CA4"/>
    <w:rsid w:val="001E1CED"/>
    <w:rsid w:val="001E1E33"/>
    <w:rsid w:val="001E1F40"/>
    <w:rsid w:val="001E2010"/>
    <w:rsid w:val="001E2038"/>
    <w:rsid w:val="001E20FA"/>
    <w:rsid w:val="001E21A8"/>
    <w:rsid w:val="001E23D2"/>
    <w:rsid w:val="001E23D7"/>
    <w:rsid w:val="001E276A"/>
    <w:rsid w:val="001E2879"/>
    <w:rsid w:val="001E28E9"/>
    <w:rsid w:val="001E2DD0"/>
    <w:rsid w:val="001E3063"/>
    <w:rsid w:val="001E3085"/>
    <w:rsid w:val="001E30CA"/>
    <w:rsid w:val="001E31CB"/>
    <w:rsid w:val="001E351E"/>
    <w:rsid w:val="001E3823"/>
    <w:rsid w:val="001E3897"/>
    <w:rsid w:val="001E3A5F"/>
    <w:rsid w:val="001E3B40"/>
    <w:rsid w:val="001E3C6C"/>
    <w:rsid w:val="001E3CCC"/>
    <w:rsid w:val="001E3E6B"/>
    <w:rsid w:val="001E3EC8"/>
    <w:rsid w:val="001E3F25"/>
    <w:rsid w:val="001E3F57"/>
    <w:rsid w:val="001E3FE5"/>
    <w:rsid w:val="001E41CD"/>
    <w:rsid w:val="001E421C"/>
    <w:rsid w:val="001E4229"/>
    <w:rsid w:val="001E42B0"/>
    <w:rsid w:val="001E441C"/>
    <w:rsid w:val="001E442C"/>
    <w:rsid w:val="001E4467"/>
    <w:rsid w:val="001E4530"/>
    <w:rsid w:val="001E466E"/>
    <w:rsid w:val="001E48C8"/>
    <w:rsid w:val="001E4A5A"/>
    <w:rsid w:val="001E4AF0"/>
    <w:rsid w:val="001E4C5C"/>
    <w:rsid w:val="001E4DA5"/>
    <w:rsid w:val="001E4E7B"/>
    <w:rsid w:val="001E4F0D"/>
    <w:rsid w:val="001E4F18"/>
    <w:rsid w:val="001E4F4F"/>
    <w:rsid w:val="001E4F59"/>
    <w:rsid w:val="001E4F5A"/>
    <w:rsid w:val="001E5100"/>
    <w:rsid w:val="001E51A5"/>
    <w:rsid w:val="001E5266"/>
    <w:rsid w:val="001E535D"/>
    <w:rsid w:val="001E53DB"/>
    <w:rsid w:val="001E541D"/>
    <w:rsid w:val="001E546C"/>
    <w:rsid w:val="001E556A"/>
    <w:rsid w:val="001E558C"/>
    <w:rsid w:val="001E55E8"/>
    <w:rsid w:val="001E5655"/>
    <w:rsid w:val="001E568A"/>
    <w:rsid w:val="001E5A02"/>
    <w:rsid w:val="001E5A0B"/>
    <w:rsid w:val="001E5A17"/>
    <w:rsid w:val="001E5A66"/>
    <w:rsid w:val="001E5AAF"/>
    <w:rsid w:val="001E5AF4"/>
    <w:rsid w:val="001E5AFE"/>
    <w:rsid w:val="001E5C10"/>
    <w:rsid w:val="001E5E20"/>
    <w:rsid w:val="001E60E1"/>
    <w:rsid w:val="001E61C0"/>
    <w:rsid w:val="001E6291"/>
    <w:rsid w:val="001E6493"/>
    <w:rsid w:val="001E6542"/>
    <w:rsid w:val="001E656B"/>
    <w:rsid w:val="001E660E"/>
    <w:rsid w:val="001E6693"/>
    <w:rsid w:val="001E6788"/>
    <w:rsid w:val="001E6886"/>
    <w:rsid w:val="001E6D1C"/>
    <w:rsid w:val="001E6D68"/>
    <w:rsid w:val="001E6D81"/>
    <w:rsid w:val="001E6D83"/>
    <w:rsid w:val="001E6E43"/>
    <w:rsid w:val="001E6F2C"/>
    <w:rsid w:val="001E6F5B"/>
    <w:rsid w:val="001E7069"/>
    <w:rsid w:val="001E724B"/>
    <w:rsid w:val="001E72EC"/>
    <w:rsid w:val="001E7633"/>
    <w:rsid w:val="001E76A3"/>
    <w:rsid w:val="001E77E1"/>
    <w:rsid w:val="001E79FC"/>
    <w:rsid w:val="001E7A08"/>
    <w:rsid w:val="001E7F99"/>
    <w:rsid w:val="001F0276"/>
    <w:rsid w:val="001F0382"/>
    <w:rsid w:val="001F03C3"/>
    <w:rsid w:val="001F044D"/>
    <w:rsid w:val="001F0467"/>
    <w:rsid w:val="001F076F"/>
    <w:rsid w:val="001F077C"/>
    <w:rsid w:val="001F093A"/>
    <w:rsid w:val="001F0ABA"/>
    <w:rsid w:val="001F0C04"/>
    <w:rsid w:val="001F0C49"/>
    <w:rsid w:val="001F0CA6"/>
    <w:rsid w:val="001F0D19"/>
    <w:rsid w:val="001F0E5B"/>
    <w:rsid w:val="001F1070"/>
    <w:rsid w:val="001F1117"/>
    <w:rsid w:val="001F1241"/>
    <w:rsid w:val="001F13FB"/>
    <w:rsid w:val="001F1430"/>
    <w:rsid w:val="001F18B9"/>
    <w:rsid w:val="001F19E3"/>
    <w:rsid w:val="001F1A30"/>
    <w:rsid w:val="001F1AAC"/>
    <w:rsid w:val="001F1B71"/>
    <w:rsid w:val="001F1C49"/>
    <w:rsid w:val="001F1CEA"/>
    <w:rsid w:val="001F1CEF"/>
    <w:rsid w:val="001F1D39"/>
    <w:rsid w:val="001F1F62"/>
    <w:rsid w:val="001F1FFF"/>
    <w:rsid w:val="001F22AA"/>
    <w:rsid w:val="001F2345"/>
    <w:rsid w:val="001F23E4"/>
    <w:rsid w:val="001F2499"/>
    <w:rsid w:val="001F2527"/>
    <w:rsid w:val="001F2851"/>
    <w:rsid w:val="001F2881"/>
    <w:rsid w:val="001F2A96"/>
    <w:rsid w:val="001F2AD1"/>
    <w:rsid w:val="001F2C18"/>
    <w:rsid w:val="001F2D8D"/>
    <w:rsid w:val="001F2E9D"/>
    <w:rsid w:val="001F32D4"/>
    <w:rsid w:val="001F32D8"/>
    <w:rsid w:val="001F3354"/>
    <w:rsid w:val="001F3439"/>
    <w:rsid w:val="001F353B"/>
    <w:rsid w:val="001F3662"/>
    <w:rsid w:val="001F39EA"/>
    <w:rsid w:val="001F3A71"/>
    <w:rsid w:val="001F3A7C"/>
    <w:rsid w:val="001F3C19"/>
    <w:rsid w:val="001F3D0A"/>
    <w:rsid w:val="001F3D8C"/>
    <w:rsid w:val="001F3F6A"/>
    <w:rsid w:val="001F3FF9"/>
    <w:rsid w:val="001F4034"/>
    <w:rsid w:val="001F4049"/>
    <w:rsid w:val="001F41EC"/>
    <w:rsid w:val="001F426E"/>
    <w:rsid w:val="001F42A7"/>
    <w:rsid w:val="001F42F3"/>
    <w:rsid w:val="001F4301"/>
    <w:rsid w:val="001F448E"/>
    <w:rsid w:val="001F4495"/>
    <w:rsid w:val="001F45F3"/>
    <w:rsid w:val="001F46FB"/>
    <w:rsid w:val="001F47EF"/>
    <w:rsid w:val="001F4A1F"/>
    <w:rsid w:val="001F4A7D"/>
    <w:rsid w:val="001F4AD7"/>
    <w:rsid w:val="001F4C87"/>
    <w:rsid w:val="001F4CE5"/>
    <w:rsid w:val="001F4EAC"/>
    <w:rsid w:val="001F4FED"/>
    <w:rsid w:val="001F511C"/>
    <w:rsid w:val="001F5213"/>
    <w:rsid w:val="001F53D3"/>
    <w:rsid w:val="001F5524"/>
    <w:rsid w:val="001F565B"/>
    <w:rsid w:val="001F5854"/>
    <w:rsid w:val="001F5857"/>
    <w:rsid w:val="001F5898"/>
    <w:rsid w:val="001F5B78"/>
    <w:rsid w:val="001F5F17"/>
    <w:rsid w:val="001F5F69"/>
    <w:rsid w:val="001F604D"/>
    <w:rsid w:val="001F61ED"/>
    <w:rsid w:val="001F625C"/>
    <w:rsid w:val="001F630F"/>
    <w:rsid w:val="001F635A"/>
    <w:rsid w:val="001F642D"/>
    <w:rsid w:val="001F64FA"/>
    <w:rsid w:val="001F650D"/>
    <w:rsid w:val="001F6674"/>
    <w:rsid w:val="001F6784"/>
    <w:rsid w:val="001F6921"/>
    <w:rsid w:val="001F6AA2"/>
    <w:rsid w:val="001F6AB5"/>
    <w:rsid w:val="001F6ABC"/>
    <w:rsid w:val="001F6AE3"/>
    <w:rsid w:val="001F6B6C"/>
    <w:rsid w:val="001F6C9E"/>
    <w:rsid w:val="001F6E1B"/>
    <w:rsid w:val="001F6E44"/>
    <w:rsid w:val="001F6F14"/>
    <w:rsid w:val="001F6F7C"/>
    <w:rsid w:val="001F6FF5"/>
    <w:rsid w:val="001F7006"/>
    <w:rsid w:val="001F7077"/>
    <w:rsid w:val="001F70B8"/>
    <w:rsid w:val="001F7103"/>
    <w:rsid w:val="001F7228"/>
    <w:rsid w:val="001F7271"/>
    <w:rsid w:val="001F7319"/>
    <w:rsid w:val="001F7322"/>
    <w:rsid w:val="001F75FD"/>
    <w:rsid w:val="001F7751"/>
    <w:rsid w:val="001F781F"/>
    <w:rsid w:val="001F7C8B"/>
    <w:rsid w:val="001F7E44"/>
    <w:rsid w:val="001F7FBC"/>
    <w:rsid w:val="0020016E"/>
    <w:rsid w:val="0020029E"/>
    <w:rsid w:val="00200346"/>
    <w:rsid w:val="0020062B"/>
    <w:rsid w:val="0020062C"/>
    <w:rsid w:val="002006C3"/>
    <w:rsid w:val="00200819"/>
    <w:rsid w:val="00200922"/>
    <w:rsid w:val="00200B6A"/>
    <w:rsid w:val="00200B83"/>
    <w:rsid w:val="00200C3D"/>
    <w:rsid w:val="00200C8E"/>
    <w:rsid w:val="00200CB1"/>
    <w:rsid w:val="00200DCD"/>
    <w:rsid w:val="00200EBB"/>
    <w:rsid w:val="00200FEB"/>
    <w:rsid w:val="00201284"/>
    <w:rsid w:val="002016E4"/>
    <w:rsid w:val="0020198C"/>
    <w:rsid w:val="00201A80"/>
    <w:rsid w:val="00201D75"/>
    <w:rsid w:val="00201DAE"/>
    <w:rsid w:val="00201E79"/>
    <w:rsid w:val="00201F69"/>
    <w:rsid w:val="00201F85"/>
    <w:rsid w:val="00201FD9"/>
    <w:rsid w:val="0020213F"/>
    <w:rsid w:val="00202141"/>
    <w:rsid w:val="0020217C"/>
    <w:rsid w:val="002021E5"/>
    <w:rsid w:val="00202283"/>
    <w:rsid w:val="00202333"/>
    <w:rsid w:val="00202357"/>
    <w:rsid w:val="0020260E"/>
    <w:rsid w:val="00202733"/>
    <w:rsid w:val="002028F3"/>
    <w:rsid w:val="00202BA2"/>
    <w:rsid w:val="00202C03"/>
    <w:rsid w:val="00202D71"/>
    <w:rsid w:val="00202FA6"/>
    <w:rsid w:val="00203059"/>
    <w:rsid w:val="0020361A"/>
    <w:rsid w:val="0020361C"/>
    <w:rsid w:val="0020371D"/>
    <w:rsid w:val="00203741"/>
    <w:rsid w:val="002037C9"/>
    <w:rsid w:val="0020380F"/>
    <w:rsid w:val="00203902"/>
    <w:rsid w:val="002039F7"/>
    <w:rsid w:val="00203B24"/>
    <w:rsid w:val="00203B90"/>
    <w:rsid w:val="00203C1E"/>
    <w:rsid w:val="00203C94"/>
    <w:rsid w:val="00203CFA"/>
    <w:rsid w:val="00203D1A"/>
    <w:rsid w:val="00203DD8"/>
    <w:rsid w:val="00203EEE"/>
    <w:rsid w:val="0020410C"/>
    <w:rsid w:val="0020417C"/>
    <w:rsid w:val="00204285"/>
    <w:rsid w:val="0020433F"/>
    <w:rsid w:val="00204391"/>
    <w:rsid w:val="0020441F"/>
    <w:rsid w:val="00204638"/>
    <w:rsid w:val="00204696"/>
    <w:rsid w:val="00204B95"/>
    <w:rsid w:val="00204D56"/>
    <w:rsid w:val="00204DB7"/>
    <w:rsid w:val="00204DF3"/>
    <w:rsid w:val="00204EBC"/>
    <w:rsid w:val="00204FD8"/>
    <w:rsid w:val="0020501F"/>
    <w:rsid w:val="002050AD"/>
    <w:rsid w:val="00205142"/>
    <w:rsid w:val="002051CD"/>
    <w:rsid w:val="00205230"/>
    <w:rsid w:val="00205259"/>
    <w:rsid w:val="00205280"/>
    <w:rsid w:val="00205589"/>
    <w:rsid w:val="002055E4"/>
    <w:rsid w:val="002056FF"/>
    <w:rsid w:val="002058A7"/>
    <w:rsid w:val="00205912"/>
    <w:rsid w:val="00205994"/>
    <w:rsid w:val="002059E5"/>
    <w:rsid w:val="00205CD2"/>
    <w:rsid w:val="00205D3E"/>
    <w:rsid w:val="00205E10"/>
    <w:rsid w:val="00205F4F"/>
    <w:rsid w:val="00205FBF"/>
    <w:rsid w:val="00205FC7"/>
    <w:rsid w:val="00205FEE"/>
    <w:rsid w:val="00206087"/>
    <w:rsid w:val="002060C1"/>
    <w:rsid w:val="002065D2"/>
    <w:rsid w:val="0020672C"/>
    <w:rsid w:val="0020678F"/>
    <w:rsid w:val="00206790"/>
    <w:rsid w:val="00206B3D"/>
    <w:rsid w:val="00206C1A"/>
    <w:rsid w:val="00206C3F"/>
    <w:rsid w:val="00206CA3"/>
    <w:rsid w:val="00206D06"/>
    <w:rsid w:val="00206D96"/>
    <w:rsid w:val="00206E4A"/>
    <w:rsid w:val="00206EF0"/>
    <w:rsid w:val="00207187"/>
    <w:rsid w:val="00207212"/>
    <w:rsid w:val="00207288"/>
    <w:rsid w:val="002072EA"/>
    <w:rsid w:val="00207592"/>
    <w:rsid w:val="0020760A"/>
    <w:rsid w:val="0020760B"/>
    <w:rsid w:val="002076F3"/>
    <w:rsid w:val="0020788C"/>
    <w:rsid w:val="00207962"/>
    <w:rsid w:val="002079B9"/>
    <w:rsid w:val="00207BCB"/>
    <w:rsid w:val="00207CC4"/>
    <w:rsid w:val="00207E2E"/>
    <w:rsid w:val="00207F30"/>
    <w:rsid w:val="00207FFB"/>
    <w:rsid w:val="00210163"/>
    <w:rsid w:val="002102D2"/>
    <w:rsid w:val="0021030F"/>
    <w:rsid w:val="00210381"/>
    <w:rsid w:val="002103FF"/>
    <w:rsid w:val="00210437"/>
    <w:rsid w:val="002104F7"/>
    <w:rsid w:val="00210811"/>
    <w:rsid w:val="0021097A"/>
    <w:rsid w:val="00210C4B"/>
    <w:rsid w:val="00210D0D"/>
    <w:rsid w:val="00210F1B"/>
    <w:rsid w:val="0021107E"/>
    <w:rsid w:val="002110D7"/>
    <w:rsid w:val="002110E5"/>
    <w:rsid w:val="00211105"/>
    <w:rsid w:val="00211187"/>
    <w:rsid w:val="002113A3"/>
    <w:rsid w:val="00211443"/>
    <w:rsid w:val="0021150F"/>
    <w:rsid w:val="00211596"/>
    <w:rsid w:val="00211682"/>
    <w:rsid w:val="00211735"/>
    <w:rsid w:val="002117E1"/>
    <w:rsid w:val="00211BF6"/>
    <w:rsid w:val="00211C8D"/>
    <w:rsid w:val="00211CE7"/>
    <w:rsid w:val="00211DAA"/>
    <w:rsid w:val="00211DBA"/>
    <w:rsid w:val="00211F27"/>
    <w:rsid w:val="00211F77"/>
    <w:rsid w:val="00212001"/>
    <w:rsid w:val="002120EC"/>
    <w:rsid w:val="00212222"/>
    <w:rsid w:val="00212445"/>
    <w:rsid w:val="0021266E"/>
    <w:rsid w:val="002127E9"/>
    <w:rsid w:val="0021283C"/>
    <w:rsid w:val="002128A5"/>
    <w:rsid w:val="002128FF"/>
    <w:rsid w:val="00212930"/>
    <w:rsid w:val="00212A7B"/>
    <w:rsid w:val="00212AAB"/>
    <w:rsid w:val="00212AF0"/>
    <w:rsid w:val="00212C62"/>
    <w:rsid w:val="00212D4B"/>
    <w:rsid w:val="00212D4F"/>
    <w:rsid w:val="00212F5F"/>
    <w:rsid w:val="00212F91"/>
    <w:rsid w:val="00212FAB"/>
    <w:rsid w:val="002130DE"/>
    <w:rsid w:val="00213100"/>
    <w:rsid w:val="0021313A"/>
    <w:rsid w:val="002132D2"/>
    <w:rsid w:val="002135C8"/>
    <w:rsid w:val="00213761"/>
    <w:rsid w:val="002137D7"/>
    <w:rsid w:val="00213A4A"/>
    <w:rsid w:val="00213B4C"/>
    <w:rsid w:val="00213C06"/>
    <w:rsid w:val="00213C45"/>
    <w:rsid w:val="00213DB0"/>
    <w:rsid w:val="00213E87"/>
    <w:rsid w:val="00213EEC"/>
    <w:rsid w:val="002140A4"/>
    <w:rsid w:val="0021413A"/>
    <w:rsid w:val="002143AE"/>
    <w:rsid w:val="00214456"/>
    <w:rsid w:val="002144A3"/>
    <w:rsid w:val="00214530"/>
    <w:rsid w:val="00214761"/>
    <w:rsid w:val="0021478A"/>
    <w:rsid w:val="00214987"/>
    <w:rsid w:val="00214A40"/>
    <w:rsid w:val="00214B88"/>
    <w:rsid w:val="00214C4E"/>
    <w:rsid w:val="00214C53"/>
    <w:rsid w:val="00214DB7"/>
    <w:rsid w:val="00214DCA"/>
    <w:rsid w:val="00214E19"/>
    <w:rsid w:val="00214EBD"/>
    <w:rsid w:val="00214F87"/>
    <w:rsid w:val="00215067"/>
    <w:rsid w:val="002152EF"/>
    <w:rsid w:val="002154DA"/>
    <w:rsid w:val="00215617"/>
    <w:rsid w:val="0021567B"/>
    <w:rsid w:val="00215819"/>
    <w:rsid w:val="00215987"/>
    <w:rsid w:val="00215A07"/>
    <w:rsid w:val="00215A61"/>
    <w:rsid w:val="00215A8D"/>
    <w:rsid w:val="00215B89"/>
    <w:rsid w:val="00215C5E"/>
    <w:rsid w:val="00215D6F"/>
    <w:rsid w:val="00215E52"/>
    <w:rsid w:val="00216149"/>
    <w:rsid w:val="0021617D"/>
    <w:rsid w:val="002161CA"/>
    <w:rsid w:val="0021632D"/>
    <w:rsid w:val="00216384"/>
    <w:rsid w:val="0021652C"/>
    <w:rsid w:val="00216534"/>
    <w:rsid w:val="0021654E"/>
    <w:rsid w:val="00216642"/>
    <w:rsid w:val="0021672E"/>
    <w:rsid w:val="002168BF"/>
    <w:rsid w:val="00216944"/>
    <w:rsid w:val="00216A4E"/>
    <w:rsid w:val="00216AD5"/>
    <w:rsid w:val="00216B3C"/>
    <w:rsid w:val="00216BD0"/>
    <w:rsid w:val="00216C77"/>
    <w:rsid w:val="00216CEC"/>
    <w:rsid w:val="00216D62"/>
    <w:rsid w:val="00216ECC"/>
    <w:rsid w:val="0021702B"/>
    <w:rsid w:val="002170D4"/>
    <w:rsid w:val="0021724A"/>
    <w:rsid w:val="00217550"/>
    <w:rsid w:val="0021756C"/>
    <w:rsid w:val="002176F6"/>
    <w:rsid w:val="00217758"/>
    <w:rsid w:val="0021777D"/>
    <w:rsid w:val="002177E6"/>
    <w:rsid w:val="002179C7"/>
    <w:rsid w:val="002179D2"/>
    <w:rsid w:val="00217A1C"/>
    <w:rsid w:val="00217A2C"/>
    <w:rsid w:val="00217BCB"/>
    <w:rsid w:val="00217C8E"/>
    <w:rsid w:val="00217CD4"/>
    <w:rsid w:val="00217CD7"/>
    <w:rsid w:val="00217D1D"/>
    <w:rsid w:val="00217E42"/>
    <w:rsid w:val="00217EDD"/>
    <w:rsid w:val="00217F08"/>
    <w:rsid w:val="002201A7"/>
    <w:rsid w:val="00220399"/>
    <w:rsid w:val="0022048F"/>
    <w:rsid w:val="0022050E"/>
    <w:rsid w:val="00220584"/>
    <w:rsid w:val="00220592"/>
    <w:rsid w:val="0022066E"/>
    <w:rsid w:val="00220784"/>
    <w:rsid w:val="0022094C"/>
    <w:rsid w:val="00220AB9"/>
    <w:rsid w:val="00220B1B"/>
    <w:rsid w:val="00220CB7"/>
    <w:rsid w:val="00220D31"/>
    <w:rsid w:val="00220D7B"/>
    <w:rsid w:val="00220E4F"/>
    <w:rsid w:val="00220E61"/>
    <w:rsid w:val="002210C5"/>
    <w:rsid w:val="00221221"/>
    <w:rsid w:val="00221223"/>
    <w:rsid w:val="002212C6"/>
    <w:rsid w:val="002214F2"/>
    <w:rsid w:val="0022162D"/>
    <w:rsid w:val="0022169D"/>
    <w:rsid w:val="002216D6"/>
    <w:rsid w:val="002218EF"/>
    <w:rsid w:val="0022196D"/>
    <w:rsid w:val="00221A87"/>
    <w:rsid w:val="00221B80"/>
    <w:rsid w:val="00221C92"/>
    <w:rsid w:val="00221E49"/>
    <w:rsid w:val="00221EB4"/>
    <w:rsid w:val="00221ED3"/>
    <w:rsid w:val="00221FAA"/>
    <w:rsid w:val="00221FF8"/>
    <w:rsid w:val="0022220C"/>
    <w:rsid w:val="0022221E"/>
    <w:rsid w:val="002222B2"/>
    <w:rsid w:val="00222492"/>
    <w:rsid w:val="00222508"/>
    <w:rsid w:val="0022272C"/>
    <w:rsid w:val="00222788"/>
    <w:rsid w:val="002229E0"/>
    <w:rsid w:val="00222AD1"/>
    <w:rsid w:val="00222B29"/>
    <w:rsid w:val="00222CCE"/>
    <w:rsid w:val="00222EA0"/>
    <w:rsid w:val="00222EF5"/>
    <w:rsid w:val="00222FC0"/>
    <w:rsid w:val="00223128"/>
    <w:rsid w:val="002231B0"/>
    <w:rsid w:val="00223243"/>
    <w:rsid w:val="00223265"/>
    <w:rsid w:val="0022344E"/>
    <w:rsid w:val="002237CF"/>
    <w:rsid w:val="0022391D"/>
    <w:rsid w:val="00223D1A"/>
    <w:rsid w:val="00223D5F"/>
    <w:rsid w:val="00223DCA"/>
    <w:rsid w:val="00223E95"/>
    <w:rsid w:val="00223EA6"/>
    <w:rsid w:val="00224222"/>
    <w:rsid w:val="0022436C"/>
    <w:rsid w:val="002243B1"/>
    <w:rsid w:val="00224535"/>
    <w:rsid w:val="00224682"/>
    <w:rsid w:val="002246E3"/>
    <w:rsid w:val="00224785"/>
    <w:rsid w:val="002248E9"/>
    <w:rsid w:val="00224A35"/>
    <w:rsid w:val="00224AF9"/>
    <w:rsid w:val="00224B5B"/>
    <w:rsid w:val="00224B92"/>
    <w:rsid w:val="00224CB4"/>
    <w:rsid w:val="00224DD6"/>
    <w:rsid w:val="00224DF1"/>
    <w:rsid w:val="00224F47"/>
    <w:rsid w:val="00224F5D"/>
    <w:rsid w:val="00224F77"/>
    <w:rsid w:val="0022511C"/>
    <w:rsid w:val="00225371"/>
    <w:rsid w:val="002254B5"/>
    <w:rsid w:val="00225507"/>
    <w:rsid w:val="002258CD"/>
    <w:rsid w:val="002259B1"/>
    <w:rsid w:val="002259B8"/>
    <w:rsid w:val="00225A3E"/>
    <w:rsid w:val="00225E2A"/>
    <w:rsid w:val="00225EF8"/>
    <w:rsid w:val="00225F84"/>
    <w:rsid w:val="0022600D"/>
    <w:rsid w:val="00226117"/>
    <w:rsid w:val="002261DD"/>
    <w:rsid w:val="00226424"/>
    <w:rsid w:val="0022643E"/>
    <w:rsid w:val="002264B5"/>
    <w:rsid w:val="00226596"/>
    <w:rsid w:val="00226616"/>
    <w:rsid w:val="00226665"/>
    <w:rsid w:val="0022679F"/>
    <w:rsid w:val="0022680B"/>
    <w:rsid w:val="0022683A"/>
    <w:rsid w:val="00226AD6"/>
    <w:rsid w:val="00226BE7"/>
    <w:rsid w:val="00226D61"/>
    <w:rsid w:val="00226DFB"/>
    <w:rsid w:val="00226F5B"/>
    <w:rsid w:val="00226F74"/>
    <w:rsid w:val="002270B8"/>
    <w:rsid w:val="002271EA"/>
    <w:rsid w:val="00227379"/>
    <w:rsid w:val="0022737B"/>
    <w:rsid w:val="0022752F"/>
    <w:rsid w:val="00227533"/>
    <w:rsid w:val="002276AB"/>
    <w:rsid w:val="0022775B"/>
    <w:rsid w:val="00227771"/>
    <w:rsid w:val="00227898"/>
    <w:rsid w:val="002278B3"/>
    <w:rsid w:val="00227AF5"/>
    <w:rsid w:val="00227B96"/>
    <w:rsid w:val="00227BCA"/>
    <w:rsid w:val="00227C69"/>
    <w:rsid w:val="00227CB9"/>
    <w:rsid w:val="00227D93"/>
    <w:rsid w:val="0023022D"/>
    <w:rsid w:val="002305E0"/>
    <w:rsid w:val="00230641"/>
    <w:rsid w:val="00230707"/>
    <w:rsid w:val="002308F5"/>
    <w:rsid w:val="0023092E"/>
    <w:rsid w:val="00230AD4"/>
    <w:rsid w:val="00230B40"/>
    <w:rsid w:val="00230B5F"/>
    <w:rsid w:val="00230BC0"/>
    <w:rsid w:val="00230DD8"/>
    <w:rsid w:val="00230DE3"/>
    <w:rsid w:val="00230F6C"/>
    <w:rsid w:val="00230FD0"/>
    <w:rsid w:val="0023134D"/>
    <w:rsid w:val="002315B8"/>
    <w:rsid w:val="00231658"/>
    <w:rsid w:val="002318F6"/>
    <w:rsid w:val="002319C4"/>
    <w:rsid w:val="00231ABC"/>
    <w:rsid w:val="00231B34"/>
    <w:rsid w:val="00231B53"/>
    <w:rsid w:val="00231C1D"/>
    <w:rsid w:val="00231C87"/>
    <w:rsid w:val="00231D4B"/>
    <w:rsid w:val="00231EC1"/>
    <w:rsid w:val="00231F5E"/>
    <w:rsid w:val="002323FF"/>
    <w:rsid w:val="0023262E"/>
    <w:rsid w:val="0023288D"/>
    <w:rsid w:val="00232941"/>
    <w:rsid w:val="0023295F"/>
    <w:rsid w:val="00232ACF"/>
    <w:rsid w:val="00233075"/>
    <w:rsid w:val="00233525"/>
    <w:rsid w:val="002335BC"/>
    <w:rsid w:val="00233689"/>
    <w:rsid w:val="00233851"/>
    <w:rsid w:val="002338C4"/>
    <w:rsid w:val="002338C9"/>
    <w:rsid w:val="00233984"/>
    <w:rsid w:val="0023398C"/>
    <w:rsid w:val="00233C89"/>
    <w:rsid w:val="00233EE7"/>
    <w:rsid w:val="00233FC8"/>
    <w:rsid w:val="002342A6"/>
    <w:rsid w:val="002342D2"/>
    <w:rsid w:val="0023448F"/>
    <w:rsid w:val="002344DF"/>
    <w:rsid w:val="0023450D"/>
    <w:rsid w:val="00234593"/>
    <w:rsid w:val="00234685"/>
    <w:rsid w:val="002346EF"/>
    <w:rsid w:val="00234723"/>
    <w:rsid w:val="002347A1"/>
    <w:rsid w:val="00234931"/>
    <w:rsid w:val="00234CC4"/>
    <w:rsid w:val="00234DBE"/>
    <w:rsid w:val="00234DCD"/>
    <w:rsid w:val="00234F27"/>
    <w:rsid w:val="00234FCA"/>
    <w:rsid w:val="00235057"/>
    <w:rsid w:val="002350CE"/>
    <w:rsid w:val="002351DD"/>
    <w:rsid w:val="00235602"/>
    <w:rsid w:val="00235734"/>
    <w:rsid w:val="002357AF"/>
    <w:rsid w:val="00235812"/>
    <w:rsid w:val="00235842"/>
    <w:rsid w:val="00235850"/>
    <w:rsid w:val="00235A2D"/>
    <w:rsid w:val="00235B8A"/>
    <w:rsid w:val="00235BC5"/>
    <w:rsid w:val="00235D7B"/>
    <w:rsid w:val="00235E61"/>
    <w:rsid w:val="00236053"/>
    <w:rsid w:val="002362E6"/>
    <w:rsid w:val="00236425"/>
    <w:rsid w:val="00236429"/>
    <w:rsid w:val="002367AC"/>
    <w:rsid w:val="002367D4"/>
    <w:rsid w:val="002368B4"/>
    <w:rsid w:val="002368BD"/>
    <w:rsid w:val="002368EB"/>
    <w:rsid w:val="00236AF3"/>
    <w:rsid w:val="00236B45"/>
    <w:rsid w:val="00236B9E"/>
    <w:rsid w:val="00236C94"/>
    <w:rsid w:val="00236E28"/>
    <w:rsid w:val="00236EE1"/>
    <w:rsid w:val="0023701A"/>
    <w:rsid w:val="00237109"/>
    <w:rsid w:val="002371D6"/>
    <w:rsid w:val="002373C1"/>
    <w:rsid w:val="002374B4"/>
    <w:rsid w:val="0023751F"/>
    <w:rsid w:val="002375C6"/>
    <w:rsid w:val="00237692"/>
    <w:rsid w:val="00237909"/>
    <w:rsid w:val="002379F7"/>
    <w:rsid w:val="00237A39"/>
    <w:rsid w:val="00237BEB"/>
    <w:rsid w:val="00237BFC"/>
    <w:rsid w:val="00237DE8"/>
    <w:rsid w:val="00237F18"/>
    <w:rsid w:val="00237F81"/>
    <w:rsid w:val="002400D5"/>
    <w:rsid w:val="0024016E"/>
    <w:rsid w:val="002401AE"/>
    <w:rsid w:val="002401F3"/>
    <w:rsid w:val="0024037D"/>
    <w:rsid w:val="00240661"/>
    <w:rsid w:val="002406EE"/>
    <w:rsid w:val="002406F3"/>
    <w:rsid w:val="002407A0"/>
    <w:rsid w:val="002409EE"/>
    <w:rsid w:val="00240C94"/>
    <w:rsid w:val="00240CC5"/>
    <w:rsid w:val="00240D3D"/>
    <w:rsid w:val="00240E0E"/>
    <w:rsid w:val="002411A3"/>
    <w:rsid w:val="00241241"/>
    <w:rsid w:val="00241248"/>
    <w:rsid w:val="0024124A"/>
    <w:rsid w:val="002412DC"/>
    <w:rsid w:val="00241319"/>
    <w:rsid w:val="002413DB"/>
    <w:rsid w:val="002415CF"/>
    <w:rsid w:val="002415EC"/>
    <w:rsid w:val="00241786"/>
    <w:rsid w:val="002417F1"/>
    <w:rsid w:val="002419B2"/>
    <w:rsid w:val="00241A02"/>
    <w:rsid w:val="00241AE1"/>
    <w:rsid w:val="00241C3B"/>
    <w:rsid w:val="00241D19"/>
    <w:rsid w:val="00241D9B"/>
    <w:rsid w:val="00241FF9"/>
    <w:rsid w:val="00242070"/>
    <w:rsid w:val="002421E3"/>
    <w:rsid w:val="00242389"/>
    <w:rsid w:val="00242413"/>
    <w:rsid w:val="00242580"/>
    <w:rsid w:val="00242751"/>
    <w:rsid w:val="00242810"/>
    <w:rsid w:val="00242A1A"/>
    <w:rsid w:val="00242A55"/>
    <w:rsid w:val="00242B8C"/>
    <w:rsid w:val="00242BBE"/>
    <w:rsid w:val="00242C95"/>
    <w:rsid w:val="00242DB2"/>
    <w:rsid w:val="00242E95"/>
    <w:rsid w:val="00242EC0"/>
    <w:rsid w:val="00242FCF"/>
    <w:rsid w:val="00242FE9"/>
    <w:rsid w:val="00243076"/>
    <w:rsid w:val="00243112"/>
    <w:rsid w:val="00243138"/>
    <w:rsid w:val="00243286"/>
    <w:rsid w:val="00243364"/>
    <w:rsid w:val="002437D9"/>
    <w:rsid w:val="002438E0"/>
    <w:rsid w:val="00243AAB"/>
    <w:rsid w:val="00243E29"/>
    <w:rsid w:val="00243ECB"/>
    <w:rsid w:val="0024405D"/>
    <w:rsid w:val="002440D4"/>
    <w:rsid w:val="00244274"/>
    <w:rsid w:val="002442AE"/>
    <w:rsid w:val="00244387"/>
    <w:rsid w:val="002443F0"/>
    <w:rsid w:val="00244430"/>
    <w:rsid w:val="0024446A"/>
    <w:rsid w:val="0024457E"/>
    <w:rsid w:val="00244673"/>
    <w:rsid w:val="0024499B"/>
    <w:rsid w:val="00244A8A"/>
    <w:rsid w:val="00244AAC"/>
    <w:rsid w:val="00244AF8"/>
    <w:rsid w:val="00244E0A"/>
    <w:rsid w:val="00244F77"/>
    <w:rsid w:val="00244F94"/>
    <w:rsid w:val="002450C8"/>
    <w:rsid w:val="00245259"/>
    <w:rsid w:val="00245347"/>
    <w:rsid w:val="00245425"/>
    <w:rsid w:val="00245652"/>
    <w:rsid w:val="00245765"/>
    <w:rsid w:val="002457AD"/>
    <w:rsid w:val="0024595F"/>
    <w:rsid w:val="00245B18"/>
    <w:rsid w:val="00245B78"/>
    <w:rsid w:val="00245BAF"/>
    <w:rsid w:val="00245CC4"/>
    <w:rsid w:val="00245D02"/>
    <w:rsid w:val="00245DA7"/>
    <w:rsid w:val="00245E18"/>
    <w:rsid w:val="00245F15"/>
    <w:rsid w:val="00245FAF"/>
    <w:rsid w:val="00246068"/>
    <w:rsid w:val="002460CC"/>
    <w:rsid w:val="002461D2"/>
    <w:rsid w:val="00246227"/>
    <w:rsid w:val="002463D4"/>
    <w:rsid w:val="00246616"/>
    <w:rsid w:val="00246654"/>
    <w:rsid w:val="00246655"/>
    <w:rsid w:val="002466FF"/>
    <w:rsid w:val="00246769"/>
    <w:rsid w:val="0024688B"/>
    <w:rsid w:val="002469BC"/>
    <w:rsid w:val="002469FC"/>
    <w:rsid w:val="00246DE7"/>
    <w:rsid w:val="00246F2B"/>
    <w:rsid w:val="00247002"/>
    <w:rsid w:val="002470B4"/>
    <w:rsid w:val="00247145"/>
    <w:rsid w:val="0024722D"/>
    <w:rsid w:val="00247405"/>
    <w:rsid w:val="00247424"/>
    <w:rsid w:val="00247434"/>
    <w:rsid w:val="0024744D"/>
    <w:rsid w:val="00247507"/>
    <w:rsid w:val="00247733"/>
    <w:rsid w:val="0024776E"/>
    <w:rsid w:val="00247859"/>
    <w:rsid w:val="00247B37"/>
    <w:rsid w:val="00247B78"/>
    <w:rsid w:val="00247C03"/>
    <w:rsid w:val="00247C7E"/>
    <w:rsid w:val="00247DAB"/>
    <w:rsid w:val="00247FA0"/>
    <w:rsid w:val="00247FE7"/>
    <w:rsid w:val="002500AF"/>
    <w:rsid w:val="002500BA"/>
    <w:rsid w:val="00250126"/>
    <w:rsid w:val="0025015D"/>
    <w:rsid w:val="0025028F"/>
    <w:rsid w:val="0025038E"/>
    <w:rsid w:val="0025047A"/>
    <w:rsid w:val="00250506"/>
    <w:rsid w:val="00250819"/>
    <w:rsid w:val="002508ED"/>
    <w:rsid w:val="002508FD"/>
    <w:rsid w:val="00250961"/>
    <w:rsid w:val="00250A95"/>
    <w:rsid w:val="00250ACA"/>
    <w:rsid w:val="00250B1C"/>
    <w:rsid w:val="00250BB0"/>
    <w:rsid w:val="00250BE7"/>
    <w:rsid w:val="00250C90"/>
    <w:rsid w:val="00250D82"/>
    <w:rsid w:val="00250EC5"/>
    <w:rsid w:val="00250ECA"/>
    <w:rsid w:val="00250F21"/>
    <w:rsid w:val="00251134"/>
    <w:rsid w:val="002511C0"/>
    <w:rsid w:val="002512A4"/>
    <w:rsid w:val="00251352"/>
    <w:rsid w:val="00251523"/>
    <w:rsid w:val="00251582"/>
    <w:rsid w:val="0025159E"/>
    <w:rsid w:val="00251796"/>
    <w:rsid w:val="00251890"/>
    <w:rsid w:val="002519AC"/>
    <w:rsid w:val="00251CFB"/>
    <w:rsid w:val="00251D1C"/>
    <w:rsid w:val="00251F39"/>
    <w:rsid w:val="002520CA"/>
    <w:rsid w:val="0025211E"/>
    <w:rsid w:val="00252180"/>
    <w:rsid w:val="002522E2"/>
    <w:rsid w:val="0025240C"/>
    <w:rsid w:val="00252477"/>
    <w:rsid w:val="00252542"/>
    <w:rsid w:val="002525BD"/>
    <w:rsid w:val="002526B7"/>
    <w:rsid w:val="0025276A"/>
    <w:rsid w:val="002527EB"/>
    <w:rsid w:val="002528A6"/>
    <w:rsid w:val="00252DBD"/>
    <w:rsid w:val="00252E57"/>
    <w:rsid w:val="00252EF4"/>
    <w:rsid w:val="0025304E"/>
    <w:rsid w:val="00253255"/>
    <w:rsid w:val="002532BF"/>
    <w:rsid w:val="00253368"/>
    <w:rsid w:val="00253370"/>
    <w:rsid w:val="00253405"/>
    <w:rsid w:val="00253479"/>
    <w:rsid w:val="002535C0"/>
    <w:rsid w:val="0025364D"/>
    <w:rsid w:val="002536C7"/>
    <w:rsid w:val="0025370F"/>
    <w:rsid w:val="002539FB"/>
    <w:rsid w:val="00253AF8"/>
    <w:rsid w:val="00253CE9"/>
    <w:rsid w:val="00253D13"/>
    <w:rsid w:val="00253D61"/>
    <w:rsid w:val="00253D92"/>
    <w:rsid w:val="0025404C"/>
    <w:rsid w:val="00254139"/>
    <w:rsid w:val="0025417B"/>
    <w:rsid w:val="0025419E"/>
    <w:rsid w:val="002542CC"/>
    <w:rsid w:val="0025437B"/>
    <w:rsid w:val="00254380"/>
    <w:rsid w:val="002545D6"/>
    <w:rsid w:val="0025465C"/>
    <w:rsid w:val="00254719"/>
    <w:rsid w:val="002547E3"/>
    <w:rsid w:val="00254822"/>
    <w:rsid w:val="0025491E"/>
    <w:rsid w:val="0025499D"/>
    <w:rsid w:val="002549AF"/>
    <w:rsid w:val="002549BE"/>
    <w:rsid w:val="002549D7"/>
    <w:rsid w:val="002549E9"/>
    <w:rsid w:val="002549EE"/>
    <w:rsid w:val="00254B2E"/>
    <w:rsid w:val="00254C28"/>
    <w:rsid w:val="00254C90"/>
    <w:rsid w:val="00254E13"/>
    <w:rsid w:val="00254EAB"/>
    <w:rsid w:val="00254EE9"/>
    <w:rsid w:val="00254F38"/>
    <w:rsid w:val="00254FD1"/>
    <w:rsid w:val="00255024"/>
    <w:rsid w:val="00255032"/>
    <w:rsid w:val="002550F8"/>
    <w:rsid w:val="00255155"/>
    <w:rsid w:val="0025528C"/>
    <w:rsid w:val="00255352"/>
    <w:rsid w:val="002554A1"/>
    <w:rsid w:val="002555F4"/>
    <w:rsid w:val="0025561D"/>
    <w:rsid w:val="00255655"/>
    <w:rsid w:val="00255691"/>
    <w:rsid w:val="0025570A"/>
    <w:rsid w:val="00255772"/>
    <w:rsid w:val="0025578C"/>
    <w:rsid w:val="002557AF"/>
    <w:rsid w:val="00255841"/>
    <w:rsid w:val="00255A1E"/>
    <w:rsid w:val="00255AB7"/>
    <w:rsid w:val="00255B5A"/>
    <w:rsid w:val="00255C50"/>
    <w:rsid w:val="00255CA6"/>
    <w:rsid w:val="00255CDC"/>
    <w:rsid w:val="00255D95"/>
    <w:rsid w:val="00255E23"/>
    <w:rsid w:val="00255F18"/>
    <w:rsid w:val="0025613B"/>
    <w:rsid w:val="00256191"/>
    <w:rsid w:val="0025628A"/>
    <w:rsid w:val="002563B5"/>
    <w:rsid w:val="0025647C"/>
    <w:rsid w:val="002565F9"/>
    <w:rsid w:val="0025676E"/>
    <w:rsid w:val="002568B0"/>
    <w:rsid w:val="002569C5"/>
    <w:rsid w:val="00256A6D"/>
    <w:rsid w:val="00256AFD"/>
    <w:rsid w:val="00256B68"/>
    <w:rsid w:val="00256C02"/>
    <w:rsid w:val="00256DEF"/>
    <w:rsid w:val="00256E30"/>
    <w:rsid w:val="00256E32"/>
    <w:rsid w:val="00256E9B"/>
    <w:rsid w:val="00256EB8"/>
    <w:rsid w:val="00257279"/>
    <w:rsid w:val="0025763E"/>
    <w:rsid w:val="00257751"/>
    <w:rsid w:val="0025775D"/>
    <w:rsid w:val="00257802"/>
    <w:rsid w:val="00257AE8"/>
    <w:rsid w:val="00257CEC"/>
    <w:rsid w:val="00257D24"/>
    <w:rsid w:val="00257E9F"/>
    <w:rsid w:val="00257F3A"/>
    <w:rsid w:val="00257F8F"/>
    <w:rsid w:val="002601F3"/>
    <w:rsid w:val="00260238"/>
    <w:rsid w:val="00260315"/>
    <w:rsid w:val="00260458"/>
    <w:rsid w:val="0026052C"/>
    <w:rsid w:val="002605C6"/>
    <w:rsid w:val="0026062F"/>
    <w:rsid w:val="002607B1"/>
    <w:rsid w:val="0026082A"/>
    <w:rsid w:val="0026093B"/>
    <w:rsid w:val="00260A6F"/>
    <w:rsid w:val="00260AA3"/>
    <w:rsid w:val="00260B3E"/>
    <w:rsid w:val="00260B75"/>
    <w:rsid w:val="00260CAA"/>
    <w:rsid w:val="00260E20"/>
    <w:rsid w:val="00260E28"/>
    <w:rsid w:val="00260E5C"/>
    <w:rsid w:val="00260E67"/>
    <w:rsid w:val="002610B9"/>
    <w:rsid w:val="002610BF"/>
    <w:rsid w:val="00261117"/>
    <w:rsid w:val="002611CE"/>
    <w:rsid w:val="0026122E"/>
    <w:rsid w:val="0026131D"/>
    <w:rsid w:val="0026148A"/>
    <w:rsid w:val="002617F6"/>
    <w:rsid w:val="00261850"/>
    <w:rsid w:val="0026192C"/>
    <w:rsid w:val="00261940"/>
    <w:rsid w:val="00261986"/>
    <w:rsid w:val="00261A15"/>
    <w:rsid w:val="00261AAD"/>
    <w:rsid w:val="00261C0A"/>
    <w:rsid w:val="00261C2D"/>
    <w:rsid w:val="00261E2E"/>
    <w:rsid w:val="00261E6B"/>
    <w:rsid w:val="00261F54"/>
    <w:rsid w:val="002621AE"/>
    <w:rsid w:val="002622BF"/>
    <w:rsid w:val="002625BE"/>
    <w:rsid w:val="0026280D"/>
    <w:rsid w:val="0026282B"/>
    <w:rsid w:val="00262835"/>
    <w:rsid w:val="00262A66"/>
    <w:rsid w:val="00262A88"/>
    <w:rsid w:val="00262B41"/>
    <w:rsid w:val="00262E5A"/>
    <w:rsid w:val="0026300A"/>
    <w:rsid w:val="002630D5"/>
    <w:rsid w:val="0026340E"/>
    <w:rsid w:val="00263761"/>
    <w:rsid w:val="002638F4"/>
    <w:rsid w:val="00263936"/>
    <w:rsid w:val="00263AC5"/>
    <w:rsid w:val="00263AE0"/>
    <w:rsid w:val="00263C43"/>
    <w:rsid w:val="00263D22"/>
    <w:rsid w:val="00263DE6"/>
    <w:rsid w:val="00263DF9"/>
    <w:rsid w:val="00263ED7"/>
    <w:rsid w:val="00263EF9"/>
    <w:rsid w:val="00263F6B"/>
    <w:rsid w:val="002642A2"/>
    <w:rsid w:val="002643DE"/>
    <w:rsid w:val="0026455E"/>
    <w:rsid w:val="0026461F"/>
    <w:rsid w:val="00264679"/>
    <w:rsid w:val="00264715"/>
    <w:rsid w:val="002647AC"/>
    <w:rsid w:val="0026485C"/>
    <w:rsid w:val="00264909"/>
    <w:rsid w:val="0026498C"/>
    <w:rsid w:val="00264A5C"/>
    <w:rsid w:val="00264A94"/>
    <w:rsid w:val="00264B39"/>
    <w:rsid w:val="00264B7D"/>
    <w:rsid w:val="00264E0A"/>
    <w:rsid w:val="00264E49"/>
    <w:rsid w:val="00264E6C"/>
    <w:rsid w:val="00264FDA"/>
    <w:rsid w:val="00265011"/>
    <w:rsid w:val="00265091"/>
    <w:rsid w:val="002650CD"/>
    <w:rsid w:val="002651EF"/>
    <w:rsid w:val="002652A5"/>
    <w:rsid w:val="00265644"/>
    <w:rsid w:val="00265753"/>
    <w:rsid w:val="00265757"/>
    <w:rsid w:val="002657E1"/>
    <w:rsid w:val="002657F3"/>
    <w:rsid w:val="0026580A"/>
    <w:rsid w:val="002658DF"/>
    <w:rsid w:val="00265A24"/>
    <w:rsid w:val="00265ACE"/>
    <w:rsid w:val="00265B15"/>
    <w:rsid w:val="00265B23"/>
    <w:rsid w:val="00265B93"/>
    <w:rsid w:val="00265CD2"/>
    <w:rsid w:val="00265D6D"/>
    <w:rsid w:val="00265DFB"/>
    <w:rsid w:val="00266068"/>
    <w:rsid w:val="00266088"/>
    <w:rsid w:val="00266301"/>
    <w:rsid w:val="0026638A"/>
    <w:rsid w:val="002663BE"/>
    <w:rsid w:val="002664EF"/>
    <w:rsid w:val="00266544"/>
    <w:rsid w:val="002665A4"/>
    <w:rsid w:val="0026663F"/>
    <w:rsid w:val="0026669E"/>
    <w:rsid w:val="00266711"/>
    <w:rsid w:val="002668C7"/>
    <w:rsid w:val="00266911"/>
    <w:rsid w:val="00266EBB"/>
    <w:rsid w:val="00266EE7"/>
    <w:rsid w:val="00266F24"/>
    <w:rsid w:val="0026703E"/>
    <w:rsid w:val="002670AF"/>
    <w:rsid w:val="0026719E"/>
    <w:rsid w:val="002671FE"/>
    <w:rsid w:val="00267243"/>
    <w:rsid w:val="00267275"/>
    <w:rsid w:val="002672A1"/>
    <w:rsid w:val="00267306"/>
    <w:rsid w:val="0026757A"/>
    <w:rsid w:val="002675EA"/>
    <w:rsid w:val="002677B5"/>
    <w:rsid w:val="00267948"/>
    <w:rsid w:val="00267977"/>
    <w:rsid w:val="00267A4E"/>
    <w:rsid w:val="00267BD6"/>
    <w:rsid w:val="00267C48"/>
    <w:rsid w:val="00267CF7"/>
    <w:rsid w:val="00267E5B"/>
    <w:rsid w:val="00267F7E"/>
    <w:rsid w:val="00267FED"/>
    <w:rsid w:val="0027005C"/>
    <w:rsid w:val="0027013E"/>
    <w:rsid w:val="00270173"/>
    <w:rsid w:val="00270279"/>
    <w:rsid w:val="00270629"/>
    <w:rsid w:val="002706DA"/>
    <w:rsid w:val="002706EB"/>
    <w:rsid w:val="0027088F"/>
    <w:rsid w:val="00270AEA"/>
    <w:rsid w:val="00270B39"/>
    <w:rsid w:val="00270B5B"/>
    <w:rsid w:val="00270B99"/>
    <w:rsid w:val="00270BDE"/>
    <w:rsid w:val="00270CC5"/>
    <w:rsid w:val="00270D00"/>
    <w:rsid w:val="00270E3D"/>
    <w:rsid w:val="00270E46"/>
    <w:rsid w:val="002712D9"/>
    <w:rsid w:val="0027133F"/>
    <w:rsid w:val="00271416"/>
    <w:rsid w:val="0027164A"/>
    <w:rsid w:val="002716B6"/>
    <w:rsid w:val="00271786"/>
    <w:rsid w:val="002717B1"/>
    <w:rsid w:val="002717DF"/>
    <w:rsid w:val="002717F4"/>
    <w:rsid w:val="002718C3"/>
    <w:rsid w:val="002718CA"/>
    <w:rsid w:val="002718CF"/>
    <w:rsid w:val="00271AE9"/>
    <w:rsid w:val="00271B17"/>
    <w:rsid w:val="00271C33"/>
    <w:rsid w:val="00271C7F"/>
    <w:rsid w:val="00271D68"/>
    <w:rsid w:val="00271F12"/>
    <w:rsid w:val="0027216A"/>
    <w:rsid w:val="002722D0"/>
    <w:rsid w:val="002722D6"/>
    <w:rsid w:val="00272304"/>
    <w:rsid w:val="00272327"/>
    <w:rsid w:val="00272512"/>
    <w:rsid w:val="00272775"/>
    <w:rsid w:val="002727A7"/>
    <w:rsid w:val="00272967"/>
    <w:rsid w:val="002729B1"/>
    <w:rsid w:val="00272A1A"/>
    <w:rsid w:val="00272A8B"/>
    <w:rsid w:val="00272AEB"/>
    <w:rsid w:val="00272B41"/>
    <w:rsid w:val="00272BAA"/>
    <w:rsid w:val="00272BAE"/>
    <w:rsid w:val="00272C06"/>
    <w:rsid w:val="00272C74"/>
    <w:rsid w:val="00272CE0"/>
    <w:rsid w:val="00272D25"/>
    <w:rsid w:val="00272D37"/>
    <w:rsid w:val="00272D5F"/>
    <w:rsid w:val="00272D75"/>
    <w:rsid w:val="00272DE0"/>
    <w:rsid w:val="0027300D"/>
    <w:rsid w:val="0027301A"/>
    <w:rsid w:val="0027320C"/>
    <w:rsid w:val="0027322D"/>
    <w:rsid w:val="00273236"/>
    <w:rsid w:val="00273466"/>
    <w:rsid w:val="0027350E"/>
    <w:rsid w:val="0027366D"/>
    <w:rsid w:val="00273828"/>
    <w:rsid w:val="002738DC"/>
    <w:rsid w:val="00273B51"/>
    <w:rsid w:val="00273B76"/>
    <w:rsid w:val="00273C1E"/>
    <w:rsid w:val="00273CAA"/>
    <w:rsid w:val="00273ECE"/>
    <w:rsid w:val="00273F5C"/>
    <w:rsid w:val="00273F88"/>
    <w:rsid w:val="002740E1"/>
    <w:rsid w:val="0027418A"/>
    <w:rsid w:val="002741C1"/>
    <w:rsid w:val="0027424B"/>
    <w:rsid w:val="002742D6"/>
    <w:rsid w:val="00274304"/>
    <w:rsid w:val="0027458C"/>
    <w:rsid w:val="00274887"/>
    <w:rsid w:val="00274AB3"/>
    <w:rsid w:val="00274B32"/>
    <w:rsid w:val="00274B67"/>
    <w:rsid w:val="00274D1F"/>
    <w:rsid w:val="00274FE9"/>
    <w:rsid w:val="002750EC"/>
    <w:rsid w:val="002750FC"/>
    <w:rsid w:val="002751F0"/>
    <w:rsid w:val="002752F5"/>
    <w:rsid w:val="0027533A"/>
    <w:rsid w:val="00275419"/>
    <w:rsid w:val="00275420"/>
    <w:rsid w:val="002754DE"/>
    <w:rsid w:val="00275571"/>
    <w:rsid w:val="002756BD"/>
    <w:rsid w:val="002757B2"/>
    <w:rsid w:val="0027585B"/>
    <w:rsid w:val="00275986"/>
    <w:rsid w:val="0027599F"/>
    <w:rsid w:val="00275AD8"/>
    <w:rsid w:val="00275C12"/>
    <w:rsid w:val="00275D63"/>
    <w:rsid w:val="00275DC6"/>
    <w:rsid w:val="00275EB3"/>
    <w:rsid w:val="00276137"/>
    <w:rsid w:val="00276144"/>
    <w:rsid w:val="00276268"/>
    <w:rsid w:val="002764D4"/>
    <w:rsid w:val="002765A0"/>
    <w:rsid w:val="0027663A"/>
    <w:rsid w:val="0027669E"/>
    <w:rsid w:val="002766C3"/>
    <w:rsid w:val="00276860"/>
    <w:rsid w:val="00276871"/>
    <w:rsid w:val="0027694D"/>
    <w:rsid w:val="002769A7"/>
    <w:rsid w:val="002769C1"/>
    <w:rsid w:val="00276A65"/>
    <w:rsid w:val="00276A95"/>
    <w:rsid w:val="00276B6F"/>
    <w:rsid w:val="00276D73"/>
    <w:rsid w:val="00276EDD"/>
    <w:rsid w:val="00276F98"/>
    <w:rsid w:val="002770CD"/>
    <w:rsid w:val="0027724D"/>
    <w:rsid w:val="00277379"/>
    <w:rsid w:val="0027761B"/>
    <w:rsid w:val="0027779B"/>
    <w:rsid w:val="00277872"/>
    <w:rsid w:val="002778C0"/>
    <w:rsid w:val="00277A27"/>
    <w:rsid w:val="00277A39"/>
    <w:rsid w:val="00277A85"/>
    <w:rsid w:val="00277ABE"/>
    <w:rsid w:val="00277B15"/>
    <w:rsid w:val="00277B83"/>
    <w:rsid w:val="00277DC9"/>
    <w:rsid w:val="00277FD4"/>
    <w:rsid w:val="0028011C"/>
    <w:rsid w:val="0028018A"/>
    <w:rsid w:val="002801EC"/>
    <w:rsid w:val="00280205"/>
    <w:rsid w:val="002805BE"/>
    <w:rsid w:val="002806AB"/>
    <w:rsid w:val="0028070C"/>
    <w:rsid w:val="00280872"/>
    <w:rsid w:val="00280873"/>
    <w:rsid w:val="00280DD6"/>
    <w:rsid w:val="00280E0A"/>
    <w:rsid w:val="002811F3"/>
    <w:rsid w:val="002813CC"/>
    <w:rsid w:val="002813DA"/>
    <w:rsid w:val="002817FA"/>
    <w:rsid w:val="00281986"/>
    <w:rsid w:val="00281A33"/>
    <w:rsid w:val="00281A6C"/>
    <w:rsid w:val="00281C54"/>
    <w:rsid w:val="00281DB6"/>
    <w:rsid w:val="00281ED0"/>
    <w:rsid w:val="00282008"/>
    <w:rsid w:val="002821B0"/>
    <w:rsid w:val="00282204"/>
    <w:rsid w:val="00282228"/>
    <w:rsid w:val="00282308"/>
    <w:rsid w:val="00282311"/>
    <w:rsid w:val="002826B3"/>
    <w:rsid w:val="002826CE"/>
    <w:rsid w:val="002827A3"/>
    <w:rsid w:val="00282C16"/>
    <w:rsid w:val="00282CF1"/>
    <w:rsid w:val="0028302D"/>
    <w:rsid w:val="00283158"/>
    <w:rsid w:val="002831D9"/>
    <w:rsid w:val="00283286"/>
    <w:rsid w:val="002832F4"/>
    <w:rsid w:val="0028362B"/>
    <w:rsid w:val="002836DA"/>
    <w:rsid w:val="002836DD"/>
    <w:rsid w:val="0028387B"/>
    <w:rsid w:val="002838AF"/>
    <w:rsid w:val="002839C4"/>
    <w:rsid w:val="00283A82"/>
    <w:rsid w:val="00283C97"/>
    <w:rsid w:val="00283DBF"/>
    <w:rsid w:val="00283E36"/>
    <w:rsid w:val="00283F40"/>
    <w:rsid w:val="00284128"/>
    <w:rsid w:val="002841DD"/>
    <w:rsid w:val="00284225"/>
    <w:rsid w:val="00284380"/>
    <w:rsid w:val="0028439D"/>
    <w:rsid w:val="00284482"/>
    <w:rsid w:val="002844F3"/>
    <w:rsid w:val="002845DB"/>
    <w:rsid w:val="00284624"/>
    <w:rsid w:val="00284B5A"/>
    <w:rsid w:val="00284C85"/>
    <w:rsid w:val="002850A9"/>
    <w:rsid w:val="00285359"/>
    <w:rsid w:val="00285372"/>
    <w:rsid w:val="002853DC"/>
    <w:rsid w:val="00285463"/>
    <w:rsid w:val="002854DB"/>
    <w:rsid w:val="002856C3"/>
    <w:rsid w:val="00285759"/>
    <w:rsid w:val="00285788"/>
    <w:rsid w:val="00285879"/>
    <w:rsid w:val="00285891"/>
    <w:rsid w:val="0028596A"/>
    <w:rsid w:val="00285978"/>
    <w:rsid w:val="00285AD5"/>
    <w:rsid w:val="00285C12"/>
    <w:rsid w:val="00285EB5"/>
    <w:rsid w:val="0028600F"/>
    <w:rsid w:val="0028604C"/>
    <w:rsid w:val="00286141"/>
    <w:rsid w:val="0028619E"/>
    <w:rsid w:val="002862F6"/>
    <w:rsid w:val="0028631C"/>
    <w:rsid w:val="00286492"/>
    <w:rsid w:val="002864CC"/>
    <w:rsid w:val="002865B4"/>
    <w:rsid w:val="00286672"/>
    <w:rsid w:val="0028696F"/>
    <w:rsid w:val="00286A46"/>
    <w:rsid w:val="00286A8C"/>
    <w:rsid w:val="00286AEB"/>
    <w:rsid w:val="00286BC7"/>
    <w:rsid w:val="00286C27"/>
    <w:rsid w:val="00286FA6"/>
    <w:rsid w:val="00287045"/>
    <w:rsid w:val="00287151"/>
    <w:rsid w:val="00287205"/>
    <w:rsid w:val="00287251"/>
    <w:rsid w:val="002873BD"/>
    <w:rsid w:val="002874A3"/>
    <w:rsid w:val="002874C5"/>
    <w:rsid w:val="002875DF"/>
    <w:rsid w:val="0028768A"/>
    <w:rsid w:val="00287857"/>
    <w:rsid w:val="00287859"/>
    <w:rsid w:val="00287986"/>
    <w:rsid w:val="00287BA3"/>
    <w:rsid w:val="00287DE1"/>
    <w:rsid w:val="00287E2A"/>
    <w:rsid w:val="00287E5C"/>
    <w:rsid w:val="00287EA6"/>
    <w:rsid w:val="00287F12"/>
    <w:rsid w:val="00287F54"/>
    <w:rsid w:val="00287F9C"/>
    <w:rsid w:val="002901B8"/>
    <w:rsid w:val="00290288"/>
    <w:rsid w:val="002902F9"/>
    <w:rsid w:val="00290443"/>
    <w:rsid w:val="002904C4"/>
    <w:rsid w:val="0029051B"/>
    <w:rsid w:val="00290ACA"/>
    <w:rsid w:val="00290AE0"/>
    <w:rsid w:val="00290C99"/>
    <w:rsid w:val="0029107E"/>
    <w:rsid w:val="00291091"/>
    <w:rsid w:val="00291170"/>
    <w:rsid w:val="002913DD"/>
    <w:rsid w:val="002913E2"/>
    <w:rsid w:val="00291484"/>
    <w:rsid w:val="00291513"/>
    <w:rsid w:val="002915D3"/>
    <w:rsid w:val="0029174E"/>
    <w:rsid w:val="00291752"/>
    <w:rsid w:val="00291A46"/>
    <w:rsid w:val="00291B1A"/>
    <w:rsid w:val="00291BB2"/>
    <w:rsid w:val="00291BF9"/>
    <w:rsid w:val="00291E1E"/>
    <w:rsid w:val="00291E22"/>
    <w:rsid w:val="00291E44"/>
    <w:rsid w:val="00291FA6"/>
    <w:rsid w:val="0029218B"/>
    <w:rsid w:val="002921AA"/>
    <w:rsid w:val="00292206"/>
    <w:rsid w:val="002922EC"/>
    <w:rsid w:val="0029238B"/>
    <w:rsid w:val="002923B3"/>
    <w:rsid w:val="00292423"/>
    <w:rsid w:val="0029258D"/>
    <w:rsid w:val="002925FE"/>
    <w:rsid w:val="0029260C"/>
    <w:rsid w:val="00292650"/>
    <w:rsid w:val="0029271F"/>
    <w:rsid w:val="0029276D"/>
    <w:rsid w:val="00292A2A"/>
    <w:rsid w:val="00292A72"/>
    <w:rsid w:val="00292A95"/>
    <w:rsid w:val="00292B43"/>
    <w:rsid w:val="00292DE7"/>
    <w:rsid w:val="00293076"/>
    <w:rsid w:val="00293164"/>
    <w:rsid w:val="002933AE"/>
    <w:rsid w:val="00293493"/>
    <w:rsid w:val="002935F9"/>
    <w:rsid w:val="0029365C"/>
    <w:rsid w:val="00293735"/>
    <w:rsid w:val="002937A6"/>
    <w:rsid w:val="00293855"/>
    <w:rsid w:val="00293909"/>
    <w:rsid w:val="00293A47"/>
    <w:rsid w:val="00293A85"/>
    <w:rsid w:val="00293AB9"/>
    <w:rsid w:val="00293DF7"/>
    <w:rsid w:val="00293DFE"/>
    <w:rsid w:val="00293ED0"/>
    <w:rsid w:val="00293F5D"/>
    <w:rsid w:val="00293FDE"/>
    <w:rsid w:val="00294000"/>
    <w:rsid w:val="00294294"/>
    <w:rsid w:val="002942C9"/>
    <w:rsid w:val="00294328"/>
    <w:rsid w:val="002944F6"/>
    <w:rsid w:val="002948D0"/>
    <w:rsid w:val="002949B5"/>
    <w:rsid w:val="00294AA9"/>
    <w:rsid w:val="002950B0"/>
    <w:rsid w:val="00295268"/>
    <w:rsid w:val="002952DB"/>
    <w:rsid w:val="002952E8"/>
    <w:rsid w:val="00295310"/>
    <w:rsid w:val="002953AF"/>
    <w:rsid w:val="00295418"/>
    <w:rsid w:val="0029544F"/>
    <w:rsid w:val="0029549B"/>
    <w:rsid w:val="002956DF"/>
    <w:rsid w:val="0029582E"/>
    <w:rsid w:val="002958A3"/>
    <w:rsid w:val="00295F10"/>
    <w:rsid w:val="00296073"/>
    <w:rsid w:val="00296104"/>
    <w:rsid w:val="0029634C"/>
    <w:rsid w:val="002963B4"/>
    <w:rsid w:val="002963CB"/>
    <w:rsid w:val="00296495"/>
    <w:rsid w:val="0029681D"/>
    <w:rsid w:val="00296972"/>
    <w:rsid w:val="00296AD5"/>
    <w:rsid w:val="00296D98"/>
    <w:rsid w:val="00296E37"/>
    <w:rsid w:val="00296F1B"/>
    <w:rsid w:val="002970D0"/>
    <w:rsid w:val="0029716F"/>
    <w:rsid w:val="002976CD"/>
    <w:rsid w:val="002978B8"/>
    <w:rsid w:val="0029792A"/>
    <w:rsid w:val="00297B5B"/>
    <w:rsid w:val="00297E03"/>
    <w:rsid w:val="00297FE7"/>
    <w:rsid w:val="002A0134"/>
    <w:rsid w:val="002A0319"/>
    <w:rsid w:val="002A03E9"/>
    <w:rsid w:val="002A03FB"/>
    <w:rsid w:val="002A0547"/>
    <w:rsid w:val="002A067C"/>
    <w:rsid w:val="002A0927"/>
    <w:rsid w:val="002A0949"/>
    <w:rsid w:val="002A0B34"/>
    <w:rsid w:val="002A0B95"/>
    <w:rsid w:val="002A0C66"/>
    <w:rsid w:val="002A0C89"/>
    <w:rsid w:val="002A0D8C"/>
    <w:rsid w:val="002A0DF8"/>
    <w:rsid w:val="002A1173"/>
    <w:rsid w:val="002A11FA"/>
    <w:rsid w:val="002A11FD"/>
    <w:rsid w:val="002A1359"/>
    <w:rsid w:val="002A152C"/>
    <w:rsid w:val="002A16CD"/>
    <w:rsid w:val="002A1958"/>
    <w:rsid w:val="002A19D0"/>
    <w:rsid w:val="002A1A3C"/>
    <w:rsid w:val="002A1DB9"/>
    <w:rsid w:val="002A2014"/>
    <w:rsid w:val="002A2241"/>
    <w:rsid w:val="002A22D1"/>
    <w:rsid w:val="002A241F"/>
    <w:rsid w:val="002A2507"/>
    <w:rsid w:val="002A2601"/>
    <w:rsid w:val="002A262B"/>
    <w:rsid w:val="002A27A5"/>
    <w:rsid w:val="002A2825"/>
    <w:rsid w:val="002A28CC"/>
    <w:rsid w:val="002A2957"/>
    <w:rsid w:val="002A29C1"/>
    <w:rsid w:val="002A2B89"/>
    <w:rsid w:val="002A2BBB"/>
    <w:rsid w:val="002A2C2A"/>
    <w:rsid w:val="002A2D33"/>
    <w:rsid w:val="002A2E41"/>
    <w:rsid w:val="002A3136"/>
    <w:rsid w:val="002A31E9"/>
    <w:rsid w:val="002A3242"/>
    <w:rsid w:val="002A328A"/>
    <w:rsid w:val="002A337C"/>
    <w:rsid w:val="002A3570"/>
    <w:rsid w:val="002A35BA"/>
    <w:rsid w:val="002A373A"/>
    <w:rsid w:val="002A375E"/>
    <w:rsid w:val="002A387D"/>
    <w:rsid w:val="002A3AC5"/>
    <w:rsid w:val="002A3C31"/>
    <w:rsid w:val="002A3C7E"/>
    <w:rsid w:val="002A3E9C"/>
    <w:rsid w:val="002A409E"/>
    <w:rsid w:val="002A4273"/>
    <w:rsid w:val="002A4704"/>
    <w:rsid w:val="002A4716"/>
    <w:rsid w:val="002A48F4"/>
    <w:rsid w:val="002A4922"/>
    <w:rsid w:val="002A49C1"/>
    <w:rsid w:val="002A49EF"/>
    <w:rsid w:val="002A4A72"/>
    <w:rsid w:val="002A4AA9"/>
    <w:rsid w:val="002A4B13"/>
    <w:rsid w:val="002A4D8C"/>
    <w:rsid w:val="002A4D9F"/>
    <w:rsid w:val="002A4FAA"/>
    <w:rsid w:val="002A4FBD"/>
    <w:rsid w:val="002A5191"/>
    <w:rsid w:val="002A5274"/>
    <w:rsid w:val="002A52E7"/>
    <w:rsid w:val="002A5501"/>
    <w:rsid w:val="002A556C"/>
    <w:rsid w:val="002A586F"/>
    <w:rsid w:val="002A5939"/>
    <w:rsid w:val="002A5974"/>
    <w:rsid w:val="002A5A9F"/>
    <w:rsid w:val="002A5AFA"/>
    <w:rsid w:val="002A5BAE"/>
    <w:rsid w:val="002A5BDB"/>
    <w:rsid w:val="002A5C92"/>
    <w:rsid w:val="002A5EF9"/>
    <w:rsid w:val="002A602E"/>
    <w:rsid w:val="002A6072"/>
    <w:rsid w:val="002A61B4"/>
    <w:rsid w:val="002A62EB"/>
    <w:rsid w:val="002A645E"/>
    <w:rsid w:val="002A654C"/>
    <w:rsid w:val="002A67E4"/>
    <w:rsid w:val="002A684B"/>
    <w:rsid w:val="002A68AB"/>
    <w:rsid w:val="002A6BD1"/>
    <w:rsid w:val="002A6BF7"/>
    <w:rsid w:val="002A6D6D"/>
    <w:rsid w:val="002A6DC7"/>
    <w:rsid w:val="002A6F35"/>
    <w:rsid w:val="002A7112"/>
    <w:rsid w:val="002A7574"/>
    <w:rsid w:val="002A7661"/>
    <w:rsid w:val="002A76AF"/>
    <w:rsid w:val="002A7754"/>
    <w:rsid w:val="002A7769"/>
    <w:rsid w:val="002A777C"/>
    <w:rsid w:val="002A7789"/>
    <w:rsid w:val="002A77D8"/>
    <w:rsid w:val="002A7C06"/>
    <w:rsid w:val="002B002F"/>
    <w:rsid w:val="002B00D5"/>
    <w:rsid w:val="002B00DC"/>
    <w:rsid w:val="002B02CF"/>
    <w:rsid w:val="002B03A1"/>
    <w:rsid w:val="002B0463"/>
    <w:rsid w:val="002B04DF"/>
    <w:rsid w:val="002B067D"/>
    <w:rsid w:val="002B068F"/>
    <w:rsid w:val="002B0702"/>
    <w:rsid w:val="002B092D"/>
    <w:rsid w:val="002B09C9"/>
    <w:rsid w:val="002B09E2"/>
    <w:rsid w:val="002B0ACA"/>
    <w:rsid w:val="002B0AFB"/>
    <w:rsid w:val="002B0BE7"/>
    <w:rsid w:val="002B0C2E"/>
    <w:rsid w:val="002B0CFC"/>
    <w:rsid w:val="002B0E44"/>
    <w:rsid w:val="002B0F18"/>
    <w:rsid w:val="002B109E"/>
    <w:rsid w:val="002B1127"/>
    <w:rsid w:val="002B139F"/>
    <w:rsid w:val="002B144C"/>
    <w:rsid w:val="002B1600"/>
    <w:rsid w:val="002B1631"/>
    <w:rsid w:val="002B17B1"/>
    <w:rsid w:val="002B18AA"/>
    <w:rsid w:val="002B1918"/>
    <w:rsid w:val="002B19A8"/>
    <w:rsid w:val="002B1C38"/>
    <w:rsid w:val="002B1C5F"/>
    <w:rsid w:val="002B1D2C"/>
    <w:rsid w:val="002B1D68"/>
    <w:rsid w:val="002B1EF4"/>
    <w:rsid w:val="002B210B"/>
    <w:rsid w:val="002B215D"/>
    <w:rsid w:val="002B22FF"/>
    <w:rsid w:val="002B239E"/>
    <w:rsid w:val="002B2661"/>
    <w:rsid w:val="002B2780"/>
    <w:rsid w:val="002B27C3"/>
    <w:rsid w:val="002B28AD"/>
    <w:rsid w:val="002B2BF4"/>
    <w:rsid w:val="002B2DA6"/>
    <w:rsid w:val="002B2EB7"/>
    <w:rsid w:val="002B2F10"/>
    <w:rsid w:val="002B3027"/>
    <w:rsid w:val="002B3400"/>
    <w:rsid w:val="002B37D8"/>
    <w:rsid w:val="002B3879"/>
    <w:rsid w:val="002B3891"/>
    <w:rsid w:val="002B38FE"/>
    <w:rsid w:val="002B3A64"/>
    <w:rsid w:val="002B3A91"/>
    <w:rsid w:val="002B3B6A"/>
    <w:rsid w:val="002B3C00"/>
    <w:rsid w:val="002B3C1C"/>
    <w:rsid w:val="002B3CB6"/>
    <w:rsid w:val="002B3CCF"/>
    <w:rsid w:val="002B3CE7"/>
    <w:rsid w:val="002B3DCD"/>
    <w:rsid w:val="002B3DD4"/>
    <w:rsid w:val="002B3EF6"/>
    <w:rsid w:val="002B41E1"/>
    <w:rsid w:val="002B42B0"/>
    <w:rsid w:val="002B4308"/>
    <w:rsid w:val="002B4316"/>
    <w:rsid w:val="002B449A"/>
    <w:rsid w:val="002B44BD"/>
    <w:rsid w:val="002B4570"/>
    <w:rsid w:val="002B45B0"/>
    <w:rsid w:val="002B4690"/>
    <w:rsid w:val="002B46D6"/>
    <w:rsid w:val="002B4795"/>
    <w:rsid w:val="002B4805"/>
    <w:rsid w:val="002B4815"/>
    <w:rsid w:val="002B491A"/>
    <w:rsid w:val="002B4923"/>
    <w:rsid w:val="002B4B71"/>
    <w:rsid w:val="002B4D7A"/>
    <w:rsid w:val="002B4DC2"/>
    <w:rsid w:val="002B4EED"/>
    <w:rsid w:val="002B4F14"/>
    <w:rsid w:val="002B4FF5"/>
    <w:rsid w:val="002B516E"/>
    <w:rsid w:val="002B51CC"/>
    <w:rsid w:val="002B53BF"/>
    <w:rsid w:val="002B54B2"/>
    <w:rsid w:val="002B555B"/>
    <w:rsid w:val="002B5713"/>
    <w:rsid w:val="002B5875"/>
    <w:rsid w:val="002B59D2"/>
    <w:rsid w:val="002B5B84"/>
    <w:rsid w:val="002B5D40"/>
    <w:rsid w:val="002B5E24"/>
    <w:rsid w:val="002B5ED4"/>
    <w:rsid w:val="002B5F6E"/>
    <w:rsid w:val="002B6341"/>
    <w:rsid w:val="002B635A"/>
    <w:rsid w:val="002B6467"/>
    <w:rsid w:val="002B64F6"/>
    <w:rsid w:val="002B6528"/>
    <w:rsid w:val="002B6535"/>
    <w:rsid w:val="002B65AD"/>
    <w:rsid w:val="002B67BE"/>
    <w:rsid w:val="002B67F6"/>
    <w:rsid w:val="002B69AC"/>
    <w:rsid w:val="002B69F2"/>
    <w:rsid w:val="002B6C17"/>
    <w:rsid w:val="002B6C3F"/>
    <w:rsid w:val="002B6CDC"/>
    <w:rsid w:val="002B6DC6"/>
    <w:rsid w:val="002B6F33"/>
    <w:rsid w:val="002B7094"/>
    <w:rsid w:val="002B738A"/>
    <w:rsid w:val="002B7467"/>
    <w:rsid w:val="002B7531"/>
    <w:rsid w:val="002B75F9"/>
    <w:rsid w:val="002B760A"/>
    <w:rsid w:val="002B764A"/>
    <w:rsid w:val="002B77F6"/>
    <w:rsid w:val="002B79C1"/>
    <w:rsid w:val="002B7A82"/>
    <w:rsid w:val="002B7A86"/>
    <w:rsid w:val="002B7ABC"/>
    <w:rsid w:val="002B7BE4"/>
    <w:rsid w:val="002B7C40"/>
    <w:rsid w:val="002B7EE7"/>
    <w:rsid w:val="002C0091"/>
    <w:rsid w:val="002C0094"/>
    <w:rsid w:val="002C00B4"/>
    <w:rsid w:val="002C02B5"/>
    <w:rsid w:val="002C03EB"/>
    <w:rsid w:val="002C04E8"/>
    <w:rsid w:val="002C0505"/>
    <w:rsid w:val="002C060B"/>
    <w:rsid w:val="002C082C"/>
    <w:rsid w:val="002C09C1"/>
    <w:rsid w:val="002C0ADE"/>
    <w:rsid w:val="002C0C70"/>
    <w:rsid w:val="002C0CFE"/>
    <w:rsid w:val="002C0FAF"/>
    <w:rsid w:val="002C100B"/>
    <w:rsid w:val="002C115C"/>
    <w:rsid w:val="002C134A"/>
    <w:rsid w:val="002C1361"/>
    <w:rsid w:val="002C1687"/>
    <w:rsid w:val="002C1822"/>
    <w:rsid w:val="002C1885"/>
    <w:rsid w:val="002C18D8"/>
    <w:rsid w:val="002C194A"/>
    <w:rsid w:val="002C19A6"/>
    <w:rsid w:val="002C1A05"/>
    <w:rsid w:val="002C1B47"/>
    <w:rsid w:val="002C1C6E"/>
    <w:rsid w:val="002C1D5C"/>
    <w:rsid w:val="002C1FAA"/>
    <w:rsid w:val="002C2027"/>
    <w:rsid w:val="002C2118"/>
    <w:rsid w:val="002C2193"/>
    <w:rsid w:val="002C234E"/>
    <w:rsid w:val="002C2389"/>
    <w:rsid w:val="002C23E3"/>
    <w:rsid w:val="002C23F6"/>
    <w:rsid w:val="002C24BC"/>
    <w:rsid w:val="002C259D"/>
    <w:rsid w:val="002C2941"/>
    <w:rsid w:val="002C2B9F"/>
    <w:rsid w:val="002C2BFA"/>
    <w:rsid w:val="002C2C3C"/>
    <w:rsid w:val="002C2C7F"/>
    <w:rsid w:val="002C2CBE"/>
    <w:rsid w:val="002C2DCA"/>
    <w:rsid w:val="002C2E46"/>
    <w:rsid w:val="002C2EBA"/>
    <w:rsid w:val="002C3359"/>
    <w:rsid w:val="002C3562"/>
    <w:rsid w:val="002C3600"/>
    <w:rsid w:val="002C3681"/>
    <w:rsid w:val="002C36D5"/>
    <w:rsid w:val="002C376C"/>
    <w:rsid w:val="002C3847"/>
    <w:rsid w:val="002C39DF"/>
    <w:rsid w:val="002C3A50"/>
    <w:rsid w:val="002C3E67"/>
    <w:rsid w:val="002C3F0A"/>
    <w:rsid w:val="002C3F8F"/>
    <w:rsid w:val="002C402A"/>
    <w:rsid w:val="002C452B"/>
    <w:rsid w:val="002C48B6"/>
    <w:rsid w:val="002C4A38"/>
    <w:rsid w:val="002C4B2B"/>
    <w:rsid w:val="002C4B33"/>
    <w:rsid w:val="002C4BE7"/>
    <w:rsid w:val="002C4CF6"/>
    <w:rsid w:val="002C4EED"/>
    <w:rsid w:val="002C5214"/>
    <w:rsid w:val="002C5385"/>
    <w:rsid w:val="002C5428"/>
    <w:rsid w:val="002C5431"/>
    <w:rsid w:val="002C5528"/>
    <w:rsid w:val="002C5599"/>
    <w:rsid w:val="002C5736"/>
    <w:rsid w:val="002C575F"/>
    <w:rsid w:val="002C57D1"/>
    <w:rsid w:val="002C588D"/>
    <w:rsid w:val="002C5A70"/>
    <w:rsid w:val="002C5AA2"/>
    <w:rsid w:val="002C5BE7"/>
    <w:rsid w:val="002C5C8A"/>
    <w:rsid w:val="002C5D6F"/>
    <w:rsid w:val="002C5D98"/>
    <w:rsid w:val="002C5DF2"/>
    <w:rsid w:val="002C5EEE"/>
    <w:rsid w:val="002C5F76"/>
    <w:rsid w:val="002C6055"/>
    <w:rsid w:val="002C60F7"/>
    <w:rsid w:val="002C62CB"/>
    <w:rsid w:val="002C64BD"/>
    <w:rsid w:val="002C67F2"/>
    <w:rsid w:val="002C68E3"/>
    <w:rsid w:val="002C6AEE"/>
    <w:rsid w:val="002C6B4D"/>
    <w:rsid w:val="002C6CE4"/>
    <w:rsid w:val="002C6DD1"/>
    <w:rsid w:val="002C6DF2"/>
    <w:rsid w:val="002C7010"/>
    <w:rsid w:val="002C7086"/>
    <w:rsid w:val="002C71D3"/>
    <w:rsid w:val="002C71F3"/>
    <w:rsid w:val="002C7319"/>
    <w:rsid w:val="002C7606"/>
    <w:rsid w:val="002C7769"/>
    <w:rsid w:val="002C780C"/>
    <w:rsid w:val="002C7977"/>
    <w:rsid w:val="002C7BE0"/>
    <w:rsid w:val="002C7CA8"/>
    <w:rsid w:val="002C7D5B"/>
    <w:rsid w:val="002C7D83"/>
    <w:rsid w:val="002C7E49"/>
    <w:rsid w:val="002D007D"/>
    <w:rsid w:val="002D00D7"/>
    <w:rsid w:val="002D00E4"/>
    <w:rsid w:val="002D01DF"/>
    <w:rsid w:val="002D0212"/>
    <w:rsid w:val="002D04E8"/>
    <w:rsid w:val="002D0781"/>
    <w:rsid w:val="002D0822"/>
    <w:rsid w:val="002D083C"/>
    <w:rsid w:val="002D0901"/>
    <w:rsid w:val="002D0A8E"/>
    <w:rsid w:val="002D0AC7"/>
    <w:rsid w:val="002D0B66"/>
    <w:rsid w:val="002D0BD8"/>
    <w:rsid w:val="002D0C14"/>
    <w:rsid w:val="002D0C19"/>
    <w:rsid w:val="002D0DF2"/>
    <w:rsid w:val="002D0F4A"/>
    <w:rsid w:val="002D100F"/>
    <w:rsid w:val="002D1111"/>
    <w:rsid w:val="002D1201"/>
    <w:rsid w:val="002D140F"/>
    <w:rsid w:val="002D146E"/>
    <w:rsid w:val="002D14AC"/>
    <w:rsid w:val="002D1674"/>
    <w:rsid w:val="002D175E"/>
    <w:rsid w:val="002D185F"/>
    <w:rsid w:val="002D18B5"/>
    <w:rsid w:val="002D1A0F"/>
    <w:rsid w:val="002D1ADC"/>
    <w:rsid w:val="002D1AE8"/>
    <w:rsid w:val="002D1DD8"/>
    <w:rsid w:val="002D2284"/>
    <w:rsid w:val="002D22C8"/>
    <w:rsid w:val="002D24C5"/>
    <w:rsid w:val="002D27F0"/>
    <w:rsid w:val="002D2801"/>
    <w:rsid w:val="002D292D"/>
    <w:rsid w:val="002D29BF"/>
    <w:rsid w:val="002D2AA8"/>
    <w:rsid w:val="002D2B4E"/>
    <w:rsid w:val="002D2D0E"/>
    <w:rsid w:val="002D2FFD"/>
    <w:rsid w:val="002D308F"/>
    <w:rsid w:val="002D3388"/>
    <w:rsid w:val="002D33B1"/>
    <w:rsid w:val="002D3441"/>
    <w:rsid w:val="002D34B4"/>
    <w:rsid w:val="002D34E8"/>
    <w:rsid w:val="002D36D1"/>
    <w:rsid w:val="002D3733"/>
    <w:rsid w:val="002D38BB"/>
    <w:rsid w:val="002D3906"/>
    <w:rsid w:val="002D394B"/>
    <w:rsid w:val="002D39AE"/>
    <w:rsid w:val="002D39F2"/>
    <w:rsid w:val="002D3B37"/>
    <w:rsid w:val="002D3CA9"/>
    <w:rsid w:val="002D3D19"/>
    <w:rsid w:val="002D3D2B"/>
    <w:rsid w:val="002D3D8A"/>
    <w:rsid w:val="002D3F03"/>
    <w:rsid w:val="002D3FB6"/>
    <w:rsid w:val="002D41EB"/>
    <w:rsid w:val="002D44A2"/>
    <w:rsid w:val="002D4545"/>
    <w:rsid w:val="002D46A1"/>
    <w:rsid w:val="002D47B0"/>
    <w:rsid w:val="002D4871"/>
    <w:rsid w:val="002D48EA"/>
    <w:rsid w:val="002D4AB4"/>
    <w:rsid w:val="002D4D6C"/>
    <w:rsid w:val="002D526D"/>
    <w:rsid w:val="002D52DF"/>
    <w:rsid w:val="002D535A"/>
    <w:rsid w:val="002D53B1"/>
    <w:rsid w:val="002D556A"/>
    <w:rsid w:val="002D584D"/>
    <w:rsid w:val="002D58FC"/>
    <w:rsid w:val="002D5AE3"/>
    <w:rsid w:val="002D5D32"/>
    <w:rsid w:val="002D5EE7"/>
    <w:rsid w:val="002D600F"/>
    <w:rsid w:val="002D61A9"/>
    <w:rsid w:val="002D625C"/>
    <w:rsid w:val="002D64DA"/>
    <w:rsid w:val="002D6558"/>
    <w:rsid w:val="002D65FE"/>
    <w:rsid w:val="002D699A"/>
    <w:rsid w:val="002D6B41"/>
    <w:rsid w:val="002D6B9C"/>
    <w:rsid w:val="002D6C8D"/>
    <w:rsid w:val="002D6EAC"/>
    <w:rsid w:val="002D6EC2"/>
    <w:rsid w:val="002D6F0E"/>
    <w:rsid w:val="002D6F58"/>
    <w:rsid w:val="002D6FE2"/>
    <w:rsid w:val="002D7173"/>
    <w:rsid w:val="002D74E3"/>
    <w:rsid w:val="002D7566"/>
    <w:rsid w:val="002D76C5"/>
    <w:rsid w:val="002D7725"/>
    <w:rsid w:val="002D774F"/>
    <w:rsid w:val="002D7785"/>
    <w:rsid w:val="002D7939"/>
    <w:rsid w:val="002D7A19"/>
    <w:rsid w:val="002D7AF1"/>
    <w:rsid w:val="002D7B3C"/>
    <w:rsid w:val="002D7C43"/>
    <w:rsid w:val="002D7D11"/>
    <w:rsid w:val="002D7DE2"/>
    <w:rsid w:val="002D7E5F"/>
    <w:rsid w:val="002E019A"/>
    <w:rsid w:val="002E0268"/>
    <w:rsid w:val="002E0330"/>
    <w:rsid w:val="002E04F2"/>
    <w:rsid w:val="002E0519"/>
    <w:rsid w:val="002E0534"/>
    <w:rsid w:val="002E055C"/>
    <w:rsid w:val="002E0615"/>
    <w:rsid w:val="002E0695"/>
    <w:rsid w:val="002E06B8"/>
    <w:rsid w:val="002E0AB7"/>
    <w:rsid w:val="002E0B04"/>
    <w:rsid w:val="002E0D56"/>
    <w:rsid w:val="002E0E12"/>
    <w:rsid w:val="002E0E2B"/>
    <w:rsid w:val="002E0EC2"/>
    <w:rsid w:val="002E0EE4"/>
    <w:rsid w:val="002E10A5"/>
    <w:rsid w:val="002E1115"/>
    <w:rsid w:val="002E1407"/>
    <w:rsid w:val="002E14B9"/>
    <w:rsid w:val="002E14BA"/>
    <w:rsid w:val="002E1506"/>
    <w:rsid w:val="002E1548"/>
    <w:rsid w:val="002E1698"/>
    <w:rsid w:val="002E17C3"/>
    <w:rsid w:val="002E1D40"/>
    <w:rsid w:val="002E1E18"/>
    <w:rsid w:val="002E1E3C"/>
    <w:rsid w:val="002E1F33"/>
    <w:rsid w:val="002E2077"/>
    <w:rsid w:val="002E2637"/>
    <w:rsid w:val="002E271E"/>
    <w:rsid w:val="002E281E"/>
    <w:rsid w:val="002E2879"/>
    <w:rsid w:val="002E28A8"/>
    <w:rsid w:val="002E2A77"/>
    <w:rsid w:val="002E2C9E"/>
    <w:rsid w:val="002E2E05"/>
    <w:rsid w:val="002E2E1B"/>
    <w:rsid w:val="002E2E2F"/>
    <w:rsid w:val="002E2F92"/>
    <w:rsid w:val="002E2FA5"/>
    <w:rsid w:val="002E2FE6"/>
    <w:rsid w:val="002E30A6"/>
    <w:rsid w:val="002E3142"/>
    <w:rsid w:val="002E32C4"/>
    <w:rsid w:val="002E330A"/>
    <w:rsid w:val="002E340E"/>
    <w:rsid w:val="002E34C7"/>
    <w:rsid w:val="002E3503"/>
    <w:rsid w:val="002E3561"/>
    <w:rsid w:val="002E3752"/>
    <w:rsid w:val="002E387F"/>
    <w:rsid w:val="002E395B"/>
    <w:rsid w:val="002E3B07"/>
    <w:rsid w:val="002E3C49"/>
    <w:rsid w:val="002E3C61"/>
    <w:rsid w:val="002E3D00"/>
    <w:rsid w:val="002E3E33"/>
    <w:rsid w:val="002E3E40"/>
    <w:rsid w:val="002E3EFB"/>
    <w:rsid w:val="002E4093"/>
    <w:rsid w:val="002E41AF"/>
    <w:rsid w:val="002E43F9"/>
    <w:rsid w:val="002E4533"/>
    <w:rsid w:val="002E456B"/>
    <w:rsid w:val="002E4621"/>
    <w:rsid w:val="002E46A9"/>
    <w:rsid w:val="002E46D1"/>
    <w:rsid w:val="002E46EF"/>
    <w:rsid w:val="002E4898"/>
    <w:rsid w:val="002E4B48"/>
    <w:rsid w:val="002E4BAE"/>
    <w:rsid w:val="002E4CE1"/>
    <w:rsid w:val="002E4D71"/>
    <w:rsid w:val="002E508D"/>
    <w:rsid w:val="002E5149"/>
    <w:rsid w:val="002E51D3"/>
    <w:rsid w:val="002E5239"/>
    <w:rsid w:val="002E5301"/>
    <w:rsid w:val="002E5371"/>
    <w:rsid w:val="002E53A9"/>
    <w:rsid w:val="002E5437"/>
    <w:rsid w:val="002E54C7"/>
    <w:rsid w:val="002E56BC"/>
    <w:rsid w:val="002E5858"/>
    <w:rsid w:val="002E596C"/>
    <w:rsid w:val="002E5AA2"/>
    <w:rsid w:val="002E5B1D"/>
    <w:rsid w:val="002E5C09"/>
    <w:rsid w:val="002E5D6B"/>
    <w:rsid w:val="002E5DB1"/>
    <w:rsid w:val="002E5E2B"/>
    <w:rsid w:val="002E5E3C"/>
    <w:rsid w:val="002E604C"/>
    <w:rsid w:val="002E60AE"/>
    <w:rsid w:val="002E60D0"/>
    <w:rsid w:val="002E6216"/>
    <w:rsid w:val="002E62B3"/>
    <w:rsid w:val="002E6511"/>
    <w:rsid w:val="002E652D"/>
    <w:rsid w:val="002E68CB"/>
    <w:rsid w:val="002E6911"/>
    <w:rsid w:val="002E6B6A"/>
    <w:rsid w:val="002E6C61"/>
    <w:rsid w:val="002E6FA9"/>
    <w:rsid w:val="002E6FFE"/>
    <w:rsid w:val="002E70B8"/>
    <w:rsid w:val="002E714E"/>
    <w:rsid w:val="002E727A"/>
    <w:rsid w:val="002E72C7"/>
    <w:rsid w:val="002E7423"/>
    <w:rsid w:val="002E7490"/>
    <w:rsid w:val="002E749A"/>
    <w:rsid w:val="002E7569"/>
    <w:rsid w:val="002E7696"/>
    <w:rsid w:val="002E777C"/>
    <w:rsid w:val="002E7A19"/>
    <w:rsid w:val="002E7A96"/>
    <w:rsid w:val="002E7B39"/>
    <w:rsid w:val="002E7BB7"/>
    <w:rsid w:val="002E7C49"/>
    <w:rsid w:val="002E7D04"/>
    <w:rsid w:val="002E7E42"/>
    <w:rsid w:val="002E7EE3"/>
    <w:rsid w:val="002E7F2A"/>
    <w:rsid w:val="002E7FA8"/>
    <w:rsid w:val="002E7FAD"/>
    <w:rsid w:val="002F048D"/>
    <w:rsid w:val="002F0611"/>
    <w:rsid w:val="002F06D4"/>
    <w:rsid w:val="002F0704"/>
    <w:rsid w:val="002F0770"/>
    <w:rsid w:val="002F07C1"/>
    <w:rsid w:val="002F07C9"/>
    <w:rsid w:val="002F081B"/>
    <w:rsid w:val="002F0A03"/>
    <w:rsid w:val="002F0A38"/>
    <w:rsid w:val="002F0ABF"/>
    <w:rsid w:val="002F0B71"/>
    <w:rsid w:val="002F0CC2"/>
    <w:rsid w:val="002F0E5C"/>
    <w:rsid w:val="002F108C"/>
    <w:rsid w:val="002F1199"/>
    <w:rsid w:val="002F11D0"/>
    <w:rsid w:val="002F1296"/>
    <w:rsid w:val="002F12A2"/>
    <w:rsid w:val="002F12DB"/>
    <w:rsid w:val="002F131E"/>
    <w:rsid w:val="002F13A4"/>
    <w:rsid w:val="002F1450"/>
    <w:rsid w:val="002F1465"/>
    <w:rsid w:val="002F148E"/>
    <w:rsid w:val="002F14EA"/>
    <w:rsid w:val="002F1503"/>
    <w:rsid w:val="002F1549"/>
    <w:rsid w:val="002F15A7"/>
    <w:rsid w:val="002F179C"/>
    <w:rsid w:val="002F1A2E"/>
    <w:rsid w:val="002F1ADA"/>
    <w:rsid w:val="002F1B67"/>
    <w:rsid w:val="002F1BB1"/>
    <w:rsid w:val="002F1F62"/>
    <w:rsid w:val="002F201F"/>
    <w:rsid w:val="002F220D"/>
    <w:rsid w:val="002F2279"/>
    <w:rsid w:val="002F2414"/>
    <w:rsid w:val="002F24F0"/>
    <w:rsid w:val="002F25DE"/>
    <w:rsid w:val="002F2627"/>
    <w:rsid w:val="002F26CC"/>
    <w:rsid w:val="002F2823"/>
    <w:rsid w:val="002F2BC7"/>
    <w:rsid w:val="002F2D15"/>
    <w:rsid w:val="002F30C8"/>
    <w:rsid w:val="002F314F"/>
    <w:rsid w:val="002F31BE"/>
    <w:rsid w:val="002F32E0"/>
    <w:rsid w:val="002F34E9"/>
    <w:rsid w:val="002F35F1"/>
    <w:rsid w:val="002F3786"/>
    <w:rsid w:val="002F380A"/>
    <w:rsid w:val="002F385C"/>
    <w:rsid w:val="002F3A04"/>
    <w:rsid w:val="002F3D3F"/>
    <w:rsid w:val="002F3FAB"/>
    <w:rsid w:val="002F3FF4"/>
    <w:rsid w:val="002F42A1"/>
    <w:rsid w:val="002F42D4"/>
    <w:rsid w:val="002F42E2"/>
    <w:rsid w:val="002F4546"/>
    <w:rsid w:val="002F4584"/>
    <w:rsid w:val="002F469F"/>
    <w:rsid w:val="002F482A"/>
    <w:rsid w:val="002F48CC"/>
    <w:rsid w:val="002F48DF"/>
    <w:rsid w:val="002F4F8F"/>
    <w:rsid w:val="002F504A"/>
    <w:rsid w:val="002F50E6"/>
    <w:rsid w:val="002F5152"/>
    <w:rsid w:val="002F519D"/>
    <w:rsid w:val="002F5507"/>
    <w:rsid w:val="002F5535"/>
    <w:rsid w:val="002F55F8"/>
    <w:rsid w:val="002F5704"/>
    <w:rsid w:val="002F5809"/>
    <w:rsid w:val="002F597D"/>
    <w:rsid w:val="002F5A32"/>
    <w:rsid w:val="002F5AFC"/>
    <w:rsid w:val="002F5B0D"/>
    <w:rsid w:val="002F5B8D"/>
    <w:rsid w:val="002F5BAD"/>
    <w:rsid w:val="002F5C53"/>
    <w:rsid w:val="002F5EA8"/>
    <w:rsid w:val="002F5EAC"/>
    <w:rsid w:val="002F5ED2"/>
    <w:rsid w:val="002F60D4"/>
    <w:rsid w:val="002F62F6"/>
    <w:rsid w:val="002F64C9"/>
    <w:rsid w:val="002F677A"/>
    <w:rsid w:val="002F6B75"/>
    <w:rsid w:val="002F6BBA"/>
    <w:rsid w:val="002F6C73"/>
    <w:rsid w:val="002F6E1C"/>
    <w:rsid w:val="002F6F33"/>
    <w:rsid w:val="002F745C"/>
    <w:rsid w:val="002F74AF"/>
    <w:rsid w:val="002F7718"/>
    <w:rsid w:val="002F7770"/>
    <w:rsid w:val="002F79BE"/>
    <w:rsid w:val="002F79F7"/>
    <w:rsid w:val="002F7A24"/>
    <w:rsid w:val="002F7A7E"/>
    <w:rsid w:val="002F7A8C"/>
    <w:rsid w:val="002F7C67"/>
    <w:rsid w:val="002F7CEC"/>
    <w:rsid w:val="0030008E"/>
    <w:rsid w:val="00300109"/>
    <w:rsid w:val="003002E7"/>
    <w:rsid w:val="00300327"/>
    <w:rsid w:val="00300450"/>
    <w:rsid w:val="003004E4"/>
    <w:rsid w:val="00300620"/>
    <w:rsid w:val="003006EC"/>
    <w:rsid w:val="00300797"/>
    <w:rsid w:val="00300975"/>
    <w:rsid w:val="00300B04"/>
    <w:rsid w:val="00300C01"/>
    <w:rsid w:val="00300D21"/>
    <w:rsid w:val="00300F1A"/>
    <w:rsid w:val="00300F3D"/>
    <w:rsid w:val="00301077"/>
    <w:rsid w:val="00301424"/>
    <w:rsid w:val="003014A3"/>
    <w:rsid w:val="00301753"/>
    <w:rsid w:val="003018DC"/>
    <w:rsid w:val="003018E7"/>
    <w:rsid w:val="00301974"/>
    <w:rsid w:val="00301B0E"/>
    <w:rsid w:val="00301E28"/>
    <w:rsid w:val="00301E5D"/>
    <w:rsid w:val="0030200E"/>
    <w:rsid w:val="00302059"/>
    <w:rsid w:val="00302088"/>
    <w:rsid w:val="003020D6"/>
    <w:rsid w:val="0030210F"/>
    <w:rsid w:val="00302178"/>
    <w:rsid w:val="0030219F"/>
    <w:rsid w:val="003021AE"/>
    <w:rsid w:val="00302337"/>
    <w:rsid w:val="0030252A"/>
    <w:rsid w:val="0030257D"/>
    <w:rsid w:val="00302599"/>
    <w:rsid w:val="003026FC"/>
    <w:rsid w:val="00302859"/>
    <w:rsid w:val="003028BB"/>
    <w:rsid w:val="00302923"/>
    <w:rsid w:val="00302959"/>
    <w:rsid w:val="00302A00"/>
    <w:rsid w:val="00302A0F"/>
    <w:rsid w:val="00302BEE"/>
    <w:rsid w:val="00302C30"/>
    <w:rsid w:val="00302D13"/>
    <w:rsid w:val="00302DFD"/>
    <w:rsid w:val="00302E03"/>
    <w:rsid w:val="00302E1B"/>
    <w:rsid w:val="00302ED6"/>
    <w:rsid w:val="00302F44"/>
    <w:rsid w:val="00302F62"/>
    <w:rsid w:val="00302F7E"/>
    <w:rsid w:val="00303020"/>
    <w:rsid w:val="00303048"/>
    <w:rsid w:val="003030CB"/>
    <w:rsid w:val="0030313C"/>
    <w:rsid w:val="00303191"/>
    <w:rsid w:val="003032CB"/>
    <w:rsid w:val="003032FA"/>
    <w:rsid w:val="00303380"/>
    <w:rsid w:val="00303396"/>
    <w:rsid w:val="00303586"/>
    <w:rsid w:val="0030381D"/>
    <w:rsid w:val="003038D1"/>
    <w:rsid w:val="00303BB8"/>
    <w:rsid w:val="00303CEC"/>
    <w:rsid w:val="00303E28"/>
    <w:rsid w:val="00303FE9"/>
    <w:rsid w:val="003043B9"/>
    <w:rsid w:val="003043FA"/>
    <w:rsid w:val="00304412"/>
    <w:rsid w:val="00304566"/>
    <w:rsid w:val="003045F1"/>
    <w:rsid w:val="00304807"/>
    <w:rsid w:val="00304A83"/>
    <w:rsid w:val="00304D45"/>
    <w:rsid w:val="00304E3A"/>
    <w:rsid w:val="00304E51"/>
    <w:rsid w:val="00304E85"/>
    <w:rsid w:val="00305023"/>
    <w:rsid w:val="00305073"/>
    <w:rsid w:val="00305078"/>
    <w:rsid w:val="0030554C"/>
    <w:rsid w:val="00305629"/>
    <w:rsid w:val="0030564E"/>
    <w:rsid w:val="003056B2"/>
    <w:rsid w:val="00305716"/>
    <w:rsid w:val="003058FE"/>
    <w:rsid w:val="00305957"/>
    <w:rsid w:val="00305982"/>
    <w:rsid w:val="003059C9"/>
    <w:rsid w:val="00305B7D"/>
    <w:rsid w:val="00305B81"/>
    <w:rsid w:val="00305C6F"/>
    <w:rsid w:val="00305CA7"/>
    <w:rsid w:val="00305DD9"/>
    <w:rsid w:val="00305E01"/>
    <w:rsid w:val="00305F1B"/>
    <w:rsid w:val="00305FE5"/>
    <w:rsid w:val="00306105"/>
    <w:rsid w:val="0030612E"/>
    <w:rsid w:val="0030624E"/>
    <w:rsid w:val="00306262"/>
    <w:rsid w:val="00306309"/>
    <w:rsid w:val="003063C6"/>
    <w:rsid w:val="003064A2"/>
    <w:rsid w:val="00306601"/>
    <w:rsid w:val="0030660A"/>
    <w:rsid w:val="00306639"/>
    <w:rsid w:val="003066A2"/>
    <w:rsid w:val="0030673D"/>
    <w:rsid w:val="00306850"/>
    <w:rsid w:val="00306992"/>
    <w:rsid w:val="003069DC"/>
    <w:rsid w:val="003069EF"/>
    <w:rsid w:val="00306B06"/>
    <w:rsid w:val="00306CAB"/>
    <w:rsid w:val="00306CDC"/>
    <w:rsid w:val="00306D68"/>
    <w:rsid w:val="00306DC1"/>
    <w:rsid w:val="00306E4B"/>
    <w:rsid w:val="00306F43"/>
    <w:rsid w:val="003070A6"/>
    <w:rsid w:val="0030712B"/>
    <w:rsid w:val="00307178"/>
    <w:rsid w:val="00307188"/>
    <w:rsid w:val="003072BC"/>
    <w:rsid w:val="00307462"/>
    <w:rsid w:val="00307481"/>
    <w:rsid w:val="00307630"/>
    <w:rsid w:val="003076E2"/>
    <w:rsid w:val="00307883"/>
    <w:rsid w:val="00307A6B"/>
    <w:rsid w:val="00307CBD"/>
    <w:rsid w:val="00307E80"/>
    <w:rsid w:val="00307EDF"/>
    <w:rsid w:val="00307F09"/>
    <w:rsid w:val="003100A1"/>
    <w:rsid w:val="00310321"/>
    <w:rsid w:val="00310352"/>
    <w:rsid w:val="003103FF"/>
    <w:rsid w:val="00310456"/>
    <w:rsid w:val="00310598"/>
    <w:rsid w:val="003105D7"/>
    <w:rsid w:val="003105DE"/>
    <w:rsid w:val="00310610"/>
    <w:rsid w:val="003106D7"/>
    <w:rsid w:val="003107ED"/>
    <w:rsid w:val="0031087D"/>
    <w:rsid w:val="003109D9"/>
    <w:rsid w:val="00310ABA"/>
    <w:rsid w:val="00310D45"/>
    <w:rsid w:val="00310EA5"/>
    <w:rsid w:val="00310F41"/>
    <w:rsid w:val="00310F8E"/>
    <w:rsid w:val="00310F93"/>
    <w:rsid w:val="00310FBB"/>
    <w:rsid w:val="003110C9"/>
    <w:rsid w:val="0031113B"/>
    <w:rsid w:val="00311335"/>
    <w:rsid w:val="00311338"/>
    <w:rsid w:val="003113B4"/>
    <w:rsid w:val="00311453"/>
    <w:rsid w:val="003115C1"/>
    <w:rsid w:val="00311639"/>
    <w:rsid w:val="0031165F"/>
    <w:rsid w:val="003116F7"/>
    <w:rsid w:val="003117AA"/>
    <w:rsid w:val="003117DA"/>
    <w:rsid w:val="003117FF"/>
    <w:rsid w:val="00311890"/>
    <w:rsid w:val="003119E8"/>
    <w:rsid w:val="00311A8A"/>
    <w:rsid w:val="00311BF8"/>
    <w:rsid w:val="00311DA3"/>
    <w:rsid w:val="00312093"/>
    <w:rsid w:val="00312116"/>
    <w:rsid w:val="00312528"/>
    <w:rsid w:val="00312637"/>
    <w:rsid w:val="00312744"/>
    <w:rsid w:val="00312979"/>
    <w:rsid w:val="00312A0B"/>
    <w:rsid w:val="00312A68"/>
    <w:rsid w:val="00312A6D"/>
    <w:rsid w:val="00312ADA"/>
    <w:rsid w:val="00312D19"/>
    <w:rsid w:val="00312E24"/>
    <w:rsid w:val="00312E80"/>
    <w:rsid w:val="00312F45"/>
    <w:rsid w:val="00312FD2"/>
    <w:rsid w:val="00313035"/>
    <w:rsid w:val="00313204"/>
    <w:rsid w:val="0031330E"/>
    <w:rsid w:val="0031362A"/>
    <w:rsid w:val="003139B7"/>
    <w:rsid w:val="00313D73"/>
    <w:rsid w:val="003141DF"/>
    <w:rsid w:val="0031422E"/>
    <w:rsid w:val="003142BC"/>
    <w:rsid w:val="003142E4"/>
    <w:rsid w:val="0031456F"/>
    <w:rsid w:val="003145E0"/>
    <w:rsid w:val="0031460A"/>
    <w:rsid w:val="0031487E"/>
    <w:rsid w:val="00314948"/>
    <w:rsid w:val="00314BA4"/>
    <w:rsid w:val="00314D5A"/>
    <w:rsid w:val="00314DD8"/>
    <w:rsid w:val="00314E73"/>
    <w:rsid w:val="00315085"/>
    <w:rsid w:val="003151CF"/>
    <w:rsid w:val="003151F9"/>
    <w:rsid w:val="0031520C"/>
    <w:rsid w:val="0031525F"/>
    <w:rsid w:val="003152AC"/>
    <w:rsid w:val="003153D4"/>
    <w:rsid w:val="003153F1"/>
    <w:rsid w:val="0031542E"/>
    <w:rsid w:val="00315441"/>
    <w:rsid w:val="0031546E"/>
    <w:rsid w:val="00315508"/>
    <w:rsid w:val="003155B7"/>
    <w:rsid w:val="00315858"/>
    <w:rsid w:val="003159A7"/>
    <w:rsid w:val="00315A32"/>
    <w:rsid w:val="00315AE3"/>
    <w:rsid w:val="00315B28"/>
    <w:rsid w:val="00315B49"/>
    <w:rsid w:val="00315B6F"/>
    <w:rsid w:val="00315C30"/>
    <w:rsid w:val="00315DEB"/>
    <w:rsid w:val="00315FD3"/>
    <w:rsid w:val="0031602F"/>
    <w:rsid w:val="0031603D"/>
    <w:rsid w:val="003163BF"/>
    <w:rsid w:val="00316493"/>
    <w:rsid w:val="00316555"/>
    <w:rsid w:val="00316558"/>
    <w:rsid w:val="003165D0"/>
    <w:rsid w:val="003165EA"/>
    <w:rsid w:val="003167FA"/>
    <w:rsid w:val="0031696A"/>
    <w:rsid w:val="00316982"/>
    <w:rsid w:val="00316ACA"/>
    <w:rsid w:val="00316B95"/>
    <w:rsid w:val="00317213"/>
    <w:rsid w:val="0031726E"/>
    <w:rsid w:val="003172AD"/>
    <w:rsid w:val="003172FB"/>
    <w:rsid w:val="00317440"/>
    <w:rsid w:val="0031756D"/>
    <w:rsid w:val="0031771F"/>
    <w:rsid w:val="00317759"/>
    <w:rsid w:val="00317798"/>
    <w:rsid w:val="00317811"/>
    <w:rsid w:val="00317A12"/>
    <w:rsid w:val="00317B6A"/>
    <w:rsid w:val="00317C01"/>
    <w:rsid w:val="00317E27"/>
    <w:rsid w:val="00317F38"/>
    <w:rsid w:val="00317F4C"/>
    <w:rsid w:val="00317F8A"/>
    <w:rsid w:val="00320015"/>
    <w:rsid w:val="003200EB"/>
    <w:rsid w:val="003201B0"/>
    <w:rsid w:val="00320656"/>
    <w:rsid w:val="00320703"/>
    <w:rsid w:val="00320752"/>
    <w:rsid w:val="003208DF"/>
    <w:rsid w:val="003209DE"/>
    <w:rsid w:val="00320BB5"/>
    <w:rsid w:val="00320BC6"/>
    <w:rsid w:val="00320CC3"/>
    <w:rsid w:val="00320DCE"/>
    <w:rsid w:val="00320E3B"/>
    <w:rsid w:val="00320E5F"/>
    <w:rsid w:val="00320F20"/>
    <w:rsid w:val="00321019"/>
    <w:rsid w:val="0032112E"/>
    <w:rsid w:val="0032119A"/>
    <w:rsid w:val="003211AE"/>
    <w:rsid w:val="0032149B"/>
    <w:rsid w:val="00321555"/>
    <w:rsid w:val="0032165F"/>
    <w:rsid w:val="00321681"/>
    <w:rsid w:val="0032180D"/>
    <w:rsid w:val="00321B38"/>
    <w:rsid w:val="00321D4B"/>
    <w:rsid w:val="00321E50"/>
    <w:rsid w:val="00321F37"/>
    <w:rsid w:val="0032207F"/>
    <w:rsid w:val="00322153"/>
    <w:rsid w:val="00322162"/>
    <w:rsid w:val="003222E8"/>
    <w:rsid w:val="003222EC"/>
    <w:rsid w:val="00322339"/>
    <w:rsid w:val="003223B0"/>
    <w:rsid w:val="003224A2"/>
    <w:rsid w:val="003224DD"/>
    <w:rsid w:val="00322755"/>
    <w:rsid w:val="003228DD"/>
    <w:rsid w:val="00322CE2"/>
    <w:rsid w:val="00322D38"/>
    <w:rsid w:val="003230BB"/>
    <w:rsid w:val="00323163"/>
    <w:rsid w:val="003231F1"/>
    <w:rsid w:val="00323386"/>
    <w:rsid w:val="003234A6"/>
    <w:rsid w:val="003234DE"/>
    <w:rsid w:val="00323626"/>
    <w:rsid w:val="003237A9"/>
    <w:rsid w:val="00323821"/>
    <w:rsid w:val="00323A3B"/>
    <w:rsid w:val="00323A47"/>
    <w:rsid w:val="00323A8C"/>
    <w:rsid w:val="00323D98"/>
    <w:rsid w:val="00323F55"/>
    <w:rsid w:val="003240E7"/>
    <w:rsid w:val="00324105"/>
    <w:rsid w:val="003241D9"/>
    <w:rsid w:val="00324379"/>
    <w:rsid w:val="00324395"/>
    <w:rsid w:val="003243F9"/>
    <w:rsid w:val="00324506"/>
    <w:rsid w:val="00324611"/>
    <w:rsid w:val="00324852"/>
    <w:rsid w:val="00324876"/>
    <w:rsid w:val="003248A1"/>
    <w:rsid w:val="00324AAD"/>
    <w:rsid w:val="00324AB8"/>
    <w:rsid w:val="00324B39"/>
    <w:rsid w:val="00324ED5"/>
    <w:rsid w:val="00324F6A"/>
    <w:rsid w:val="00325032"/>
    <w:rsid w:val="00325033"/>
    <w:rsid w:val="0032505B"/>
    <w:rsid w:val="003254E5"/>
    <w:rsid w:val="003258D8"/>
    <w:rsid w:val="00325953"/>
    <w:rsid w:val="003259D4"/>
    <w:rsid w:val="00325C0B"/>
    <w:rsid w:val="00325D52"/>
    <w:rsid w:val="00325FD0"/>
    <w:rsid w:val="00326092"/>
    <w:rsid w:val="0032611A"/>
    <w:rsid w:val="00326159"/>
    <w:rsid w:val="0032619C"/>
    <w:rsid w:val="003261DE"/>
    <w:rsid w:val="0032627D"/>
    <w:rsid w:val="00326304"/>
    <w:rsid w:val="0032641C"/>
    <w:rsid w:val="003264B8"/>
    <w:rsid w:val="00326587"/>
    <w:rsid w:val="003265D3"/>
    <w:rsid w:val="0032665D"/>
    <w:rsid w:val="00326671"/>
    <w:rsid w:val="0032672D"/>
    <w:rsid w:val="00326907"/>
    <w:rsid w:val="00326912"/>
    <w:rsid w:val="00326917"/>
    <w:rsid w:val="00326AB1"/>
    <w:rsid w:val="00326B4C"/>
    <w:rsid w:val="00326CEE"/>
    <w:rsid w:val="00326E47"/>
    <w:rsid w:val="00326EBC"/>
    <w:rsid w:val="00326EE5"/>
    <w:rsid w:val="00326FBC"/>
    <w:rsid w:val="00327033"/>
    <w:rsid w:val="0032730D"/>
    <w:rsid w:val="003273D2"/>
    <w:rsid w:val="00327672"/>
    <w:rsid w:val="0032776C"/>
    <w:rsid w:val="003277A3"/>
    <w:rsid w:val="00327872"/>
    <w:rsid w:val="003278C3"/>
    <w:rsid w:val="0032792C"/>
    <w:rsid w:val="00327B2A"/>
    <w:rsid w:val="00327B4D"/>
    <w:rsid w:val="00327CE7"/>
    <w:rsid w:val="00327F66"/>
    <w:rsid w:val="00327FEC"/>
    <w:rsid w:val="00330066"/>
    <w:rsid w:val="00330074"/>
    <w:rsid w:val="003301BE"/>
    <w:rsid w:val="00330445"/>
    <w:rsid w:val="0033057A"/>
    <w:rsid w:val="003305F6"/>
    <w:rsid w:val="0033077C"/>
    <w:rsid w:val="003308C0"/>
    <w:rsid w:val="003308EC"/>
    <w:rsid w:val="0033099F"/>
    <w:rsid w:val="003309C9"/>
    <w:rsid w:val="00330CAB"/>
    <w:rsid w:val="00330D35"/>
    <w:rsid w:val="00330DFF"/>
    <w:rsid w:val="00330E08"/>
    <w:rsid w:val="00330E36"/>
    <w:rsid w:val="00331066"/>
    <w:rsid w:val="003312B5"/>
    <w:rsid w:val="00331487"/>
    <w:rsid w:val="003315EC"/>
    <w:rsid w:val="003315EE"/>
    <w:rsid w:val="003319A9"/>
    <w:rsid w:val="003319BA"/>
    <w:rsid w:val="00331ACB"/>
    <w:rsid w:val="00331AD9"/>
    <w:rsid w:val="00331B7B"/>
    <w:rsid w:val="00331BF0"/>
    <w:rsid w:val="00331C08"/>
    <w:rsid w:val="00331C30"/>
    <w:rsid w:val="00331DC8"/>
    <w:rsid w:val="00331EBD"/>
    <w:rsid w:val="00332293"/>
    <w:rsid w:val="003322B8"/>
    <w:rsid w:val="0033244B"/>
    <w:rsid w:val="0033245F"/>
    <w:rsid w:val="003324EE"/>
    <w:rsid w:val="00332577"/>
    <w:rsid w:val="00332765"/>
    <w:rsid w:val="0033289A"/>
    <w:rsid w:val="0033297B"/>
    <w:rsid w:val="00332BAC"/>
    <w:rsid w:val="00332FA7"/>
    <w:rsid w:val="0033300C"/>
    <w:rsid w:val="003335FC"/>
    <w:rsid w:val="003337A8"/>
    <w:rsid w:val="0033399D"/>
    <w:rsid w:val="00333A2B"/>
    <w:rsid w:val="00333ADB"/>
    <w:rsid w:val="00333B7A"/>
    <w:rsid w:val="00333BB6"/>
    <w:rsid w:val="00333C7F"/>
    <w:rsid w:val="00333DC1"/>
    <w:rsid w:val="00334014"/>
    <w:rsid w:val="0033401D"/>
    <w:rsid w:val="00334066"/>
    <w:rsid w:val="00334073"/>
    <w:rsid w:val="003341EF"/>
    <w:rsid w:val="00334297"/>
    <w:rsid w:val="0033451D"/>
    <w:rsid w:val="0033453D"/>
    <w:rsid w:val="00334540"/>
    <w:rsid w:val="003345D4"/>
    <w:rsid w:val="003346CA"/>
    <w:rsid w:val="0033474B"/>
    <w:rsid w:val="00334763"/>
    <w:rsid w:val="003348F9"/>
    <w:rsid w:val="00334955"/>
    <w:rsid w:val="00334A09"/>
    <w:rsid w:val="00334A29"/>
    <w:rsid w:val="00334E30"/>
    <w:rsid w:val="00335011"/>
    <w:rsid w:val="00335052"/>
    <w:rsid w:val="00335208"/>
    <w:rsid w:val="003354ED"/>
    <w:rsid w:val="00335650"/>
    <w:rsid w:val="003356EB"/>
    <w:rsid w:val="0033570D"/>
    <w:rsid w:val="0033581E"/>
    <w:rsid w:val="00335C54"/>
    <w:rsid w:val="00335EFC"/>
    <w:rsid w:val="00335F1B"/>
    <w:rsid w:val="00335F56"/>
    <w:rsid w:val="00336197"/>
    <w:rsid w:val="00336235"/>
    <w:rsid w:val="0033639B"/>
    <w:rsid w:val="003363FA"/>
    <w:rsid w:val="00336465"/>
    <w:rsid w:val="003364C4"/>
    <w:rsid w:val="00336942"/>
    <w:rsid w:val="00336A36"/>
    <w:rsid w:val="00336A6E"/>
    <w:rsid w:val="00336AF5"/>
    <w:rsid w:val="00336B10"/>
    <w:rsid w:val="00336BD0"/>
    <w:rsid w:val="00336DA1"/>
    <w:rsid w:val="00336E10"/>
    <w:rsid w:val="00336F19"/>
    <w:rsid w:val="00336FA2"/>
    <w:rsid w:val="0033702B"/>
    <w:rsid w:val="00337388"/>
    <w:rsid w:val="0033760A"/>
    <w:rsid w:val="00337619"/>
    <w:rsid w:val="0033767B"/>
    <w:rsid w:val="0033777F"/>
    <w:rsid w:val="00337838"/>
    <w:rsid w:val="003378FE"/>
    <w:rsid w:val="00337961"/>
    <w:rsid w:val="00337D32"/>
    <w:rsid w:val="00337E60"/>
    <w:rsid w:val="00337F3C"/>
    <w:rsid w:val="0034010E"/>
    <w:rsid w:val="0034011A"/>
    <w:rsid w:val="003402CE"/>
    <w:rsid w:val="0034040D"/>
    <w:rsid w:val="00340499"/>
    <w:rsid w:val="0034057D"/>
    <w:rsid w:val="00340640"/>
    <w:rsid w:val="00340683"/>
    <w:rsid w:val="00340D1C"/>
    <w:rsid w:val="00340ECE"/>
    <w:rsid w:val="0034129C"/>
    <w:rsid w:val="00341367"/>
    <w:rsid w:val="003413B4"/>
    <w:rsid w:val="00341438"/>
    <w:rsid w:val="003415F2"/>
    <w:rsid w:val="0034160E"/>
    <w:rsid w:val="00341A07"/>
    <w:rsid w:val="00341A27"/>
    <w:rsid w:val="00341D7F"/>
    <w:rsid w:val="00341E6E"/>
    <w:rsid w:val="003420EE"/>
    <w:rsid w:val="003421B4"/>
    <w:rsid w:val="00342408"/>
    <w:rsid w:val="003425EA"/>
    <w:rsid w:val="00342659"/>
    <w:rsid w:val="00342672"/>
    <w:rsid w:val="00342809"/>
    <w:rsid w:val="00342A53"/>
    <w:rsid w:val="00342ADF"/>
    <w:rsid w:val="00342B69"/>
    <w:rsid w:val="00342D2D"/>
    <w:rsid w:val="00342DAC"/>
    <w:rsid w:val="00342DB2"/>
    <w:rsid w:val="00342EFA"/>
    <w:rsid w:val="0034312D"/>
    <w:rsid w:val="003431C0"/>
    <w:rsid w:val="00343203"/>
    <w:rsid w:val="0034324B"/>
    <w:rsid w:val="003433CB"/>
    <w:rsid w:val="0034341F"/>
    <w:rsid w:val="00343635"/>
    <w:rsid w:val="003436EB"/>
    <w:rsid w:val="00343707"/>
    <w:rsid w:val="0034375A"/>
    <w:rsid w:val="0034392B"/>
    <w:rsid w:val="00343AB9"/>
    <w:rsid w:val="00343B13"/>
    <w:rsid w:val="00343BC2"/>
    <w:rsid w:val="00343C5A"/>
    <w:rsid w:val="00343CD7"/>
    <w:rsid w:val="00344344"/>
    <w:rsid w:val="0034439E"/>
    <w:rsid w:val="003443AA"/>
    <w:rsid w:val="00344477"/>
    <w:rsid w:val="0034461C"/>
    <w:rsid w:val="00344684"/>
    <w:rsid w:val="0034469F"/>
    <w:rsid w:val="00344776"/>
    <w:rsid w:val="0034486D"/>
    <w:rsid w:val="00344958"/>
    <w:rsid w:val="00344B43"/>
    <w:rsid w:val="00344BC4"/>
    <w:rsid w:val="003450D1"/>
    <w:rsid w:val="003452D5"/>
    <w:rsid w:val="00345440"/>
    <w:rsid w:val="0034544A"/>
    <w:rsid w:val="00345510"/>
    <w:rsid w:val="00345594"/>
    <w:rsid w:val="00345844"/>
    <w:rsid w:val="00345A60"/>
    <w:rsid w:val="00345ABD"/>
    <w:rsid w:val="00345C9F"/>
    <w:rsid w:val="00345E55"/>
    <w:rsid w:val="00345EBE"/>
    <w:rsid w:val="00346054"/>
    <w:rsid w:val="00346177"/>
    <w:rsid w:val="003462F4"/>
    <w:rsid w:val="0034647C"/>
    <w:rsid w:val="003467E1"/>
    <w:rsid w:val="00346AA8"/>
    <w:rsid w:val="00346B12"/>
    <w:rsid w:val="00346C75"/>
    <w:rsid w:val="00346D0A"/>
    <w:rsid w:val="00346E17"/>
    <w:rsid w:val="00346F25"/>
    <w:rsid w:val="00347138"/>
    <w:rsid w:val="003471F9"/>
    <w:rsid w:val="00347364"/>
    <w:rsid w:val="0034738B"/>
    <w:rsid w:val="003473C9"/>
    <w:rsid w:val="0034751D"/>
    <w:rsid w:val="00347787"/>
    <w:rsid w:val="00347792"/>
    <w:rsid w:val="003477BC"/>
    <w:rsid w:val="0034784E"/>
    <w:rsid w:val="00347869"/>
    <w:rsid w:val="00347871"/>
    <w:rsid w:val="00347879"/>
    <w:rsid w:val="00347885"/>
    <w:rsid w:val="003478A5"/>
    <w:rsid w:val="00347A58"/>
    <w:rsid w:val="00347AF8"/>
    <w:rsid w:val="00347BD2"/>
    <w:rsid w:val="00347C55"/>
    <w:rsid w:val="00347D20"/>
    <w:rsid w:val="00347DA8"/>
    <w:rsid w:val="00347DAA"/>
    <w:rsid w:val="0035002C"/>
    <w:rsid w:val="0035002D"/>
    <w:rsid w:val="003501F1"/>
    <w:rsid w:val="00350257"/>
    <w:rsid w:val="003503A3"/>
    <w:rsid w:val="003504EA"/>
    <w:rsid w:val="0035070E"/>
    <w:rsid w:val="003508B9"/>
    <w:rsid w:val="00350A14"/>
    <w:rsid w:val="00350AFC"/>
    <w:rsid w:val="00350C4E"/>
    <w:rsid w:val="00350CB0"/>
    <w:rsid w:val="00350E3F"/>
    <w:rsid w:val="00350F0E"/>
    <w:rsid w:val="00350F10"/>
    <w:rsid w:val="00350F7D"/>
    <w:rsid w:val="00350FF4"/>
    <w:rsid w:val="003511D6"/>
    <w:rsid w:val="0035122E"/>
    <w:rsid w:val="003512C2"/>
    <w:rsid w:val="0035130B"/>
    <w:rsid w:val="003515F5"/>
    <w:rsid w:val="003515F7"/>
    <w:rsid w:val="00351644"/>
    <w:rsid w:val="003518F2"/>
    <w:rsid w:val="00351D66"/>
    <w:rsid w:val="00351DBC"/>
    <w:rsid w:val="00351F23"/>
    <w:rsid w:val="00351FBC"/>
    <w:rsid w:val="003521A8"/>
    <w:rsid w:val="0035224B"/>
    <w:rsid w:val="00352390"/>
    <w:rsid w:val="00352493"/>
    <w:rsid w:val="003526BD"/>
    <w:rsid w:val="00352A73"/>
    <w:rsid w:val="00352B26"/>
    <w:rsid w:val="00352CCB"/>
    <w:rsid w:val="00352E01"/>
    <w:rsid w:val="00353215"/>
    <w:rsid w:val="0035331E"/>
    <w:rsid w:val="003533E6"/>
    <w:rsid w:val="00353620"/>
    <w:rsid w:val="0035369D"/>
    <w:rsid w:val="003536E2"/>
    <w:rsid w:val="003536F4"/>
    <w:rsid w:val="00353758"/>
    <w:rsid w:val="00353821"/>
    <w:rsid w:val="003538FA"/>
    <w:rsid w:val="00353988"/>
    <w:rsid w:val="00353A38"/>
    <w:rsid w:val="00353BDF"/>
    <w:rsid w:val="00353C40"/>
    <w:rsid w:val="00353CAB"/>
    <w:rsid w:val="00353E11"/>
    <w:rsid w:val="00353E90"/>
    <w:rsid w:val="00353FDA"/>
    <w:rsid w:val="00354049"/>
    <w:rsid w:val="003541AA"/>
    <w:rsid w:val="003542EE"/>
    <w:rsid w:val="0035435A"/>
    <w:rsid w:val="00354739"/>
    <w:rsid w:val="0035482F"/>
    <w:rsid w:val="00354850"/>
    <w:rsid w:val="003549D6"/>
    <w:rsid w:val="00354B1E"/>
    <w:rsid w:val="00354B6D"/>
    <w:rsid w:val="00354BB5"/>
    <w:rsid w:val="00354FED"/>
    <w:rsid w:val="00355072"/>
    <w:rsid w:val="003552F9"/>
    <w:rsid w:val="00355458"/>
    <w:rsid w:val="003554FD"/>
    <w:rsid w:val="003555EA"/>
    <w:rsid w:val="00355711"/>
    <w:rsid w:val="0035578F"/>
    <w:rsid w:val="003559B3"/>
    <w:rsid w:val="00355A75"/>
    <w:rsid w:val="00355A87"/>
    <w:rsid w:val="00355C3E"/>
    <w:rsid w:val="00355CD8"/>
    <w:rsid w:val="00355CDD"/>
    <w:rsid w:val="00355CF4"/>
    <w:rsid w:val="00355ED8"/>
    <w:rsid w:val="00355F8F"/>
    <w:rsid w:val="00355FB7"/>
    <w:rsid w:val="003560A4"/>
    <w:rsid w:val="00356183"/>
    <w:rsid w:val="003562FD"/>
    <w:rsid w:val="003563D0"/>
    <w:rsid w:val="00356477"/>
    <w:rsid w:val="00356510"/>
    <w:rsid w:val="00356523"/>
    <w:rsid w:val="00356572"/>
    <w:rsid w:val="00356677"/>
    <w:rsid w:val="003566DA"/>
    <w:rsid w:val="003566FD"/>
    <w:rsid w:val="003568CB"/>
    <w:rsid w:val="00356A8C"/>
    <w:rsid w:val="00356B02"/>
    <w:rsid w:val="00356B5B"/>
    <w:rsid w:val="00356BCB"/>
    <w:rsid w:val="00356D99"/>
    <w:rsid w:val="00356E08"/>
    <w:rsid w:val="00356E91"/>
    <w:rsid w:val="00356F64"/>
    <w:rsid w:val="00357007"/>
    <w:rsid w:val="0035713C"/>
    <w:rsid w:val="00357170"/>
    <w:rsid w:val="003573A2"/>
    <w:rsid w:val="0035748F"/>
    <w:rsid w:val="00357523"/>
    <w:rsid w:val="00357587"/>
    <w:rsid w:val="00357701"/>
    <w:rsid w:val="0035789E"/>
    <w:rsid w:val="003578F5"/>
    <w:rsid w:val="00357963"/>
    <w:rsid w:val="00357992"/>
    <w:rsid w:val="003579B1"/>
    <w:rsid w:val="00357A24"/>
    <w:rsid w:val="00357A3F"/>
    <w:rsid w:val="00357C0D"/>
    <w:rsid w:val="00357C22"/>
    <w:rsid w:val="00357DFB"/>
    <w:rsid w:val="00357EB8"/>
    <w:rsid w:val="003600A7"/>
    <w:rsid w:val="0036023F"/>
    <w:rsid w:val="00360525"/>
    <w:rsid w:val="003605E5"/>
    <w:rsid w:val="00360927"/>
    <w:rsid w:val="003609B3"/>
    <w:rsid w:val="00360A8B"/>
    <w:rsid w:val="00360E7B"/>
    <w:rsid w:val="00360E95"/>
    <w:rsid w:val="00360EEA"/>
    <w:rsid w:val="00360F4A"/>
    <w:rsid w:val="00361049"/>
    <w:rsid w:val="003611AD"/>
    <w:rsid w:val="003612FE"/>
    <w:rsid w:val="00361318"/>
    <w:rsid w:val="0036136F"/>
    <w:rsid w:val="0036141D"/>
    <w:rsid w:val="0036158B"/>
    <w:rsid w:val="00361681"/>
    <w:rsid w:val="003616B7"/>
    <w:rsid w:val="00361774"/>
    <w:rsid w:val="003617B8"/>
    <w:rsid w:val="00361897"/>
    <w:rsid w:val="003618F6"/>
    <w:rsid w:val="0036197F"/>
    <w:rsid w:val="00361B50"/>
    <w:rsid w:val="00361C7E"/>
    <w:rsid w:val="00361DF9"/>
    <w:rsid w:val="00361E7D"/>
    <w:rsid w:val="003621EF"/>
    <w:rsid w:val="003624FC"/>
    <w:rsid w:val="003626C5"/>
    <w:rsid w:val="00362703"/>
    <w:rsid w:val="003627D2"/>
    <w:rsid w:val="00362A04"/>
    <w:rsid w:val="00362A4C"/>
    <w:rsid w:val="00362B7A"/>
    <w:rsid w:val="00362B89"/>
    <w:rsid w:val="00362E15"/>
    <w:rsid w:val="00362F27"/>
    <w:rsid w:val="00362F94"/>
    <w:rsid w:val="0036317A"/>
    <w:rsid w:val="0036318B"/>
    <w:rsid w:val="00363225"/>
    <w:rsid w:val="0036342E"/>
    <w:rsid w:val="00363510"/>
    <w:rsid w:val="003635BF"/>
    <w:rsid w:val="00363688"/>
    <w:rsid w:val="0036368B"/>
    <w:rsid w:val="0036380C"/>
    <w:rsid w:val="0036384E"/>
    <w:rsid w:val="003638E4"/>
    <w:rsid w:val="0036398C"/>
    <w:rsid w:val="00363A25"/>
    <w:rsid w:val="00363A8F"/>
    <w:rsid w:val="00363B43"/>
    <w:rsid w:val="00363B46"/>
    <w:rsid w:val="00363BBA"/>
    <w:rsid w:val="00363D4B"/>
    <w:rsid w:val="00363D9C"/>
    <w:rsid w:val="00363EAA"/>
    <w:rsid w:val="00363EE8"/>
    <w:rsid w:val="00363F42"/>
    <w:rsid w:val="00363F60"/>
    <w:rsid w:val="003642FE"/>
    <w:rsid w:val="0036430D"/>
    <w:rsid w:val="00364585"/>
    <w:rsid w:val="003645CA"/>
    <w:rsid w:val="003646DA"/>
    <w:rsid w:val="003647D3"/>
    <w:rsid w:val="00364831"/>
    <w:rsid w:val="00364849"/>
    <w:rsid w:val="003648B5"/>
    <w:rsid w:val="003648D7"/>
    <w:rsid w:val="00364994"/>
    <w:rsid w:val="00364A4D"/>
    <w:rsid w:val="00364B27"/>
    <w:rsid w:val="00364D59"/>
    <w:rsid w:val="00364E53"/>
    <w:rsid w:val="00364EA3"/>
    <w:rsid w:val="00364EC8"/>
    <w:rsid w:val="00364F04"/>
    <w:rsid w:val="00364FB7"/>
    <w:rsid w:val="00364FEE"/>
    <w:rsid w:val="0036500D"/>
    <w:rsid w:val="00365095"/>
    <w:rsid w:val="003653C8"/>
    <w:rsid w:val="00365432"/>
    <w:rsid w:val="00365758"/>
    <w:rsid w:val="003657CF"/>
    <w:rsid w:val="0036586F"/>
    <w:rsid w:val="00365881"/>
    <w:rsid w:val="00365AD5"/>
    <w:rsid w:val="00365ADA"/>
    <w:rsid w:val="00365AE1"/>
    <w:rsid w:val="00365AE3"/>
    <w:rsid w:val="00365B4F"/>
    <w:rsid w:val="00365C5E"/>
    <w:rsid w:val="00365F48"/>
    <w:rsid w:val="00365FFE"/>
    <w:rsid w:val="003661B8"/>
    <w:rsid w:val="0036624A"/>
    <w:rsid w:val="0036627C"/>
    <w:rsid w:val="0036628C"/>
    <w:rsid w:val="00366383"/>
    <w:rsid w:val="003664C7"/>
    <w:rsid w:val="003665C0"/>
    <w:rsid w:val="003666F1"/>
    <w:rsid w:val="0036678A"/>
    <w:rsid w:val="0036685C"/>
    <w:rsid w:val="003668ED"/>
    <w:rsid w:val="003668EE"/>
    <w:rsid w:val="00366C3B"/>
    <w:rsid w:val="00366C73"/>
    <w:rsid w:val="00366CCF"/>
    <w:rsid w:val="00366E4C"/>
    <w:rsid w:val="00366F41"/>
    <w:rsid w:val="003670E3"/>
    <w:rsid w:val="0036716B"/>
    <w:rsid w:val="003671FD"/>
    <w:rsid w:val="00367277"/>
    <w:rsid w:val="00367342"/>
    <w:rsid w:val="00367739"/>
    <w:rsid w:val="0036796D"/>
    <w:rsid w:val="00367C58"/>
    <w:rsid w:val="00367D58"/>
    <w:rsid w:val="00367DC4"/>
    <w:rsid w:val="00367E05"/>
    <w:rsid w:val="00370086"/>
    <w:rsid w:val="003700E9"/>
    <w:rsid w:val="003701BC"/>
    <w:rsid w:val="0037030C"/>
    <w:rsid w:val="003707A7"/>
    <w:rsid w:val="00370849"/>
    <w:rsid w:val="00370907"/>
    <w:rsid w:val="0037094B"/>
    <w:rsid w:val="003709BA"/>
    <w:rsid w:val="003709D1"/>
    <w:rsid w:val="00370ABE"/>
    <w:rsid w:val="00370DA2"/>
    <w:rsid w:val="003710A6"/>
    <w:rsid w:val="00371134"/>
    <w:rsid w:val="00371311"/>
    <w:rsid w:val="0037160F"/>
    <w:rsid w:val="0037171A"/>
    <w:rsid w:val="003717A6"/>
    <w:rsid w:val="00371854"/>
    <w:rsid w:val="00371864"/>
    <w:rsid w:val="00371A10"/>
    <w:rsid w:val="00371A74"/>
    <w:rsid w:val="00371A7E"/>
    <w:rsid w:val="00371B66"/>
    <w:rsid w:val="00371B70"/>
    <w:rsid w:val="00371DFF"/>
    <w:rsid w:val="00371ECC"/>
    <w:rsid w:val="00372009"/>
    <w:rsid w:val="003720B3"/>
    <w:rsid w:val="00372193"/>
    <w:rsid w:val="0037231D"/>
    <w:rsid w:val="003723B1"/>
    <w:rsid w:val="003726B8"/>
    <w:rsid w:val="00372781"/>
    <w:rsid w:val="0037286F"/>
    <w:rsid w:val="00372900"/>
    <w:rsid w:val="0037298C"/>
    <w:rsid w:val="003729D1"/>
    <w:rsid w:val="003729F2"/>
    <w:rsid w:val="00372A1C"/>
    <w:rsid w:val="00372CD5"/>
    <w:rsid w:val="00372D2D"/>
    <w:rsid w:val="00372D54"/>
    <w:rsid w:val="00372D90"/>
    <w:rsid w:val="00372EEF"/>
    <w:rsid w:val="00372F97"/>
    <w:rsid w:val="00373002"/>
    <w:rsid w:val="0037309B"/>
    <w:rsid w:val="00373112"/>
    <w:rsid w:val="003731BD"/>
    <w:rsid w:val="003732E1"/>
    <w:rsid w:val="00373558"/>
    <w:rsid w:val="003735A8"/>
    <w:rsid w:val="003735AC"/>
    <w:rsid w:val="0037366B"/>
    <w:rsid w:val="003736E5"/>
    <w:rsid w:val="0037387C"/>
    <w:rsid w:val="00373950"/>
    <w:rsid w:val="003739ED"/>
    <w:rsid w:val="00373A8F"/>
    <w:rsid w:val="00373B2A"/>
    <w:rsid w:val="00373D83"/>
    <w:rsid w:val="00373D86"/>
    <w:rsid w:val="00373EB1"/>
    <w:rsid w:val="00373F60"/>
    <w:rsid w:val="003742D6"/>
    <w:rsid w:val="0037436F"/>
    <w:rsid w:val="003744EA"/>
    <w:rsid w:val="0037455B"/>
    <w:rsid w:val="00374566"/>
    <w:rsid w:val="003746CB"/>
    <w:rsid w:val="0037480C"/>
    <w:rsid w:val="00374AF2"/>
    <w:rsid w:val="00374C7B"/>
    <w:rsid w:val="00374C7E"/>
    <w:rsid w:val="00374DDA"/>
    <w:rsid w:val="00374E4C"/>
    <w:rsid w:val="00375140"/>
    <w:rsid w:val="003751D3"/>
    <w:rsid w:val="00375256"/>
    <w:rsid w:val="003752D5"/>
    <w:rsid w:val="003752FF"/>
    <w:rsid w:val="00375369"/>
    <w:rsid w:val="003753B7"/>
    <w:rsid w:val="00375401"/>
    <w:rsid w:val="00375429"/>
    <w:rsid w:val="0037557F"/>
    <w:rsid w:val="0037558A"/>
    <w:rsid w:val="00375596"/>
    <w:rsid w:val="0037563B"/>
    <w:rsid w:val="003756F6"/>
    <w:rsid w:val="003757B0"/>
    <w:rsid w:val="003757F9"/>
    <w:rsid w:val="003757FF"/>
    <w:rsid w:val="0037589F"/>
    <w:rsid w:val="003758BC"/>
    <w:rsid w:val="003758DB"/>
    <w:rsid w:val="003758F5"/>
    <w:rsid w:val="00375A0D"/>
    <w:rsid w:val="00375B18"/>
    <w:rsid w:val="00375B41"/>
    <w:rsid w:val="00375C13"/>
    <w:rsid w:val="00375CC0"/>
    <w:rsid w:val="00375D02"/>
    <w:rsid w:val="00375D4E"/>
    <w:rsid w:val="00375E09"/>
    <w:rsid w:val="00375FC9"/>
    <w:rsid w:val="0037609A"/>
    <w:rsid w:val="00376129"/>
    <w:rsid w:val="003762B1"/>
    <w:rsid w:val="003766EB"/>
    <w:rsid w:val="00376774"/>
    <w:rsid w:val="0037686F"/>
    <w:rsid w:val="00376952"/>
    <w:rsid w:val="00376CFC"/>
    <w:rsid w:val="00376F05"/>
    <w:rsid w:val="00376F32"/>
    <w:rsid w:val="00376FBC"/>
    <w:rsid w:val="0037718B"/>
    <w:rsid w:val="00377366"/>
    <w:rsid w:val="0037749B"/>
    <w:rsid w:val="003774CE"/>
    <w:rsid w:val="00377577"/>
    <w:rsid w:val="003775C9"/>
    <w:rsid w:val="0037768B"/>
    <w:rsid w:val="00377882"/>
    <w:rsid w:val="003778A2"/>
    <w:rsid w:val="00377C3C"/>
    <w:rsid w:val="00377C81"/>
    <w:rsid w:val="00377EBB"/>
    <w:rsid w:val="00377EDA"/>
    <w:rsid w:val="00377F2C"/>
    <w:rsid w:val="00377F92"/>
    <w:rsid w:val="00380196"/>
    <w:rsid w:val="003801B9"/>
    <w:rsid w:val="0038027B"/>
    <w:rsid w:val="00380419"/>
    <w:rsid w:val="0038048B"/>
    <w:rsid w:val="003804F5"/>
    <w:rsid w:val="00380522"/>
    <w:rsid w:val="00380551"/>
    <w:rsid w:val="003805A0"/>
    <w:rsid w:val="00380618"/>
    <w:rsid w:val="00380745"/>
    <w:rsid w:val="00380859"/>
    <w:rsid w:val="00380D98"/>
    <w:rsid w:val="00380DF9"/>
    <w:rsid w:val="00380E06"/>
    <w:rsid w:val="00380EDB"/>
    <w:rsid w:val="00380FDE"/>
    <w:rsid w:val="0038130F"/>
    <w:rsid w:val="00381400"/>
    <w:rsid w:val="0038160C"/>
    <w:rsid w:val="0038161A"/>
    <w:rsid w:val="0038161C"/>
    <w:rsid w:val="00381670"/>
    <w:rsid w:val="003816CE"/>
    <w:rsid w:val="00381A2D"/>
    <w:rsid w:val="00381AAC"/>
    <w:rsid w:val="00381BBD"/>
    <w:rsid w:val="00381C1E"/>
    <w:rsid w:val="00381C60"/>
    <w:rsid w:val="00381C61"/>
    <w:rsid w:val="00381D13"/>
    <w:rsid w:val="003820C5"/>
    <w:rsid w:val="003820DB"/>
    <w:rsid w:val="003820FD"/>
    <w:rsid w:val="00382226"/>
    <w:rsid w:val="003823A8"/>
    <w:rsid w:val="003825FC"/>
    <w:rsid w:val="0038265E"/>
    <w:rsid w:val="00382691"/>
    <w:rsid w:val="003826F1"/>
    <w:rsid w:val="00382769"/>
    <w:rsid w:val="0038282D"/>
    <w:rsid w:val="00382890"/>
    <w:rsid w:val="003828A9"/>
    <w:rsid w:val="00382969"/>
    <w:rsid w:val="00382A17"/>
    <w:rsid w:val="00382A2B"/>
    <w:rsid w:val="00382C90"/>
    <w:rsid w:val="00382D78"/>
    <w:rsid w:val="0038304B"/>
    <w:rsid w:val="0038310A"/>
    <w:rsid w:val="00383116"/>
    <w:rsid w:val="00383467"/>
    <w:rsid w:val="00383475"/>
    <w:rsid w:val="003834B1"/>
    <w:rsid w:val="00383743"/>
    <w:rsid w:val="00383750"/>
    <w:rsid w:val="003837E6"/>
    <w:rsid w:val="0038398C"/>
    <w:rsid w:val="00383A71"/>
    <w:rsid w:val="00383AE5"/>
    <w:rsid w:val="00383B2A"/>
    <w:rsid w:val="00383BFC"/>
    <w:rsid w:val="00383C16"/>
    <w:rsid w:val="00383C39"/>
    <w:rsid w:val="00383D95"/>
    <w:rsid w:val="00383FC2"/>
    <w:rsid w:val="00383FCA"/>
    <w:rsid w:val="00384097"/>
    <w:rsid w:val="003840CF"/>
    <w:rsid w:val="003842A2"/>
    <w:rsid w:val="0038440F"/>
    <w:rsid w:val="0038443A"/>
    <w:rsid w:val="003844D8"/>
    <w:rsid w:val="0038460F"/>
    <w:rsid w:val="00384A1E"/>
    <w:rsid w:val="00384AB4"/>
    <w:rsid w:val="00384B24"/>
    <w:rsid w:val="00384BE3"/>
    <w:rsid w:val="00384BFF"/>
    <w:rsid w:val="00384C8A"/>
    <w:rsid w:val="00384DBF"/>
    <w:rsid w:val="00385041"/>
    <w:rsid w:val="003850FB"/>
    <w:rsid w:val="00385351"/>
    <w:rsid w:val="00385442"/>
    <w:rsid w:val="003854C6"/>
    <w:rsid w:val="00385BD5"/>
    <w:rsid w:val="00385C4A"/>
    <w:rsid w:val="00385C88"/>
    <w:rsid w:val="00385CA7"/>
    <w:rsid w:val="00385E1F"/>
    <w:rsid w:val="003862A7"/>
    <w:rsid w:val="0038636C"/>
    <w:rsid w:val="003864F5"/>
    <w:rsid w:val="00386511"/>
    <w:rsid w:val="003866B2"/>
    <w:rsid w:val="0038680C"/>
    <w:rsid w:val="0038689E"/>
    <w:rsid w:val="00386C4D"/>
    <w:rsid w:val="00386D71"/>
    <w:rsid w:val="00386D78"/>
    <w:rsid w:val="00386DC3"/>
    <w:rsid w:val="00386F60"/>
    <w:rsid w:val="00386F93"/>
    <w:rsid w:val="00387005"/>
    <w:rsid w:val="0038708E"/>
    <w:rsid w:val="00387095"/>
    <w:rsid w:val="00387106"/>
    <w:rsid w:val="00387210"/>
    <w:rsid w:val="00387232"/>
    <w:rsid w:val="00387297"/>
    <w:rsid w:val="003873BC"/>
    <w:rsid w:val="0038740E"/>
    <w:rsid w:val="00387764"/>
    <w:rsid w:val="003877A1"/>
    <w:rsid w:val="00387826"/>
    <w:rsid w:val="0038787B"/>
    <w:rsid w:val="00387960"/>
    <w:rsid w:val="00387AB5"/>
    <w:rsid w:val="00387B20"/>
    <w:rsid w:val="00387CC7"/>
    <w:rsid w:val="00387D09"/>
    <w:rsid w:val="00387D52"/>
    <w:rsid w:val="00387D82"/>
    <w:rsid w:val="00387DF6"/>
    <w:rsid w:val="00387FC8"/>
    <w:rsid w:val="00387FD9"/>
    <w:rsid w:val="00390065"/>
    <w:rsid w:val="003900E9"/>
    <w:rsid w:val="00390188"/>
    <w:rsid w:val="003901F6"/>
    <w:rsid w:val="0039023E"/>
    <w:rsid w:val="00390340"/>
    <w:rsid w:val="0039064F"/>
    <w:rsid w:val="00390831"/>
    <w:rsid w:val="00390C29"/>
    <w:rsid w:val="00390C5A"/>
    <w:rsid w:val="00390F97"/>
    <w:rsid w:val="00391202"/>
    <w:rsid w:val="00391385"/>
    <w:rsid w:val="003913A7"/>
    <w:rsid w:val="003913C6"/>
    <w:rsid w:val="00391520"/>
    <w:rsid w:val="00391639"/>
    <w:rsid w:val="00391759"/>
    <w:rsid w:val="00391830"/>
    <w:rsid w:val="00391895"/>
    <w:rsid w:val="003918D1"/>
    <w:rsid w:val="00391BAE"/>
    <w:rsid w:val="00391C42"/>
    <w:rsid w:val="00391CA0"/>
    <w:rsid w:val="00391E29"/>
    <w:rsid w:val="00391E2E"/>
    <w:rsid w:val="00391FC3"/>
    <w:rsid w:val="00391FFE"/>
    <w:rsid w:val="0039205C"/>
    <w:rsid w:val="0039230A"/>
    <w:rsid w:val="00392393"/>
    <w:rsid w:val="003923CA"/>
    <w:rsid w:val="0039257E"/>
    <w:rsid w:val="003925B9"/>
    <w:rsid w:val="003925F3"/>
    <w:rsid w:val="00392605"/>
    <w:rsid w:val="003926E6"/>
    <w:rsid w:val="00392A5D"/>
    <w:rsid w:val="00392A65"/>
    <w:rsid w:val="00392AA5"/>
    <w:rsid w:val="00392C2D"/>
    <w:rsid w:val="00392C43"/>
    <w:rsid w:val="00392CEE"/>
    <w:rsid w:val="00392D2F"/>
    <w:rsid w:val="00392DAE"/>
    <w:rsid w:val="00392DE6"/>
    <w:rsid w:val="00392E38"/>
    <w:rsid w:val="00392FF4"/>
    <w:rsid w:val="003930F0"/>
    <w:rsid w:val="00393351"/>
    <w:rsid w:val="00393357"/>
    <w:rsid w:val="00393704"/>
    <w:rsid w:val="003937B4"/>
    <w:rsid w:val="003938D0"/>
    <w:rsid w:val="003939A0"/>
    <w:rsid w:val="00393A42"/>
    <w:rsid w:val="00393A53"/>
    <w:rsid w:val="00393CDA"/>
    <w:rsid w:val="00393D09"/>
    <w:rsid w:val="00393DE8"/>
    <w:rsid w:val="00393E6E"/>
    <w:rsid w:val="00393EFB"/>
    <w:rsid w:val="00393F4F"/>
    <w:rsid w:val="00393F74"/>
    <w:rsid w:val="00394028"/>
    <w:rsid w:val="003940EB"/>
    <w:rsid w:val="00394266"/>
    <w:rsid w:val="00394293"/>
    <w:rsid w:val="00394301"/>
    <w:rsid w:val="00394531"/>
    <w:rsid w:val="003946DB"/>
    <w:rsid w:val="003947AA"/>
    <w:rsid w:val="003948A4"/>
    <w:rsid w:val="00394992"/>
    <w:rsid w:val="003949F3"/>
    <w:rsid w:val="00394A7B"/>
    <w:rsid w:val="00394D41"/>
    <w:rsid w:val="00394E11"/>
    <w:rsid w:val="00394E20"/>
    <w:rsid w:val="00394FB9"/>
    <w:rsid w:val="00395090"/>
    <w:rsid w:val="00395159"/>
    <w:rsid w:val="0039523A"/>
    <w:rsid w:val="00395252"/>
    <w:rsid w:val="0039560E"/>
    <w:rsid w:val="00395803"/>
    <w:rsid w:val="00395A64"/>
    <w:rsid w:val="00395AB5"/>
    <w:rsid w:val="00395B3E"/>
    <w:rsid w:val="00395C94"/>
    <w:rsid w:val="00395DDE"/>
    <w:rsid w:val="00395F64"/>
    <w:rsid w:val="00395FDB"/>
    <w:rsid w:val="00396048"/>
    <w:rsid w:val="0039637B"/>
    <w:rsid w:val="00396408"/>
    <w:rsid w:val="0039643F"/>
    <w:rsid w:val="00396770"/>
    <w:rsid w:val="00396AB0"/>
    <w:rsid w:val="00396B0E"/>
    <w:rsid w:val="00396C57"/>
    <w:rsid w:val="00396D1D"/>
    <w:rsid w:val="00396DDB"/>
    <w:rsid w:val="00396E39"/>
    <w:rsid w:val="00396EE4"/>
    <w:rsid w:val="0039709C"/>
    <w:rsid w:val="003971C9"/>
    <w:rsid w:val="0039736A"/>
    <w:rsid w:val="00397462"/>
    <w:rsid w:val="003976EA"/>
    <w:rsid w:val="00397758"/>
    <w:rsid w:val="003979DF"/>
    <w:rsid w:val="00397A07"/>
    <w:rsid w:val="00397B4D"/>
    <w:rsid w:val="00397B78"/>
    <w:rsid w:val="00397C5F"/>
    <w:rsid w:val="00397DB8"/>
    <w:rsid w:val="00397F2B"/>
    <w:rsid w:val="00397FCB"/>
    <w:rsid w:val="003A0115"/>
    <w:rsid w:val="003A0191"/>
    <w:rsid w:val="003A01DA"/>
    <w:rsid w:val="003A0375"/>
    <w:rsid w:val="003A03DA"/>
    <w:rsid w:val="003A041C"/>
    <w:rsid w:val="003A066A"/>
    <w:rsid w:val="003A076B"/>
    <w:rsid w:val="003A0867"/>
    <w:rsid w:val="003A0923"/>
    <w:rsid w:val="003A0A65"/>
    <w:rsid w:val="003A0C2F"/>
    <w:rsid w:val="003A0D6C"/>
    <w:rsid w:val="003A0D7A"/>
    <w:rsid w:val="003A0EA3"/>
    <w:rsid w:val="003A1235"/>
    <w:rsid w:val="003A1286"/>
    <w:rsid w:val="003A1437"/>
    <w:rsid w:val="003A14A3"/>
    <w:rsid w:val="003A186D"/>
    <w:rsid w:val="003A18C0"/>
    <w:rsid w:val="003A1A12"/>
    <w:rsid w:val="003A1D20"/>
    <w:rsid w:val="003A1D2D"/>
    <w:rsid w:val="003A1DC0"/>
    <w:rsid w:val="003A1E73"/>
    <w:rsid w:val="003A1EC0"/>
    <w:rsid w:val="003A1F11"/>
    <w:rsid w:val="003A2007"/>
    <w:rsid w:val="003A209E"/>
    <w:rsid w:val="003A2177"/>
    <w:rsid w:val="003A22BD"/>
    <w:rsid w:val="003A26EA"/>
    <w:rsid w:val="003A27F6"/>
    <w:rsid w:val="003A2826"/>
    <w:rsid w:val="003A2841"/>
    <w:rsid w:val="003A2872"/>
    <w:rsid w:val="003A2917"/>
    <w:rsid w:val="003A294E"/>
    <w:rsid w:val="003A29A8"/>
    <w:rsid w:val="003A29C4"/>
    <w:rsid w:val="003A2AF4"/>
    <w:rsid w:val="003A2B1B"/>
    <w:rsid w:val="003A2B36"/>
    <w:rsid w:val="003A2C4B"/>
    <w:rsid w:val="003A2DCC"/>
    <w:rsid w:val="003A2EA6"/>
    <w:rsid w:val="003A2ED9"/>
    <w:rsid w:val="003A2FB5"/>
    <w:rsid w:val="003A311C"/>
    <w:rsid w:val="003A3189"/>
    <w:rsid w:val="003A34A5"/>
    <w:rsid w:val="003A34F4"/>
    <w:rsid w:val="003A3539"/>
    <w:rsid w:val="003A35A5"/>
    <w:rsid w:val="003A3630"/>
    <w:rsid w:val="003A3846"/>
    <w:rsid w:val="003A387A"/>
    <w:rsid w:val="003A38A1"/>
    <w:rsid w:val="003A3A43"/>
    <w:rsid w:val="003A3A54"/>
    <w:rsid w:val="003A3ACB"/>
    <w:rsid w:val="003A3B64"/>
    <w:rsid w:val="003A3B95"/>
    <w:rsid w:val="003A3E12"/>
    <w:rsid w:val="003A3E21"/>
    <w:rsid w:val="003A3E31"/>
    <w:rsid w:val="003A3EFB"/>
    <w:rsid w:val="003A44E3"/>
    <w:rsid w:val="003A44F8"/>
    <w:rsid w:val="003A453E"/>
    <w:rsid w:val="003A4726"/>
    <w:rsid w:val="003A47DB"/>
    <w:rsid w:val="003A47E5"/>
    <w:rsid w:val="003A4866"/>
    <w:rsid w:val="003A488A"/>
    <w:rsid w:val="003A4944"/>
    <w:rsid w:val="003A49A4"/>
    <w:rsid w:val="003A4BBF"/>
    <w:rsid w:val="003A4BD3"/>
    <w:rsid w:val="003A4C20"/>
    <w:rsid w:val="003A4C54"/>
    <w:rsid w:val="003A4FA2"/>
    <w:rsid w:val="003A4FFB"/>
    <w:rsid w:val="003A515D"/>
    <w:rsid w:val="003A5292"/>
    <w:rsid w:val="003A550B"/>
    <w:rsid w:val="003A5744"/>
    <w:rsid w:val="003A57EB"/>
    <w:rsid w:val="003A5822"/>
    <w:rsid w:val="003A5835"/>
    <w:rsid w:val="003A58E3"/>
    <w:rsid w:val="003A59A4"/>
    <w:rsid w:val="003A5A58"/>
    <w:rsid w:val="003A5AC3"/>
    <w:rsid w:val="003A5F2C"/>
    <w:rsid w:val="003A605C"/>
    <w:rsid w:val="003A61F6"/>
    <w:rsid w:val="003A6348"/>
    <w:rsid w:val="003A6393"/>
    <w:rsid w:val="003A6396"/>
    <w:rsid w:val="003A63CB"/>
    <w:rsid w:val="003A66DB"/>
    <w:rsid w:val="003A6B3D"/>
    <w:rsid w:val="003A6C75"/>
    <w:rsid w:val="003A6D3A"/>
    <w:rsid w:val="003A6E32"/>
    <w:rsid w:val="003A6E80"/>
    <w:rsid w:val="003A727E"/>
    <w:rsid w:val="003A73F5"/>
    <w:rsid w:val="003A7664"/>
    <w:rsid w:val="003A772A"/>
    <w:rsid w:val="003A772D"/>
    <w:rsid w:val="003A7750"/>
    <w:rsid w:val="003A7817"/>
    <w:rsid w:val="003A789A"/>
    <w:rsid w:val="003A79D1"/>
    <w:rsid w:val="003A7D05"/>
    <w:rsid w:val="003A7D8D"/>
    <w:rsid w:val="003A7D9A"/>
    <w:rsid w:val="003A7F9F"/>
    <w:rsid w:val="003B007C"/>
    <w:rsid w:val="003B0163"/>
    <w:rsid w:val="003B0175"/>
    <w:rsid w:val="003B0276"/>
    <w:rsid w:val="003B0316"/>
    <w:rsid w:val="003B03F3"/>
    <w:rsid w:val="003B0679"/>
    <w:rsid w:val="003B0ADE"/>
    <w:rsid w:val="003B0BF4"/>
    <w:rsid w:val="003B0C27"/>
    <w:rsid w:val="003B0CE6"/>
    <w:rsid w:val="003B0D0C"/>
    <w:rsid w:val="003B0DAE"/>
    <w:rsid w:val="003B0E9B"/>
    <w:rsid w:val="003B0FA4"/>
    <w:rsid w:val="003B0FB4"/>
    <w:rsid w:val="003B103C"/>
    <w:rsid w:val="003B10E4"/>
    <w:rsid w:val="003B1145"/>
    <w:rsid w:val="003B1167"/>
    <w:rsid w:val="003B1276"/>
    <w:rsid w:val="003B1287"/>
    <w:rsid w:val="003B1553"/>
    <w:rsid w:val="003B1845"/>
    <w:rsid w:val="003B190B"/>
    <w:rsid w:val="003B1A09"/>
    <w:rsid w:val="003B1A50"/>
    <w:rsid w:val="003B1AED"/>
    <w:rsid w:val="003B1B19"/>
    <w:rsid w:val="003B1B42"/>
    <w:rsid w:val="003B1C1C"/>
    <w:rsid w:val="003B1CF2"/>
    <w:rsid w:val="003B1FB0"/>
    <w:rsid w:val="003B2021"/>
    <w:rsid w:val="003B20CE"/>
    <w:rsid w:val="003B213E"/>
    <w:rsid w:val="003B2226"/>
    <w:rsid w:val="003B23C6"/>
    <w:rsid w:val="003B2506"/>
    <w:rsid w:val="003B25D8"/>
    <w:rsid w:val="003B26DE"/>
    <w:rsid w:val="003B2A70"/>
    <w:rsid w:val="003B2AA8"/>
    <w:rsid w:val="003B2ADF"/>
    <w:rsid w:val="003B2CBF"/>
    <w:rsid w:val="003B2CE7"/>
    <w:rsid w:val="003B2D24"/>
    <w:rsid w:val="003B2F89"/>
    <w:rsid w:val="003B3155"/>
    <w:rsid w:val="003B34B3"/>
    <w:rsid w:val="003B34BF"/>
    <w:rsid w:val="003B3521"/>
    <w:rsid w:val="003B35D7"/>
    <w:rsid w:val="003B3831"/>
    <w:rsid w:val="003B3A32"/>
    <w:rsid w:val="003B3A93"/>
    <w:rsid w:val="003B3B57"/>
    <w:rsid w:val="003B3DC0"/>
    <w:rsid w:val="003B3EBE"/>
    <w:rsid w:val="003B41BC"/>
    <w:rsid w:val="003B4372"/>
    <w:rsid w:val="003B4556"/>
    <w:rsid w:val="003B4650"/>
    <w:rsid w:val="003B47CB"/>
    <w:rsid w:val="003B4A13"/>
    <w:rsid w:val="003B4B62"/>
    <w:rsid w:val="003B4B86"/>
    <w:rsid w:val="003B4C3A"/>
    <w:rsid w:val="003B4D32"/>
    <w:rsid w:val="003B4DAD"/>
    <w:rsid w:val="003B5080"/>
    <w:rsid w:val="003B50F7"/>
    <w:rsid w:val="003B5186"/>
    <w:rsid w:val="003B5210"/>
    <w:rsid w:val="003B52E3"/>
    <w:rsid w:val="003B53EF"/>
    <w:rsid w:val="003B5555"/>
    <w:rsid w:val="003B555C"/>
    <w:rsid w:val="003B57AA"/>
    <w:rsid w:val="003B57BE"/>
    <w:rsid w:val="003B58B4"/>
    <w:rsid w:val="003B5901"/>
    <w:rsid w:val="003B5A95"/>
    <w:rsid w:val="003B5B8E"/>
    <w:rsid w:val="003B5E08"/>
    <w:rsid w:val="003B5E11"/>
    <w:rsid w:val="003B5E67"/>
    <w:rsid w:val="003B5F9E"/>
    <w:rsid w:val="003B5FA2"/>
    <w:rsid w:val="003B62EE"/>
    <w:rsid w:val="003B635A"/>
    <w:rsid w:val="003B665B"/>
    <w:rsid w:val="003B667E"/>
    <w:rsid w:val="003B66B5"/>
    <w:rsid w:val="003B6734"/>
    <w:rsid w:val="003B6753"/>
    <w:rsid w:val="003B687C"/>
    <w:rsid w:val="003B68AE"/>
    <w:rsid w:val="003B69D9"/>
    <w:rsid w:val="003B6A5D"/>
    <w:rsid w:val="003B6C5F"/>
    <w:rsid w:val="003B6D24"/>
    <w:rsid w:val="003B71BF"/>
    <w:rsid w:val="003B72BA"/>
    <w:rsid w:val="003B7307"/>
    <w:rsid w:val="003B745F"/>
    <w:rsid w:val="003B7596"/>
    <w:rsid w:val="003B76B1"/>
    <w:rsid w:val="003B76C0"/>
    <w:rsid w:val="003B777E"/>
    <w:rsid w:val="003B78FE"/>
    <w:rsid w:val="003B7994"/>
    <w:rsid w:val="003B7B79"/>
    <w:rsid w:val="003B7E24"/>
    <w:rsid w:val="003B7E36"/>
    <w:rsid w:val="003B7F4E"/>
    <w:rsid w:val="003B7FD8"/>
    <w:rsid w:val="003C003C"/>
    <w:rsid w:val="003C0136"/>
    <w:rsid w:val="003C0235"/>
    <w:rsid w:val="003C0479"/>
    <w:rsid w:val="003C0642"/>
    <w:rsid w:val="003C0678"/>
    <w:rsid w:val="003C082E"/>
    <w:rsid w:val="003C0844"/>
    <w:rsid w:val="003C095C"/>
    <w:rsid w:val="003C0A24"/>
    <w:rsid w:val="003C0BF3"/>
    <w:rsid w:val="003C0CDA"/>
    <w:rsid w:val="003C0DBD"/>
    <w:rsid w:val="003C0DC1"/>
    <w:rsid w:val="003C0DE1"/>
    <w:rsid w:val="003C13B5"/>
    <w:rsid w:val="003C13F8"/>
    <w:rsid w:val="003C175A"/>
    <w:rsid w:val="003C18CA"/>
    <w:rsid w:val="003C1917"/>
    <w:rsid w:val="003C1A59"/>
    <w:rsid w:val="003C1AB4"/>
    <w:rsid w:val="003C1CC1"/>
    <w:rsid w:val="003C1FD8"/>
    <w:rsid w:val="003C1FDC"/>
    <w:rsid w:val="003C2090"/>
    <w:rsid w:val="003C21B4"/>
    <w:rsid w:val="003C21DB"/>
    <w:rsid w:val="003C226A"/>
    <w:rsid w:val="003C22CD"/>
    <w:rsid w:val="003C22D8"/>
    <w:rsid w:val="003C22EF"/>
    <w:rsid w:val="003C23C7"/>
    <w:rsid w:val="003C2695"/>
    <w:rsid w:val="003C2A2D"/>
    <w:rsid w:val="003C2B65"/>
    <w:rsid w:val="003C2B93"/>
    <w:rsid w:val="003C2BB3"/>
    <w:rsid w:val="003C2C5C"/>
    <w:rsid w:val="003C2E46"/>
    <w:rsid w:val="003C2EFA"/>
    <w:rsid w:val="003C2F29"/>
    <w:rsid w:val="003C2F3D"/>
    <w:rsid w:val="003C2F5D"/>
    <w:rsid w:val="003C2F62"/>
    <w:rsid w:val="003C2FEA"/>
    <w:rsid w:val="003C3303"/>
    <w:rsid w:val="003C333D"/>
    <w:rsid w:val="003C338E"/>
    <w:rsid w:val="003C339D"/>
    <w:rsid w:val="003C342F"/>
    <w:rsid w:val="003C3486"/>
    <w:rsid w:val="003C3659"/>
    <w:rsid w:val="003C36D5"/>
    <w:rsid w:val="003C38A4"/>
    <w:rsid w:val="003C3917"/>
    <w:rsid w:val="003C3B0B"/>
    <w:rsid w:val="003C3B80"/>
    <w:rsid w:val="003C3BBD"/>
    <w:rsid w:val="003C3BCD"/>
    <w:rsid w:val="003C3CE5"/>
    <w:rsid w:val="003C3CFB"/>
    <w:rsid w:val="003C3E80"/>
    <w:rsid w:val="003C3E8C"/>
    <w:rsid w:val="003C3F47"/>
    <w:rsid w:val="003C4180"/>
    <w:rsid w:val="003C439A"/>
    <w:rsid w:val="003C43A6"/>
    <w:rsid w:val="003C443F"/>
    <w:rsid w:val="003C44AC"/>
    <w:rsid w:val="003C4519"/>
    <w:rsid w:val="003C4913"/>
    <w:rsid w:val="003C49C2"/>
    <w:rsid w:val="003C4A31"/>
    <w:rsid w:val="003C4B9B"/>
    <w:rsid w:val="003C4BAF"/>
    <w:rsid w:val="003C4BE9"/>
    <w:rsid w:val="003C4E3B"/>
    <w:rsid w:val="003C4E44"/>
    <w:rsid w:val="003C4F67"/>
    <w:rsid w:val="003C4FB4"/>
    <w:rsid w:val="003C52A2"/>
    <w:rsid w:val="003C5392"/>
    <w:rsid w:val="003C5444"/>
    <w:rsid w:val="003C556B"/>
    <w:rsid w:val="003C564B"/>
    <w:rsid w:val="003C56C7"/>
    <w:rsid w:val="003C56D7"/>
    <w:rsid w:val="003C599F"/>
    <w:rsid w:val="003C59E6"/>
    <w:rsid w:val="003C5A59"/>
    <w:rsid w:val="003C5D22"/>
    <w:rsid w:val="003C5EB0"/>
    <w:rsid w:val="003C602E"/>
    <w:rsid w:val="003C6160"/>
    <w:rsid w:val="003C63BD"/>
    <w:rsid w:val="003C6527"/>
    <w:rsid w:val="003C65B5"/>
    <w:rsid w:val="003C66B9"/>
    <w:rsid w:val="003C6746"/>
    <w:rsid w:val="003C69B6"/>
    <w:rsid w:val="003C6A1C"/>
    <w:rsid w:val="003C6CF4"/>
    <w:rsid w:val="003C6D9D"/>
    <w:rsid w:val="003C6F60"/>
    <w:rsid w:val="003C6FEA"/>
    <w:rsid w:val="003C7286"/>
    <w:rsid w:val="003C74CB"/>
    <w:rsid w:val="003C74F3"/>
    <w:rsid w:val="003C758B"/>
    <w:rsid w:val="003C75C9"/>
    <w:rsid w:val="003C77DD"/>
    <w:rsid w:val="003C7999"/>
    <w:rsid w:val="003C7A2A"/>
    <w:rsid w:val="003C7A86"/>
    <w:rsid w:val="003C7A9B"/>
    <w:rsid w:val="003C7B5F"/>
    <w:rsid w:val="003C7C4F"/>
    <w:rsid w:val="003C7E54"/>
    <w:rsid w:val="003C7EBA"/>
    <w:rsid w:val="003D01BD"/>
    <w:rsid w:val="003D0211"/>
    <w:rsid w:val="003D0425"/>
    <w:rsid w:val="003D062D"/>
    <w:rsid w:val="003D0654"/>
    <w:rsid w:val="003D0689"/>
    <w:rsid w:val="003D0A03"/>
    <w:rsid w:val="003D0BEE"/>
    <w:rsid w:val="003D0F94"/>
    <w:rsid w:val="003D108A"/>
    <w:rsid w:val="003D129D"/>
    <w:rsid w:val="003D13EB"/>
    <w:rsid w:val="003D168B"/>
    <w:rsid w:val="003D16FF"/>
    <w:rsid w:val="003D182D"/>
    <w:rsid w:val="003D1842"/>
    <w:rsid w:val="003D193D"/>
    <w:rsid w:val="003D1A7E"/>
    <w:rsid w:val="003D1AD0"/>
    <w:rsid w:val="003D1AD5"/>
    <w:rsid w:val="003D1B60"/>
    <w:rsid w:val="003D1B64"/>
    <w:rsid w:val="003D1C21"/>
    <w:rsid w:val="003D1CC3"/>
    <w:rsid w:val="003D1D1A"/>
    <w:rsid w:val="003D1FB0"/>
    <w:rsid w:val="003D206F"/>
    <w:rsid w:val="003D2217"/>
    <w:rsid w:val="003D2317"/>
    <w:rsid w:val="003D23A9"/>
    <w:rsid w:val="003D2535"/>
    <w:rsid w:val="003D2594"/>
    <w:rsid w:val="003D25BC"/>
    <w:rsid w:val="003D262F"/>
    <w:rsid w:val="003D2743"/>
    <w:rsid w:val="003D28D1"/>
    <w:rsid w:val="003D29A6"/>
    <w:rsid w:val="003D29B3"/>
    <w:rsid w:val="003D29BE"/>
    <w:rsid w:val="003D2C8C"/>
    <w:rsid w:val="003D2CB4"/>
    <w:rsid w:val="003D2D11"/>
    <w:rsid w:val="003D2FB0"/>
    <w:rsid w:val="003D30D3"/>
    <w:rsid w:val="003D318B"/>
    <w:rsid w:val="003D319D"/>
    <w:rsid w:val="003D3278"/>
    <w:rsid w:val="003D3398"/>
    <w:rsid w:val="003D33DD"/>
    <w:rsid w:val="003D33F1"/>
    <w:rsid w:val="003D34AA"/>
    <w:rsid w:val="003D363A"/>
    <w:rsid w:val="003D37AE"/>
    <w:rsid w:val="003D37ED"/>
    <w:rsid w:val="003D384D"/>
    <w:rsid w:val="003D389B"/>
    <w:rsid w:val="003D38D8"/>
    <w:rsid w:val="003D38DA"/>
    <w:rsid w:val="003D3A7A"/>
    <w:rsid w:val="003D3ADF"/>
    <w:rsid w:val="003D3B58"/>
    <w:rsid w:val="003D3D33"/>
    <w:rsid w:val="003D3E25"/>
    <w:rsid w:val="003D40B3"/>
    <w:rsid w:val="003D40C0"/>
    <w:rsid w:val="003D4140"/>
    <w:rsid w:val="003D4237"/>
    <w:rsid w:val="003D42E3"/>
    <w:rsid w:val="003D43EF"/>
    <w:rsid w:val="003D4539"/>
    <w:rsid w:val="003D46FC"/>
    <w:rsid w:val="003D4778"/>
    <w:rsid w:val="003D4954"/>
    <w:rsid w:val="003D4996"/>
    <w:rsid w:val="003D4A47"/>
    <w:rsid w:val="003D4A53"/>
    <w:rsid w:val="003D4A61"/>
    <w:rsid w:val="003D4B69"/>
    <w:rsid w:val="003D4CC4"/>
    <w:rsid w:val="003D4CC6"/>
    <w:rsid w:val="003D4D70"/>
    <w:rsid w:val="003D5077"/>
    <w:rsid w:val="003D508C"/>
    <w:rsid w:val="003D5240"/>
    <w:rsid w:val="003D5288"/>
    <w:rsid w:val="003D52C6"/>
    <w:rsid w:val="003D5537"/>
    <w:rsid w:val="003D568C"/>
    <w:rsid w:val="003D56DA"/>
    <w:rsid w:val="003D5745"/>
    <w:rsid w:val="003D57CC"/>
    <w:rsid w:val="003D57CE"/>
    <w:rsid w:val="003D57EE"/>
    <w:rsid w:val="003D5837"/>
    <w:rsid w:val="003D58CE"/>
    <w:rsid w:val="003D5DAA"/>
    <w:rsid w:val="003D5DF2"/>
    <w:rsid w:val="003D5E58"/>
    <w:rsid w:val="003D5EB4"/>
    <w:rsid w:val="003D61B6"/>
    <w:rsid w:val="003D63BB"/>
    <w:rsid w:val="003D63CC"/>
    <w:rsid w:val="003D63CE"/>
    <w:rsid w:val="003D63DE"/>
    <w:rsid w:val="003D64EF"/>
    <w:rsid w:val="003D673A"/>
    <w:rsid w:val="003D67E4"/>
    <w:rsid w:val="003D68CF"/>
    <w:rsid w:val="003D6900"/>
    <w:rsid w:val="003D69A1"/>
    <w:rsid w:val="003D69F8"/>
    <w:rsid w:val="003D6D5B"/>
    <w:rsid w:val="003D6D88"/>
    <w:rsid w:val="003D6E37"/>
    <w:rsid w:val="003D6E4D"/>
    <w:rsid w:val="003D6E59"/>
    <w:rsid w:val="003D6E6C"/>
    <w:rsid w:val="003D7250"/>
    <w:rsid w:val="003D7355"/>
    <w:rsid w:val="003D74A4"/>
    <w:rsid w:val="003D7732"/>
    <w:rsid w:val="003D7735"/>
    <w:rsid w:val="003D7A89"/>
    <w:rsid w:val="003D7B0A"/>
    <w:rsid w:val="003D7F44"/>
    <w:rsid w:val="003D7F9B"/>
    <w:rsid w:val="003E005F"/>
    <w:rsid w:val="003E00AC"/>
    <w:rsid w:val="003E029A"/>
    <w:rsid w:val="003E03BE"/>
    <w:rsid w:val="003E0482"/>
    <w:rsid w:val="003E04D7"/>
    <w:rsid w:val="003E0505"/>
    <w:rsid w:val="003E0647"/>
    <w:rsid w:val="003E0661"/>
    <w:rsid w:val="003E06F3"/>
    <w:rsid w:val="003E0956"/>
    <w:rsid w:val="003E0A1D"/>
    <w:rsid w:val="003E0E17"/>
    <w:rsid w:val="003E0F85"/>
    <w:rsid w:val="003E12D7"/>
    <w:rsid w:val="003E1533"/>
    <w:rsid w:val="003E15CC"/>
    <w:rsid w:val="003E17F0"/>
    <w:rsid w:val="003E1A97"/>
    <w:rsid w:val="003E1C2B"/>
    <w:rsid w:val="003E1E01"/>
    <w:rsid w:val="003E1E9A"/>
    <w:rsid w:val="003E1EEB"/>
    <w:rsid w:val="003E1F5F"/>
    <w:rsid w:val="003E1F8D"/>
    <w:rsid w:val="003E203A"/>
    <w:rsid w:val="003E205E"/>
    <w:rsid w:val="003E221F"/>
    <w:rsid w:val="003E22CB"/>
    <w:rsid w:val="003E238D"/>
    <w:rsid w:val="003E2520"/>
    <w:rsid w:val="003E2726"/>
    <w:rsid w:val="003E2C7A"/>
    <w:rsid w:val="003E2DA4"/>
    <w:rsid w:val="003E31ED"/>
    <w:rsid w:val="003E32A3"/>
    <w:rsid w:val="003E335F"/>
    <w:rsid w:val="003E3656"/>
    <w:rsid w:val="003E36D6"/>
    <w:rsid w:val="003E36E4"/>
    <w:rsid w:val="003E3729"/>
    <w:rsid w:val="003E39CC"/>
    <w:rsid w:val="003E3B4D"/>
    <w:rsid w:val="003E3BBA"/>
    <w:rsid w:val="003E3C54"/>
    <w:rsid w:val="003E3E5A"/>
    <w:rsid w:val="003E3EDE"/>
    <w:rsid w:val="003E3F14"/>
    <w:rsid w:val="003E3F64"/>
    <w:rsid w:val="003E431F"/>
    <w:rsid w:val="003E44A2"/>
    <w:rsid w:val="003E455C"/>
    <w:rsid w:val="003E4587"/>
    <w:rsid w:val="003E4617"/>
    <w:rsid w:val="003E4687"/>
    <w:rsid w:val="003E4744"/>
    <w:rsid w:val="003E47F1"/>
    <w:rsid w:val="003E4925"/>
    <w:rsid w:val="003E4998"/>
    <w:rsid w:val="003E4A9F"/>
    <w:rsid w:val="003E4E12"/>
    <w:rsid w:val="003E5039"/>
    <w:rsid w:val="003E50FC"/>
    <w:rsid w:val="003E5266"/>
    <w:rsid w:val="003E5A63"/>
    <w:rsid w:val="003E5AD7"/>
    <w:rsid w:val="003E5B71"/>
    <w:rsid w:val="003E5BD0"/>
    <w:rsid w:val="003E5CC9"/>
    <w:rsid w:val="003E5F65"/>
    <w:rsid w:val="003E5FA3"/>
    <w:rsid w:val="003E6047"/>
    <w:rsid w:val="003E60C6"/>
    <w:rsid w:val="003E62B4"/>
    <w:rsid w:val="003E6385"/>
    <w:rsid w:val="003E639C"/>
    <w:rsid w:val="003E640F"/>
    <w:rsid w:val="003E6465"/>
    <w:rsid w:val="003E64C5"/>
    <w:rsid w:val="003E65EA"/>
    <w:rsid w:val="003E6724"/>
    <w:rsid w:val="003E677F"/>
    <w:rsid w:val="003E6900"/>
    <w:rsid w:val="003E6949"/>
    <w:rsid w:val="003E6AF7"/>
    <w:rsid w:val="003E6B07"/>
    <w:rsid w:val="003E6B6D"/>
    <w:rsid w:val="003E6C70"/>
    <w:rsid w:val="003E6C9E"/>
    <w:rsid w:val="003E6CEC"/>
    <w:rsid w:val="003E6D22"/>
    <w:rsid w:val="003E6E46"/>
    <w:rsid w:val="003E71E3"/>
    <w:rsid w:val="003E72A6"/>
    <w:rsid w:val="003E736A"/>
    <w:rsid w:val="003E7386"/>
    <w:rsid w:val="003E767D"/>
    <w:rsid w:val="003E7710"/>
    <w:rsid w:val="003E7786"/>
    <w:rsid w:val="003E79D5"/>
    <w:rsid w:val="003E7A7D"/>
    <w:rsid w:val="003E7AA9"/>
    <w:rsid w:val="003E7B44"/>
    <w:rsid w:val="003E7B60"/>
    <w:rsid w:val="003E7B7C"/>
    <w:rsid w:val="003E7B91"/>
    <w:rsid w:val="003E7C7C"/>
    <w:rsid w:val="003F004D"/>
    <w:rsid w:val="003F0055"/>
    <w:rsid w:val="003F0102"/>
    <w:rsid w:val="003F01E2"/>
    <w:rsid w:val="003F0281"/>
    <w:rsid w:val="003F0404"/>
    <w:rsid w:val="003F048F"/>
    <w:rsid w:val="003F04AD"/>
    <w:rsid w:val="003F0538"/>
    <w:rsid w:val="003F0835"/>
    <w:rsid w:val="003F0940"/>
    <w:rsid w:val="003F094A"/>
    <w:rsid w:val="003F0A08"/>
    <w:rsid w:val="003F0BF5"/>
    <w:rsid w:val="003F0D88"/>
    <w:rsid w:val="003F0DA2"/>
    <w:rsid w:val="003F0E39"/>
    <w:rsid w:val="003F0F44"/>
    <w:rsid w:val="003F0FC7"/>
    <w:rsid w:val="003F10E1"/>
    <w:rsid w:val="003F115F"/>
    <w:rsid w:val="003F1470"/>
    <w:rsid w:val="003F15E1"/>
    <w:rsid w:val="003F168E"/>
    <w:rsid w:val="003F1880"/>
    <w:rsid w:val="003F1A64"/>
    <w:rsid w:val="003F1B05"/>
    <w:rsid w:val="003F1D13"/>
    <w:rsid w:val="003F1D31"/>
    <w:rsid w:val="003F1D80"/>
    <w:rsid w:val="003F1DDD"/>
    <w:rsid w:val="003F1E3D"/>
    <w:rsid w:val="003F1EC7"/>
    <w:rsid w:val="003F1F64"/>
    <w:rsid w:val="003F21B3"/>
    <w:rsid w:val="003F22A9"/>
    <w:rsid w:val="003F2536"/>
    <w:rsid w:val="003F25B1"/>
    <w:rsid w:val="003F2680"/>
    <w:rsid w:val="003F277C"/>
    <w:rsid w:val="003F28B4"/>
    <w:rsid w:val="003F28C1"/>
    <w:rsid w:val="003F29D0"/>
    <w:rsid w:val="003F2BA8"/>
    <w:rsid w:val="003F2C87"/>
    <w:rsid w:val="003F2D55"/>
    <w:rsid w:val="003F2F31"/>
    <w:rsid w:val="003F319A"/>
    <w:rsid w:val="003F3259"/>
    <w:rsid w:val="003F328D"/>
    <w:rsid w:val="003F3302"/>
    <w:rsid w:val="003F3450"/>
    <w:rsid w:val="003F35A0"/>
    <w:rsid w:val="003F36FB"/>
    <w:rsid w:val="003F37CC"/>
    <w:rsid w:val="003F38E1"/>
    <w:rsid w:val="003F396D"/>
    <w:rsid w:val="003F3B82"/>
    <w:rsid w:val="003F3BAA"/>
    <w:rsid w:val="003F3CC9"/>
    <w:rsid w:val="003F3E27"/>
    <w:rsid w:val="003F3E37"/>
    <w:rsid w:val="003F3EDE"/>
    <w:rsid w:val="003F3F29"/>
    <w:rsid w:val="003F4053"/>
    <w:rsid w:val="003F45DA"/>
    <w:rsid w:val="003F4688"/>
    <w:rsid w:val="003F4792"/>
    <w:rsid w:val="003F4923"/>
    <w:rsid w:val="003F4D64"/>
    <w:rsid w:val="003F4EED"/>
    <w:rsid w:val="003F5035"/>
    <w:rsid w:val="003F5145"/>
    <w:rsid w:val="003F5244"/>
    <w:rsid w:val="003F52F6"/>
    <w:rsid w:val="003F541A"/>
    <w:rsid w:val="003F5462"/>
    <w:rsid w:val="003F5535"/>
    <w:rsid w:val="003F5563"/>
    <w:rsid w:val="003F55DB"/>
    <w:rsid w:val="003F56E1"/>
    <w:rsid w:val="003F5700"/>
    <w:rsid w:val="003F594F"/>
    <w:rsid w:val="003F597D"/>
    <w:rsid w:val="003F5B09"/>
    <w:rsid w:val="003F5BB8"/>
    <w:rsid w:val="003F5CBD"/>
    <w:rsid w:val="003F5E7C"/>
    <w:rsid w:val="003F5F76"/>
    <w:rsid w:val="003F603B"/>
    <w:rsid w:val="003F615D"/>
    <w:rsid w:val="003F6204"/>
    <w:rsid w:val="003F6217"/>
    <w:rsid w:val="003F6281"/>
    <w:rsid w:val="003F62D6"/>
    <w:rsid w:val="003F6302"/>
    <w:rsid w:val="003F63A6"/>
    <w:rsid w:val="003F63CC"/>
    <w:rsid w:val="003F650A"/>
    <w:rsid w:val="003F6BBB"/>
    <w:rsid w:val="003F6BC1"/>
    <w:rsid w:val="003F6BEA"/>
    <w:rsid w:val="003F6F59"/>
    <w:rsid w:val="003F70DF"/>
    <w:rsid w:val="003F714C"/>
    <w:rsid w:val="003F72AC"/>
    <w:rsid w:val="003F7376"/>
    <w:rsid w:val="003F74DB"/>
    <w:rsid w:val="003F7560"/>
    <w:rsid w:val="003F7569"/>
    <w:rsid w:val="003F75EF"/>
    <w:rsid w:val="003F763C"/>
    <w:rsid w:val="003F76CE"/>
    <w:rsid w:val="003F7739"/>
    <w:rsid w:val="003F77E0"/>
    <w:rsid w:val="003F7818"/>
    <w:rsid w:val="003F79C3"/>
    <w:rsid w:val="003F7AEC"/>
    <w:rsid w:val="003F7B46"/>
    <w:rsid w:val="003F7E0A"/>
    <w:rsid w:val="003F7E92"/>
    <w:rsid w:val="0040021D"/>
    <w:rsid w:val="00400520"/>
    <w:rsid w:val="00400575"/>
    <w:rsid w:val="004005DE"/>
    <w:rsid w:val="0040066B"/>
    <w:rsid w:val="00400954"/>
    <w:rsid w:val="0040097F"/>
    <w:rsid w:val="00400991"/>
    <w:rsid w:val="004009C5"/>
    <w:rsid w:val="00400AF6"/>
    <w:rsid w:val="00400E68"/>
    <w:rsid w:val="00400EE0"/>
    <w:rsid w:val="00401220"/>
    <w:rsid w:val="004012E6"/>
    <w:rsid w:val="0040136A"/>
    <w:rsid w:val="004014B5"/>
    <w:rsid w:val="004014DB"/>
    <w:rsid w:val="004015C7"/>
    <w:rsid w:val="004015E5"/>
    <w:rsid w:val="00401635"/>
    <w:rsid w:val="00401643"/>
    <w:rsid w:val="004016D3"/>
    <w:rsid w:val="0040179E"/>
    <w:rsid w:val="00401811"/>
    <w:rsid w:val="0040185B"/>
    <w:rsid w:val="0040193A"/>
    <w:rsid w:val="00401BB9"/>
    <w:rsid w:val="00401CB5"/>
    <w:rsid w:val="00401D2E"/>
    <w:rsid w:val="00401D5C"/>
    <w:rsid w:val="00401FD3"/>
    <w:rsid w:val="0040205C"/>
    <w:rsid w:val="00402089"/>
    <w:rsid w:val="0040229F"/>
    <w:rsid w:val="0040238B"/>
    <w:rsid w:val="0040279D"/>
    <w:rsid w:val="00402841"/>
    <w:rsid w:val="004028D2"/>
    <w:rsid w:val="004029F2"/>
    <w:rsid w:val="00402AC5"/>
    <w:rsid w:val="00402AF2"/>
    <w:rsid w:val="00402C3A"/>
    <w:rsid w:val="00402C90"/>
    <w:rsid w:val="00402F17"/>
    <w:rsid w:val="00402FE5"/>
    <w:rsid w:val="004031FB"/>
    <w:rsid w:val="00403227"/>
    <w:rsid w:val="0040322A"/>
    <w:rsid w:val="00403272"/>
    <w:rsid w:val="00403388"/>
    <w:rsid w:val="004033AA"/>
    <w:rsid w:val="004033D6"/>
    <w:rsid w:val="0040350D"/>
    <w:rsid w:val="00403542"/>
    <w:rsid w:val="004035AB"/>
    <w:rsid w:val="004035BB"/>
    <w:rsid w:val="004036A9"/>
    <w:rsid w:val="004037FD"/>
    <w:rsid w:val="00403ABC"/>
    <w:rsid w:val="00403AD7"/>
    <w:rsid w:val="00403ADE"/>
    <w:rsid w:val="00403D94"/>
    <w:rsid w:val="00403E41"/>
    <w:rsid w:val="00403FDA"/>
    <w:rsid w:val="00403FE5"/>
    <w:rsid w:val="004041B6"/>
    <w:rsid w:val="004045A2"/>
    <w:rsid w:val="0040462D"/>
    <w:rsid w:val="0040465B"/>
    <w:rsid w:val="00404838"/>
    <w:rsid w:val="00404890"/>
    <w:rsid w:val="004048BC"/>
    <w:rsid w:val="004048DD"/>
    <w:rsid w:val="00404975"/>
    <w:rsid w:val="00404ADB"/>
    <w:rsid w:val="00404B51"/>
    <w:rsid w:val="00404D2F"/>
    <w:rsid w:val="00404DB5"/>
    <w:rsid w:val="00405063"/>
    <w:rsid w:val="00405189"/>
    <w:rsid w:val="004051D3"/>
    <w:rsid w:val="00405350"/>
    <w:rsid w:val="0040535F"/>
    <w:rsid w:val="004053E0"/>
    <w:rsid w:val="004053F2"/>
    <w:rsid w:val="00405477"/>
    <w:rsid w:val="004054FE"/>
    <w:rsid w:val="004055F7"/>
    <w:rsid w:val="004056FB"/>
    <w:rsid w:val="00405721"/>
    <w:rsid w:val="004059A1"/>
    <w:rsid w:val="00405BCA"/>
    <w:rsid w:val="00405CD3"/>
    <w:rsid w:val="00405D86"/>
    <w:rsid w:val="00405D9C"/>
    <w:rsid w:val="00405E2F"/>
    <w:rsid w:val="00405F8C"/>
    <w:rsid w:val="00405FB1"/>
    <w:rsid w:val="00405FDD"/>
    <w:rsid w:val="00406466"/>
    <w:rsid w:val="004066CF"/>
    <w:rsid w:val="0040677D"/>
    <w:rsid w:val="00406811"/>
    <w:rsid w:val="00406B81"/>
    <w:rsid w:val="00406C4F"/>
    <w:rsid w:val="00406C8D"/>
    <w:rsid w:val="00406DA0"/>
    <w:rsid w:val="00406E43"/>
    <w:rsid w:val="00406F1E"/>
    <w:rsid w:val="00406F76"/>
    <w:rsid w:val="004070E3"/>
    <w:rsid w:val="00407498"/>
    <w:rsid w:val="0040758C"/>
    <w:rsid w:val="00407654"/>
    <w:rsid w:val="00407898"/>
    <w:rsid w:val="00407980"/>
    <w:rsid w:val="00407A56"/>
    <w:rsid w:val="00407A92"/>
    <w:rsid w:val="00407B38"/>
    <w:rsid w:val="00407BFA"/>
    <w:rsid w:val="00407C00"/>
    <w:rsid w:val="00407C0A"/>
    <w:rsid w:val="00407C19"/>
    <w:rsid w:val="00407C7B"/>
    <w:rsid w:val="00407D98"/>
    <w:rsid w:val="00407FDF"/>
    <w:rsid w:val="00410127"/>
    <w:rsid w:val="004101C0"/>
    <w:rsid w:val="0041050A"/>
    <w:rsid w:val="004105E2"/>
    <w:rsid w:val="00410693"/>
    <w:rsid w:val="00410825"/>
    <w:rsid w:val="0041096A"/>
    <w:rsid w:val="00410991"/>
    <w:rsid w:val="00410ADD"/>
    <w:rsid w:val="00410B1D"/>
    <w:rsid w:val="00410C1A"/>
    <w:rsid w:val="00410C20"/>
    <w:rsid w:val="00410CC7"/>
    <w:rsid w:val="00410CC8"/>
    <w:rsid w:val="00410CF5"/>
    <w:rsid w:val="00410F52"/>
    <w:rsid w:val="00411054"/>
    <w:rsid w:val="004111DB"/>
    <w:rsid w:val="00411217"/>
    <w:rsid w:val="00411683"/>
    <w:rsid w:val="004117A8"/>
    <w:rsid w:val="004117AE"/>
    <w:rsid w:val="004118DC"/>
    <w:rsid w:val="00411911"/>
    <w:rsid w:val="004119F7"/>
    <w:rsid w:val="00411AD9"/>
    <w:rsid w:val="00411BB5"/>
    <w:rsid w:val="00411C15"/>
    <w:rsid w:val="00411C17"/>
    <w:rsid w:val="00411E9A"/>
    <w:rsid w:val="00411EBE"/>
    <w:rsid w:val="00411EF9"/>
    <w:rsid w:val="00412075"/>
    <w:rsid w:val="004120C0"/>
    <w:rsid w:val="0041212B"/>
    <w:rsid w:val="0041228A"/>
    <w:rsid w:val="004123E9"/>
    <w:rsid w:val="00412426"/>
    <w:rsid w:val="00412A1A"/>
    <w:rsid w:val="00412B63"/>
    <w:rsid w:val="00412B7E"/>
    <w:rsid w:val="00412C0C"/>
    <w:rsid w:val="00412C83"/>
    <w:rsid w:val="00412D5C"/>
    <w:rsid w:val="0041316E"/>
    <w:rsid w:val="004131BF"/>
    <w:rsid w:val="00413299"/>
    <w:rsid w:val="00413750"/>
    <w:rsid w:val="00413861"/>
    <w:rsid w:val="00413A9F"/>
    <w:rsid w:val="00413C2F"/>
    <w:rsid w:val="00413C32"/>
    <w:rsid w:val="00413CF5"/>
    <w:rsid w:val="00413DB2"/>
    <w:rsid w:val="00413F14"/>
    <w:rsid w:val="00413F2F"/>
    <w:rsid w:val="00414171"/>
    <w:rsid w:val="00414206"/>
    <w:rsid w:val="00414339"/>
    <w:rsid w:val="0041449C"/>
    <w:rsid w:val="0041449D"/>
    <w:rsid w:val="00414607"/>
    <w:rsid w:val="0041463B"/>
    <w:rsid w:val="0041482C"/>
    <w:rsid w:val="004148EF"/>
    <w:rsid w:val="004149E2"/>
    <w:rsid w:val="00414A51"/>
    <w:rsid w:val="00414B02"/>
    <w:rsid w:val="00414D23"/>
    <w:rsid w:val="00414EB1"/>
    <w:rsid w:val="00414F11"/>
    <w:rsid w:val="00414F73"/>
    <w:rsid w:val="00414FC1"/>
    <w:rsid w:val="00414FE7"/>
    <w:rsid w:val="00415005"/>
    <w:rsid w:val="00415125"/>
    <w:rsid w:val="0041531C"/>
    <w:rsid w:val="004153E1"/>
    <w:rsid w:val="00415451"/>
    <w:rsid w:val="004157A7"/>
    <w:rsid w:val="004157D4"/>
    <w:rsid w:val="00415B2D"/>
    <w:rsid w:val="00415DDD"/>
    <w:rsid w:val="00415EB7"/>
    <w:rsid w:val="00416091"/>
    <w:rsid w:val="0041610B"/>
    <w:rsid w:val="004163BC"/>
    <w:rsid w:val="00416435"/>
    <w:rsid w:val="00416577"/>
    <w:rsid w:val="00416579"/>
    <w:rsid w:val="00416663"/>
    <w:rsid w:val="004166B7"/>
    <w:rsid w:val="00416705"/>
    <w:rsid w:val="00416A23"/>
    <w:rsid w:val="00416B26"/>
    <w:rsid w:val="00416D69"/>
    <w:rsid w:val="00416F86"/>
    <w:rsid w:val="0041712A"/>
    <w:rsid w:val="004176CB"/>
    <w:rsid w:val="00417727"/>
    <w:rsid w:val="0041779B"/>
    <w:rsid w:val="004178DB"/>
    <w:rsid w:val="004179BF"/>
    <w:rsid w:val="00417AFE"/>
    <w:rsid w:val="00417B0D"/>
    <w:rsid w:val="00417B36"/>
    <w:rsid w:val="00417DD5"/>
    <w:rsid w:val="00417F23"/>
    <w:rsid w:val="00420148"/>
    <w:rsid w:val="00420376"/>
    <w:rsid w:val="004208E1"/>
    <w:rsid w:val="00420925"/>
    <w:rsid w:val="00420A2D"/>
    <w:rsid w:val="00420AED"/>
    <w:rsid w:val="00420D9F"/>
    <w:rsid w:val="00420DDB"/>
    <w:rsid w:val="00420E20"/>
    <w:rsid w:val="0042117A"/>
    <w:rsid w:val="0042119D"/>
    <w:rsid w:val="00421297"/>
    <w:rsid w:val="004212A6"/>
    <w:rsid w:val="00421303"/>
    <w:rsid w:val="0042130F"/>
    <w:rsid w:val="00421349"/>
    <w:rsid w:val="0042135C"/>
    <w:rsid w:val="004213D0"/>
    <w:rsid w:val="004214C2"/>
    <w:rsid w:val="004214D9"/>
    <w:rsid w:val="0042152C"/>
    <w:rsid w:val="004215D2"/>
    <w:rsid w:val="00421669"/>
    <w:rsid w:val="00421789"/>
    <w:rsid w:val="004217D9"/>
    <w:rsid w:val="004219AD"/>
    <w:rsid w:val="00421BD2"/>
    <w:rsid w:val="00421D29"/>
    <w:rsid w:val="00421E93"/>
    <w:rsid w:val="00421F42"/>
    <w:rsid w:val="00421FD8"/>
    <w:rsid w:val="004220AC"/>
    <w:rsid w:val="004221BB"/>
    <w:rsid w:val="004221FF"/>
    <w:rsid w:val="004222DB"/>
    <w:rsid w:val="0042240C"/>
    <w:rsid w:val="00422518"/>
    <w:rsid w:val="0042268F"/>
    <w:rsid w:val="004228A9"/>
    <w:rsid w:val="0042292C"/>
    <w:rsid w:val="00422964"/>
    <w:rsid w:val="00422A41"/>
    <w:rsid w:val="00422A6D"/>
    <w:rsid w:val="00422C58"/>
    <w:rsid w:val="00422C84"/>
    <w:rsid w:val="00422DAD"/>
    <w:rsid w:val="00422F6A"/>
    <w:rsid w:val="00423112"/>
    <w:rsid w:val="00423185"/>
    <w:rsid w:val="0042327C"/>
    <w:rsid w:val="004234DC"/>
    <w:rsid w:val="004235AB"/>
    <w:rsid w:val="004237EB"/>
    <w:rsid w:val="004238FD"/>
    <w:rsid w:val="00423B3F"/>
    <w:rsid w:val="00423BC0"/>
    <w:rsid w:val="00423CC2"/>
    <w:rsid w:val="00423E84"/>
    <w:rsid w:val="00423E93"/>
    <w:rsid w:val="004240C1"/>
    <w:rsid w:val="0042410F"/>
    <w:rsid w:val="0042416C"/>
    <w:rsid w:val="00424176"/>
    <w:rsid w:val="004243D2"/>
    <w:rsid w:val="004246F3"/>
    <w:rsid w:val="004247BB"/>
    <w:rsid w:val="004249B6"/>
    <w:rsid w:val="00424B46"/>
    <w:rsid w:val="00424B77"/>
    <w:rsid w:val="00424C10"/>
    <w:rsid w:val="00424C40"/>
    <w:rsid w:val="00425064"/>
    <w:rsid w:val="00425130"/>
    <w:rsid w:val="0042513A"/>
    <w:rsid w:val="004251C3"/>
    <w:rsid w:val="004251CC"/>
    <w:rsid w:val="0042536B"/>
    <w:rsid w:val="0042543E"/>
    <w:rsid w:val="004254A0"/>
    <w:rsid w:val="00425717"/>
    <w:rsid w:val="004257E7"/>
    <w:rsid w:val="0042584D"/>
    <w:rsid w:val="004258C1"/>
    <w:rsid w:val="004258F8"/>
    <w:rsid w:val="004259E6"/>
    <w:rsid w:val="00425ABC"/>
    <w:rsid w:val="00425BE1"/>
    <w:rsid w:val="00425D9A"/>
    <w:rsid w:val="00425E37"/>
    <w:rsid w:val="00425F22"/>
    <w:rsid w:val="004260CD"/>
    <w:rsid w:val="004260F0"/>
    <w:rsid w:val="004262E3"/>
    <w:rsid w:val="00426542"/>
    <w:rsid w:val="00426860"/>
    <w:rsid w:val="00426AB6"/>
    <w:rsid w:val="00426B64"/>
    <w:rsid w:val="00426C6C"/>
    <w:rsid w:val="00426D37"/>
    <w:rsid w:val="00426F5A"/>
    <w:rsid w:val="004270A9"/>
    <w:rsid w:val="00427143"/>
    <w:rsid w:val="00427269"/>
    <w:rsid w:val="004272B1"/>
    <w:rsid w:val="0042739D"/>
    <w:rsid w:val="00427525"/>
    <w:rsid w:val="00427819"/>
    <w:rsid w:val="00427856"/>
    <w:rsid w:val="00427930"/>
    <w:rsid w:val="0042793F"/>
    <w:rsid w:val="0042794C"/>
    <w:rsid w:val="004279D6"/>
    <w:rsid w:val="00427B3B"/>
    <w:rsid w:val="00427B6C"/>
    <w:rsid w:val="00427C2B"/>
    <w:rsid w:val="00427E16"/>
    <w:rsid w:val="00427ED1"/>
    <w:rsid w:val="00427F03"/>
    <w:rsid w:val="00427F97"/>
    <w:rsid w:val="00430076"/>
    <w:rsid w:val="004301F8"/>
    <w:rsid w:val="004302B2"/>
    <w:rsid w:val="00430398"/>
    <w:rsid w:val="004303D5"/>
    <w:rsid w:val="00430461"/>
    <w:rsid w:val="004307DB"/>
    <w:rsid w:val="00430886"/>
    <w:rsid w:val="00430920"/>
    <w:rsid w:val="00430A5C"/>
    <w:rsid w:val="00430B88"/>
    <w:rsid w:val="00430CCC"/>
    <w:rsid w:val="00430D3C"/>
    <w:rsid w:val="00430D78"/>
    <w:rsid w:val="00430F1A"/>
    <w:rsid w:val="00430F95"/>
    <w:rsid w:val="00431048"/>
    <w:rsid w:val="004311A3"/>
    <w:rsid w:val="0043134C"/>
    <w:rsid w:val="00431442"/>
    <w:rsid w:val="0043144A"/>
    <w:rsid w:val="00431481"/>
    <w:rsid w:val="00431543"/>
    <w:rsid w:val="004315D0"/>
    <w:rsid w:val="004316F1"/>
    <w:rsid w:val="00431792"/>
    <w:rsid w:val="004317EE"/>
    <w:rsid w:val="0043192C"/>
    <w:rsid w:val="00431977"/>
    <w:rsid w:val="00431984"/>
    <w:rsid w:val="004319C7"/>
    <w:rsid w:val="00431AD8"/>
    <w:rsid w:val="00431B1E"/>
    <w:rsid w:val="00431CA5"/>
    <w:rsid w:val="00431D63"/>
    <w:rsid w:val="00431D94"/>
    <w:rsid w:val="00431DA7"/>
    <w:rsid w:val="00431EAD"/>
    <w:rsid w:val="00432182"/>
    <w:rsid w:val="004321D3"/>
    <w:rsid w:val="0043229C"/>
    <w:rsid w:val="004324A0"/>
    <w:rsid w:val="00432742"/>
    <w:rsid w:val="00432942"/>
    <w:rsid w:val="00432A19"/>
    <w:rsid w:val="00432A35"/>
    <w:rsid w:val="00432A88"/>
    <w:rsid w:val="00432AA3"/>
    <w:rsid w:val="00432B5F"/>
    <w:rsid w:val="00432B99"/>
    <w:rsid w:val="00432BF6"/>
    <w:rsid w:val="00432DAD"/>
    <w:rsid w:val="00432E47"/>
    <w:rsid w:val="00432E55"/>
    <w:rsid w:val="00432F6E"/>
    <w:rsid w:val="00432FCF"/>
    <w:rsid w:val="004331EC"/>
    <w:rsid w:val="0043325D"/>
    <w:rsid w:val="00433428"/>
    <w:rsid w:val="00433556"/>
    <w:rsid w:val="004337EB"/>
    <w:rsid w:val="004338C9"/>
    <w:rsid w:val="00433920"/>
    <w:rsid w:val="00433A24"/>
    <w:rsid w:val="00433B10"/>
    <w:rsid w:val="00433C25"/>
    <w:rsid w:val="00433C93"/>
    <w:rsid w:val="00433D1F"/>
    <w:rsid w:val="00433D46"/>
    <w:rsid w:val="00433E37"/>
    <w:rsid w:val="00434043"/>
    <w:rsid w:val="004341CD"/>
    <w:rsid w:val="0043421E"/>
    <w:rsid w:val="0043429F"/>
    <w:rsid w:val="004347B1"/>
    <w:rsid w:val="00434843"/>
    <w:rsid w:val="00434993"/>
    <w:rsid w:val="004349DC"/>
    <w:rsid w:val="00434B69"/>
    <w:rsid w:val="00434E1A"/>
    <w:rsid w:val="00434E42"/>
    <w:rsid w:val="00434E51"/>
    <w:rsid w:val="004351B4"/>
    <w:rsid w:val="004351BF"/>
    <w:rsid w:val="00435435"/>
    <w:rsid w:val="00435565"/>
    <w:rsid w:val="004355F8"/>
    <w:rsid w:val="004357A8"/>
    <w:rsid w:val="004358CF"/>
    <w:rsid w:val="004359D4"/>
    <w:rsid w:val="00435A41"/>
    <w:rsid w:val="00435C06"/>
    <w:rsid w:val="00435C3F"/>
    <w:rsid w:val="00435C6A"/>
    <w:rsid w:val="00435C74"/>
    <w:rsid w:val="0043619C"/>
    <w:rsid w:val="004361C7"/>
    <w:rsid w:val="004363B9"/>
    <w:rsid w:val="004363E3"/>
    <w:rsid w:val="00436596"/>
    <w:rsid w:val="00436854"/>
    <w:rsid w:val="0043687C"/>
    <w:rsid w:val="004368B7"/>
    <w:rsid w:val="004369CB"/>
    <w:rsid w:val="00436A54"/>
    <w:rsid w:val="00436D7B"/>
    <w:rsid w:val="00436DBA"/>
    <w:rsid w:val="00436E95"/>
    <w:rsid w:val="00436EC1"/>
    <w:rsid w:val="00436ECB"/>
    <w:rsid w:val="0043706F"/>
    <w:rsid w:val="00437112"/>
    <w:rsid w:val="00437214"/>
    <w:rsid w:val="0043729C"/>
    <w:rsid w:val="0043730F"/>
    <w:rsid w:val="00437449"/>
    <w:rsid w:val="004374EF"/>
    <w:rsid w:val="004374F7"/>
    <w:rsid w:val="004375A7"/>
    <w:rsid w:val="00437ABD"/>
    <w:rsid w:val="00437D3D"/>
    <w:rsid w:val="00437DEA"/>
    <w:rsid w:val="00437F8D"/>
    <w:rsid w:val="00437FE0"/>
    <w:rsid w:val="00440019"/>
    <w:rsid w:val="00440043"/>
    <w:rsid w:val="0044035C"/>
    <w:rsid w:val="00440605"/>
    <w:rsid w:val="0044081E"/>
    <w:rsid w:val="004408EF"/>
    <w:rsid w:val="00440BC7"/>
    <w:rsid w:val="00440C0C"/>
    <w:rsid w:val="00440E6D"/>
    <w:rsid w:val="00440EC1"/>
    <w:rsid w:val="00440EFC"/>
    <w:rsid w:val="00440F46"/>
    <w:rsid w:val="0044105A"/>
    <w:rsid w:val="0044109D"/>
    <w:rsid w:val="004411EB"/>
    <w:rsid w:val="004412D2"/>
    <w:rsid w:val="0044132E"/>
    <w:rsid w:val="004416CB"/>
    <w:rsid w:val="00441733"/>
    <w:rsid w:val="00441830"/>
    <w:rsid w:val="00441970"/>
    <w:rsid w:val="00441BAE"/>
    <w:rsid w:val="00441C7D"/>
    <w:rsid w:val="00441D2A"/>
    <w:rsid w:val="00441D4C"/>
    <w:rsid w:val="00441DA8"/>
    <w:rsid w:val="00441DDE"/>
    <w:rsid w:val="00442032"/>
    <w:rsid w:val="0044203C"/>
    <w:rsid w:val="004420E6"/>
    <w:rsid w:val="00442260"/>
    <w:rsid w:val="0044268B"/>
    <w:rsid w:val="00442817"/>
    <w:rsid w:val="004428B8"/>
    <w:rsid w:val="004428BD"/>
    <w:rsid w:val="004428D2"/>
    <w:rsid w:val="00442A26"/>
    <w:rsid w:val="00442A34"/>
    <w:rsid w:val="00442A60"/>
    <w:rsid w:val="00442B7E"/>
    <w:rsid w:val="00442BC9"/>
    <w:rsid w:val="00442BE7"/>
    <w:rsid w:val="00442CCC"/>
    <w:rsid w:val="00442DED"/>
    <w:rsid w:val="00442E4D"/>
    <w:rsid w:val="0044309B"/>
    <w:rsid w:val="0044315D"/>
    <w:rsid w:val="004431D7"/>
    <w:rsid w:val="00443580"/>
    <w:rsid w:val="004435C1"/>
    <w:rsid w:val="00443794"/>
    <w:rsid w:val="004438D3"/>
    <w:rsid w:val="00443B22"/>
    <w:rsid w:val="00443B50"/>
    <w:rsid w:val="00443D1B"/>
    <w:rsid w:val="00443D81"/>
    <w:rsid w:val="00443D84"/>
    <w:rsid w:val="00443E80"/>
    <w:rsid w:val="004440B0"/>
    <w:rsid w:val="004441A3"/>
    <w:rsid w:val="004441EA"/>
    <w:rsid w:val="00444371"/>
    <w:rsid w:val="004443EA"/>
    <w:rsid w:val="00444430"/>
    <w:rsid w:val="0044450E"/>
    <w:rsid w:val="00444689"/>
    <w:rsid w:val="004447F2"/>
    <w:rsid w:val="00444843"/>
    <w:rsid w:val="00444DB2"/>
    <w:rsid w:val="00444E47"/>
    <w:rsid w:val="00445613"/>
    <w:rsid w:val="00445648"/>
    <w:rsid w:val="00445653"/>
    <w:rsid w:val="0044581E"/>
    <w:rsid w:val="00445822"/>
    <w:rsid w:val="00445970"/>
    <w:rsid w:val="00445A29"/>
    <w:rsid w:val="00445AAE"/>
    <w:rsid w:val="00445C30"/>
    <w:rsid w:val="00445E04"/>
    <w:rsid w:val="0044627F"/>
    <w:rsid w:val="004462C3"/>
    <w:rsid w:val="00446474"/>
    <w:rsid w:val="00446572"/>
    <w:rsid w:val="00446677"/>
    <w:rsid w:val="0044667A"/>
    <w:rsid w:val="00446801"/>
    <w:rsid w:val="0044684A"/>
    <w:rsid w:val="00446A38"/>
    <w:rsid w:val="00446ADE"/>
    <w:rsid w:val="00446B03"/>
    <w:rsid w:val="00447171"/>
    <w:rsid w:val="0044718D"/>
    <w:rsid w:val="00447313"/>
    <w:rsid w:val="0044731B"/>
    <w:rsid w:val="00447489"/>
    <w:rsid w:val="004474CE"/>
    <w:rsid w:val="0044761D"/>
    <w:rsid w:val="00447651"/>
    <w:rsid w:val="004478CF"/>
    <w:rsid w:val="00447A10"/>
    <w:rsid w:val="00447A47"/>
    <w:rsid w:val="00447A83"/>
    <w:rsid w:val="00447B86"/>
    <w:rsid w:val="00447E55"/>
    <w:rsid w:val="00447F0D"/>
    <w:rsid w:val="004501A4"/>
    <w:rsid w:val="004501EA"/>
    <w:rsid w:val="004504BA"/>
    <w:rsid w:val="00450601"/>
    <w:rsid w:val="0045083C"/>
    <w:rsid w:val="0045093A"/>
    <w:rsid w:val="004509BA"/>
    <w:rsid w:val="00450A3D"/>
    <w:rsid w:val="00450A93"/>
    <w:rsid w:val="00450BE7"/>
    <w:rsid w:val="00450CCF"/>
    <w:rsid w:val="00450CFE"/>
    <w:rsid w:val="00450DF9"/>
    <w:rsid w:val="00450F2E"/>
    <w:rsid w:val="00450F69"/>
    <w:rsid w:val="00451132"/>
    <w:rsid w:val="00451240"/>
    <w:rsid w:val="00451371"/>
    <w:rsid w:val="004513C9"/>
    <w:rsid w:val="00451467"/>
    <w:rsid w:val="0045154D"/>
    <w:rsid w:val="00451639"/>
    <w:rsid w:val="00451804"/>
    <w:rsid w:val="0045194F"/>
    <w:rsid w:val="004519EB"/>
    <w:rsid w:val="00451AF7"/>
    <w:rsid w:val="00451B37"/>
    <w:rsid w:val="00451B7F"/>
    <w:rsid w:val="00451BA9"/>
    <w:rsid w:val="00451D28"/>
    <w:rsid w:val="00451DA3"/>
    <w:rsid w:val="00451DB7"/>
    <w:rsid w:val="00451E40"/>
    <w:rsid w:val="00451F56"/>
    <w:rsid w:val="0045206A"/>
    <w:rsid w:val="00452145"/>
    <w:rsid w:val="0045224E"/>
    <w:rsid w:val="004525A8"/>
    <w:rsid w:val="004525E4"/>
    <w:rsid w:val="00452963"/>
    <w:rsid w:val="00452971"/>
    <w:rsid w:val="00452AF0"/>
    <w:rsid w:val="00452B25"/>
    <w:rsid w:val="00452C31"/>
    <w:rsid w:val="00452C41"/>
    <w:rsid w:val="0045302F"/>
    <w:rsid w:val="0045307C"/>
    <w:rsid w:val="00453116"/>
    <w:rsid w:val="004533E3"/>
    <w:rsid w:val="0045353A"/>
    <w:rsid w:val="00453720"/>
    <w:rsid w:val="00453998"/>
    <w:rsid w:val="004539E4"/>
    <w:rsid w:val="00453A41"/>
    <w:rsid w:val="00453B64"/>
    <w:rsid w:val="00453DC9"/>
    <w:rsid w:val="00453E69"/>
    <w:rsid w:val="00453F57"/>
    <w:rsid w:val="00453FED"/>
    <w:rsid w:val="00454201"/>
    <w:rsid w:val="00454224"/>
    <w:rsid w:val="0045431E"/>
    <w:rsid w:val="00454463"/>
    <w:rsid w:val="0045446A"/>
    <w:rsid w:val="004545B8"/>
    <w:rsid w:val="0045460E"/>
    <w:rsid w:val="004546B6"/>
    <w:rsid w:val="00454884"/>
    <w:rsid w:val="004548D3"/>
    <w:rsid w:val="00454955"/>
    <w:rsid w:val="0045498B"/>
    <w:rsid w:val="00454D16"/>
    <w:rsid w:val="00454DAA"/>
    <w:rsid w:val="00454F27"/>
    <w:rsid w:val="00455046"/>
    <w:rsid w:val="00455054"/>
    <w:rsid w:val="004554C1"/>
    <w:rsid w:val="00455533"/>
    <w:rsid w:val="00455809"/>
    <w:rsid w:val="00455958"/>
    <w:rsid w:val="004559C8"/>
    <w:rsid w:val="00455B29"/>
    <w:rsid w:val="00455D72"/>
    <w:rsid w:val="00455D9A"/>
    <w:rsid w:val="00455EA9"/>
    <w:rsid w:val="00455EDD"/>
    <w:rsid w:val="004560F3"/>
    <w:rsid w:val="00456164"/>
    <w:rsid w:val="004561AF"/>
    <w:rsid w:val="004561CB"/>
    <w:rsid w:val="004562F6"/>
    <w:rsid w:val="00456335"/>
    <w:rsid w:val="00456376"/>
    <w:rsid w:val="0045638E"/>
    <w:rsid w:val="004563B2"/>
    <w:rsid w:val="0045653C"/>
    <w:rsid w:val="0045662F"/>
    <w:rsid w:val="004569F9"/>
    <w:rsid w:val="00456BF1"/>
    <w:rsid w:val="00456EC7"/>
    <w:rsid w:val="004571D9"/>
    <w:rsid w:val="00457216"/>
    <w:rsid w:val="00457253"/>
    <w:rsid w:val="004573BF"/>
    <w:rsid w:val="004573FB"/>
    <w:rsid w:val="004574DC"/>
    <w:rsid w:val="0045758D"/>
    <w:rsid w:val="004575EA"/>
    <w:rsid w:val="00457674"/>
    <w:rsid w:val="00457688"/>
    <w:rsid w:val="0045784E"/>
    <w:rsid w:val="004579A8"/>
    <w:rsid w:val="00457B35"/>
    <w:rsid w:val="00457B38"/>
    <w:rsid w:val="00457B99"/>
    <w:rsid w:val="00457C6E"/>
    <w:rsid w:val="00457C87"/>
    <w:rsid w:val="00457FA3"/>
    <w:rsid w:val="004601F2"/>
    <w:rsid w:val="0046030B"/>
    <w:rsid w:val="004603D1"/>
    <w:rsid w:val="004603F5"/>
    <w:rsid w:val="00460503"/>
    <w:rsid w:val="004605A6"/>
    <w:rsid w:val="00460627"/>
    <w:rsid w:val="00460BF2"/>
    <w:rsid w:val="00460C7D"/>
    <w:rsid w:val="00460DBB"/>
    <w:rsid w:val="00460E5B"/>
    <w:rsid w:val="00460F61"/>
    <w:rsid w:val="00461019"/>
    <w:rsid w:val="00461104"/>
    <w:rsid w:val="00461135"/>
    <w:rsid w:val="004612F3"/>
    <w:rsid w:val="00461335"/>
    <w:rsid w:val="004615DB"/>
    <w:rsid w:val="004615DF"/>
    <w:rsid w:val="00461A2A"/>
    <w:rsid w:val="00461B73"/>
    <w:rsid w:val="00461F2B"/>
    <w:rsid w:val="0046200D"/>
    <w:rsid w:val="00462107"/>
    <w:rsid w:val="004621A5"/>
    <w:rsid w:val="004621E1"/>
    <w:rsid w:val="004622DA"/>
    <w:rsid w:val="0046243D"/>
    <w:rsid w:val="004624E8"/>
    <w:rsid w:val="004624F7"/>
    <w:rsid w:val="004625C3"/>
    <w:rsid w:val="00462779"/>
    <w:rsid w:val="0046289E"/>
    <w:rsid w:val="004628B0"/>
    <w:rsid w:val="00462954"/>
    <w:rsid w:val="00462AA6"/>
    <w:rsid w:val="00462AB8"/>
    <w:rsid w:val="00462F6F"/>
    <w:rsid w:val="00462F89"/>
    <w:rsid w:val="0046301D"/>
    <w:rsid w:val="004630A2"/>
    <w:rsid w:val="00463116"/>
    <w:rsid w:val="00463117"/>
    <w:rsid w:val="00463160"/>
    <w:rsid w:val="00463213"/>
    <w:rsid w:val="004634D5"/>
    <w:rsid w:val="004635D3"/>
    <w:rsid w:val="00463633"/>
    <w:rsid w:val="00463888"/>
    <w:rsid w:val="00463920"/>
    <w:rsid w:val="004639DF"/>
    <w:rsid w:val="00463B17"/>
    <w:rsid w:val="00463B24"/>
    <w:rsid w:val="00463CC4"/>
    <w:rsid w:val="00463D54"/>
    <w:rsid w:val="00463D5C"/>
    <w:rsid w:val="00463E23"/>
    <w:rsid w:val="004640DD"/>
    <w:rsid w:val="00464230"/>
    <w:rsid w:val="0046438B"/>
    <w:rsid w:val="00464430"/>
    <w:rsid w:val="004644F8"/>
    <w:rsid w:val="0046456B"/>
    <w:rsid w:val="0046461F"/>
    <w:rsid w:val="004649FB"/>
    <w:rsid w:val="00464AC3"/>
    <w:rsid w:val="00464AF0"/>
    <w:rsid w:val="00464B0B"/>
    <w:rsid w:val="00464B5B"/>
    <w:rsid w:val="00464F46"/>
    <w:rsid w:val="00465109"/>
    <w:rsid w:val="004652BF"/>
    <w:rsid w:val="00465752"/>
    <w:rsid w:val="004657FB"/>
    <w:rsid w:val="00465B8B"/>
    <w:rsid w:val="00465BBA"/>
    <w:rsid w:val="00465D15"/>
    <w:rsid w:val="004661D2"/>
    <w:rsid w:val="00466287"/>
    <w:rsid w:val="004665DB"/>
    <w:rsid w:val="004665EB"/>
    <w:rsid w:val="00466930"/>
    <w:rsid w:val="00466B85"/>
    <w:rsid w:val="00466FDE"/>
    <w:rsid w:val="00467101"/>
    <w:rsid w:val="0046719F"/>
    <w:rsid w:val="004672EB"/>
    <w:rsid w:val="00467420"/>
    <w:rsid w:val="0046746A"/>
    <w:rsid w:val="0046748C"/>
    <w:rsid w:val="004674A0"/>
    <w:rsid w:val="004674B9"/>
    <w:rsid w:val="004675A0"/>
    <w:rsid w:val="004676AC"/>
    <w:rsid w:val="004676ED"/>
    <w:rsid w:val="00467740"/>
    <w:rsid w:val="00467A2F"/>
    <w:rsid w:val="00467B73"/>
    <w:rsid w:val="00467C06"/>
    <w:rsid w:val="00467C23"/>
    <w:rsid w:val="00467DA7"/>
    <w:rsid w:val="00467E36"/>
    <w:rsid w:val="00470245"/>
    <w:rsid w:val="0047026F"/>
    <w:rsid w:val="0047063C"/>
    <w:rsid w:val="00470674"/>
    <w:rsid w:val="0047076D"/>
    <w:rsid w:val="00470A3B"/>
    <w:rsid w:val="00470AC1"/>
    <w:rsid w:val="00470AD0"/>
    <w:rsid w:val="00470B90"/>
    <w:rsid w:val="00470BA9"/>
    <w:rsid w:val="00470C77"/>
    <w:rsid w:val="00470D3C"/>
    <w:rsid w:val="00470D67"/>
    <w:rsid w:val="00470F97"/>
    <w:rsid w:val="00471010"/>
    <w:rsid w:val="00471166"/>
    <w:rsid w:val="004713C5"/>
    <w:rsid w:val="0047141F"/>
    <w:rsid w:val="00471477"/>
    <w:rsid w:val="004717D5"/>
    <w:rsid w:val="0047181D"/>
    <w:rsid w:val="00471908"/>
    <w:rsid w:val="004719A4"/>
    <w:rsid w:val="00471A6D"/>
    <w:rsid w:val="00471BB8"/>
    <w:rsid w:val="00471BDB"/>
    <w:rsid w:val="00471C2B"/>
    <w:rsid w:val="00471C2F"/>
    <w:rsid w:val="00471CB4"/>
    <w:rsid w:val="00471E7D"/>
    <w:rsid w:val="0047200F"/>
    <w:rsid w:val="00472090"/>
    <w:rsid w:val="004721B5"/>
    <w:rsid w:val="0047222F"/>
    <w:rsid w:val="00472321"/>
    <w:rsid w:val="0047236D"/>
    <w:rsid w:val="004723F2"/>
    <w:rsid w:val="004724CD"/>
    <w:rsid w:val="0047250C"/>
    <w:rsid w:val="0047272F"/>
    <w:rsid w:val="00472947"/>
    <w:rsid w:val="00472BF8"/>
    <w:rsid w:val="00472C99"/>
    <w:rsid w:val="00472C9A"/>
    <w:rsid w:val="004730CF"/>
    <w:rsid w:val="00473290"/>
    <w:rsid w:val="004733A3"/>
    <w:rsid w:val="004737FC"/>
    <w:rsid w:val="004739A0"/>
    <w:rsid w:val="004739F9"/>
    <w:rsid w:val="00473AB5"/>
    <w:rsid w:val="00473AE9"/>
    <w:rsid w:val="00473C3A"/>
    <w:rsid w:val="00473C43"/>
    <w:rsid w:val="00473D64"/>
    <w:rsid w:val="00473DC8"/>
    <w:rsid w:val="00473DCC"/>
    <w:rsid w:val="00473FF6"/>
    <w:rsid w:val="004741F6"/>
    <w:rsid w:val="00474234"/>
    <w:rsid w:val="00474255"/>
    <w:rsid w:val="00474264"/>
    <w:rsid w:val="00474265"/>
    <w:rsid w:val="004743BA"/>
    <w:rsid w:val="00474742"/>
    <w:rsid w:val="0047486B"/>
    <w:rsid w:val="004748B2"/>
    <w:rsid w:val="00474C17"/>
    <w:rsid w:val="00474C30"/>
    <w:rsid w:val="00474FDB"/>
    <w:rsid w:val="00475012"/>
    <w:rsid w:val="004751AA"/>
    <w:rsid w:val="00475321"/>
    <w:rsid w:val="004754C4"/>
    <w:rsid w:val="00475508"/>
    <w:rsid w:val="00475552"/>
    <w:rsid w:val="004756D0"/>
    <w:rsid w:val="004758F1"/>
    <w:rsid w:val="00475998"/>
    <w:rsid w:val="004759F3"/>
    <w:rsid w:val="00475D09"/>
    <w:rsid w:val="00475D31"/>
    <w:rsid w:val="00475DB1"/>
    <w:rsid w:val="00476101"/>
    <w:rsid w:val="00476103"/>
    <w:rsid w:val="004762B1"/>
    <w:rsid w:val="004764AE"/>
    <w:rsid w:val="004767BD"/>
    <w:rsid w:val="00476AB0"/>
    <w:rsid w:val="00476B79"/>
    <w:rsid w:val="00476D30"/>
    <w:rsid w:val="00476DCA"/>
    <w:rsid w:val="00476E0B"/>
    <w:rsid w:val="00476E4E"/>
    <w:rsid w:val="004771EF"/>
    <w:rsid w:val="0047727B"/>
    <w:rsid w:val="00477375"/>
    <w:rsid w:val="00477436"/>
    <w:rsid w:val="004775FC"/>
    <w:rsid w:val="004776BD"/>
    <w:rsid w:val="00477883"/>
    <w:rsid w:val="004778BF"/>
    <w:rsid w:val="00477A31"/>
    <w:rsid w:val="00477C1B"/>
    <w:rsid w:val="00480110"/>
    <w:rsid w:val="00480272"/>
    <w:rsid w:val="004802E7"/>
    <w:rsid w:val="004804C9"/>
    <w:rsid w:val="004805A2"/>
    <w:rsid w:val="00480861"/>
    <w:rsid w:val="004808D2"/>
    <w:rsid w:val="00480974"/>
    <w:rsid w:val="004809F0"/>
    <w:rsid w:val="00480A5E"/>
    <w:rsid w:val="00480ACA"/>
    <w:rsid w:val="00480E4D"/>
    <w:rsid w:val="00480EB9"/>
    <w:rsid w:val="00480F94"/>
    <w:rsid w:val="00480FEE"/>
    <w:rsid w:val="00481024"/>
    <w:rsid w:val="004810B1"/>
    <w:rsid w:val="004810D0"/>
    <w:rsid w:val="004811A4"/>
    <w:rsid w:val="004811E7"/>
    <w:rsid w:val="004811F8"/>
    <w:rsid w:val="00481233"/>
    <w:rsid w:val="00481256"/>
    <w:rsid w:val="00481300"/>
    <w:rsid w:val="00481313"/>
    <w:rsid w:val="00481334"/>
    <w:rsid w:val="00481441"/>
    <w:rsid w:val="0048147A"/>
    <w:rsid w:val="00481573"/>
    <w:rsid w:val="00481751"/>
    <w:rsid w:val="004817B5"/>
    <w:rsid w:val="004817DD"/>
    <w:rsid w:val="004819B1"/>
    <w:rsid w:val="00481AD1"/>
    <w:rsid w:val="00481AE0"/>
    <w:rsid w:val="00481C37"/>
    <w:rsid w:val="00481C88"/>
    <w:rsid w:val="004820FE"/>
    <w:rsid w:val="004824AE"/>
    <w:rsid w:val="004825EA"/>
    <w:rsid w:val="0048267F"/>
    <w:rsid w:val="00482914"/>
    <w:rsid w:val="0048294A"/>
    <w:rsid w:val="00482E11"/>
    <w:rsid w:val="00482FFD"/>
    <w:rsid w:val="00483287"/>
    <w:rsid w:val="004833ED"/>
    <w:rsid w:val="0048353E"/>
    <w:rsid w:val="004835BD"/>
    <w:rsid w:val="00483608"/>
    <w:rsid w:val="00483794"/>
    <w:rsid w:val="0048386C"/>
    <w:rsid w:val="004838A8"/>
    <w:rsid w:val="004838C0"/>
    <w:rsid w:val="004838C2"/>
    <w:rsid w:val="0048394C"/>
    <w:rsid w:val="00483A7B"/>
    <w:rsid w:val="00483B18"/>
    <w:rsid w:val="00483B89"/>
    <w:rsid w:val="00483BDD"/>
    <w:rsid w:val="00483C9C"/>
    <w:rsid w:val="00483EA0"/>
    <w:rsid w:val="00483FC5"/>
    <w:rsid w:val="00483FCC"/>
    <w:rsid w:val="00483FEA"/>
    <w:rsid w:val="00483FF2"/>
    <w:rsid w:val="0048400B"/>
    <w:rsid w:val="0048409C"/>
    <w:rsid w:val="004840C3"/>
    <w:rsid w:val="00484142"/>
    <w:rsid w:val="004841AF"/>
    <w:rsid w:val="00484280"/>
    <w:rsid w:val="004843D9"/>
    <w:rsid w:val="004844BD"/>
    <w:rsid w:val="004844EA"/>
    <w:rsid w:val="0048453D"/>
    <w:rsid w:val="004846A7"/>
    <w:rsid w:val="0048472E"/>
    <w:rsid w:val="0048476F"/>
    <w:rsid w:val="004847B5"/>
    <w:rsid w:val="00484AE8"/>
    <w:rsid w:val="00484C1C"/>
    <w:rsid w:val="00484D9A"/>
    <w:rsid w:val="00484EFC"/>
    <w:rsid w:val="00484F1C"/>
    <w:rsid w:val="00484FAF"/>
    <w:rsid w:val="00485032"/>
    <w:rsid w:val="00485096"/>
    <w:rsid w:val="004851C2"/>
    <w:rsid w:val="0048522A"/>
    <w:rsid w:val="004853E0"/>
    <w:rsid w:val="0048575C"/>
    <w:rsid w:val="00485786"/>
    <w:rsid w:val="00485C81"/>
    <w:rsid w:val="00485CBC"/>
    <w:rsid w:val="00485E0C"/>
    <w:rsid w:val="00485E45"/>
    <w:rsid w:val="00485ED2"/>
    <w:rsid w:val="00485F2D"/>
    <w:rsid w:val="00485F93"/>
    <w:rsid w:val="0048614B"/>
    <w:rsid w:val="00486150"/>
    <w:rsid w:val="00486474"/>
    <w:rsid w:val="0048649A"/>
    <w:rsid w:val="004866E3"/>
    <w:rsid w:val="0048682B"/>
    <w:rsid w:val="00486951"/>
    <w:rsid w:val="0048699A"/>
    <w:rsid w:val="00486B13"/>
    <w:rsid w:val="00486CAA"/>
    <w:rsid w:val="00486E2E"/>
    <w:rsid w:val="00486EDC"/>
    <w:rsid w:val="00486FE9"/>
    <w:rsid w:val="00487005"/>
    <w:rsid w:val="00487124"/>
    <w:rsid w:val="004871EE"/>
    <w:rsid w:val="00487250"/>
    <w:rsid w:val="0048746A"/>
    <w:rsid w:val="0048749F"/>
    <w:rsid w:val="0048751A"/>
    <w:rsid w:val="004875E0"/>
    <w:rsid w:val="00487649"/>
    <w:rsid w:val="0048765C"/>
    <w:rsid w:val="0048794B"/>
    <w:rsid w:val="00487970"/>
    <w:rsid w:val="004879AA"/>
    <w:rsid w:val="00487AED"/>
    <w:rsid w:val="00487B32"/>
    <w:rsid w:val="00487C96"/>
    <w:rsid w:val="00487CAD"/>
    <w:rsid w:val="00487D35"/>
    <w:rsid w:val="00487D44"/>
    <w:rsid w:val="00487DCA"/>
    <w:rsid w:val="00487F99"/>
    <w:rsid w:val="0049018E"/>
    <w:rsid w:val="00490471"/>
    <w:rsid w:val="0049058B"/>
    <w:rsid w:val="0049084D"/>
    <w:rsid w:val="004908E3"/>
    <w:rsid w:val="00490910"/>
    <w:rsid w:val="0049095F"/>
    <w:rsid w:val="004909DB"/>
    <w:rsid w:val="00490B68"/>
    <w:rsid w:val="00490D15"/>
    <w:rsid w:val="00490D6D"/>
    <w:rsid w:val="00490D89"/>
    <w:rsid w:val="00490E1E"/>
    <w:rsid w:val="00490F5B"/>
    <w:rsid w:val="004911CD"/>
    <w:rsid w:val="004912CE"/>
    <w:rsid w:val="0049137A"/>
    <w:rsid w:val="00491598"/>
    <w:rsid w:val="00491611"/>
    <w:rsid w:val="0049193E"/>
    <w:rsid w:val="00491965"/>
    <w:rsid w:val="00491A41"/>
    <w:rsid w:val="00491A56"/>
    <w:rsid w:val="00491C7A"/>
    <w:rsid w:val="00491DA6"/>
    <w:rsid w:val="004924DC"/>
    <w:rsid w:val="00492586"/>
    <w:rsid w:val="00492615"/>
    <w:rsid w:val="00492618"/>
    <w:rsid w:val="0049265B"/>
    <w:rsid w:val="00492A2E"/>
    <w:rsid w:val="00492B8F"/>
    <w:rsid w:val="00492BA3"/>
    <w:rsid w:val="00492C8A"/>
    <w:rsid w:val="00492D9E"/>
    <w:rsid w:val="00492DB1"/>
    <w:rsid w:val="00492DC9"/>
    <w:rsid w:val="00492DE1"/>
    <w:rsid w:val="00492E49"/>
    <w:rsid w:val="00492E73"/>
    <w:rsid w:val="00493246"/>
    <w:rsid w:val="0049326F"/>
    <w:rsid w:val="004936B1"/>
    <w:rsid w:val="004936FD"/>
    <w:rsid w:val="0049370F"/>
    <w:rsid w:val="00493A0C"/>
    <w:rsid w:val="00493B99"/>
    <w:rsid w:val="00493D3F"/>
    <w:rsid w:val="00493E3D"/>
    <w:rsid w:val="00493F50"/>
    <w:rsid w:val="00494031"/>
    <w:rsid w:val="00494319"/>
    <w:rsid w:val="00494493"/>
    <w:rsid w:val="004944C2"/>
    <w:rsid w:val="0049464D"/>
    <w:rsid w:val="004946E1"/>
    <w:rsid w:val="0049491A"/>
    <w:rsid w:val="00494AC4"/>
    <w:rsid w:val="00494B5D"/>
    <w:rsid w:val="00494BBB"/>
    <w:rsid w:val="00494E56"/>
    <w:rsid w:val="0049510A"/>
    <w:rsid w:val="0049510F"/>
    <w:rsid w:val="004951BA"/>
    <w:rsid w:val="00495242"/>
    <w:rsid w:val="00495701"/>
    <w:rsid w:val="00495878"/>
    <w:rsid w:val="00495992"/>
    <w:rsid w:val="00495DBA"/>
    <w:rsid w:val="00495DC0"/>
    <w:rsid w:val="00495E7D"/>
    <w:rsid w:val="00495EA7"/>
    <w:rsid w:val="00496049"/>
    <w:rsid w:val="0049604F"/>
    <w:rsid w:val="00496084"/>
    <w:rsid w:val="004961AF"/>
    <w:rsid w:val="00496293"/>
    <w:rsid w:val="004963CA"/>
    <w:rsid w:val="00496707"/>
    <w:rsid w:val="00496725"/>
    <w:rsid w:val="00496AB8"/>
    <w:rsid w:val="00496B3B"/>
    <w:rsid w:val="00496BA6"/>
    <w:rsid w:val="00496C7B"/>
    <w:rsid w:val="00496CD2"/>
    <w:rsid w:val="00496EC0"/>
    <w:rsid w:val="00496EDF"/>
    <w:rsid w:val="00496F8B"/>
    <w:rsid w:val="0049702F"/>
    <w:rsid w:val="004973BA"/>
    <w:rsid w:val="0049749B"/>
    <w:rsid w:val="004974CC"/>
    <w:rsid w:val="0049753C"/>
    <w:rsid w:val="0049779D"/>
    <w:rsid w:val="00497B74"/>
    <w:rsid w:val="00497BA4"/>
    <w:rsid w:val="00497D69"/>
    <w:rsid w:val="00497E8E"/>
    <w:rsid w:val="00497F92"/>
    <w:rsid w:val="00497FCB"/>
    <w:rsid w:val="004A0106"/>
    <w:rsid w:val="004A0367"/>
    <w:rsid w:val="004A03AC"/>
    <w:rsid w:val="004A04AC"/>
    <w:rsid w:val="004A04E7"/>
    <w:rsid w:val="004A053C"/>
    <w:rsid w:val="004A0579"/>
    <w:rsid w:val="004A05BE"/>
    <w:rsid w:val="004A06A0"/>
    <w:rsid w:val="004A0764"/>
    <w:rsid w:val="004A0922"/>
    <w:rsid w:val="004A0AC7"/>
    <w:rsid w:val="004A0E8A"/>
    <w:rsid w:val="004A0EF4"/>
    <w:rsid w:val="004A11D6"/>
    <w:rsid w:val="004A13CB"/>
    <w:rsid w:val="004A15AA"/>
    <w:rsid w:val="004A15C8"/>
    <w:rsid w:val="004A180C"/>
    <w:rsid w:val="004A1983"/>
    <w:rsid w:val="004A1A25"/>
    <w:rsid w:val="004A1B0A"/>
    <w:rsid w:val="004A1C36"/>
    <w:rsid w:val="004A1D46"/>
    <w:rsid w:val="004A1EF7"/>
    <w:rsid w:val="004A1F00"/>
    <w:rsid w:val="004A1F2C"/>
    <w:rsid w:val="004A2049"/>
    <w:rsid w:val="004A20C3"/>
    <w:rsid w:val="004A239D"/>
    <w:rsid w:val="004A2519"/>
    <w:rsid w:val="004A256E"/>
    <w:rsid w:val="004A2624"/>
    <w:rsid w:val="004A2999"/>
    <w:rsid w:val="004A29E9"/>
    <w:rsid w:val="004A2B59"/>
    <w:rsid w:val="004A2C9D"/>
    <w:rsid w:val="004A2D05"/>
    <w:rsid w:val="004A2FBD"/>
    <w:rsid w:val="004A30D5"/>
    <w:rsid w:val="004A3171"/>
    <w:rsid w:val="004A3286"/>
    <w:rsid w:val="004A337B"/>
    <w:rsid w:val="004A339B"/>
    <w:rsid w:val="004A3408"/>
    <w:rsid w:val="004A35B9"/>
    <w:rsid w:val="004A36F1"/>
    <w:rsid w:val="004A37C8"/>
    <w:rsid w:val="004A3899"/>
    <w:rsid w:val="004A38B1"/>
    <w:rsid w:val="004A39D7"/>
    <w:rsid w:val="004A3C40"/>
    <w:rsid w:val="004A3DBB"/>
    <w:rsid w:val="004A3DED"/>
    <w:rsid w:val="004A3E42"/>
    <w:rsid w:val="004A3EDA"/>
    <w:rsid w:val="004A3F44"/>
    <w:rsid w:val="004A4143"/>
    <w:rsid w:val="004A4213"/>
    <w:rsid w:val="004A426C"/>
    <w:rsid w:val="004A430D"/>
    <w:rsid w:val="004A4364"/>
    <w:rsid w:val="004A4463"/>
    <w:rsid w:val="004A4486"/>
    <w:rsid w:val="004A44C0"/>
    <w:rsid w:val="004A45EF"/>
    <w:rsid w:val="004A4869"/>
    <w:rsid w:val="004A48CD"/>
    <w:rsid w:val="004A48E4"/>
    <w:rsid w:val="004A4D47"/>
    <w:rsid w:val="004A4E33"/>
    <w:rsid w:val="004A4F13"/>
    <w:rsid w:val="004A5116"/>
    <w:rsid w:val="004A51F6"/>
    <w:rsid w:val="004A5544"/>
    <w:rsid w:val="004A5747"/>
    <w:rsid w:val="004A57AF"/>
    <w:rsid w:val="004A5970"/>
    <w:rsid w:val="004A59BB"/>
    <w:rsid w:val="004A5C0F"/>
    <w:rsid w:val="004A5D10"/>
    <w:rsid w:val="004A5EB1"/>
    <w:rsid w:val="004A5FBA"/>
    <w:rsid w:val="004A60DD"/>
    <w:rsid w:val="004A6271"/>
    <w:rsid w:val="004A63D7"/>
    <w:rsid w:val="004A645A"/>
    <w:rsid w:val="004A64D0"/>
    <w:rsid w:val="004A693B"/>
    <w:rsid w:val="004A69E3"/>
    <w:rsid w:val="004A6B8A"/>
    <w:rsid w:val="004A6BAB"/>
    <w:rsid w:val="004A6C57"/>
    <w:rsid w:val="004A6C8D"/>
    <w:rsid w:val="004A6CDA"/>
    <w:rsid w:val="004A7015"/>
    <w:rsid w:val="004A7189"/>
    <w:rsid w:val="004A72A9"/>
    <w:rsid w:val="004A78D5"/>
    <w:rsid w:val="004A7ABE"/>
    <w:rsid w:val="004A7B82"/>
    <w:rsid w:val="004A7D80"/>
    <w:rsid w:val="004B0112"/>
    <w:rsid w:val="004B011C"/>
    <w:rsid w:val="004B0170"/>
    <w:rsid w:val="004B023D"/>
    <w:rsid w:val="004B0566"/>
    <w:rsid w:val="004B05E3"/>
    <w:rsid w:val="004B06DD"/>
    <w:rsid w:val="004B07D1"/>
    <w:rsid w:val="004B0A75"/>
    <w:rsid w:val="004B0D90"/>
    <w:rsid w:val="004B0F29"/>
    <w:rsid w:val="004B147B"/>
    <w:rsid w:val="004B15FD"/>
    <w:rsid w:val="004B1633"/>
    <w:rsid w:val="004B19DF"/>
    <w:rsid w:val="004B1A39"/>
    <w:rsid w:val="004B1ABE"/>
    <w:rsid w:val="004B1BEB"/>
    <w:rsid w:val="004B1E10"/>
    <w:rsid w:val="004B214F"/>
    <w:rsid w:val="004B218C"/>
    <w:rsid w:val="004B227F"/>
    <w:rsid w:val="004B23D5"/>
    <w:rsid w:val="004B2452"/>
    <w:rsid w:val="004B266C"/>
    <w:rsid w:val="004B275B"/>
    <w:rsid w:val="004B27CA"/>
    <w:rsid w:val="004B2812"/>
    <w:rsid w:val="004B2849"/>
    <w:rsid w:val="004B2902"/>
    <w:rsid w:val="004B2B02"/>
    <w:rsid w:val="004B2B75"/>
    <w:rsid w:val="004B2BE4"/>
    <w:rsid w:val="004B2C8C"/>
    <w:rsid w:val="004B2D0C"/>
    <w:rsid w:val="004B2D13"/>
    <w:rsid w:val="004B2DA7"/>
    <w:rsid w:val="004B2DC7"/>
    <w:rsid w:val="004B2E63"/>
    <w:rsid w:val="004B31E2"/>
    <w:rsid w:val="004B342D"/>
    <w:rsid w:val="004B34B6"/>
    <w:rsid w:val="004B357B"/>
    <w:rsid w:val="004B35A1"/>
    <w:rsid w:val="004B3606"/>
    <w:rsid w:val="004B3616"/>
    <w:rsid w:val="004B3B2C"/>
    <w:rsid w:val="004B3B6E"/>
    <w:rsid w:val="004B3BBB"/>
    <w:rsid w:val="004B3C85"/>
    <w:rsid w:val="004B3D42"/>
    <w:rsid w:val="004B3DA0"/>
    <w:rsid w:val="004B4074"/>
    <w:rsid w:val="004B40BA"/>
    <w:rsid w:val="004B4147"/>
    <w:rsid w:val="004B416A"/>
    <w:rsid w:val="004B42CE"/>
    <w:rsid w:val="004B47DF"/>
    <w:rsid w:val="004B49C3"/>
    <w:rsid w:val="004B49C8"/>
    <w:rsid w:val="004B4B11"/>
    <w:rsid w:val="004B4BED"/>
    <w:rsid w:val="004B4D39"/>
    <w:rsid w:val="004B51DF"/>
    <w:rsid w:val="004B52BE"/>
    <w:rsid w:val="004B52C9"/>
    <w:rsid w:val="004B533B"/>
    <w:rsid w:val="004B5560"/>
    <w:rsid w:val="004B55AB"/>
    <w:rsid w:val="004B5724"/>
    <w:rsid w:val="004B57B5"/>
    <w:rsid w:val="004B5A0F"/>
    <w:rsid w:val="004B5B0E"/>
    <w:rsid w:val="004B5BFF"/>
    <w:rsid w:val="004B5F9D"/>
    <w:rsid w:val="004B600B"/>
    <w:rsid w:val="004B6275"/>
    <w:rsid w:val="004B6303"/>
    <w:rsid w:val="004B63FE"/>
    <w:rsid w:val="004B6A7B"/>
    <w:rsid w:val="004B6A96"/>
    <w:rsid w:val="004B6C98"/>
    <w:rsid w:val="004B6CB2"/>
    <w:rsid w:val="004B6EDC"/>
    <w:rsid w:val="004B7042"/>
    <w:rsid w:val="004B7190"/>
    <w:rsid w:val="004B72B4"/>
    <w:rsid w:val="004B74D5"/>
    <w:rsid w:val="004B772E"/>
    <w:rsid w:val="004B7774"/>
    <w:rsid w:val="004B7899"/>
    <w:rsid w:val="004B7AA2"/>
    <w:rsid w:val="004B7BF4"/>
    <w:rsid w:val="004B7C8D"/>
    <w:rsid w:val="004B7D79"/>
    <w:rsid w:val="004B7DA8"/>
    <w:rsid w:val="004B7DF2"/>
    <w:rsid w:val="004B7E02"/>
    <w:rsid w:val="004B7E31"/>
    <w:rsid w:val="004B7E45"/>
    <w:rsid w:val="004C0034"/>
    <w:rsid w:val="004C0054"/>
    <w:rsid w:val="004C0165"/>
    <w:rsid w:val="004C0588"/>
    <w:rsid w:val="004C081D"/>
    <w:rsid w:val="004C08A2"/>
    <w:rsid w:val="004C0BD3"/>
    <w:rsid w:val="004C0C6B"/>
    <w:rsid w:val="004C0D2E"/>
    <w:rsid w:val="004C0D3C"/>
    <w:rsid w:val="004C0E7B"/>
    <w:rsid w:val="004C0F16"/>
    <w:rsid w:val="004C0F30"/>
    <w:rsid w:val="004C0FCD"/>
    <w:rsid w:val="004C10F5"/>
    <w:rsid w:val="004C15BE"/>
    <w:rsid w:val="004C1620"/>
    <w:rsid w:val="004C1956"/>
    <w:rsid w:val="004C19E9"/>
    <w:rsid w:val="004C1D6E"/>
    <w:rsid w:val="004C1D9E"/>
    <w:rsid w:val="004C1DEF"/>
    <w:rsid w:val="004C1E41"/>
    <w:rsid w:val="004C1F62"/>
    <w:rsid w:val="004C1FA1"/>
    <w:rsid w:val="004C23E9"/>
    <w:rsid w:val="004C252C"/>
    <w:rsid w:val="004C25FB"/>
    <w:rsid w:val="004C26BF"/>
    <w:rsid w:val="004C27FA"/>
    <w:rsid w:val="004C2861"/>
    <w:rsid w:val="004C2864"/>
    <w:rsid w:val="004C28F6"/>
    <w:rsid w:val="004C2904"/>
    <w:rsid w:val="004C29FC"/>
    <w:rsid w:val="004C2A79"/>
    <w:rsid w:val="004C2AC0"/>
    <w:rsid w:val="004C2E97"/>
    <w:rsid w:val="004C2F90"/>
    <w:rsid w:val="004C3031"/>
    <w:rsid w:val="004C394F"/>
    <w:rsid w:val="004C3951"/>
    <w:rsid w:val="004C3972"/>
    <w:rsid w:val="004C39D9"/>
    <w:rsid w:val="004C3C91"/>
    <w:rsid w:val="004C3DDF"/>
    <w:rsid w:val="004C3DE7"/>
    <w:rsid w:val="004C3E16"/>
    <w:rsid w:val="004C3F4A"/>
    <w:rsid w:val="004C4097"/>
    <w:rsid w:val="004C41C0"/>
    <w:rsid w:val="004C42DD"/>
    <w:rsid w:val="004C431A"/>
    <w:rsid w:val="004C4427"/>
    <w:rsid w:val="004C446E"/>
    <w:rsid w:val="004C457D"/>
    <w:rsid w:val="004C45A9"/>
    <w:rsid w:val="004C46F2"/>
    <w:rsid w:val="004C47F6"/>
    <w:rsid w:val="004C4821"/>
    <w:rsid w:val="004C4A58"/>
    <w:rsid w:val="004C4ACA"/>
    <w:rsid w:val="004C4BBF"/>
    <w:rsid w:val="004C4D7A"/>
    <w:rsid w:val="004C4F0F"/>
    <w:rsid w:val="004C4F4A"/>
    <w:rsid w:val="004C4FC4"/>
    <w:rsid w:val="004C5058"/>
    <w:rsid w:val="004C5121"/>
    <w:rsid w:val="004C527F"/>
    <w:rsid w:val="004C528A"/>
    <w:rsid w:val="004C52D7"/>
    <w:rsid w:val="004C52E1"/>
    <w:rsid w:val="004C5382"/>
    <w:rsid w:val="004C5541"/>
    <w:rsid w:val="004C55D3"/>
    <w:rsid w:val="004C55E8"/>
    <w:rsid w:val="004C55EC"/>
    <w:rsid w:val="004C5765"/>
    <w:rsid w:val="004C5850"/>
    <w:rsid w:val="004C58BE"/>
    <w:rsid w:val="004C5955"/>
    <w:rsid w:val="004C5A11"/>
    <w:rsid w:val="004C5ABC"/>
    <w:rsid w:val="004C5AF2"/>
    <w:rsid w:val="004C5B1C"/>
    <w:rsid w:val="004C5B7E"/>
    <w:rsid w:val="004C5CB8"/>
    <w:rsid w:val="004C5D84"/>
    <w:rsid w:val="004C5E77"/>
    <w:rsid w:val="004C5E7F"/>
    <w:rsid w:val="004C607D"/>
    <w:rsid w:val="004C6141"/>
    <w:rsid w:val="004C6238"/>
    <w:rsid w:val="004C6241"/>
    <w:rsid w:val="004C62DC"/>
    <w:rsid w:val="004C6415"/>
    <w:rsid w:val="004C6461"/>
    <w:rsid w:val="004C6A86"/>
    <w:rsid w:val="004C6AA8"/>
    <w:rsid w:val="004C6C70"/>
    <w:rsid w:val="004C6DFD"/>
    <w:rsid w:val="004C6F38"/>
    <w:rsid w:val="004C746F"/>
    <w:rsid w:val="004C7637"/>
    <w:rsid w:val="004C76AF"/>
    <w:rsid w:val="004C77A7"/>
    <w:rsid w:val="004C78BA"/>
    <w:rsid w:val="004C7951"/>
    <w:rsid w:val="004C7B3B"/>
    <w:rsid w:val="004C7C88"/>
    <w:rsid w:val="004C7DB4"/>
    <w:rsid w:val="004C7EF7"/>
    <w:rsid w:val="004C7F50"/>
    <w:rsid w:val="004C7F6A"/>
    <w:rsid w:val="004D049B"/>
    <w:rsid w:val="004D05B8"/>
    <w:rsid w:val="004D0730"/>
    <w:rsid w:val="004D07DC"/>
    <w:rsid w:val="004D07E0"/>
    <w:rsid w:val="004D09DA"/>
    <w:rsid w:val="004D0AD2"/>
    <w:rsid w:val="004D0D15"/>
    <w:rsid w:val="004D0E18"/>
    <w:rsid w:val="004D109A"/>
    <w:rsid w:val="004D1152"/>
    <w:rsid w:val="004D11A4"/>
    <w:rsid w:val="004D131D"/>
    <w:rsid w:val="004D1387"/>
    <w:rsid w:val="004D13C0"/>
    <w:rsid w:val="004D14F0"/>
    <w:rsid w:val="004D1705"/>
    <w:rsid w:val="004D18FE"/>
    <w:rsid w:val="004D1943"/>
    <w:rsid w:val="004D19B4"/>
    <w:rsid w:val="004D19B5"/>
    <w:rsid w:val="004D1A2C"/>
    <w:rsid w:val="004D1A46"/>
    <w:rsid w:val="004D1D55"/>
    <w:rsid w:val="004D1D89"/>
    <w:rsid w:val="004D1E38"/>
    <w:rsid w:val="004D2081"/>
    <w:rsid w:val="004D2136"/>
    <w:rsid w:val="004D2475"/>
    <w:rsid w:val="004D24E5"/>
    <w:rsid w:val="004D268C"/>
    <w:rsid w:val="004D2779"/>
    <w:rsid w:val="004D27B8"/>
    <w:rsid w:val="004D27BF"/>
    <w:rsid w:val="004D294D"/>
    <w:rsid w:val="004D29CC"/>
    <w:rsid w:val="004D2A0B"/>
    <w:rsid w:val="004D2AAB"/>
    <w:rsid w:val="004D2CC2"/>
    <w:rsid w:val="004D2D81"/>
    <w:rsid w:val="004D30A9"/>
    <w:rsid w:val="004D30E1"/>
    <w:rsid w:val="004D3195"/>
    <w:rsid w:val="004D31A5"/>
    <w:rsid w:val="004D33DF"/>
    <w:rsid w:val="004D3583"/>
    <w:rsid w:val="004D36A6"/>
    <w:rsid w:val="004D3A4E"/>
    <w:rsid w:val="004D3D19"/>
    <w:rsid w:val="004D3E46"/>
    <w:rsid w:val="004D3F9C"/>
    <w:rsid w:val="004D4002"/>
    <w:rsid w:val="004D424A"/>
    <w:rsid w:val="004D4270"/>
    <w:rsid w:val="004D42B7"/>
    <w:rsid w:val="004D435B"/>
    <w:rsid w:val="004D43A1"/>
    <w:rsid w:val="004D4416"/>
    <w:rsid w:val="004D445F"/>
    <w:rsid w:val="004D4462"/>
    <w:rsid w:val="004D448C"/>
    <w:rsid w:val="004D44C7"/>
    <w:rsid w:val="004D45FC"/>
    <w:rsid w:val="004D4726"/>
    <w:rsid w:val="004D47F2"/>
    <w:rsid w:val="004D484C"/>
    <w:rsid w:val="004D48BD"/>
    <w:rsid w:val="004D48D4"/>
    <w:rsid w:val="004D48E0"/>
    <w:rsid w:val="004D499C"/>
    <w:rsid w:val="004D4A50"/>
    <w:rsid w:val="004D4B02"/>
    <w:rsid w:val="004D4CB0"/>
    <w:rsid w:val="004D4D2E"/>
    <w:rsid w:val="004D4D59"/>
    <w:rsid w:val="004D4E15"/>
    <w:rsid w:val="004D4F37"/>
    <w:rsid w:val="004D525F"/>
    <w:rsid w:val="004D534B"/>
    <w:rsid w:val="004D538F"/>
    <w:rsid w:val="004D53AA"/>
    <w:rsid w:val="004D5944"/>
    <w:rsid w:val="004D5A0A"/>
    <w:rsid w:val="004D5A18"/>
    <w:rsid w:val="004D5ACC"/>
    <w:rsid w:val="004D5E79"/>
    <w:rsid w:val="004D60F4"/>
    <w:rsid w:val="004D610F"/>
    <w:rsid w:val="004D6289"/>
    <w:rsid w:val="004D62BC"/>
    <w:rsid w:val="004D639E"/>
    <w:rsid w:val="004D64E5"/>
    <w:rsid w:val="004D6680"/>
    <w:rsid w:val="004D6757"/>
    <w:rsid w:val="004D67E9"/>
    <w:rsid w:val="004D6911"/>
    <w:rsid w:val="004D6A47"/>
    <w:rsid w:val="004D6AB8"/>
    <w:rsid w:val="004D6AE3"/>
    <w:rsid w:val="004D6B40"/>
    <w:rsid w:val="004D6C3E"/>
    <w:rsid w:val="004D6E87"/>
    <w:rsid w:val="004D6EFD"/>
    <w:rsid w:val="004D6F3B"/>
    <w:rsid w:val="004D73C3"/>
    <w:rsid w:val="004D755E"/>
    <w:rsid w:val="004D7565"/>
    <w:rsid w:val="004D7649"/>
    <w:rsid w:val="004D76B1"/>
    <w:rsid w:val="004D778B"/>
    <w:rsid w:val="004D7838"/>
    <w:rsid w:val="004D7840"/>
    <w:rsid w:val="004D7969"/>
    <w:rsid w:val="004D79B9"/>
    <w:rsid w:val="004D7AFF"/>
    <w:rsid w:val="004D7BDA"/>
    <w:rsid w:val="004D7D70"/>
    <w:rsid w:val="004D7DC1"/>
    <w:rsid w:val="004D7DD9"/>
    <w:rsid w:val="004D7E69"/>
    <w:rsid w:val="004D7F02"/>
    <w:rsid w:val="004D7F55"/>
    <w:rsid w:val="004D7FE3"/>
    <w:rsid w:val="004E00BE"/>
    <w:rsid w:val="004E03A2"/>
    <w:rsid w:val="004E058A"/>
    <w:rsid w:val="004E067D"/>
    <w:rsid w:val="004E0764"/>
    <w:rsid w:val="004E076B"/>
    <w:rsid w:val="004E082E"/>
    <w:rsid w:val="004E0937"/>
    <w:rsid w:val="004E09D2"/>
    <w:rsid w:val="004E0A14"/>
    <w:rsid w:val="004E0A9A"/>
    <w:rsid w:val="004E0B5A"/>
    <w:rsid w:val="004E0E84"/>
    <w:rsid w:val="004E0EF0"/>
    <w:rsid w:val="004E0F47"/>
    <w:rsid w:val="004E10CA"/>
    <w:rsid w:val="004E127F"/>
    <w:rsid w:val="004E12BC"/>
    <w:rsid w:val="004E12C8"/>
    <w:rsid w:val="004E148E"/>
    <w:rsid w:val="004E1499"/>
    <w:rsid w:val="004E15DC"/>
    <w:rsid w:val="004E1BBA"/>
    <w:rsid w:val="004E1C44"/>
    <w:rsid w:val="004E1DAF"/>
    <w:rsid w:val="004E1E6D"/>
    <w:rsid w:val="004E1EC0"/>
    <w:rsid w:val="004E1F31"/>
    <w:rsid w:val="004E2046"/>
    <w:rsid w:val="004E20BA"/>
    <w:rsid w:val="004E220C"/>
    <w:rsid w:val="004E22DF"/>
    <w:rsid w:val="004E230C"/>
    <w:rsid w:val="004E248A"/>
    <w:rsid w:val="004E2779"/>
    <w:rsid w:val="004E2795"/>
    <w:rsid w:val="004E2811"/>
    <w:rsid w:val="004E284C"/>
    <w:rsid w:val="004E287B"/>
    <w:rsid w:val="004E2ADE"/>
    <w:rsid w:val="004E2CBD"/>
    <w:rsid w:val="004E2D57"/>
    <w:rsid w:val="004E2F3B"/>
    <w:rsid w:val="004E2F62"/>
    <w:rsid w:val="004E2FA5"/>
    <w:rsid w:val="004E3205"/>
    <w:rsid w:val="004E3216"/>
    <w:rsid w:val="004E32B0"/>
    <w:rsid w:val="004E32FF"/>
    <w:rsid w:val="004E3343"/>
    <w:rsid w:val="004E33E7"/>
    <w:rsid w:val="004E33FE"/>
    <w:rsid w:val="004E3645"/>
    <w:rsid w:val="004E3680"/>
    <w:rsid w:val="004E36E9"/>
    <w:rsid w:val="004E3704"/>
    <w:rsid w:val="004E37AC"/>
    <w:rsid w:val="004E37E0"/>
    <w:rsid w:val="004E37EF"/>
    <w:rsid w:val="004E3BD1"/>
    <w:rsid w:val="004E3BF7"/>
    <w:rsid w:val="004E3D83"/>
    <w:rsid w:val="004E3D84"/>
    <w:rsid w:val="004E3E0A"/>
    <w:rsid w:val="004E4108"/>
    <w:rsid w:val="004E41DB"/>
    <w:rsid w:val="004E42B8"/>
    <w:rsid w:val="004E42FA"/>
    <w:rsid w:val="004E445E"/>
    <w:rsid w:val="004E4560"/>
    <w:rsid w:val="004E4577"/>
    <w:rsid w:val="004E4596"/>
    <w:rsid w:val="004E47C3"/>
    <w:rsid w:val="004E49CF"/>
    <w:rsid w:val="004E4A88"/>
    <w:rsid w:val="004E4B94"/>
    <w:rsid w:val="004E4E55"/>
    <w:rsid w:val="004E5068"/>
    <w:rsid w:val="004E53E9"/>
    <w:rsid w:val="004E5489"/>
    <w:rsid w:val="004E576C"/>
    <w:rsid w:val="004E58B9"/>
    <w:rsid w:val="004E58EE"/>
    <w:rsid w:val="004E5B42"/>
    <w:rsid w:val="004E5CAC"/>
    <w:rsid w:val="004E5D0B"/>
    <w:rsid w:val="004E5D40"/>
    <w:rsid w:val="004E5DA6"/>
    <w:rsid w:val="004E5E44"/>
    <w:rsid w:val="004E5FD2"/>
    <w:rsid w:val="004E6007"/>
    <w:rsid w:val="004E61B3"/>
    <w:rsid w:val="004E622E"/>
    <w:rsid w:val="004E6348"/>
    <w:rsid w:val="004E64B1"/>
    <w:rsid w:val="004E65F9"/>
    <w:rsid w:val="004E662D"/>
    <w:rsid w:val="004E674B"/>
    <w:rsid w:val="004E67CE"/>
    <w:rsid w:val="004E6807"/>
    <w:rsid w:val="004E6832"/>
    <w:rsid w:val="004E68B6"/>
    <w:rsid w:val="004E6998"/>
    <w:rsid w:val="004E6A58"/>
    <w:rsid w:val="004E6A84"/>
    <w:rsid w:val="004E6B9F"/>
    <w:rsid w:val="004E6C0F"/>
    <w:rsid w:val="004E6D68"/>
    <w:rsid w:val="004E7014"/>
    <w:rsid w:val="004E703C"/>
    <w:rsid w:val="004E706D"/>
    <w:rsid w:val="004E70A4"/>
    <w:rsid w:val="004E70DC"/>
    <w:rsid w:val="004E7110"/>
    <w:rsid w:val="004E7505"/>
    <w:rsid w:val="004E7509"/>
    <w:rsid w:val="004E78CF"/>
    <w:rsid w:val="004E794C"/>
    <w:rsid w:val="004E7A35"/>
    <w:rsid w:val="004E7B86"/>
    <w:rsid w:val="004E7C5D"/>
    <w:rsid w:val="004E7C70"/>
    <w:rsid w:val="004E7DF1"/>
    <w:rsid w:val="004F012B"/>
    <w:rsid w:val="004F02ED"/>
    <w:rsid w:val="004F0393"/>
    <w:rsid w:val="004F03ED"/>
    <w:rsid w:val="004F07A6"/>
    <w:rsid w:val="004F0824"/>
    <w:rsid w:val="004F0CBA"/>
    <w:rsid w:val="004F0DCE"/>
    <w:rsid w:val="004F0FBD"/>
    <w:rsid w:val="004F102F"/>
    <w:rsid w:val="004F107D"/>
    <w:rsid w:val="004F1187"/>
    <w:rsid w:val="004F11CA"/>
    <w:rsid w:val="004F11E6"/>
    <w:rsid w:val="004F130A"/>
    <w:rsid w:val="004F1533"/>
    <w:rsid w:val="004F1637"/>
    <w:rsid w:val="004F16EB"/>
    <w:rsid w:val="004F16EF"/>
    <w:rsid w:val="004F16FA"/>
    <w:rsid w:val="004F1774"/>
    <w:rsid w:val="004F179A"/>
    <w:rsid w:val="004F185D"/>
    <w:rsid w:val="004F188F"/>
    <w:rsid w:val="004F1981"/>
    <w:rsid w:val="004F1A7C"/>
    <w:rsid w:val="004F1FBD"/>
    <w:rsid w:val="004F2090"/>
    <w:rsid w:val="004F20DE"/>
    <w:rsid w:val="004F213D"/>
    <w:rsid w:val="004F2145"/>
    <w:rsid w:val="004F220F"/>
    <w:rsid w:val="004F2213"/>
    <w:rsid w:val="004F2288"/>
    <w:rsid w:val="004F2346"/>
    <w:rsid w:val="004F239E"/>
    <w:rsid w:val="004F23C4"/>
    <w:rsid w:val="004F23F5"/>
    <w:rsid w:val="004F24E4"/>
    <w:rsid w:val="004F253D"/>
    <w:rsid w:val="004F25BB"/>
    <w:rsid w:val="004F2611"/>
    <w:rsid w:val="004F287C"/>
    <w:rsid w:val="004F28F7"/>
    <w:rsid w:val="004F2954"/>
    <w:rsid w:val="004F2BCF"/>
    <w:rsid w:val="004F2D14"/>
    <w:rsid w:val="004F2E9C"/>
    <w:rsid w:val="004F2ECE"/>
    <w:rsid w:val="004F2F8E"/>
    <w:rsid w:val="004F2FA1"/>
    <w:rsid w:val="004F305D"/>
    <w:rsid w:val="004F308B"/>
    <w:rsid w:val="004F30EE"/>
    <w:rsid w:val="004F30F4"/>
    <w:rsid w:val="004F311A"/>
    <w:rsid w:val="004F316D"/>
    <w:rsid w:val="004F3203"/>
    <w:rsid w:val="004F330B"/>
    <w:rsid w:val="004F35F7"/>
    <w:rsid w:val="004F3600"/>
    <w:rsid w:val="004F36AF"/>
    <w:rsid w:val="004F372E"/>
    <w:rsid w:val="004F3886"/>
    <w:rsid w:val="004F39E1"/>
    <w:rsid w:val="004F39ED"/>
    <w:rsid w:val="004F3B30"/>
    <w:rsid w:val="004F3CD3"/>
    <w:rsid w:val="004F3D67"/>
    <w:rsid w:val="004F4217"/>
    <w:rsid w:val="004F43E6"/>
    <w:rsid w:val="004F4413"/>
    <w:rsid w:val="004F4449"/>
    <w:rsid w:val="004F461F"/>
    <w:rsid w:val="004F48A0"/>
    <w:rsid w:val="004F490C"/>
    <w:rsid w:val="004F4930"/>
    <w:rsid w:val="004F4B87"/>
    <w:rsid w:val="004F4DAE"/>
    <w:rsid w:val="004F4DE0"/>
    <w:rsid w:val="004F4E7D"/>
    <w:rsid w:val="004F4F75"/>
    <w:rsid w:val="004F5087"/>
    <w:rsid w:val="004F534F"/>
    <w:rsid w:val="004F551C"/>
    <w:rsid w:val="004F56A5"/>
    <w:rsid w:val="004F5852"/>
    <w:rsid w:val="004F5866"/>
    <w:rsid w:val="004F5980"/>
    <w:rsid w:val="004F5A16"/>
    <w:rsid w:val="004F5ADB"/>
    <w:rsid w:val="004F5CAF"/>
    <w:rsid w:val="004F5EED"/>
    <w:rsid w:val="004F6014"/>
    <w:rsid w:val="004F6065"/>
    <w:rsid w:val="004F6395"/>
    <w:rsid w:val="004F64DD"/>
    <w:rsid w:val="004F6576"/>
    <w:rsid w:val="004F67D5"/>
    <w:rsid w:val="004F68BA"/>
    <w:rsid w:val="004F699E"/>
    <w:rsid w:val="004F69D7"/>
    <w:rsid w:val="004F6D83"/>
    <w:rsid w:val="004F6E35"/>
    <w:rsid w:val="004F6F1C"/>
    <w:rsid w:val="004F7008"/>
    <w:rsid w:val="004F71BC"/>
    <w:rsid w:val="004F7225"/>
    <w:rsid w:val="004F72BE"/>
    <w:rsid w:val="004F72C2"/>
    <w:rsid w:val="004F734F"/>
    <w:rsid w:val="004F74AA"/>
    <w:rsid w:val="004F75AA"/>
    <w:rsid w:val="004F75AC"/>
    <w:rsid w:val="004F765A"/>
    <w:rsid w:val="004F765B"/>
    <w:rsid w:val="004F784C"/>
    <w:rsid w:val="004F78AA"/>
    <w:rsid w:val="004F793A"/>
    <w:rsid w:val="004F7967"/>
    <w:rsid w:val="004F799F"/>
    <w:rsid w:val="004F79BC"/>
    <w:rsid w:val="004F7A54"/>
    <w:rsid w:val="004F7A97"/>
    <w:rsid w:val="004F7B02"/>
    <w:rsid w:val="004F7F1B"/>
    <w:rsid w:val="004F7F91"/>
    <w:rsid w:val="004F7FA8"/>
    <w:rsid w:val="004F7FBC"/>
    <w:rsid w:val="005000E8"/>
    <w:rsid w:val="00500227"/>
    <w:rsid w:val="00500277"/>
    <w:rsid w:val="005002F2"/>
    <w:rsid w:val="00500332"/>
    <w:rsid w:val="00500427"/>
    <w:rsid w:val="005004F2"/>
    <w:rsid w:val="005005F8"/>
    <w:rsid w:val="00500693"/>
    <w:rsid w:val="005006C6"/>
    <w:rsid w:val="0050077D"/>
    <w:rsid w:val="005007AC"/>
    <w:rsid w:val="005007D4"/>
    <w:rsid w:val="0050091C"/>
    <w:rsid w:val="00500925"/>
    <w:rsid w:val="00500950"/>
    <w:rsid w:val="0050096E"/>
    <w:rsid w:val="00500A11"/>
    <w:rsid w:val="00500B01"/>
    <w:rsid w:val="00500CC2"/>
    <w:rsid w:val="00500F96"/>
    <w:rsid w:val="00500FBA"/>
    <w:rsid w:val="005011BB"/>
    <w:rsid w:val="005013B3"/>
    <w:rsid w:val="005014D2"/>
    <w:rsid w:val="00501619"/>
    <w:rsid w:val="005016BE"/>
    <w:rsid w:val="00501762"/>
    <w:rsid w:val="00501919"/>
    <w:rsid w:val="00501ACB"/>
    <w:rsid w:val="00501C2A"/>
    <w:rsid w:val="00502005"/>
    <w:rsid w:val="00502077"/>
    <w:rsid w:val="00502103"/>
    <w:rsid w:val="005021BB"/>
    <w:rsid w:val="0050225B"/>
    <w:rsid w:val="00502295"/>
    <w:rsid w:val="005022D5"/>
    <w:rsid w:val="00502305"/>
    <w:rsid w:val="00502489"/>
    <w:rsid w:val="005024A8"/>
    <w:rsid w:val="00502514"/>
    <w:rsid w:val="0050257D"/>
    <w:rsid w:val="005025CB"/>
    <w:rsid w:val="00502720"/>
    <w:rsid w:val="00502729"/>
    <w:rsid w:val="00502828"/>
    <w:rsid w:val="00502838"/>
    <w:rsid w:val="0050284B"/>
    <w:rsid w:val="00502978"/>
    <w:rsid w:val="005029EA"/>
    <w:rsid w:val="00502AD8"/>
    <w:rsid w:val="00502BB0"/>
    <w:rsid w:val="00502CD1"/>
    <w:rsid w:val="00502D45"/>
    <w:rsid w:val="00502EB1"/>
    <w:rsid w:val="00502ED9"/>
    <w:rsid w:val="00502F15"/>
    <w:rsid w:val="00502F82"/>
    <w:rsid w:val="005030FF"/>
    <w:rsid w:val="00503100"/>
    <w:rsid w:val="005032C1"/>
    <w:rsid w:val="00503345"/>
    <w:rsid w:val="0050339C"/>
    <w:rsid w:val="005035ED"/>
    <w:rsid w:val="005039F0"/>
    <w:rsid w:val="00503A74"/>
    <w:rsid w:val="00503ADA"/>
    <w:rsid w:val="00503DB4"/>
    <w:rsid w:val="00503DEB"/>
    <w:rsid w:val="00503E5B"/>
    <w:rsid w:val="00503E9D"/>
    <w:rsid w:val="00504027"/>
    <w:rsid w:val="00504030"/>
    <w:rsid w:val="005040ED"/>
    <w:rsid w:val="0050417A"/>
    <w:rsid w:val="005041AC"/>
    <w:rsid w:val="005041D6"/>
    <w:rsid w:val="0050426E"/>
    <w:rsid w:val="0050441D"/>
    <w:rsid w:val="00504535"/>
    <w:rsid w:val="005045DB"/>
    <w:rsid w:val="0050469E"/>
    <w:rsid w:val="005047F7"/>
    <w:rsid w:val="00504855"/>
    <w:rsid w:val="00504927"/>
    <w:rsid w:val="0050498F"/>
    <w:rsid w:val="00505231"/>
    <w:rsid w:val="005052CB"/>
    <w:rsid w:val="00505633"/>
    <w:rsid w:val="00505692"/>
    <w:rsid w:val="005057E2"/>
    <w:rsid w:val="00505893"/>
    <w:rsid w:val="00505987"/>
    <w:rsid w:val="00505A42"/>
    <w:rsid w:val="00505AB2"/>
    <w:rsid w:val="00505AF3"/>
    <w:rsid w:val="00505BF3"/>
    <w:rsid w:val="00505C84"/>
    <w:rsid w:val="00505DD7"/>
    <w:rsid w:val="00505EB3"/>
    <w:rsid w:val="0050617F"/>
    <w:rsid w:val="00506241"/>
    <w:rsid w:val="005063E7"/>
    <w:rsid w:val="0050651F"/>
    <w:rsid w:val="0050653F"/>
    <w:rsid w:val="0050660C"/>
    <w:rsid w:val="005067B6"/>
    <w:rsid w:val="00506804"/>
    <w:rsid w:val="0050690A"/>
    <w:rsid w:val="00506A0A"/>
    <w:rsid w:val="00506CB0"/>
    <w:rsid w:val="00506DCA"/>
    <w:rsid w:val="0050701D"/>
    <w:rsid w:val="00507102"/>
    <w:rsid w:val="00507185"/>
    <w:rsid w:val="0050725B"/>
    <w:rsid w:val="005073CA"/>
    <w:rsid w:val="00507448"/>
    <w:rsid w:val="005074C4"/>
    <w:rsid w:val="005075DB"/>
    <w:rsid w:val="00507607"/>
    <w:rsid w:val="00507853"/>
    <w:rsid w:val="00507AF2"/>
    <w:rsid w:val="00507BB4"/>
    <w:rsid w:val="00507C42"/>
    <w:rsid w:val="00507D53"/>
    <w:rsid w:val="00507D74"/>
    <w:rsid w:val="00507F44"/>
    <w:rsid w:val="00507F45"/>
    <w:rsid w:val="00507FA9"/>
    <w:rsid w:val="00510004"/>
    <w:rsid w:val="005101C2"/>
    <w:rsid w:val="0051035B"/>
    <w:rsid w:val="00510405"/>
    <w:rsid w:val="00510435"/>
    <w:rsid w:val="005104BD"/>
    <w:rsid w:val="00510674"/>
    <w:rsid w:val="00510727"/>
    <w:rsid w:val="00510766"/>
    <w:rsid w:val="005107F7"/>
    <w:rsid w:val="005108C1"/>
    <w:rsid w:val="00510A6B"/>
    <w:rsid w:val="00510D04"/>
    <w:rsid w:val="00510D30"/>
    <w:rsid w:val="00510D75"/>
    <w:rsid w:val="00510D83"/>
    <w:rsid w:val="00510FF2"/>
    <w:rsid w:val="0051107E"/>
    <w:rsid w:val="005110D3"/>
    <w:rsid w:val="005112E1"/>
    <w:rsid w:val="00511382"/>
    <w:rsid w:val="005114D1"/>
    <w:rsid w:val="0051155A"/>
    <w:rsid w:val="005116D0"/>
    <w:rsid w:val="0051187B"/>
    <w:rsid w:val="005118B6"/>
    <w:rsid w:val="005119A8"/>
    <w:rsid w:val="005119B5"/>
    <w:rsid w:val="00511A2C"/>
    <w:rsid w:val="00511A8B"/>
    <w:rsid w:val="00511B20"/>
    <w:rsid w:val="00511DA4"/>
    <w:rsid w:val="00511DC6"/>
    <w:rsid w:val="00511DD6"/>
    <w:rsid w:val="00511DFD"/>
    <w:rsid w:val="0051202C"/>
    <w:rsid w:val="0051230D"/>
    <w:rsid w:val="005126F2"/>
    <w:rsid w:val="0051271A"/>
    <w:rsid w:val="005128EC"/>
    <w:rsid w:val="00512A0A"/>
    <w:rsid w:val="00512E17"/>
    <w:rsid w:val="00512F92"/>
    <w:rsid w:val="005130DB"/>
    <w:rsid w:val="00513444"/>
    <w:rsid w:val="00513704"/>
    <w:rsid w:val="0051397C"/>
    <w:rsid w:val="00513A23"/>
    <w:rsid w:val="00513BB1"/>
    <w:rsid w:val="00513DB7"/>
    <w:rsid w:val="00513DD7"/>
    <w:rsid w:val="00513ED2"/>
    <w:rsid w:val="00513FF1"/>
    <w:rsid w:val="005140C1"/>
    <w:rsid w:val="0051417D"/>
    <w:rsid w:val="005142A7"/>
    <w:rsid w:val="005145D9"/>
    <w:rsid w:val="005148F5"/>
    <w:rsid w:val="005149BE"/>
    <w:rsid w:val="00514B09"/>
    <w:rsid w:val="00514B75"/>
    <w:rsid w:val="00514B8E"/>
    <w:rsid w:val="00514B9D"/>
    <w:rsid w:val="00514C92"/>
    <w:rsid w:val="00514CCB"/>
    <w:rsid w:val="00514DF0"/>
    <w:rsid w:val="00514E44"/>
    <w:rsid w:val="00514EA5"/>
    <w:rsid w:val="00514F64"/>
    <w:rsid w:val="005150FA"/>
    <w:rsid w:val="0051511B"/>
    <w:rsid w:val="00515372"/>
    <w:rsid w:val="0051551F"/>
    <w:rsid w:val="00515550"/>
    <w:rsid w:val="00515596"/>
    <w:rsid w:val="005155F6"/>
    <w:rsid w:val="00515743"/>
    <w:rsid w:val="00515756"/>
    <w:rsid w:val="0051598E"/>
    <w:rsid w:val="00515A1F"/>
    <w:rsid w:val="00515BE8"/>
    <w:rsid w:val="00515D4F"/>
    <w:rsid w:val="00515E54"/>
    <w:rsid w:val="00515F5F"/>
    <w:rsid w:val="00516073"/>
    <w:rsid w:val="00516115"/>
    <w:rsid w:val="00516116"/>
    <w:rsid w:val="00516254"/>
    <w:rsid w:val="0051630C"/>
    <w:rsid w:val="00516367"/>
    <w:rsid w:val="005165ED"/>
    <w:rsid w:val="00516662"/>
    <w:rsid w:val="00516769"/>
    <w:rsid w:val="0051687C"/>
    <w:rsid w:val="005169FF"/>
    <w:rsid w:val="00516AE5"/>
    <w:rsid w:val="00516B3F"/>
    <w:rsid w:val="00516BE5"/>
    <w:rsid w:val="00516E2F"/>
    <w:rsid w:val="00516E98"/>
    <w:rsid w:val="00516EFF"/>
    <w:rsid w:val="00516F1D"/>
    <w:rsid w:val="00516F45"/>
    <w:rsid w:val="00516FA1"/>
    <w:rsid w:val="0051703F"/>
    <w:rsid w:val="00517285"/>
    <w:rsid w:val="0051745E"/>
    <w:rsid w:val="0051745F"/>
    <w:rsid w:val="00517890"/>
    <w:rsid w:val="005178B3"/>
    <w:rsid w:val="0051797A"/>
    <w:rsid w:val="005179EF"/>
    <w:rsid w:val="00517C7F"/>
    <w:rsid w:val="00517DEF"/>
    <w:rsid w:val="00520015"/>
    <w:rsid w:val="005200BF"/>
    <w:rsid w:val="005200CD"/>
    <w:rsid w:val="005208F6"/>
    <w:rsid w:val="00520940"/>
    <w:rsid w:val="005209A8"/>
    <w:rsid w:val="00520A2F"/>
    <w:rsid w:val="00520B98"/>
    <w:rsid w:val="00520BE0"/>
    <w:rsid w:val="00520F70"/>
    <w:rsid w:val="00520FD1"/>
    <w:rsid w:val="005210F8"/>
    <w:rsid w:val="0052147C"/>
    <w:rsid w:val="005214DF"/>
    <w:rsid w:val="005215BF"/>
    <w:rsid w:val="00521641"/>
    <w:rsid w:val="005216D7"/>
    <w:rsid w:val="0052172B"/>
    <w:rsid w:val="005217FD"/>
    <w:rsid w:val="0052184A"/>
    <w:rsid w:val="005219B7"/>
    <w:rsid w:val="005219EA"/>
    <w:rsid w:val="00521A4E"/>
    <w:rsid w:val="00521AE6"/>
    <w:rsid w:val="00521BEC"/>
    <w:rsid w:val="00521BF6"/>
    <w:rsid w:val="00521C89"/>
    <w:rsid w:val="00521DC8"/>
    <w:rsid w:val="00521E78"/>
    <w:rsid w:val="0052202D"/>
    <w:rsid w:val="0052204C"/>
    <w:rsid w:val="005220A9"/>
    <w:rsid w:val="005220BB"/>
    <w:rsid w:val="005221F3"/>
    <w:rsid w:val="00522217"/>
    <w:rsid w:val="00522340"/>
    <w:rsid w:val="00522436"/>
    <w:rsid w:val="00522466"/>
    <w:rsid w:val="0052246D"/>
    <w:rsid w:val="005227D1"/>
    <w:rsid w:val="00522820"/>
    <w:rsid w:val="0052285C"/>
    <w:rsid w:val="005228C9"/>
    <w:rsid w:val="00522B17"/>
    <w:rsid w:val="005230B8"/>
    <w:rsid w:val="0052310C"/>
    <w:rsid w:val="00523229"/>
    <w:rsid w:val="005232F0"/>
    <w:rsid w:val="00523325"/>
    <w:rsid w:val="00523472"/>
    <w:rsid w:val="005234DC"/>
    <w:rsid w:val="00523539"/>
    <w:rsid w:val="0052366F"/>
    <w:rsid w:val="0052371D"/>
    <w:rsid w:val="00523B54"/>
    <w:rsid w:val="00523BA1"/>
    <w:rsid w:val="00523C85"/>
    <w:rsid w:val="00523C9E"/>
    <w:rsid w:val="00523DA4"/>
    <w:rsid w:val="00523DED"/>
    <w:rsid w:val="00523E22"/>
    <w:rsid w:val="00523ECC"/>
    <w:rsid w:val="00523F96"/>
    <w:rsid w:val="00524062"/>
    <w:rsid w:val="005240D3"/>
    <w:rsid w:val="005240EC"/>
    <w:rsid w:val="005240F9"/>
    <w:rsid w:val="005241F0"/>
    <w:rsid w:val="005242EC"/>
    <w:rsid w:val="005244AB"/>
    <w:rsid w:val="00524612"/>
    <w:rsid w:val="005247FF"/>
    <w:rsid w:val="0052499C"/>
    <w:rsid w:val="005249B4"/>
    <w:rsid w:val="00524AF5"/>
    <w:rsid w:val="00524B50"/>
    <w:rsid w:val="00524B99"/>
    <w:rsid w:val="00524BC9"/>
    <w:rsid w:val="00524BCF"/>
    <w:rsid w:val="00524BDA"/>
    <w:rsid w:val="00524EDF"/>
    <w:rsid w:val="00525099"/>
    <w:rsid w:val="0052523D"/>
    <w:rsid w:val="00525376"/>
    <w:rsid w:val="005256D8"/>
    <w:rsid w:val="00525714"/>
    <w:rsid w:val="005258A4"/>
    <w:rsid w:val="00525991"/>
    <w:rsid w:val="00525A93"/>
    <w:rsid w:val="00525B3D"/>
    <w:rsid w:val="00525B73"/>
    <w:rsid w:val="00525BBB"/>
    <w:rsid w:val="00525D6B"/>
    <w:rsid w:val="00526192"/>
    <w:rsid w:val="0052620C"/>
    <w:rsid w:val="0052624C"/>
    <w:rsid w:val="00526374"/>
    <w:rsid w:val="005266EF"/>
    <w:rsid w:val="005269D4"/>
    <w:rsid w:val="00526A51"/>
    <w:rsid w:val="00526B75"/>
    <w:rsid w:val="00526BF5"/>
    <w:rsid w:val="00526C1D"/>
    <w:rsid w:val="00526C2B"/>
    <w:rsid w:val="00526CD4"/>
    <w:rsid w:val="00526DEB"/>
    <w:rsid w:val="00526FA3"/>
    <w:rsid w:val="005271DE"/>
    <w:rsid w:val="00527227"/>
    <w:rsid w:val="0052733B"/>
    <w:rsid w:val="005273BC"/>
    <w:rsid w:val="00527405"/>
    <w:rsid w:val="0052748A"/>
    <w:rsid w:val="005274DB"/>
    <w:rsid w:val="00527736"/>
    <w:rsid w:val="0052779D"/>
    <w:rsid w:val="005278E6"/>
    <w:rsid w:val="00527DA9"/>
    <w:rsid w:val="00527FE1"/>
    <w:rsid w:val="00527FFD"/>
    <w:rsid w:val="0053018B"/>
    <w:rsid w:val="005301CF"/>
    <w:rsid w:val="0053022D"/>
    <w:rsid w:val="005304F5"/>
    <w:rsid w:val="0053056F"/>
    <w:rsid w:val="0053061C"/>
    <w:rsid w:val="00530630"/>
    <w:rsid w:val="00530666"/>
    <w:rsid w:val="0053097A"/>
    <w:rsid w:val="00530A14"/>
    <w:rsid w:val="00530A3C"/>
    <w:rsid w:val="00530AE4"/>
    <w:rsid w:val="00530AF1"/>
    <w:rsid w:val="00530AFB"/>
    <w:rsid w:val="00530C9D"/>
    <w:rsid w:val="00530E0F"/>
    <w:rsid w:val="00530F99"/>
    <w:rsid w:val="005310C2"/>
    <w:rsid w:val="0053129C"/>
    <w:rsid w:val="005312AC"/>
    <w:rsid w:val="005312BE"/>
    <w:rsid w:val="005313E0"/>
    <w:rsid w:val="0053142E"/>
    <w:rsid w:val="00531465"/>
    <w:rsid w:val="0053163F"/>
    <w:rsid w:val="00531744"/>
    <w:rsid w:val="00531802"/>
    <w:rsid w:val="0053184F"/>
    <w:rsid w:val="00531ACE"/>
    <w:rsid w:val="00531AE1"/>
    <w:rsid w:val="00531BF4"/>
    <w:rsid w:val="00531CFA"/>
    <w:rsid w:val="00532146"/>
    <w:rsid w:val="005321A5"/>
    <w:rsid w:val="005321B6"/>
    <w:rsid w:val="005321D7"/>
    <w:rsid w:val="005323AF"/>
    <w:rsid w:val="005323C5"/>
    <w:rsid w:val="005323FE"/>
    <w:rsid w:val="005326C7"/>
    <w:rsid w:val="00532717"/>
    <w:rsid w:val="0053298A"/>
    <w:rsid w:val="005329E1"/>
    <w:rsid w:val="00532A4B"/>
    <w:rsid w:val="00532A53"/>
    <w:rsid w:val="00532AAE"/>
    <w:rsid w:val="00532AC0"/>
    <w:rsid w:val="00532C04"/>
    <w:rsid w:val="00532C27"/>
    <w:rsid w:val="00532DF0"/>
    <w:rsid w:val="00532F6E"/>
    <w:rsid w:val="0053313E"/>
    <w:rsid w:val="005331DB"/>
    <w:rsid w:val="00533277"/>
    <w:rsid w:val="00533313"/>
    <w:rsid w:val="005333EE"/>
    <w:rsid w:val="00533462"/>
    <w:rsid w:val="00533498"/>
    <w:rsid w:val="005334C0"/>
    <w:rsid w:val="005334F5"/>
    <w:rsid w:val="00533690"/>
    <w:rsid w:val="005336A5"/>
    <w:rsid w:val="00533931"/>
    <w:rsid w:val="00533937"/>
    <w:rsid w:val="00533B84"/>
    <w:rsid w:val="00533C2C"/>
    <w:rsid w:val="00533C8A"/>
    <w:rsid w:val="00533CF7"/>
    <w:rsid w:val="00533E21"/>
    <w:rsid w:val="00533ED5"/>
    <w:rsid w:val="00534021"/>
    <w:rsid w:val="005341AC"/>
    <w:rsid w:val="005341FB"/>
    <w:rsid w:val="00534243"/>
    <w:rsid w:val="00534292"/>
    <w:rsid w:val="00534324"/>
    <w:rsid w:val="005343BC"/>
    <w:rsid w:val="0053450B"/>
    <w:rsid w:val="005345CE"/>
    <w:rsid w:val="00534606"/>
    <w:rsid w:val="00534846"/>
    <w:rsid w:val="00534852"/>
    <w:rsid w:val="00534856"/>
    <w:rsid w:val="0053499E"/>
    <w:rsid w:val="00534A69"/>
    <w:rsid w:val="00534C16"/>
    <w:rsid w:val="00534C93"/>
    <w:rsid w:val="00534C94"/>
    <w:rsid w:val="00534CD5"/>
    <w:rsid w:val="00534CDE"/>
    <w:rsid w:val="00534ECF"/>
    <w:rsid w:val="0053506B"/>
    <w:rsid w:val="00535077"/>
    <w:rsid w:val="0053515C"/>
    <w:rsid w:val="00535418"/>
    <w:rsid w:val="00535436"/>
    <w:rsid w:val="00535458"/>
    <w:rsid w:val="0053547D"/>
    <w:rsid w:val="005354A5"/>
    <w:rsid w:val="00535599"/>
    <w:rsid w:val="00535692"/>
    <w:rsid w:val="0053569E"/>
    <w:rsid w:val="00535909"/>
    <w:rsid w:val="005359D0"/>
    <w:rsid w:val="005359DA"/>
    <w:rsid w:val="00535BDC"/>
    <w:rsid w:val="00535DC7"/>
    <w:rsid w:val="00535DFB"/>
    <w:rsid w:val="00535F87"/>
    <w:rsid w:val="00535FBF"/>
    <w:rsid w:val="00536091"/>
    <w:rsid w:val="005360A0"/>
    <w:rsid w:val="0053620E"/>
    <w:rsid w:val="005363CB"/>
    <w:rsid w:val="005363E8"/>
    <w:rsid w:val="00536582"/>
    <w:rsid w:val="005365E9"/>
    <w:rsid w:val="00536630"/>
    <w:rsid w:val="0053674D"/>
    <w:rsid w:val="00536784"/>
    <w:rsid w:val="005369D5"/>
    <w:rsid w:val="00536B01"/>
    <w:rsid w:val="00536B28"/>
    <w:rsid w:val="00536CBC"/>
    <w:rsid w:val="00536E11"/>
    <w:rsid w:val="00537080"/>
    <w:rsid w:val="0053711D"/>
    <w:rsid w:val="00537141"/>
    <w:rsid w:val="005371EB"/>
    <w:rsid w:val="005372F0"/>
    <w:rsid w:val="005373AE"/>
    <w:rsid w:val="005374A8"/>
    <w:rsid w:val="00537500"/>
    <w:rsid w:val="00537549"/>
    <w:rsid w:val="0053765A"/>
    <w:rsid w:val="005377B6"/>
    <w:rsid w:val="00537E98"/>
    <w:rsid w:val="00537FFA"/>
    <w:rsid w:val="005400C1"/>
    <w:rsid w:val="0054016C"/>
    <w:rsid w:val="00540174"/>
    <w:rsid w:val="00540212"/>
    <w:rsid w:val="0054022D"/>
    <w:rsid w:val="0054023E"/>
    <w:rsid w:val="005402A0"/>
    <w:rsid w:val="005404D3"/>
    <w:rsid w:val="00540594"/>
    <w:rsid w:val="00540855"/>
    <w:rsid w:val="005409CA"/>
    <w:rsid w:val="00540A1A"/>
    <w:rsid w:val="00540C04"/>
    <w:rsid w:val="00540C9A"/>
    <w:rsid w:val="00540D45"/>
    <w:rsid w:val="00540DC0"/>
    <w:rsid w:val="00540DC9"/>
    <w:rsid w:val="00540E5F"/>
    <w:rsid w:val="00540E63"/>
    <w:rsid w:val="00540FDF"/>
    <w:rsid w:val="00541022"/>
    <w:rsid w:val="00541343"/>
    <w:rsid w:val="00541833"/>
    <w:rsid w:val="005419F0"/>
    <w:rsid w:val="00541AD7"/>
    <w:rsid w:val="00541C8D"/>
    <w:rsid w:val="00541D1B"/>
    <w:rsid w:val="00541F08"/>
    <w:rsid w:val="00541FAB"/>
    <w:rsid w:val="00541FD1"/>
    <w:rsid w:val="0054228A"/>
    <w:rsid w:val="0054234E"/>
    <w:rsid w:val="0054248B"/>
    <w:rsid w:val="005424AC"/>
    <w:rsid w:val="005425B4"/>
    <w:rsid w:val="005426AA"/>
    <w:rsid w:val="005428A9"/>
    <w:rsid w:val="00542B23"/>
    <w:rsid w:val="00542C6F"/>
    <w:rsid w:val="00542C96"/>
    <w:rsid w:val="00542CED"/>
    <w:rsid w:val="0054300A"/>
    <w:rsid w:val="00543139"/>
    <w:rsid w:val="00543290"/>
    <w:rsid w:val="0054329F"/>
    <w:rsid w:val="00543368"/>
    <w:rsid w:val="005433C5"/>
    <w:rsid w:val="00543641"/>
    <w:rsid w:val="00543735"/>
    <w:rsid w:val="0054374C"/>
    <w:rsid w:val="00543760"/>
    <w:rsid w:val="005437CE"/>
    <w:rsid w:val="00543B22"/>
    <w:rsid w:val="00543EF8"/>
    <w:rsid w:val="00543F47"/>
    <w:rsid w:val="0054404B"/>
    <w:rsid w:val="0054407C"/>
    <w:rsid w:val="005440A3"/>
    <w:rsid w:val="005440E4"/>
    <w:rsid w:val="00544259"/>
    <w:rsid w:val="005442FC"/>
    <w:rsid w:val="0054443E"/>
    <w:rsid w:val="00544460"/>
    <w:rsid w:val="005445E9"/>
    <w:rsid w:val="0054476F"/>
    <w:rsid w:val="0054488C"/>
    <w:rsid w:val="00544AF5"/>
    <w:rsid w:val="00544B32"/>
    <w:rsid w:val="00544B62"/>
    <w:rsid w:val="00544DF6"/>
    <w:rsid w:val="00544E67"/>
    <w:rsid w:val="00544E9A"/>
    <w:rsid w:val="0054505C"/>
    <w:rsid w:val="00545067"/>
    <w:rsid w:val="005451E6"/>
    <w:rsid w:val="00545269"/>
    <w:rsid w:val="0054535C"/>
    <w:rsid w:val="005453B9"/>
    <w:rsid w:val="0054560B"/>
    <w:rsid w:val="00545640"/>
    <w:rsid w:val="0054579F"/>
    <w:rsid w:val="0054583F"/>
    <w:rsid w:val="005459A0"/>
    <w:rsid w:val="005459E0"/>
    <w:rsid w:val="00545ADD"/>
    <w:rsid w:val="00545C0B"/>
    <w:rsid w:val="00545C9D"/>
    <w:rsid w:val="00545D82"/>
    <w:rsid w:val="00545FEB"/>
    <w:rsid w:val="0054609F"/>
    <w:rsid w:val="00546152"/>
    <w:rsid w:val="005462E2"/>
    <w:rsid w:val="00546374"/>
    <w:rsid w:val="005463A7"/>
    <w:rsid w:val="005464B2"/>
    <w:rsid w:val="005464CF"/>
    <w:rsid w:val="005464D2"/>
    <w:rsid w:val="0054663F"/>
    <w:rsid w:val="005466C3"/>
    <w:rsid w:val="0054673D"/>
    <w:rsid w:val="00546811"/>
    <w:rsid w:val="00546829"/>
    <w:rsid w:val="00546A12"/>
    <w:rsid w:val="00546D43"/>
    <w:rsid w:val="00546EB3"/>
    <w:rsid w:val="00547156"/>
    <w:rsid w:val="005471DB"/>
    <w:rsid w:val="005471F1"/>
    <w:rsid w:val="0054723C"/>
    <w:rsid w:val="00547418"/>
    <w:rsid w:val="005474DC"/>
    <w:rsid w:val="00547672"/>
    <w:rsid w:val="00547792"/>
    <w:rsid w:val="005477BD"/>
    <w:rsid w:val="0054797B"/>
    <w:rsid w:val="00547B1A"/>
    <w:rsid w:val="00547B51"/>
    <w:rsid w:val="00547BFA"/>
    <w:rsid w:val="00547D20"/>
    <w:rsid w:val="00547D55"/>
    <w:rsid w:val="00547D70"/>
    <w:rsid w:val="00547E1C"/>
    <w:rsid w:val="00547EF6"/>
    <w:rsid w:val="00547F13"/>
    <w:rsid w:val="005500E8"/>
    <w:rsid w:val="00550144"/>
    <w:rsid w:val="0055018E"/>
    <w:rsid w:val="00550544"/>
    <w:rsid w:val="00550592"/>
    <w:rsid w:val="00550692"/>
    <w:rsid w:val="00550708"/>
    <w:rsid w:val="00550AC9"/>
    <w:rsid w:val="00550E68"/>
    <w:rsid w:val="00550ECF"/>
    <w:rsid w:val="0055109A"/>
    <w:rsid w:val="0055112B"/>
    <w:rsid w:val="0055114A"/>
    <w:rsid w:val="0055118B"/>
    <w:rsid w:val="005511A0"/>
    <w:rsid w:val="005511C3"/>
    <w:rsid w:val="00551226"/>
    <w:rsid w:val="00551354"/>
    <w:rsid w:val="005514CF"/>
    <w:rsid w:val="00551563"/>
    <w:rsid w:val="005515AF"/>
    <w:rsid w:val="005516EE"/>
    <w:rsid w:val="0055174A"/>
    <w:rsid w:val="00551956"/>
    <w:rsid w:val="0055195D"/>
    <w:rsid w:val="00551A80"/>
    <w:rsid w:val="00551B54"/>
    <w:rsid w:val="00551B77"/>
    <w:rsid w:val="00551BC2"/>
    <w:rsid w:val="00551D97"/>
    <w:rsid w:val="00551E8E"/>
    <w:rsid w:val="00551F3B"/>
    <w:rsid w:val="0055242B"/>
    <w:rsid w:val="005524AA"/>
    <w:rsid w:val="005524B7"/>
    <w:rsid w:val="00552520"/>
    <w:rsid w:val="005526C2"/>
    <w:rsid w:val="0055271D"/>
    <w:rsid w:val="00552842"/>
    <w:rsid w:val="0055285B"/>
    <w:rsid w:val="00552A11"/>
    <w:rsid w:val="00552A33"/>
    <w:rsid w:val="00552DB8"/>
    <w:rsid w:val="00552E6C"/>
    <w:rsid w:val="005530E5"/>
    <w:rsid w:val="005530EE"/>
    <w:rsid w:val="0055330C"/>
    <w:rsid w:val="005535AA"/>
    <w:rsid w:val="0055364B"/>
    <w:rsid w:val="00553662"/>
    <w:rsid w:val="00553841"/>
    <w:rsid w:val="00553876"/>
    <w:rsid w:val="005538D2"/>
    <w:rsid w:val="0055396A"/>
    <w:rsid w:val="005539BE"/>
    <w:rsid w:val="00553AB9"/>
    <w:rsid w:val="00553B84"/>
    <w:rsid w:val="00553D2F"/>
    <w:rsid w:val="00553D69"/>
    <w:rsid w:val="00553E54"/>
    <w:rsid w:val="0055470E"/>
    <w:rsid w:val="00554779"/>
    <w:rsid w:val="0055481B"/>
    <w:rsid w:val="00554D71"/>
    <w:rsid w:val="00554DB5"/>
    <w:rsid w:val="00554E65"/>
    <w:rsid w:val="00554E93"/>
    <w:rsid w:val="00555040"/>
    <w:rsid w:val="00555074"/>
    <w:rsid w:val="005550B1"/>
    <w:rsid w:val="00555445"/>
    <w:rsid w:val="005555CE"/>
    <w:rsid w:val="005555DB"/>
    <w:rsid w:val="00555641"/>
    <w:rsid w:val="0055569A"/>
    <w:rsid w:val="005556BF"/>
    <w:rsid w:val="005556E1"/>
    <w:rsid w:val="00555702"/>
    <w:rsid w:val="0055574F"/>
    <w:rsid w:val="0055587A"/>
    <w:rsid w:val="005559B9"/>
    <w:rsid w:val="00555C11"/>
    <w:rsid w:val="00555C8F"/>
    <w:rsid w:val="0055617C"/>
    <w:rsid w:val="00556212"/>
    <w:rsid w:val="005563F7"/>
    <w:rsid w:val="00556411"/>
    <w:rsid w:val="00556417"/>
    <w:rsid w:val="00556455"/>
    <w:rsid w:val="0055661E"/>
    <w:rsid w:val="0055663E"/>
    <w:rsid w:val="0055676A"/>
    <w:rsid w:val="005567B6"/>
    <w:rsid w:val="00556946"/>
    <w:rsid w:val="005569B6"/>
    <w:rsid w:val="00556B7D"/>
    <w:rsid w:val="00556BE6"/>
    <w:rsid w:val="00556DEC"/>
    <w:rsid w:val="00556E61"/>
    <w:rsid w:val="00556FC9"/>
    <w:rsid w:val="00556FFE"/>
    <w:rsid w:val="005570BA"/>
    <w:rsid w:val="005570DE"/>
    <w:rsid w:val="0055732E"/>
    <w:rsid w:val="005573E2"/>
    <w:rsid w:val="005574C7"/>
    <w:rsid w:val="0055750C"/>
    <w:rsid w:val="005576C4"/>
    <w:rsid w:val="00557846"/>
    <w:rsid w:val="0055785E"/>
    <w:rsid w:val="005579E1"/>
    <w:rsid w:val="00557AC9"/>
    <w:rsid w:val="00557B42"/>
    <w:rsid w:val="00557B5D"/>
    <w:rsid w:val="00557B72"/>
    <w:rsid w:val="00557DCF"/>
    <w:rsid w:val="00557E69"/>
    <w:rsid w:val="00557F43"/>
    <w:rsid w:val="00560033"/>
    <w:rsid w:val="0056021E"/>
    <w:rsid w:val="00560437"/>
    <w:rsid w:val="00560487"/>
    <w:rsid w:val="00560655"/>
    <w:rsid w:val="005606F0"/>
    <w:rsid w:val="00560743"/>
    <w:rsid w:val="00560786"/>
    <w:rsid w:val="00560AEA"/>
    <w:rsid w:val="00560B38"/>
    <w:rsid w:val="00560B4A"/>
    <w:rsid w:val="00560BA3"/>
    <w:rsid w:val="00560D6C"/>
    <w:rsid w:val="00560E17"/>
    <w:rsid w:val="005610A1"/>
    <w:rsid w:val="0056113E"/>
    <w:rsid w:val="00561218"/>
    <w:rsid w:val="005612E0"/>
    <w:rsid w:val="0056130B"/>
    <w:rsid w:val="005613CA"/>
    <w:rsid w:val="005613D7"/>
    <w:rsid w:val="0056147D"/>
    <w:rsid w:val="005614C6"/>
    <w:rsid w:val="005614D9"/>
    <w:rsid w:val="005614DD"/>
    <w:rsid w:val="005614E8"/>
    <w:rsid w:val="005615A1"/>
    <w:rsid w:val="005615F2"/>
    <w:rsid w:val="005616B9"/>
    <w:rsid w:val="00561746"/>
    <w:rsid w:val="00561752"/>
    <w:rsid w:val="00561763"/>
    <w:rsid w:val="005617E7"/>
    <w:rsid w:val="0056181C"/>
    <w:rsid w:val="00561A16"/>
    <w:rsid w:val="00561C86"/>
    <w:rsid w:val="00561CAE"/>
    <w:rsid w:val="00561D4E"/>
    <w:rsid w:val="00561DC4"/>
    <w:rsid w:val="00561E19"/>
    <w:rsid w:val="00561F92"/>
    <w:rsid w:val="005622FC"/>
    <w:rsid w:val="0056238F"/>
    <w:rsid w:val="005623C7"/>
    <w:rsid w:val="0056247F"/>
    <w:rsid w:val="0056248F"/>
    <w:rsid w:val="005624B6"/>
    <w:rsid w:val="005624F9"/>
    <w:rsid w:val="00562635"/>
    <w:rsid w:val="005626BB"/>
    <w:rsid w:val="00562820"/>
    <w:rsid w:val="00562829"/>
    <w:rsid w:val="00562ED1"/>
    <w:rsid w:val="00562F1D"/>
    <w:rsid w:val="00562F52"/>
    <w:rsid w:val="00563088"/>
    <w:rsid w:val="005631AA"/>
    <w:rsid w:val="00563228"/>
    <w:rsid w:val="0056337F"/>
    <w:rsid w:val="005634A3"/>
    <w:rsid w:val="0056350C"/>
    <w:rsid w:val="00563609"/>
    <w:rsid w:val="005636B2"/>
    <w:rsid w:val="005637D4"/>
    <w:rsid w:val="00563886"/>
    <w:rsid w:val="00563A48"/>
    <w:rsid w:val="00563B0D"/>
    <w:rsid w:val="00563B21"/>
    <w:rsid w:val="00563B7E"/>
    <w:rsid w:val="00563CBB"/>
    <w:rsid w:val="005641DA"/>
    <w:rsid w:val="0056420E"/>
    <w:rsid w:val="0056429D"/>
    <w:rsid w:val="00564559"/>
    <w:rsid w:val="0056459F"/>
    <w:rsid w:val="005645E5"/>
    <w:rsid w:val="0056468B"/>
    <w:rsid w:val="0056468C"/>
    <w:rsid w:val="00564748"/>
    <w:rsid w:val="00564927"/>
    <w:rsid w:val="00564989"/>
    <w:rsid w:val="00564B41"/>
    <w:rsid w:val="00564D66"/>
    <w:rsid w:val="00564D7F"/>
    <w:rsid w:val="00564ED1"/>
    <w:rsid w:val="0056507E"/>
    <w:rsid w:val="005650FD"/>
    <w:rsid w:val="005651D9"/>
    <w:rsid w:val="00565305"/>
    <w:rsid w:val="00565312"/>
    <w:rsid w:val="0056576D"/>
    <w:rsid w:val="0056582E"/>
    <w:rsid w:val="00565AF3"/>
    <w:rsid w:val="00565B95"/>
    <w:rsid w:val="00565C93"/>
    <w:rsid w:val="00565D91"/>
    <w:rsid w:val="00565D94"/>
    <w:rsid w:val="00565DE3"/>
    <w:rsid w:val="00565ECA"/>
    <w:rsid w:val="00565F37"/>
    <w:rsid w:val="00565FF7"/>
    <w:rsid w:val="0056605F"/>
    <w:rsid w:val="00566076"/>
    <w:rsid w:val="005660C7"/>
    <w:rsid w:val="00566170"/>
    <w:rsid w:val="0056620E"/>
    <w:rsid w:val="005663D3"/>
    <w:rsid w:val="005664DC"/>
    <w:rsid w:val="0056656E"/>
    <w:rsid w:val="005666B7"/>
    <w:rsid w:val="005666DE"/>
    <w:rsid w:val="005667EF"/>
    <w:rsid w:val="005668CB"/>
    <w:rsid w:val="0056695D"/>
    <w:rsid w:val="005669F7"/>
    <w:rsid w:val="00566A33"/>
    <w:rsid w:val="00566B9F"/>
    <w:rsid w:val="00566C05"/>
    <w:rsid w:val="00566C2C"/>
    <w:rsid w:val="00566CB8"/>
    <w:rsid w:val="00566CDC"/>
    <w:rsid w:val="00566D05"/>
    <w:rsid w:val="00566EBB"/>
    <w:rsid w:val="00566ED0"/>
    <w:rsid w:val="005670BB"/>
    <w:rsid w:val="005670E4"/>
    <w:rsid w:val="0056716E"/>
    <w:rsid w:val="005672DE"/>
    <w:rsid w:val="00567353"/>
    <w:rsid w:val="005673A4"/>
    <w:rsid w:val="005673C2"/>
    <w:rsid w:val="005673DA"/>
    <w:rsid w:val="005674CB"/>
    <w:rsid w:val="005675CA"/>
    <w:rsid w:val="005676C9"/>
    <w:rsid w:val="0056774F"/>
    <w:rsid w:val="005677D5"/>
    <w:rsid w:val="00567855"/>
    <w:rsid w:val="00567937"/>
    <w:rsid w:val="00567DD2"/>
    <w:rsid w:val="00567E8A"/>
    <w:rsid w:val="0057000C"/>
    <w:rsid w:val="005702B2"/>
    <w:rsid w:val="00570484"/>
    <w:rsid w:val="005704CB"/>
    <w:rsid w:val="0057072B"/>
    <w:rsid w:val="00570867"/>
    <w:rsid w:val="00570868"/>
    <w:rsid w:val="005708CC"/>
    <w:rsid w:val="0057095B"/>
    <w:rsid w:val="005709F6"/>
    <w:rsid w:val="00570A45"/>
    <w:rsid w:val="00570A61"/>
    <w:rsid w:val="00571012"/>
    <w:rsid w:val="005710CC"/>
    <w:rsid w:val="0057115F"/>
    <w:rsid w:val="00571453"/>
    <w:rsid w:val="005714EC"/>
    <w:rsid w:val="00571566"/>
    <w:rsid w:val="0057173B"/>
    <w:rsid w:val="005717C6"/>
    <w:rsid w:val="00571836"/>
    <w:rsid w:val="0057197B"/>
    <w:rsid w:val="00571989"/>
    <w:rsid w:val="00571C8B"/>
    <w:rsid w:val="00571DE4"/>
    <w:rsid w:val="00571ED3"/>
    <w:rsid w:val="00571ED6"/>
    <w:rsid w:val="00571F85"/>
    <w:rsid w:val="00571FBF"/>
    <w:rsid w:val="005724F3"/>
    <w:rsid w:val="0057251E"/>
    <w:rsid w:val="00572530"/>
    <w:rsid w:val="00572564"/>
    <w:rsid w:val="00572627"/>
    <w:rsid w:val="005726A8"/>
    <w:rsid w:val="00572858"/>
    <w:rsid w:val="00572B25"/>
    <w:rsid w:val="00572B2B"/>
    <w:rsid w:val="00572B48"/>
    <w:rsid w:val="00572BEE"/>
    <w:rsid w:val="00573000"/>
    <w:rsid w:val="0057300C"/>
    <w:rsid w:val="00573013"/>
    <w:rsid w:val="0057308E"/>
    <w:rsid w:val="00573093"/>
    <w:rsid w:val="00573118"/>
    <w:rsid w:val="00573208"/>
    <w:rsid w:val="005733BA"/>
    <w:rsid w:val="0057373B"/>
    <w:rsid w:val="00573B41"/>
    <w:rsid w:val="00573B87"/>
    <w:rsid w:val="00573C10"/>
    <w:rsid w:val="00573C44"/>
    <w:rsid w:val="00573F83"/>
    <w:rsid w:val="00574153"/>
    <w:rsid w:val="00574157"/>
    <w:rsid w:val="00574248"/>
    <w:rsid w:val="005743F5"/>
    <w:rsid w:val="0057461D"/>
    <w:rsid w:val="005746D0"/>
    <w:rsid w:val="005746F1"/>
    <w:rsid w:val="00574802"/>
    <w:rsid w:val="00574855"/>
    <w:rsid w:val="00574A44"/>
    <w:rsid w:val="00574B08"/>
    <w:rsid w:val="00574BD6"/>
    <w:rsid w:val="00574CA8"/>
    <w:rsid w:val="00574CC6"/>
    <w:rsid w:val="00575070"/>
    <w:rsid w:val="0057518E"/>
    <w:rsid w:val="005752EA"/>
    <w:rsid w:val="00575327"/>
    <w:rsid w:val="005755C8"/>
    <w:rsid w:val="0057577A"/>
    <w:rsid w:val="00575A4A"/>
    <w:rsid w:val="00575A4C"/>
    <w:rsid w:val="00575ACA"/>
    <w:rsid w:val="00575C46"/>
    <w:rsid w:val="00575D34"/>
    <w:rsid w:val="00576079"/>
    <w:rsid w:val="005762C1"/>
    <w:rsid w:val="00576414"/>
    <w:rsid w:val="0057654D"/>
    <w:rsid w:val="00576787"/>
    <w:rsid w:val="005767C4"/>
    <w:rsid w:val="00576935"/>
    <w:rsid w:val="00576A24"/>
    <w:rsid w:val="00576A43"/>
    <w:rsid w:val="00576B15"/>
    <w:rsid w:val="00576B92"/>
    <w:rsid w:val="00576DDF"/>
    <w:rsid w:val="00576DEC"/>
    <w:rsid w:val="00576E06"/>
    <w:rsid w:val="005770CB"/>
    <w:rsid w:val="00577147"/>
    <w:rsid w:val="00577205"/>
    <w:rsid w:val="005773F3"/>
    <w:rsid w:val="0057740A"/>
    <w:rsid w:val="005774B7"/>
    <w:rsid w:val="005775A1"/>
    <w:rsid w:val="005775D8"/>
    <w:rsid w:val="0057794C"/>
    <w:rsid w:val="005779A0"/>
    <w:rsid w:val="00577BD2"/>
    <w:rsid w:val="00577E89"/>
    <w:rsid w:val="00577ED9"/>
    <w:rsid w:val="00577F87"/>
    <w:rsid w:val="005802B9"/>
    <w:rsid w:val="005803C6"/>
    <w:rsid w:val="00580440"/>
    <w:rsid w:val="0058051A"/>
    <w:rsid w:val="005805BD"/>
    <w:rsid w:val="0058061B"/>
    <w:rsid w:val="005806CB"/>
    <w:rsid w:val="005806F2"/>
    <w:rsid w:val="005807A8"/>
    <w:rsid w:val="0058084E"/>
    <w:rsid w:val="00580858"/>
    <w:rsid w:val="0058097F"/>
    <w:rsid w:val="00580B2C"/>
    <w:rsid w:val="00580C2C"/>
    <w:rsid w:val="00580CE0"/>
    <w:rsid w:val="00580D52"/>
    <w:rsid w:val="00580D58"/>
    <w:rsid w:val="00580D82"/>
    <w:rsid w:val="00580F1E"/>
    <w:rsid w:val="0058105B"/>
    <w:rsid w:val="00581063"/>
    <w:rsid w:val="00581160"/>
    <w:rsid w:val="005815F7"/>
    <w:rsid w:val="00581617"/>
    <w:rsid w:val="005816B2"/>
    <w:rsid w:val="00581720"/>
    <w:rsid w:val="0058173B"/>
    <w:rsid w:val="005817AD"/>
    <w:rsid w:val="00581945"/>
    <w:rsid w:val="00581B9D"/>
    <w:rsid w:val="00581C83"/>
    <w:rsid w:val="00581E6C"/>
    <w:rsid w:val="00581EAC"/>
    <w:rsid w:val="00581EF8"/>
    <w:rsid w:val="00581F34"/>
    <w:rsid w:val="00582103"/>
    <w:rsid w:val="00582298"/>
    <w:rsid w:val="0058229C"/>
    <w:rsid w:val="005822F6"/>
    <w:rsid w:val="005823A6"/>
    <w:rsid w:val="005824C1"/>
    <w:rsid w:val="00582568"/>
    <w:rsid w:val="005827FE"/>
    <w:rsid w:val="00582806"/>
    <w:rsid w:val="00582A53"/>
    <w:rsid w:val="00582ADE"/>
    <w:rsid w:val="00582BDA"/>
    <w:rsid w:val="00582C2A"/>
    <w:rsid w:val="00582C41"/>
    <w:rsid w:val="00582C4C"/>
    <w:rsid w:val="00582E05"/>
    <w:rsid w:val="00582E07"/>
    <w:rsid w:val="00582EFB"/>
    <w:rsid w:val="00583089"/>
    <w:rsid w:val="00583112"/>
    <w:rsid w:val="005831B2"/>
    <w:rsid w:val="0058329F"/>
    <w:rsid w:val="005834B5"/>
    <w:rsid w:val="00583516"/>
    <w:rsid w:val="00583526"/>
    <w:rsid w:val="005835D3"/>
    <w:rsid w:val="005835FE"/>
    <w:rsid w:val="00583692"/>
    <w:rsid w:val="0058374F"/>
    <w:rsid w:val="005838BE"/>
    <w:rsid w:val="0058397F"/>
    <w:rsid w:val="00583A11"/>
    <w:rsid w:val="00583AEE"/>
    <w:rsid w:val="00583C99"/>
    <w:rsid w:val="00583CAE"/>
    <w:rsid w:val="00583DD7"/>
    <w:rsid w:val="00583E84"/>
    <w:rsid w:val="00583E88"/>
    <w:rsid w:val="00583FED"/>
    <w:rsid w:val="005840D6"/>
    <w:rsid w:val="0058425E"/>
    <w:rsid w:val="005842B9"/>
    <w:rsid w:val="0058432C"/>
    <w:rsid w:val="0058443F"/>
    <w:rsid w:val="00584668"/>
    <w:rsid w:val="0058490D"/>
    <w:rsid w:val="00584A23"/>
    <w:rsid w:val="00584A77"/>
    <w:rsid w:val="00584AD2"/>
    <w:rsid w:val="00584C45"/>
    <w:rsid w:val="00584D93"/>
    <w:rsid w:val="0058543D"/>
    <w:rsid w:val="0058546F"/>
    <w:rsid w:val="005856EE"/>
    <w:rsid w:val="0058589F"/>
    <w:rsid w:val="005858EE"/>
    <w:rsid w:val="00585923"/>
    <w:rsid w:val="0058597E"/>
    <w:rsid w:val="00585A6D"/>
    <w:rsid w:val="00585AB6"/>
    <w:rsid w:val="00585AC6"/>
    <w:rsid w:val="00585C23"/>
    <w:rsid w:val="00585D04"/>
    <w:rsid w:val="00585DC7"/>
    <w:rsid w:val="00585E36"/>
    <w:rsid w:val="00585FA2"/>
    <w:rsid w:val="00585FCC"/>
    <w:rsid w:val="005860CA"/>
    <w:rsid w:val="00586228"/>
    <w:rsid w:val="00586236"/>
    <w:rsid w:val="00586358"/>
    <w:rsid w:val="005863FC"/>
    <w:rsid w:val="00586423"/>
    <w:rsid w:val="005864D1"/>
    <w:rsid w:val="00586547"/>
    <w:rsid w:val="0058664A"/>
    <w:rsid w:val="00586677"/>
    <w:rsid w:val="00586869"/>
    <w:rsid w:val="00586910"/>
    <w:rsid w:val="005869D7"/>
    <w:rsid w:val="00586A34"/>
    <w:rsid w:val="00586D63"/>
    <w:rsid w:val="00586EBB"/>
    <w:rsid w:val="00586EDE"/>
    <w:rsid w:val="005870F8"/>
    <w:rsid w:val="00587200"/>
    <w:rsid w:val="005872A1"/>
    <w:rsid w:val="005872EC"/>
    <w:rsid w:val="00587583"/>
    <w:rsid w:val="005876EE"/>
    <w:rsid w:val="0058779C"/>
    <w:rsid w:val="005877C1"/>
    <w:rsid w:val="00587812"/>
    <w:rsid w:val="005878EF"/>
    <w:rsid w:val="00587960"/>
    <w:rsid w:val="00587A3C"/>
    <w:rsid w:val="00587AC1"/>
    <w:rsid w:val="00587C6F"/>
    <w:rsid w:val="00587D81"/>
    <w:rsid w:val="00587F23"/>
    <w:rsid w:val="0059020F"/>
    <w:rsid w:val="00590223"/>
    <w:rsid w:val="00590270"/>
    <w:rsid w:val="00590396"/>
    <w:rsid w:val="00590467"/>
    <w:rsid w:val="005904A2"/>
    <w:rsid w:val="00590638"/>
    <w:rsid w:val="0059086B"/>
    <w:rsid w:val="00590A5D"/>
    <w:rsid w:val="00590B74"/>
    <w:rsid w:val="00590BC2"/>
    <w:rsid w:val="00590C8C"/>
    <w:rsid w:val="00590D0B"/>
    <w:rsid w:val="00590D8C"/>
    <w:rsid w:val="00590DE3"/>
    <w:rsid w:val="00590DF2"/>
    <w:rsid w:val="00590E09"/>
    <w:rsid w:val="00590FE9"/>
    <w:rsid w:val="00591380"/>
    <w:rsid w:val="005915BF"/>
    <w:rsid w:val="00591662"/>
    <w:rsid w:val="00591873"/>
    <w:rsid w:val="00591903"/>
    <w:rsid w:val="00591C58"/>
    <w:rsid w:val="00591CEA"/>
    <w:rsid w:val="00591E1F"/>
    <w:rsid w:val="00591E3E"/>
    <w:rsid w:val="00591E96"/>
    <w:rsid w:val="00591EB5"/>
    <w:rsid w:val="00591F48"/>
    <w:rsid w:val="00592231"/>
    <w:rsid w:val="00592284"/>
    <w:rsid w:val="00592419"/>
    <w:rsid w:val="00592633"/>
    <w:rsid w:val="00592884"/>
    <w:rsid w:val="00592999"/>
    <w:rsid w:val="00592B5B"/>
    <w:rsid w:val="00592B63"/>
    <w:rsid w:val="00592B6B"/>
    <w:rsid w:val="00592B8E"/>
    <w:rsid w:val="00592EFF"/>
    <w:rsid w:val="00592F04"/>
    <w:rsid w:val="00592F0C"/>
    <w:rsid w:val="00592FB1"/>
    <w:rsid w:val="00593034"/>
    <w:rsid w:val="005930AC"/>
    <w:rsid w:val="005930DA"/>
    <w:rsid w:val="00593274"/>
    <w:rsid w:val="005932A0"/>
    <w:rsid w:val="005932E5"/>
    <w:rsid w:val="005932E8"/>
    <w:rsid w:val="005933E8"/>
    <w:rsid w:val="005934FD"/>
    <w:rsid w:val="0059351A"/>
    <w:rsid w:val="00593527"/>
    <w:rsid w:val="005936E5"/>
    <w:rsid w:val="00593703"/>
    <w:rsid w:val="005937AB"/>
    <w:rsid w:val="00593806"/>
    <w:rsid w:val="005938CE"/>
    <w:rsid w:val="00593A03"/>
    <w:rsid w:val="00593D24"/>
    <w:rsid w:val="00593E62"/>
    <w:rsid w:val="00593EE3"/>
    <w:rsid w:val="00593F1C"/>
    <w:rsid w:val="00594064"/>
    <w:rsid w:val="00594199"/>
    <w:rsid w:val="005941E7"/>
    <w:rsid w:val="0059427E"/>
    <w:rsid w:val="00594305"/>
    <w:rsid w:val="0059432B"/>
    <w:rsid w:val="00594539"/>
    <w:rsid w:val="00594601"/>
    <w:rsid w:val="00594607"/>
    <w:rsid w:val="0059489C"/>
    <w:rsid w:val="00594A21"/>
    <w:rsid w:val="00594A88"/>
    <w:rsid w:val="00594B11"/>
    <w:rsid w:val="00594BA7"/>
    <w:rsid w:val="00594D75"/>
    <w:rsid w:val="00594D7F"/>
    <w:rsid w:val="00594EC0"/>
    <w:rsid w:val="0059501A"/>
    <w:rsid w:val="005950EA"/>
    <w:rsid w:val="00595405"/>
    <w:rsid w:val="005954DA"/>
    <w:rsid w:val="005957E4"/>
    <w:rsid w:val="005957F7"/>
    <w:rsid w:val="005958B5"/>
    <w:rsid w:val="00595A1F"/>
    <w:rsid w:val="00595A86"/>
    <w:rsid w:val="00595ABF"/>
    <w:rsid w:val="00595BC5"/>
    <w:rsid w:val="00595BE4"/>
    <w:rsid w:val="00595C18"/>
    <w:rsid w:val="00596149"/>
    <w:rsid w:val="005962CE"/>
    <w:rsid w:val="005962E9"/>
    <w:rsid w:val="0059639A"/>
    <w:rsid w:val="005963AB"/>
    <w:rsid w:val="0059644C"/>
    <w:rsid w:val="00596938"/>
    <w:rsid w:val="00596CF8"/>
    <w:rsid w:val="00596E2F"/>
    <w:rsid w:val="00596E98"/>
    <w:rsid w:val="0059708B"/>
    <w:rsid w:val="005972F2"/>
    <w:rsid w:val="005973E6"/>
    <w:rsid w:val="005973F5"/>
    <w:rsid w:val="00597415"/>
    <w:rsid w:val="00597786"/>
    <w:rsid w:val="005978E1"/>
    <w:rsid w:val="00597B31"/>
    <w:rsid w:val="00597BD7"/>
    <w:rsid w:val="00597BF8"/>
    <w:rsid w:val="00597C60"/>
    <w:rsid w:val="00597D63"/>
    <w:rsid w:val="00597F00"/>
    <w:rsid w:val="00597F53"/>
    <w:rsid w:val="00597F90"/>
    <w:rsid w:val="005A032A"/>
    <w:rsid w:val="005A0427"/>
    <w:rsid w:val="005A0640"/>
    <w:rsid w:val="005A0663"/>
    <w:rsid w:val="005A06FA"/>
    <w:rsid w:val="005A0760"/>
    <w:rsid w:val="005A079A"/>
    <w:rsid w:val="005A08D3"/>
    <w:rsid w:val="005A097E"/>
    <w:rsid w:val="005A0A84"/>
    <w:rsid w:val="005A0A91"/>
    <w:rsid w:val="005A0B4E"/>
    <w:rsid w:val="005A0BB3"/>
    <w:rsid w:val="005A0BE7"/>
    <w:rsid w:val="005A0C47"/>
    <w:rsid w:val="005A0D99"/>
    <w:rsid w:val="005A0DD2"/>
    <w:rsid w:val="005A0E28"/>
    <w:rsid w:val="005A1011"/>
    <w:rsid w:val="005A1099"/>
    <w:rsid w:val="005A10E1"/>
    <w:rsid w:val="005A1265"/>
    <w:rsid w:val="005A13CC"/>
    <w:rsid w:val="005A154E"/>
    <w:rsid w:val="005A171F"/>
    <w:rsid w:val="005A1788"/>
    <w:rsid w:val="005A17F5"/>
    <w:rsid w:val="005A1BCC"/>
    <w:rsid w:val="005A1D53"/>
    <w:rsid w:val="005A1DDD"/>
    <w:rsid w:val="005A1E57"/>
    <w:rsid w:val="005A1F13"/>
    <w:rsid w:val="005A2075"/>
    <w:rsid w:val="005A2157"/>
    <w:rsid w:val="005A21A3"/>
    <w:rsid w:val="005A21EE"/>
    <w:rsid w:val="005A224A"/>
    <w:rsid w:val="005A22CD"/>
    <w:rsid w:val="005A23FB"/>
    <w:rsid w:val="005A26A0"/>
    <w:rsid w:val="005A2DBD"/>
    <w:rsid w:val="005A2E9C"/>
    <w:rsid w:val="005A300C"/>
    <w:rsid w:val="005A317F"/>
    <w:rsid w:val="005A31C0"/>
    <w:rsid w:val="005A3310"/>
    <w:rsid w:val="005A332A"/>
    <w:rsid w:val="005A337B"/>
    <w:rsid w:val="005A345E"/>
    <w:rsid w:val="005A349F"/>
    <w:rsid w:val="005A34B3"/>
    <w:rsid w:val="005A34C3"/>
    <w:rsid w:val="005A35D4"/>
    <w:rsid w:val="005A3717"/>
    <w:rsid w:val="005A3763"/>
    <w:rsid w:val="005A3830"/>
    <w:rsid w:val="005A3CAF"/>
    <w:rsid w:val="005A3D78"/>
    <w:rsid w:val="005A3DA5"/>
    <w:rsid w:val="005A3E06"/>
    <w:rsid w:val="005A4021"/>
    <w:rsid w:val="005A413C"/>
    <w:rsid w:val="005A41EC"/>
    <w:rsid w:val="005A436E"/>
    <w:rsid w:val="005A48C2"/>
    <w:rsid w:val="005A4914"/>
    <w:rsid w:val="005A4B80"/>
    <w:rsid w:val="005A4E59"/>
    <w:rsid w:val="005A4F34"/>
    <w:rsid w:val="005A501A"/>
    <w:rsid w:val="005A5042"/>
    <w:rsid w:val="005A5408"/>
    <w:rsid w:val="005A5440"/>
    <w:rsid w:val="005A5445"/>
    <w:rsid w:val="005A5486"/>
    <w:rsid w:val="005A549C"/>
    <w:rsid w:val="005A54CF"/>
    <w:rsid w:val="005A54D4"/>
    <w:rsid w:val="005A55CF"/>
    <w:rsid w:val="005A5756"/>
    <w:rsid w:val="005A58FB"/>
    <w:rsid w:val="005A5AB6"/>
    <w:rsid w:val="005A5BEB"/>
    <w:rsid w:val="005A5CB9"/>
    <w:rsid w:val="005A6011"/>
    <w:rsid w:val="005A6055"/>
    <w:rsid w:val="005A6467"/>
    <w:rsid w:val="005A648A"/>
    <w:rsid w:val="005A68DF"/>
    <w:rsid w:val="005A69AE"/>
    <w:rsid w:val="005A69B6"/>
    <w:rsid w:val="005A6A89"/>
    <w:rsid w:val="005A6D53"/>
    <w:rsid w:val="005A6D5B"/>
    <w:rsid w:val="005A6FCB"/>
    <w:rsid w:val="005A7228"/>
    <w:rsid w:val="005A730E"/>
    <w:rsid w:val="005A735B"/>
    <w:rsid w:val="005A7397"/>
    <w:rsid w:val="005A7530"/>
    <w:rsid w:val="005A75AB"/>
    <w:rsid w:val="005A770A"/>
    <w:rsid w:val="005A7877"/>
    <w:rsid w:val="005A7A95"/>
    <w:rsid w:val="005A7AAD"/>
    <w:rsid w:val="005A7ACB"/>
    <w:rsid w:val="005A7C16"/>
    <w:rsid w:val="005A7D8F"/>
    <w:rsid w:val="005A7EC4"/>
    <w:rsid w:val="005A7EEF"/>
    <w:rsid w:val="005B005A"/>
    <w:rsid w:val="005B00F7"/>
    <w:rsid w:val="005B01E4"/>
    <w:rsid w:val="005B0296"/>
    <w:rsid w:val="005B050A"/>
    <w:rsid w:val="005B078A"/>
    <w:rsid w:val="005B082A"/>
    <w:rsid w:val="005B0836"/>
    <w:rsid w:val="005B0937"/>
    <w:rsid w:val="005B0A55"/>
    <w:rsid w:val="005B0B74"/>
    <w:rsid w:val="005B0B7E"/>
    <w:rsid w:val="005B0D1C"/>
    <w:rsid w:val="005B0D75"/>
    <w:rsid w:val="005B11AD"/>
    <w:rsid w:val="005B15A8"/>
    <w:rsid w:val="005B1638"/>
    <w:rsid w:val="005B16DC"/>
    <w:rsid w:val="005B1753"/>
    <w:rsid w:val="005B1A3A"/>
    <w:rsid w:val="005B1BCC"/>
    <w:rsid w:val="005B1E39"/>
    <w:rsid w:val="005B1E5D"/>
    <w:rsid w:val="005B1EAC"/>
    <w:rsid w:val="005B1F02"/>
    <w:rsid w:val="005B1F2E"/>
    <w:rsid w:val="005B2229"/>
    <w:rsid w:val="005B22E1"/>
    <w:rsid w:val="005B2397"/>
    <w:rsid w:val="005B2819"/>
    <w:rsid w:val="005B2983"/>
    <w:rsid w:val="005B2A92"/>
    <w:rsid w:val="005B2AC8"/>
    <w:rsid w:val="005B2BE3"/>
    <w:rsid w:val="005B2F16"/>
    <w:rsid w:val="005B2FF9"/>
    <w:rsid w:val="005B3057"/>
    <w:rsid w:val="005B32FC"/>
    <w:rsid w:val="005B33CF"/>
    <w:rsid w:val="005B3486"/>
    <w:rsid w:val="005B356A"/>
    <w:rsid w:val="005B39B0"/>
    <w:rsid w:val="005B39BD"/>
    <w:rsid w:val="005B3A78"/>
    <w:rsid w:val="005B3ABA"/>
    <w:rsid w:val="005B3B8F"/>
    <w:rsid w:val="005B3CCB"/>
    <w:rsid w:val="005B3FF4"/>
    <w:rsid w:val="005B40AF"/>
    <w:rsid w:val="005B40C7"/>
    <w:rsid w:val="005B43D4"/>
    <w:rsid w:val="005B4584"/>
    <w:rsid w:val="005B45D5"/>
    <w:rsid w:val="005B4639"/>
    <w:rsid w:val="005B46D5"/>
    <w:rsid w:val="005B48A3"/>
    <w:rsid w:val="005B48D8"/>
    <w:rsid w:val="005B4B5A"/>
    <w:rsid w:val="005B4BEF"/>
    <w:rsid w:val="005B4CEA"/>
    <w:rsid w:val="005B4D41"/>
    <w:rsid w:val="005B4D6D"/>
    <w:rsid w:val="005B4DA1"/>
    <w:rsid w:val="005B4E26"/>
    <w:rsid w:val="005B4EA1"/>
    <w:rsid w:val="005B4F9E"/>
    <w:rsid w:val="005B4FCD"/>
    <w:rsid w:val="005B5037"/>
    <w:rsid w:val="005B510A"/>
    <w:rsid w:val="005B5118"/>
    <w:rsid w:val="005B5146"/>
    <w:rsid w:val="005B53F5"/>
    <w:rsid w:val="005B544D"/>
    <w:rsid w:val="005B5532"/>
    <w:rsid w:val="005B562A"/>
    <w:rsid w:val="005B579B"/>
    <w:rsid w:val="005B591C"/>
    <w:rsid w:val="005B5CCF"/>
    <w:rsid w:val="005B607F"/>
    <w:rsid w:val="005B6264"/>
    <w:rsid w:val="005B6468"/>
    <w:rsid w:val="005B6493"/>
    <w:rsid w:val="005B6506"/>
    <w:rsid w:val="005B6518"/>
    <w:rsid w:val="005B6617"/>
    <w:rsid w:val="005B661F"/>
    <w:rsid w:val="005B6632"/>
    <w:rsid w:val="005B66A9"/>
    <w:rsid w:val="005B6815"/>
    <w:rsid w:val="005B6881"/>
    <w:rsid w:val="005B6A19"/>
    <w:rsid w:val="005B6A30"/>
    <w:rsid w:val="005B6A40"/>
    <w:rsid w:val="005B6CEA"/>
    <w:rsid w:val="005B6D77"/>
    <w:rsid w:val="005B6DAE"/>
    <w:rsid w:val="005B6F00"/>
    <w:rsid w:val="005B6F80"/>
    <w:rsid w:val="005B7037"/>
    <w:rsid w:val="005B7105"/>
    <w:rsid w:val="005B7346"/>
    <w:rsid w:val="005B7356"/>
    <w:rsid w:val="005B73BD"/>
    <w:rsid w:val="005B73D8"/>
    <w:rsid w:val="005B7405"/>
    <w:rsid w:val="005B75E5"/>
    <w:rsid w:val="005B7619"/>
    <w:rsid w:val="005B76B6"/>
    <w:rsid w:val="005B7768"/>
    <w:rsid w:val="005B7BCE"/>
    <w:rsid w:val="005B7C12"/>
    <w:rsid w:val="005B7D0D"/>
    <w:rsid w:val="005C0053"/>
    <w:rsid w:val="005C014F"/>
    <w:rsid w:val="005C0159"/>
    <w:rsid w:val="005C0245"/>
    <w:rsid w:val="005C03BC"/>
    <w:rsid w:val="005C049B"/>
    <w:rsid w:val="005C05B0"/>
    <w:rsid w:val="005C0630"/>
    <w:rsid w:val="005C08AF"/>
    <w:rsid w:val="005C0B14"/>
    <w:rsid w:val="005C0CC3"/>
    <w:rsid w:val="005C0D43"/>
    <w:rsid w:val="005C0D47"/>
    <w:rsid w:val="005C0EA1"/>
    <w:rsid w:val="005C0F94"/>
    <w:rsid w:val="005C106D"/>
    <w:rsid w:val="005C1164"/>
    <w:rsid w:val="005C11AB"/>
    <w:rsid w:val="005C11FF"/>
    <w:rsid w:val="005C1241"/>
    <w:rsid w:val="005C1389"/>
    <w:rsid w:val="005C1402"/>
    <w:rsid w:val="005C14DE"/>
    <w:rsid w:val="005C1540"/>
    <w:rsid w:val="005C1549"/>
    <w:rsid w:val="005C1850"/>
    <w:rsid w:val="005C186B"/>
    <w:rsid w:val="005C1A0C"/>
    <w:rsid w:val="005C1B98"/>
    <w:rsid w:val="005C1BA5"/>
    <w:rsid w:val="005C1BC4"/>
    <w:rsid w:val="005C1D34"/>
    <w:rsid w:val="005C2025"/>
    <w:rsid w:val="005C2241"/>
    <w:rsid w:val="005C2469"/>
    <w:rsid w:val="005C248F"/>
    <w:rsid w:val="005C264C"/>
    <w:rsid w:val="005C2650"/>
    <w:rsid w:val="005C26C8"/>
    <w:rsid w:val="005C2794"/>
    <w:rsid w:val="005C2BF6"/>
    <w:rsid w:val="005C2EAB"/>
    <w:rsid w:val="005C2F9D"/>
    <w:rsid w:val="005C3056"/>
    <w:rsid w:val="005C30CE"/>
    <w:rsid w:val="005C366E"/>
    <w:rsid w:val="005C3746"/>
    <w:rsid w:val="005C3AC8"/>
    <w:rsid w:val="005C3AE6"/>
    <w:rsid w:val="005C3BBA"/>
    <w:rsid w:val="005C3F10"/>
    <w:rsid w:val="005C3FBE"/>
    <w:rsid w:val="005C3FF5"/>
    <w:rsid w:val="005C4047"/>
    <w:rsid w:val="005C40D8"/>
    <w:rsid w:val="005C428F"/>
    <w:rsid w:val="005C44E9"/>
    <w:rsid w:val="005C4501"/>
    <w:rsid w:val="005C4572"/>
    <w:rsid w:val="005C4657"/>
    <w:rsid w:val="005C47F2"/>
    <w:rsid w:val="005C48A4"/>
    <w:rsid w:val="005C4963"/>
    <w:rsid w:val="005C4A63"/>
    <w:rsid w:val="005C4C21"/>
    <w:rsid w:val="005C4C64"/>
    <w:rsid w:val="005C4DBA"/>
    <w:rsid w:val="005C4DBB"/>
    <w:rsid w:val="005C503F"/>
    <w:rsid w:val="005C51B2"/>
    <w:rsid w:val="005C5240"/>
    <w:rsid w:val="005C54C6"/>
    <w:rsid w:val="005C574C"/>
    <w:rsid w:val="005C5861"/>
    <w:rsid w:val="005C58DC"/>
    <w:rsid w:val="005C5A5D"/>
    <w:rsid w:val="005C5BF5"/>
    <w:rsid w:val="005C5C0E"/>
    <w:rsid w:val="005C5C32"/>
    <w:rsid w:val="005C5D3B"/>
    <w:rsid w:val="005C5E2B"/>
    <w:rsid w:val="005C5EBB"/>
    <w:rsid w:val="005C5ED4"/>
    <w:rsid w:val="005C6089"/>
    <w:rsid w:val="005C645D"/>
    <w:rsid w:val="005C65B7"/>
    <w:rsid w:val="005C65D9"/>
    <w:rsid w:val="005C65E4"/>
    <w:rsid w:val="005C6779"/>
    <w:rsid w:val="005C687D"/>
    <w:rsid w:val="005C697C"/>
    <w:rsid w:val="005C698A"/>
    <w:rsid w:val="005C69F7"/>
    <w:rsid w:val="005C6B54"/>
    <w:rsid w:val="005C6EAF"/>
    <w:rsid w:val="005C6EB8"/>
    <w:rsid w:val="005C6FA1"/>
    <w:rsid w:val="005C706C"/>
    <w:rsid w:val="005C707D"/>
    <w:rsid w:val="005C7222"/>
    <w:rsid w:val="005C72A9"/>
    <w:rsid w:val="005C74A0"/>
    <w:rsid w:val="005C74E9"/>
    <w:rsid w:val="005C77CF"/>
    <w:rsid w:val="005C780B"/>
    <w:rsid w:val="005C7856"/>
    <w:rsid w:val="005C78EE"/>
    <w:rsid w:val="005C78FC"/>
    <w:rsid w:val="005C7B12"/>
    <w:rsid w:val="005C7B4D"/>
    <w:rsid w:val="005C7BC2"/>
    <w:rsid w:val="005C7C3F"/>
    <w:rsid w:val="005C7CC9"/>
    <w:rsid w:val="005C7D69"/>
    <w:rsid w:val="005C7F29"/>
    <w:rsid w:val="005D00A6"/>
    <w:rsid w:val="005D00D0"/>
    <w:rsid w:val="005D01E6"/>
    <w:rsid w:val="005D0459"/>
    <w:rsid w:val="005D05B8"/>
    <w:rsid w:val="005D07AC"/>
    <w:rsid w:val="005D0909"/>
    <w:rsid w:val="005D09B2"/>
    <w:rsid w:val="005D0B47"/>
    <w:rsid w:val="005D0BB3"/>
    <w:rsid w:val="005D0C12"/>
    <w:rsid w:val="005D0E03"/>
    <w:rsid w:val="005D0E90"/>
    <w:rsid w:val="005D0F2D"/>
    <w:rsid w:val="005D0FF8"/>
    <w:rsid w:val="005D12B8"/>
    <w:rsid w:val="005D13FD"/>
    <w:rsid w:val="005D15BA"/>
    <w:rsid w:val="005D16A8"/>
    <w:rsid w:val="005D16BE"/>
    <w:rsid w:val="005D17E1"/>
    <w:rsid w:val="005D183A"/>
    <w:rsid w:val="005D192C"/>
    <w:rsid w:val="005D1B44"/>
    <w:rsid w:val="005D1B4B"/>
    <w:rsid w:val="005D1B75"/>
    <w:rsid w:val="005D1BC7"/>
    <w:rsid w:val="005D1BCE"/>
    <w:rsid w:val="005D1BF1"/>
    <w:rsid w:val="005D1DF5"/>
    <w:rsid w:val="005D1E4B"/>
    <w:rsid w:val="005D1F78"/>
    <w:rsid w:val="005D1FC4"/>
    <w:rsid w:val="005D22ED"/>
    <w:rsid w:val="005D2455"/>
    <w:rsid w:val="005D245D"/>
    <w:rsid w:val="005D251C"/>
    <w:rsid w:val="005D2592"/>
    <w:rsid w:val="005D25B0"/>
    <w:rsid w:val="005D2639"/>
    <w:rsid w:val="005D27E6"/>
    <w:rsid w:val="005D2B09"/>
    <w:rsid w:val="005D2B1F"/>
    <w:rsid w:val="005D2B8A"/>
    <w:rsid w:val="005D2BED"/>
    <w:rsid w:val="005D2D08"/>
    <w:rsid w:val="005D2D78"/>
    <w:rsid w:val="005D2EDD"/>
    <w:rsid w:val="005D2F1F"/>
    <w:rsid w:val="005D2F20"/>
    <w:rsid w:val="005D31EE"/>
    <w:rsid w:val="005D3209"/>
    <w:rsid w:val="005D3211"/>
    <w:rsid w:val="005D3235"/>
    <w:rsid w:val="005D325B"/>
    <w:rsid w:val="005D3315"/>
    <w:rsid w:val="005D331C"/>
    <w:rsid w:val="005D3761"/>
    <w:rsid w:val="005D37A4"/>
    <w:rsid w:val="005D3B56"/>
    <w:rsid w:val="005D3D51"/>
    <w:rsid w:val="005D3E9E"/>
    <w:rsid w:val="005D3FE8"/>
    <w:rsid w:val="005D4105"/>
    <w:rsid w:val="005D4237"/>
    <w:rsid w:val="005D427A"/>
    <w:rsid w:val="005D4436"/>
    <w:rsid w:val="005D4549"/>
    <w:rsid w:val="005D4758"/>
    <w:rsid w:val="005D4957"/>
    <w:rsid w:val="005D4A49"/>
    <w:rsid w:val="005D4A6D"/>
    <w:rsid w:val="005D4AB2"/>
    <w:rsid w:val="005D4F93"/>
    <w:rsid w:val="005D4FA7"/>
    <w:rsid w:val="005D5377"/>
    <w:rsid w:val="005D53A3"/>
    <w:rsid w:val="005D53C2"/>
    <w:rsid w:val="005D549B"/>
    <w:rsid w:val="005D54F5"/>
    <w:rsid w:val="005D5502"/>
    <w:rsid w:val="005D5641"/>
    <w:rsid w:val="005D584C"/>
    <w:rsid w:val="005D586B"/>
    <w:rsid w:val="005D58CA"/>
    <w:rsid w:val="005D5A32"/>
    <w:rsid w:val="005D5AB1"/>
    <w:rsid w:val="005D5AE6"/>
    <w:rsid w:val="005D5E8C"/>
    <w:rsid w:val="005D61E1"/>
    <w:rsid w:val="005D6308"/>
    <w:rsid w:val="005D63A8"/>
    <w:rsid w:val="005D6492"/>
    <w:rsid w:val="005D656D"/>
    <w:rsid w:val="005D65E2"/>
    <w:rsid w:val="005D6672"/>
    <w:rsid w:val="005D6834"/>
    <w:rsid w:val="005D685E"/>
    <w:rsid w:val="005D6937"/>
    <w:rsid w:val="005D696C"/>
    <w:rsid w:val="005D6A03"/>
    <w:rsid w:val="005D6A3F"/>
    <w:rsid w:val="005D6A97"/>
    <w:rsid w:val="005D6C79"/>
    <w:rsid w:val="005D6E51"/>
    <w:rsid w:val="005D6E71"/>
    <w:rsid w:val="005D6ED0"/>
    <w:rsid w:val="005D6F5D"/>
    <w:rsid w:val="005D6FB2"/>
    <w:rsid w:val="005D7093"/>
    <w:rsid w:val="005D7186"/>
    <w:rsid w:val="005D7228"/>
    <w:rsid w:val="005D724D"/>
    <w:rsid w:val="005D7261"/>
    <w:rsid w:val="005D72DD"/>
    <w:rsid w:val="005D7498"/>
    <w:rsid w:val="005D74A8"/>
    <w:rsid w:val="005D75BB"/>
    <w:rsid w:val="005D7669"/>
    <w:rsid w:val="005D77BC"/>
    <w:rsid w:val="005D77CD"/>
    <w:rsid w:val="005D786A"/>
    <w:rsid w:val="005D7B70"/>
    <w:rsid w:val="005D7D38"/>
    <w:rsid w:val="005D7EA1"/>
    <w:rsid w:val="005D7F95"/>
    <w:rsid w:val="005E0035"/>
    <w:rsid w:val="005E01E1"/>
    <w:rsid w:val="005E0399"/>
    <w:rsid w:val="005E05EB"/>
    <w:rsid w:val="005E06E4"/>
    <w:rsid w:val="005E0721"/>
    <w:rsid w:val="005E07E0"/>
    <w:rsid w:val="005E08D1"/>
    <w:rsid w:val="005E090B"/>
    <w:rsid w:val="005E0945"/>
    <w:rsid w:val="005E0A5A"/>
    <w:rsid w:val="005E0BB1"/>
    <w:rsid w:val="005E0C67"/>
    <w:rsid w:val="005E0D3B"/>
    <w:rsid w:val="005E0EAA"/>
    <w:rsid w:val="005E0FC7"/>
    <w:rsid w:val="005E0FDC"/>
    <w:rsid w:val="005E104B"/>
    <w:rsid w:val="005E1097"/>
    <w:rsid w:val="005E11BA"/>
    <w:rsid w:val="005E13A9"/>
    <w:rsid w:val="005E13BD"/>
    <w:rsid w:val="005E148E"/>
    <w:rsid w:val="005E1587"/>
    <w:rsid w:val="005E168D"/>
    <w:rsid w:val="005E184F"/>
    <w:rsid w:val="005E1861"/>
    <w:rsid w:val="005E1A7A"/>
    <w:rsid w:val="005E1B03"/>
    <w:rsid w:val="005E1E34"/>
    <w:rsid w:val="005E1F07"/>
    <w:rsid w:val="005E2028"/>
    <w:rsid w:val="005E2102"/>
    <w:rsid w:val="005E2375"/>
    <w:rsid w:val="005E26BA"/>
    <w:rsid w:val="005E26FD"/>
    <w:rsid w:val="005E284D"/>
    <w:rsid w:val="005E28C2"/>
    <w:rsid w:val="005E2B96"/>
    <w:rsid w:val="005E2CEF"/>
    <w:rsid w:val="005E2E0E"/>
    <w:rsid w:val="005E2E45"/>
    <w:rsid w:val="005E2FEC"/>
    <w:rsid w:val="005E313B"/>
    <w:rsid w:val="005E3150"/>
    <w:rsid w:val="005E3643"/>
    <w:rsid w:val="005E37B9"/>
    <w:rsid w:val="005E3A4A"/>
    <w:rsid w:val="005E3B55"/>
    <w:rsid w:val="005E3C4E"/>
    <w:rsid w:val="005E3D00"/>
    <w:rsid w:val="005E3D34"/>
    <w:rsid w:val="005E3FD3"/>
    <w:rsid w:val="005E40FF"/>
    <w:rsid w:val="005E41C6"/>
    <w:rsid w:val="005E42B5"/>
    <w:rsid w:val="005E43DB"/>
    <w:rsid w:val="005E43FC"/>
    <w:rsid w:val="005E44E7"/>
    <w:rsid w:val="005E46C9"/>
    <w:rsid w:val="005E4929"/>
    <w:rsid w:val="005E49B3"/>
    <w:rsid w:val="005E49C0"/>
    <w:rsid w:val="005E49CF"/>
    <w:rsid w:val="005E4A9C"/>
    <w:rsid w:val="005E4D82"/>
    <w:rsid w:val="005E4E1E"/>
    <w:rsid w:val="005E4E55"/>
    <w:rsid w:val="005E4F6F"/>
    <w:rsid w:val="005E5034"/>
    <w:rsid w:val="005E5470"/>
    <w:rsid w:val="005E5615"/>
    <w:rsid w:val="005E5891"/>
    <w:rsid w:val="005E5A27"/>
    <w:rsid w:val="005E5B22"/>
    <w:rsid w:val="005E5C13"/>
    <w:rsid w:val="005E5C32"/>
    <w:rsid w:val="005E5C63"/>
    <w:rsid w:val="005E5D2C"/>
    <w:rsid w:val="005E5D5A"/>
    <w:rsid w:val="005E5DDF"/>
    <w:rsid w:val="005E5F25"/>
    <w:rsid w:val="005E61AB"/>
    <w:rsid w:val="005E6349"/>
    <w:rsid w:val="005E63CB"/>
    <w:rsid w:val="005E645E"/>
    <w:rsid w:val="005E657A"/>
    <w:rsid w:val="005E661C"/>
    <w:rsid w:val="005E661F"/>
    <w:rsid w:val="005E6655"/>
    <w:rsid w:val="005E6688"/>
    <w:rsid w:val="005E6762"/>
    <w:rsid w:val="005E6B74"/>
    <w:rsid w:val="005E6D1A"/>
    <w:rsid w:val="005E6D7F"/>
    <w:rsid w:val="005E6DC1"/>
    <w:rsid w:val="005E6F81"/>
    <w:rsid w:val="005E6F90"/>
    <w:rsid w:val="005E715A"/>
    <w:rsid w:val="005E718A"/>
    <w:rsid w:val="005E75E7"/>
    <w:rsid w:val="005E7667"/>
    <w:rsid w:val="005E771D"/>
    <w:rsid w:val="005E7850"/>
    <w:rsid w:val="005E79B7"/>
    <w:rsid w:val="005E7B27"/>
    <w:rsid w:val="005E7B8C"/>
    <w:rsid w:val="005E7DA4"/>
    <w:rsid w:val="005E7E0F"/>
    <w:rsid w:val="005E7EA4"/>
    <w:rsid w:val="005E7F5B"/>
    <w:rsid w:val="005F0024"/>
    <w:rsid w:val="005F0051"/>
    <w:rsid w:val="005F00F3"/>
    <w:rsid w:val="005F015A"/>
    <w:rsid w:val="005F024D"/>
    <w:rsid w:val="005F0518"/>
    <w:rsid w:val="005F056D"/>
    <w:rsid w:val="005F05F8"/>
    <w:rsid w:val="005F06B2"/>
    <w:rsid w:val="005F0809"/>
    <w:rsid w:val="005F09EC"/>
    <w:rsid w:val="005F0B76"/>
    <w:rsid w:val="005F0EE3"/>
    <w:rsid w:val="005F10B7"/>
    <w:rsid w:val="005F1188"/>
    <w:rsid w:val="005F11A3"/>
    <w:rsid w:val="005F123F"/>
    <w:rsid w:val="005F1354"/>
    <w:rsid w:val="005F1384"/>
    <w:rsid w:val="005F1558"/>
    <w:rsid w:val="005F1C57"/>
    <w:rsid w:val="005F1CE3"/>
    <w:rsid w:val="005F1E43"/>
    <w:rsid w:val="005F1F69"/>
    <w:rsid w:val="005F1FF4"/>
    <w:rsid w:val="005F209E"/>
    <w:rsid w:val="005F20BA"/>
    <w:rsid w:val="005F223D"/>
    <w:rsid w:val="005F2277"/>
    <w:rsid w:val="005F2424"/>
    <w:rsid w:val="005F2429"/>
    <w:rsid w:val="005F2580"/>
    <w:rsid w:val="005F259F"/>
    <w:rsid w:val="005F26F1"/>
    <w:rsid w:val="005F281D"/>
    <w:rsid w:val="005F28EA"/>
    <w:rsid w:val="005F29A0"/>
    <w:rsid w:val="005F29FC"/>
    <w:rsid w:val="005F2A57"/>
    <w:rsid w:val="005F2E20"/>
    <w:rsid w:val="005F2E58"/>
    <w:rsid w:val="005F2E7C"/>
    <w:rsid w:val="005F2F97"/>
    <w:rsid w:val="005F3162"/>
    <w:rsid w:val="005F3355"/>
    <w:rsid w:val="005F338D"/>
    <w:rsid w:val="005F33DD"/>
    <w:rsid w:val="005F3600"/>
    <w:rsid w:val="005F374E"/>
    <w:rsid w:val="005F3796"/>
    <w:rsid w:val="005F386C"/>
    <w:rsid w:val="005F3A4E"/>
    <w:rsid w:val="005F3C1B"/>
    <w:rsid w:val="005F3CA8"/>
    <w:rsid w:val="005F3CEF"/>
    <w:rsid w:val="005F3D0F"/>
    <w:rsid w:val="005F3E8C"/>
    <w:rsid w:val="005F3F89"/>
    <w:rsid w:val="005F4090"/>
    <w:rsid w:val="005F411A"/>
    <w:rsid w:val="005F41F4"/>
    <w:rsid w:val="005F41FC"/>
    <w:rsid w:val="005F44B4"/>
    <w:rsid w:val="005F4590"/>
    <w:rsid w:val="005F4616"/>
    <w:rsid w:val="005F479A"/>
    <w:rsid w:val="005F47F5"/>
    <w:rsid w:val="005F495B"/>
    <w:rsid w:val="005F4973"/>
    <w:rsid w:val="005F49B1"/>
    <w:rsid w:val="005F4A2D"/>
    <w:rsid w:val="005F4AFC"/>
    <w:rsid w:val="005F4B51"/>
    <w:rsid w:val="005F4D71"/>
    <w:rsid w:val="005F4E58"/>
    <w:rsid w:val="005F4F13"/>
    <w:rsid w:val="005F4F18"/>
    <w:rsid w:val="005F4F51"/>
    <w:rsid w:val="005F5102"/>
    <w:rsid w:val="005F5108"/>
    <w:rsid w:val="005F5177"/>
    <w:rsid w:val="005F52AB"/>
    <w:rsid w:val="005F539E"/>
    <w:rsid w:val="005F53AD"/>
    <w:rsid w:val="005F53BE"/>
    <w:rsid w:val="005F5539"/>
    <w:rsid w:val="005F55A2"/>
    <w:rsid w:val="005F55C6"/>
    <w:rsid w:val="005F55E7"/>
    <w:rsid w:val="005F56F9"/>
    <w:rsid w:val="005F571D"/>
    <w:rsid w:val="005F57B9"/>
    <w:rsid w:val="005F58E1"/>
    <w:rsid w:val="005F5AF9"/>
    <w:rsid w:val="005F5B8C"/>
    <w:rsid w:val="005F5BB0"/>
    <w:rsid w:val="005F6555"/>
    <w:rsid w:val="005F6619"/>
    <w:rsid w:val="005F663B"/>
    <w:rsid w:val="005F6798"/>
    <w:rsid w:val="005F67B6"/>
    <w:rsid w:val="005F68AD"/>
    <w:rsid w:val="005F694B"/>
    <w:rsid w:val="005F6B0E"/>
    <w:rsid w:val="005F6C78"/>
    <w:rsid w:val="005F6D75"/>
    <w:rsid w:val="005F6E8E"/>
    <w:rsid w:val="005F6F9D"/>
    <w:rsid w:val="005F70BA"/>
    <w:rsid w:val="005F7133"/>
    <w:rsid w:val="005F719B"/>
    <w:rsid w:val="005F71D1"/>
    <w:rsid w:val="005F71E1"/>
    <w:rsid w:val="005F7300"/>
    <w:rsid w:val="005F7375"/>
    <w:rsid w:val="005F77BF"/>
    <w:rsid w:val="005F7858"/>
    <w:rsid w:val="005F7953"/>
    <w:rsid w:val="005F7A38"/>
    <w:rsid w:val="005F7A49"/>
    <w:rsid w:val="005F7C04"/>
    <w:rsid w:val="005F7C37"/>
    <w:rsid w:val="005F7CA6"/>
    <w:rsid w:val="005F7CBD"/>
    <w:rsid w:val="005F7DA5"/>
    <w:rsid w:val="005F7DF5"/>
    <w:rsid w:val="005F7F53"/>
    <w:rsid w:val="006000DE"/>
    <w:rsid w:val="0060017D"/>
    <w:rsid w:val="006001D5"/>
    <w:rsid w:val="00600356"/>
    <w:rsid w:val="00600358"/>
    <w:rsid w:val="006004BC"/>
    <w:rsid w:val="006004D7"/>
    <w:rsid w:val="006004E2"/>
    <w:rsid w:val="00600511"/>
    <w:rsid w:val="0060054C"/>
    <w:rsid w:val="006006FF"/>
    <w:rsid w:val="0060086A"/>
    <w:rsid w:val="006008BA"/>
    <w:rsid w:val="00600A57"/>
    <w:rsid w:val="00600A67"/>
    <w:rsid w:val="00600A69"/>
    <w:rsid w:val="00600C64"/>
    <w:rsid w:val="00600DE9"/>
    <w:rsid w:val="00600E86"/>
    <w:rsid w:val="00600EAD"/>
    <w:rsid w:val="00600EBE"/>
    <w:rsid w:val="00600F07"/>
    <w:rsid w:val="00600FB1"/>
    <w:rsid w:val="00601302"/>
    <w:rsid w:val="00601393"/>
    <w:rsid w:val="0060175E"/>
    <w:rsid w:val="006018BE"/>
    <w:rsid w:val="00601909"/>
    <w:rsid w:val="00601D01"/>
    <w:rsid w:val="00601D2C"/>
    <w:rsid w:val="00601EED"/>
    <w:rsid w:val="00601FDD"/>
    <w:rsid w:val="00601FF8"/>
    <w:rsid w:val="0060273A"/>
    <w:rsid w:val="006027C4"/>
    <w:rsid w:val="00602A45"/>
    <w:rsid w:val="00602D4D"/>
    <w:rsid w:val="00602D6C"/>
    <w:rsid w:val="00603019"/>
    <w:rsid w:val="00603090"/>
    <w:rsid w:val="006031CD"/>
    <w:rsid w:val="006034DD"/>
    <w:rsid w:val="006034E1"/>
    <w:rsid w:val="00603529"/>
    <w:rsid w:val="0060378C"/>
    <w:rsid w:val="0060379E"/>
    <w:rsid w:val="006037DC"/>
    <w:rsid w:val="00603933"/>
    <w:rsid w:val="00603B11"/>
    <w:rsid w:val="00603D6E"/>
    <w:rsid w:val="00603E9A"/>
    <w:rsid w:val="006040FC"/>
    <w:rsid w:val="00604295"/>
    <w:rsid w:val="0060443F"/>
    <w:rsid w:val="00604468"/>
    <w:rsid w:val="006044D7"/>
    <w:rsid w:val="00604565"/>
    <w:rsid w:val="00604567"/>
    <w:rsid w:val="006045F2"/>
    <w:rsid w:val="006046F2"/>
    <w:rsid w:val="0060478B"/>
    <w:rsid w:val="006049F6"/>
    <w:rsid w:val="00604DC6"/>
    <w:rsid w:val="00604F56"/>
    <w:rsid w:val="00605123"/>
    <w:rsid w:val="0060521E"/>
    <w:rsid w:val="006052A6"/>
    <w:rsid w:val="006052C7"/>
    <w:rsid w:val="006056E3"/>
    <w:rsid w:val="00605856"/>
    <w:rsid w:val="00605912"/>
    <w:rsid w:val="00605931"/>
    <w:rsid w:val="006059BD"/>
    <w:rsid w:val="00605A7D"/>
    <w:rsid w:val="00605A99"/>
    <w:rsid w:val="00605E6F"/>
    <w:rsid w:val="00605FB0"/>
    <w:rsid w:val="00605FE2"/>
    <w:rsid w:val="006060BC"/>
    <w:rsid w:val="006060BD"/>
    <w:rsid w:val="00606138"/>
    <w:rsid w:val="006061B3"/>
    <w:rsid w:val="006061FD"/>
    <w:rsid w:val="00606228"/>
    <w:rsid w:val="00606264"/>
    <w:rsid w:val="0060650E"/>
    <w:rsid w:val="00606639"/>
    <w:rsid w:val="00606745"/>
    <w:rsid w:val="006067A6"/>
    <w:rsid w:val="006067EC"/>
    <w:rsid w:val="00606D19"/>
    <w:rsid w:val="00606DF7"/>
    <w:rsid w:val="00606E0E"/>
    <w:rsid w:val="00606E8E"/>
    <w:rsid w:val="00606EF9"/>
    <w:rsid w:val="00606F4F"/>
    <w:rsid w:val="00606F86"/>
    <w:rsid w:val="00606FC3"/>
    <w:rsid w:val="0060711B"/>
    <w:rsid w:val="00607173"/>
    <w:rsid w:val="006072EA"/>
    <w:rsid w:val="00607349"/>
    <w:rsid w:val="00607351"/>
    <w:rsid w:val="006073F1"/>
    <w:rsid w:val="0060740F"/>
    <w:rsid w:val="006074AE"/>
    <w:rsid w:val="006074FF"/>
    <w:rsid w:val="0060768B"/>
    <w:rsid w:val="0060771E"/>
    <w:rsid w:val="00607C6F"/>
    <w:rsid w:val="00607F2D"/>
    <w:rsid w:val="00610138"/>
    <w:rsid w:val="006101C7"/>
    <w:rsid w:val="006102F3"/>
    <w:rsid w:val="00610449"/>
    <w:rsid w:val="00610854"/>
    <w:rsid w:val="006108EA"/>
    <w:rsid w:val="00610926"/>
    <w:rsid w:val="0061092E"/>
    <w:rsid w:val="0061096E"/>
    <w:rsid w:val="00610A92"/>
    <w:rsid w:val="00610BF9"/>
    <w:rsid w:val="00610C4B"/>
    <w:rsid w:val="00610DBA"/>
    <w:rsid w:val="00610ED5"/>
    <w:rsid w:val="00610EE9"/>
    <w:rsid w:val="006110B6"/>
    <w:rsid w:val="0061122A"/>
    <w:rsid w:val="006114AB"/>
    <w:rsid w:val="00611564"/>
    <w:rsid w:val="00611586"/>
    <w:rsid w:val="0061160A"/>
    <w:rsid w:val="00611615"/>
    <w:rsid w:val="00611668"/>
    <w:rsid w:val="0061176B"/>
    <w:rsid w:val="006119F9"/>
    <w:rsid w:val="00611ACD"/>
    <w:rsid w:val="00611B93"/>
    <w:rsid w:val="00611D00"/>
    <w:rsid w:val="00611F94"/>
    <w:rsid w:val="00612197"/>
    <w:rsid w:val="006121DB"/>
    <w:rsid w:val="0061237D"/>
    <w:rsid w:val="006123E9"/>
    <w:rsid w:val="006125B5"/>
    <w:rsid w:val="006125F5"/>
    <w:rsid w:val="00612651"/>
    <w:rsid w:val="0061273F"/>
    <w:rsid w:val="00612753"/>
    <w:rsid w:val="00612785"/>
    <w:rsid w:val="00612ADC"/>
    <w:rsid w:val="00612B83"/>
    <w:rsid w:val="00612BEB"/>
    <w:rsid w:val="00612D30"/>
    <w:rsid w:val="00612FB1"/>
    <w:rsid w:val="00613123"/>
    <w:rsid w:val="00613227"/>
    <w:rsid w:val="00613289"/>
    <w:rsid w:val="006132FF"/>
    <w:rsid w:val="006133C4"/>
    <w:rsid w:val="00613412"/>
    <w:rsid w:val="0061344D"/>
    <w:rsid w:val="00613469"/>
    <w:rsid w:val="00613511"/>
    <w:rsid w:val="00613533"/>
    <w:rsid w:val="006135CF"/>
    <w:rsid w:val="006136BC"/>
    <w:rsid w:val="006136E7"/>
    <w:rsid w:val="0061380B"/>
    <w:rsid w:val="006138E1"/>
    <w:rsid w:val="00613908"/>
    <w:rsid w:val="0061392A"/>
    <w:rsid w:val="006139ED"/>
    <w:rsid w:val="00613A38"/>
    <w:rsid w:val="00613B21"/>
    <w:rsid w:val="00613CCD"/>
    <w:rsid w:val="00613D08"/>
    <w:rsid w:val="00613D23"/>
    <w:rsid w:val="00613E9A"/>
    <w:rsid w:val="00613F72"/>
    <w:rsid w:val="0061416C"/>
    <w:rsid w:val="0061424C"/>
    <w:rsid w:val="006144AF"/>
    <w:rsid w:val="006144B6"/>
    <w:rsid w:val="006147C7"/>
    <w:rsid w:val="00614873"/>
    <w:rsid w:val="00614A91"/>
    <w:rsid w:val="00614BE8"/>
    <w:rsid w:val="00614E8F"/>
    <w:rsid w:val="00614F7F"/>
    <w:rsid w:val="00615078"/>
    <w:rsid w:val="006150BD"/>
    <w:rsid w:val="006150DB"/>
    <w:rsid w:val="006151B4"/>
    <w:rsid w:val="006151EE"/>
    <w:rsid w:val="00615245"/>
    <w:rsid w:val="006152A0"/>
    <w:rsid w:val="006152E1"/>
    <w:rsid w:val="006153B2"/>
    <w:rsid w:val="00615431"/>
    <w:rsid w:val="006154E0"/>
    <w:rsid w:val="00615502"/>
    <w:rsid w:val="006155B5"/>
    <w:rsid w:val="00615754"/>
    <w:rsid w:val="00615B07"/>
    <w:rsid w:val="00615CE4"/>
    <w:rsid w:val="00615D04"/>
    <w:rsid w:val="0061602C"/>
    <w:rsid w:val="00616249"/>
    <w:rsid w:val="006162FE"/>
    <w:rsid w:val="00616363"/>
    <w:rsid w:val="0061642E"/>
    <w:rsid w:val="00616508"/>
    <w:rsid w:val="00616622"/>
    <w:rsid w:val="00616634"/>
    <w:rsid w:val="006167CE"/>
    <w:rsid w:val="00616893"/>
    <w:rsid w:val="006169BC"/>
    <w:rsid w:val="00616A76"/>
    <w:rsid w:val="00616AB2"/>
    <w:rsid w:val="00616AD7"/>
    <w:rsid w:val="00616BC4"/>
    <w:rsid w:val="00616C59"/>
    <w:rsid w:val="00616F9E"/>
    <w:rsid w:val="00617140"/>
    <w:rsid w:val="00617392"/>
    <w:rsid w:val="00617519"/>
    <w:rsid w:val="0061773C"/>
    <w:rsid w:val="00617797"/>
    <w:rsid w:val="006177A1"/>
    <w:rsid w:val="0061796E"/>
    <w:rsid w:val="006179EF"/>
    <w:rsid w:val="00617A32"/>
    <w:rsid w:val="00617B61"/>
    <w:rsid w:val="00617B9B"/>
    <w:rsid w:val="00617D68"/>
    <w:rsid w:val="00617E7B"/>
    <w:rsid w:val="00617F11"/>
    <w:rsid w:val="006200DC"/>
    <w:rsid w:val="006200ED"/>
    <w:rsid w:val="00620491"/>
    <w:rsid w:val="006204EC"/>
    <w:rsid w:val="0062054C"/>
    <w:rsid w:val="00620731"/>
    <w:rsid w:val="00620768"/>
    <w:rsid w:val="0062083E"/>
    <w:rsid w:val="006209FE"/>
    <w:rsid w:val="00620A08"/>
    <w:rsid w:val="00620BF4"/>
    <w:rsid w:val="00620FC9"/>
    <w:rsid w:val="00621157"/>
    <w:rsid w:val="00621402"/>
    <w:rsid w:val="00621414"/>
    <w:rsid w:val="00621433"/>
    <w:rsid w:val="0062144A"/>
    <w:rsid w:val="0062147F"/>
    <w:rsid w:val="006214F6"/>
    <w:rsid w:val="00621573"/>
    <w:rsid w:val="006215DC"/>
    <w:rsid w:val="006216E4"/>
    <w:rsid w:val="0062181B"/>
    <w:rsid w:val="00621899"/>
    <w:rsid w:val="006218D9"/>
    <w:rsid w:val="00621AD1"/>
    <w:rsid w:val="00621BC6"/>
    <w:rsid w:val="00621CCC"/>
    <w:rsid w:val="00621DB6"/>
    <w:rsid w:val="00621E0B"/>
    <w:rsid w:val="00621F6A"/>
    <w:rsid w:val="00621F78"/>
    <w:rsid w:val="0062203B"/>
    <w:rsid w:val="00622356"/>
    <w:rsid w:val="0062242C"/>
    <w:rsid w:val="006224DE"/>
    <w:rsid w:val="00622519"/>
    <w:rsid w:val="006226E4"/>
    <w:rsid w:val="006226E9"/>
    <w:rsid w:val="00622780"/>
    <w:rsid w:val="00622884"/>
    <w:rsid w:val="0062288B"/>
    <w:rsid w:val="00622993"/>
    <w:rsid w:val="00622A4A"/>
    <w:rsid w:val="00622AEA"/>
    <w:rsid w:val="00622C20"/>
    <w:rsid w:val="00622C49"/>
    <w:rsid w:val="00622C9E"/>
    <w:rsid w:val="00622D00"/>
    <w:rsid w:val="00622D2D"/>
    <w:rsid w:val="006230F9"/>
    <w:rsid w:val="006232B4"/>
    <w:rsid w:val="0062345C"/>
    <w:rsid w:val="006234AE"/>
    <w:rsid w:val="0062357F"/>
    <w:rsid w:val="006235E3"/>
    <w:rsid w:val="006237FD"/>
    <w:rsid w:val="00623A0C"/>
    <w:rsid w:val="00623ADB"/>
    <w:rsid w:val="00623B85"/>
    <w:rsid w:val="00623BA5"/>
    <w:rsid w:val="00623C4D"/>
    <w:rsid w:val="00623D28"/>
    <w:rsid w:val="00623E6B"/>
    <w:rsid w:val="00623EF6"/>
    <w:rsid w:val="00623F3E"/>
    <w:rsid w:val="00624069"/>
    <w:rsid w:val="006240F0"/>
    <w:rsid w:val="00624179"/>
    <w:rsid w:val="0062424D"/>
    <w:rsid w:val="0062425E"/>
    <w:rsid w:val="006242BA"/>
    <w:rsid w:val="0062454A"/>
    <w:rsid w:val="006246B7"/>
    <w:rsid w:val="00624720"/>
    <w:rsid w:val="00624750"/>
    <w:rsid w:val="00624768"/>
    <w:rsid w:val="0062477A"/>
    <w:rsid w:val="00624B9F"/>
    <w:rsid w:val="00624C86"/>
    <w:rsid w:val="00624E8D"/>
    <w:rsid w:val="00624F98"/>
    <w:rsid w:val="006251B3"/>
    <w:rsid w:val="0062533D"/>
    <w:rsid w:val="00625385"/>
    <w:rsid w:val="00625600"/>
    <w:rsid w:val="006256B2"/>
    <w:rsid w:val="006257C7"/>
    <w:rsid w:val="006258D8"/>
    <w:rsid w:val="00625902"/>
    <w:rsid w:val="006259A2"/>
    <w:rsid w:val="00625A7A"/>
    <w:rsid w:val="00625ABA"/>
    <w:rsid w:val="00625B3F"/>
    <w:rsid w:val="00625B57"/>
    <w:rsid w:val="00625C3F"/>
    <w:rsid w:val="00625D28"/>
    <w:rsid w:val="0062631B"/>
    <w:rsid w:val="00626383"/>
    <w:rsid w:val="006263B2"/>
    <w:rsid w:val="00626484"/>
    <w:rsid w:val="006264DB"/>
    <w:rsid w:val="0062657D"/>
    <w:rsid w:val="006265F5"/>
    <w:rsid w:val="0062661B"/>
    <w:rsid w:val="006268FA"/>
    <w:rsid w:val="00626906"/>
    <w:rsid w:val="006269C8"/>
    <w:rsid w:val="00626B78"/>
    <w:rsid w:val="00626C39"/>
    <w:rsid w:val="00626C9A"/>
    <w:rsid w:val="00626E0B"/>
    <w:rsid w:val="00626EBD"/>
    <w:rsid w:val="0062710C"/>
    <w:rsid w:val="0062711C"/>
    <w:rsid w:val="006273DD"/>
    <w:rsid w:val="00627456"/>
    <w:rsid w:val="006274C5"/>
    <w:rsid w:val="00627568"/>
    <w:rsid w:val="006275FE"/>
    <w:rsid w:val="0062781A"/>
    <w:rsid w:val="006278DE"/>
    <w:rsid w:val="00627A7F"/>
    <w:rsid w:val="00627B89"/>
    <w:rsid w:val="00627BC2"/>
    <w:rsid w:val="00627C96"/>
    <w:rsid w:val="00627D78"/>
    <w:rsid w:val="00627E1D"/>
    <w:rsid w:val="00627E4D"/>
    <w:rsid w:val="00627EE9"/>
    <w:rsid w:val="0063005E"/>
    <w:rsid w:val="00630266"/>
    <w:rsid w:val="00630418"/>
    <w:rsid w:val="00630433"/>
    <w:rsid w:val="0063043B"/>
    <w:rsid w:val="0063044B"/>
    <w:rsid w:val="00630550"/>
    <w:rsid w:val="00630749"/>
    <w:rsid w:val="00630AE1"/>
    <w:rsid w:val="00630EC3"/>
    <w:rsid w:val="00630F46"/>
    <w:rsid w:val="00631072"/>
    <w:rsid w:val="006310D9"/>
    <w:rsid w:val="0063135B"/>
    <w:rsid w:val="00631369"/>
    <w:rsid w:val="00631478"/>
    <w:rsid w:val="006315DB"/>
    <w:rsid w:val="00631679"/>
    <w:rsid w:val="006316C6"/>
    <w:rsid w:val="006319BA"/>
    <w:rsid w:val="00631A7A"/>
    <w:rsid w:val="00631BDA"/>
    <w:rsid w:val="00631C35"/>
    <w:rsid w:val="00631C51"/>
    <w:rsid w:val="00631DCF"/>
    <w:rsid w:val="00631F40"/>
    <w:rsid w:val="00632155"/>
    <w:rsid w:val="006322AB"/>
    <w:rsid w:val="0063245C"/>
    <w:rsid w:val="00632565"/>
    <w:rsid w:val="006325E0"/>
    <w:rsid w:val="00632690"/>
    <w:rsid w:val="00632810"/>
    <w:rsid w:val="0063285F"/>
    <w:rsid w:val="00632931"/>
    <w:rsid w:val="006329D3"/>
    <w:rsid w:val="00632A27"/>
    <w:rsid w:val="00632C38"/>
    <w:rsid w:val="00632DA3"/>
    <w:rsid w:val="00632E37"/>
    <w:rsid w:val="00632FDB"/>
    <w:rsid w:val="0063313F"/>
    <w:rsid w:val="006332D0"/>
    <w:rsid w:val="006332E6"/>
    <w:rsid w:val="00633308"/>
    <w:rsid w:val="006333C5"/>
    <w:rsid w:val="006334FA"/>
    <w:rsid w:val="0063355C"/>
    <w:rsid w:val="00633645"/>
    <w:rsid w:val="006336F7"/>
    <w:rsid w:val="0063378F"/>
    <w:rsid w:val="00633791"/>
    <w:rsid w:val="00633A8A"/>
    <w:rsid w:val="00633D6A"/>
    <w:rsid w:val="00633D98"/>
    <w:rsid w:val="00633E4B"/>
    <w:rsid w:val="00633E86"/>
    <w:rsid w:val="00633F18"/>
    <w:rsid w:val="00633F7E"/>
    <w:rsid w:val="00633FD5"/>
    <w:rsid w:val="0063407B"/>
    <w:rsid w:val="0063410F"/>
    <w:rsid w:val="006341E4"/>
    <w:rsid w:val="006343A8"/>
    <w:rsid w:val="006343E2"/>
    <w:rsid w:val="006348E5"/>
    <w:rsid w:val="006349B4"/>
    <w:rsid w:val="00634A75"/>
    <w:rsid w:val="00634BD6"/>
    <w:rsid w:val="00634BE2"/>
    <w:rsid w:val="00634CE7"/>
    <w:rsid w:val="00634DB6"/>
    <w:rsid w:val="00634E04"/>
    <w:rsid w:val="00634E9E"/>
    <w:rsid w:val="00634EB4"/>
    <w:rsid w:val="0063506C"/>
    <w:rsid w:val="00635608"/>
    <w:rsid w:val="00635673"/>
    <w:rsid w:val="006356B9"/>
    <w:rsid w:val="006356D4"/>
    <w:rsid w:val="00635844"/>
    <w:rsid w:val="00635943"/>
    <w:rsid w:val="00635BC7"/>
    <w:rsid w:val="00635C93"/>
    <w:rsid w:val="00635D99"/>
    <w:rsid w:val="00635DC8"/>
    <w:rsid w:val="00635EF3"/>
    <w:rsid w:val="00635F26"/>
    <w:rsid w:val="006361B1"/>
    <w:rsid w:val="0063620F"/>
    <w:rsid w:val="006362BD"/>
    <w:rsid w:val="00636348"/>
    <w:rsid w:val="006364B1"/>
    <w:rsid w:val="006364E6"/>
    <w:rsid w:val="006366A5"/>
    <w:rsid w:val="0063695D"/>
    <w:rsid w:val="0063699E"/>
    <w:rsid w:val="00636A04"/>
    <w:rsid w:val="00636A16"/>
    <w:rsid w:val="00636AF0"/>
    <w:rsid w:val="00636B02"/>
    <w:rsid w:val="00636B5C"/>
    <w:rsid w:val="00636D05"/>
    <w:rsid w:val="00636D45"/>
    <w:rsid w:val="00636E46"/>
    <w:rsid w:val="00636F46"/>
    <w:rsid w:val="00636FA9"/>
    <w:rsid w:val="00637178"/>
    <w:rsid w:val="00637229"/>
    <w:rsid w:val="00637243"/>
    <w:rsid w:val="00637263"/>
    <w:rsid w:val="006373AB"/>
    <w:rsid w:val="006375E8"/>
    <w:rsid w:val="006376D2"/>
    <w:rsid w:val="00637BD2"/>
    <w:rsid w:val="00637BEF"/>
    <w:rsid w:val="00637DBF"/>
    <w:rsid w:val="00637E37"/>
    <w:rsid w:val="00637ED2"/>
    <w:rsid w:val="00637EED"/>
    <w:rsid w:val="00640198"/>
    <w:rsid w:val="0064023A"/>
    <w:rsid w:val="006402CD"/>
    <w:rsid w:val="00640341"/>
    <w:rsid w:val="00640381"/>
    <w:rsid w:val="00640565"/>
    <w:rsid w:val="006408E8"/>
    <w:rsid w:val="00640A0A"/>
    <w:rsid w:val="00640C68"/>
    <w:rsid w:val="00640CCC"/>
    <w:rsid w:val="00640D85"/>
    <w:rsid w:val="00640DE7"/>
    <w:rsid w:val="00640DEA"/>
    <w:rsid w:val="00640F5D"/>
    <w:rsid w:val="00640F63"/>
    <w:rsid w:val="00640FCE"/>
    <w:rsid w:val="00641160"/>
    <w:rsid w:val="006411A4"/>
    <w:rsid w:val="00641616"/>
    <w:rsid w:val="006417C8"/>
    <w:rsid w:val="006418CA"/>
    <w:rsid w:val="00641CAA"/>
    <w:rsid w:val="00641D71"/>
    <w:rsid w:val="00641E9B"/>
    <w:rsid w:val="00641EC0"/>
    <w:rsid w:val="006423AF"/>
    <w:rsid w:val="00642447"/>
    <w:rsid w:val="0064266F"/>
    <w:rsid w:val="0064270B"/>
    <w:rsid w:val="00642832"/>
    <w:rsid w:val="00642A2B"/>
    <w:rsid w:val="00642ABC"/>
    <w:rsid w:val="00642CC1"/>
    <w:rsid w:val="00642CCD"/>
    <w:rsid w:val="00642D35"/>
    <w:rsid w:val="00642DB2"/>
    <w:rsid w:val="00642E07"/>
    <w:rsid w:val="00642E9E"/>
    <w:rsid w:val="00642EA0"/>
    <w:rsid w:val="00642F29"/>
    <w:rsid w:val="00642F66"/>
    <w:rsid w:val="00642F82"/>
    <w:rsid w:val="0064315B"/>
    <w:rsid w:val="006433C3"/>
    <w:rsid w:val="006434E6"/>
    <w:rsid w:val="00643570"/>
    <w:rsid w:val="00643642"/>
    <w:rsid w:val="006436FD"/>
    <w:rsid w:val="0064370B"/>
    <w:rsid w:val="00643724"/>
    <w:rsid w:val="006437FE"/>
    <w:rsid w:val="00643A98"/>
    <w:rsid w:val="00643B33"/>
    <w:rsid w:val="00643B8D"/>
    <w:rsid w:val="00643CE4"/>
    <w:rsid w:val="00643E23"/>
    <w:rsid w:val="00643E26"/>
    <w:rsid w:val="00643E39"/>
    <w:rsid w:val="0064422A"/>
    <w:rsid w:val="006442C1"/>
    <w:rsid w:val="006442E7"/>
    <w:rsid w:val="0064430A"/>
    <w:rsid w:val="0064439D"/>
    <w:rsid w:val="006443A6"/>
    <w:rsid w:val="00644435"/>
    <w:rsid w:val="00644650"/>
    <w:rsid w:val="0064466C"/>
    <w:rsid w:val="00644748"/>
    <w:rsid w:val="0064477C"/>
    <w:rsid w:val="0064497A"/>
    <w:rsid w:val="006449F2"/>
    <w:rsid w:val="00644A5E"/>
    <w:rsid w:val="00644C08"/>
    <w:rsid w:val="00644C9C"/>
    <w:rsid w:val="00644DA4"/>
    <w:rsid w:val="00645188"/>
    <w:rsid w:val="0064538A"/>
    <w:rsid w:val="00645422"/>
    <w:rsid w:val="00645475"/>
    <w:rsid w:val="0064561E"/>
    <w:rsid w:val="00645952"/>
    <w:rsid w:val="00645A11"/>
    <w:rsid w:val="00645A35"/>
    <w:rsid w:val="00645CDC"/>
    <w:rsid w:val="00645E6D"/>
    <w:rsid w:val="00646068"/>
    <w:rsid w:val="0064612A"/>
    <w:rsid w:val="006462CB"/>
    <w:rsid w:val="0064630F"/>
    <w:rsid w:val="006463AB"/>
    <w:rsid w:val="006463B3"/>
    <w:rsid w:val="00646431"/>
    <w:rsid w:val="006464BD"/>
    <w:rsid w:val="006464C1"/>
    <w:rsid w:val="0064662D"/>
    <w:rsid w:val="00646698"/>
    <w:rsid w:val="00646784"/>
    <w:rsid w:val="00646998"/>
    <w:rsid w:val="00646A41"/>
    <w:rsid w:val="00646C46"/>
    <w:rsid w:val="00646CD9"/>
    <w:rsid w:val="00646CE8"/>
    <w:rsid w:val="00646DE3"/>
    <w:rsid w:val="00646E12"/>
    <w:rsid w:val="00646E80"/>
    <w:rsid w:val="00646EF6"/>
    <w:rsid w:val="00646F61"/>
    <w:rsid w:val="00646FA6"/>
    <w:rsid w:val="006470DD"/>
    <w:rsid w:val="00647325"/>
    <w:rsid w:val="0064733A"/>
    <w:rsid w:val="0064739D"/>
    <w:rsid w:val="006474D8"/>
    <w:rsid w:val="00647511"/>
    <w:rsid w:val="006475F7"/>
    <w:rsid w:val="006479D5"/>
    <w:rsid w:val="00647A12"/>
    <w:rsid w:val="00647C08"/>
    <w:rsid w:val="00647D9F"/>
    <w:rsid w:val="00647DAD"/>
    <w:rsid w:val="00650088"/>
    <w:rsid w:val="00650603"/>
    <w:rsid w:val="0065062F"/>
    <w:rsid w:val="0065086E"/>
    <w:rsid w:val="00650935"/>
    <w:rsid w:val="0065098B"/>
    <w:rsid w:val="00650A27"/>
    <w:rsid w:val="00650AE7"/>
    <w:rsid w:val="00650BEE"/>
    <w:rsid w:val="00650C3F"/>
    <w:rsid w:val="00650D64"/>
    <w:rsid w:val="00650EB7"/>
    <w:rsid w:val="0065106A"/>
    <w:rsid w:val="006514DB"/>
    <w:rsid w:val="0065161D"/>
    <w:rsid w:val="006518CA"/>
    <w:rsid w:val="0065193B"/>
    <w:rsid w:val="00651A8B"/>
    <w:rsid w:val="00651ABE"/>
    <w:rsid w:val="00651C22"/>
    <w:rsid w:val="00651CBE"/>
    <w:rsid w:val="00651D6C"/>
    <w:rsid w:val="00651E8C"/>
    <w:rsid w:val="00651F4D"/>
    <w:rsid w:val="00651FC8"/>
    <w:rsid w:val="00651FD5"/>
    <w:rsid w:val="00652079"/>
    <w:rsid w:val="0065208B"/>
    <w:rsid w:val="00652112"/>
    <w:rsid w:val="00652136"/>
    <w:rsid w:val="006523AB"/>
    <w:rsid w:val="00652478"/>
    <w:rsid w:val="0065256F"/>
    <w:rsid w:val="00652704"/>
    <w:rsid w:val="00652824"/>
    <w:rsid w:val="006528BB"/>
    <w:rsid w:val="006529A5"/>
    <w:rsid w:val="00652B37"/>
    <w:rsid w:val="00652BE2"/>
    <w:rsid w:val="00652DA7"/>
    <w:rsid w:val="00652DEB"/>
    <w:rsid w:val="00652E73"/>
    <w:rsid w:val="00652F03"/>
    <w:rsid w:val="00652F5E"/>
    <w:rsid w:val="00652FF9"/>
    <w:rsid w:val="006530F5"/>
    <w:rsid w:val="006533C2"/>
    <w:rsid w:val="006533CD"/>
    <w:rsid w:val="006533CF"/>
    <w:rsid w:val="00653467"/>
    <w:rsid w:val="00653533"/>
    <w:rsid w:val="00653668"/>
    <w:rsid w:val="00653A34"/>
    <w:rsid w:val="00653B62"/>
    <w:rsid w:val="00653DC5"/>
    <w:rsid w:val="00653E0C"/>
    <w:rsid w:val="00653E8B"/>
    <w:rsid w:val="00653EA2"/>
    <w:rsid w:val="00654106"/>
    <w:rsid w:val="00654161"/>
    <w:rsid w:val="00654171"/>
    <w:rsid w:val="0065420A"/>
    <w:rsid w:val="00654246"/>
    <w:rsid w:val="0065432B"/>
    <w:rsid w:val="0065434F"/>
    <w:rsid w:val="006543C4"/>
    <w:rsid w:val="006545BA"/>
    <w:rsid w:val="006546AD"/>
    <w:rsid w:val="0065470C"/>
    <w:rsid w:val="006547B3"/>
    <w:rsid w:val="00654878"/>
    <w:rsid w:val="006549CC"/>
    <w:rsid w:val="00654A9A"/>
    <w:rsid w:val="00654AB7"/>
    <w:rsid w:val="00654B35"/>
    <w:rsid w:val="00654BA0"/>
    <w:rsid w:val="00654BA1"/>
    <w:rsid w:val="00654C51"/>
    <w:rsid w:val="00654ED7"/>
    <w:rsid w:val="00654F07"/>
    <w:rsid w:val="00654FF3"/>
    <w:rsid w:val="006552F6"/>
    <w:rsid w:val="0065534A"/>
    <w:rsid w:val="00655351"/>
    <w:rsid w:val="00655438"/>
    <w:rsid w:val="00655450"/>
    <w:rsid w:val="00655457"/>
    <w:rsid w:val="00655499"/>
    <w:rsid w:val="006554D2"/>
    <w:rsid w:val="006554F3"/>
    <w:rsid w:val="0065552B"/>
    <w:rsid w:val="00655659"/>
    <w:rsid w:val="0065568C"/>
    <w:rsid w:val="00655791"/>
    <w:rsid w:val="00655843"/>
    <w:rsid w:val="006558AF"/>
    <w:rsid w:val="00655979"/>
    <w:rsid w:val="006559D3"/>
    <w:rsid w:val="006559D4"/>
    <w:rsid w:val="00655B50"/>
    <w:rsid w:val="00655B7E"/>
    <w:rsid w:val="00655BAC"/>
    <w:rsid w:val="00655C43"/>
    <w:rsid w:val="00655C56"/>
    <w:rsid w:val="00655D15"/>
    <w:rsid w:val="00655DA0"/>
    <w:rsid w:val="00655E2E"/>
    <w:rsid w:val="006561B7"/>
    <w:rsid w:val="00656333"/>
    <w:rsid w:val="006563EC"/>
    <w:rsid w:val="0065665C"/>
    <w:rsid w:val="00656712"/>
    <w:rsid w:val="00656749"/>
    <w:rsid w:val="00656969"/>
    <w:rsid w:val="00656ABE"/>
    <w:rsid w:val="00656DCA"/>
    <w:rsid w:val="00656E3F"/>
    <w:rsid w:val="006570CB"/>
    <w:rsid w:val="006570E0"/>
    <w:rsid w:val="00657163"/>
    <w:rsid w:val="006571EE"/>
    <w:rsid w:val="00657241"/>
    <w:rsid w:val="0065731B"/>
    <w:rsid w:val="00657328"/>
    <w:rsid w:val="006573DD"/>
    <w:rsid w:val="0065749B"/>
    <w:rsid w:val="0065758C"/>
    <w:rsid w:val="006575A2"/>
    <w:rsid w:val="0065762D"/>
    <w:rsid w:val="00657635"/>
    <w:rsid w:val="00657934"/>
    <w:rsid w:val="00657B79"/>
    <w:rsid w:val="00657CA0"/>
    <w:rsid w:val="00657E12"/>
    <w:rsid w:val="00657E5B"/>
    <w:rsid w:val="006602BA"/>
    <w:rsid w:val="00660303"/>
    <w:rsid w:val="0066037B"/>
    <w:rsid w:val="006604C8"/>
    <w:rsid w:val="006605C1"/>
    <w:rsid w:val="00660668"/>
    <w:rsid w:val="00660776"/>
    <w:rsid w:val="006607E9"/>
    <w:rsid w:val="00660977"/>
    <w:rsid w:val="006609DB"/>
    <w:rsid w:val="00660CD8"/>
    <w:rsid w:val="00660D74"/>
    <w:rsid w:val="00660FEA"/>
    <w:rsid w:val="0066102C"/>
    <w:rsid w:val="00661231"/>
    <w:rsid w:val="00661360"/>
    <w:rsid w:val="006614BC"/>
    <w:rsid w:val="00661503"/>
    <w:rsid w:val="006615D2"/>
    <w:rsid w:val="006615F0"/>
    <w:rsid w:val="0066172F"/>
    <w:rsid w:val="00661B06"/>
    <w:rsid w:val="00661C2F"/>
    <w:rsid w:val="00661E96"/>
    <w:rsid w:val="00661EE2"/>
    <w:rsid w:val="00662126"/>
    <w:rsid w:val="00662170"/>
    <w:rsid w:val="00662396"/>
    <w:rsid w:val="006623DD"/>
    <w:rsid w:val="006625CC"/>
    <w:rsid w:val="00662700"/>
    <w:rsid w:val="0066275F"/>
    <w:rsid w:val="006627A8"/>
    <w:rsid w:val="006627FB"/>
    <w:rsid w:val="006628FE"/>
    <w:rsid w:val="006629FA"/>
    <w:rsid w:val="00662A23"/>
    <w:rsid w:val="00662AA3"/>
    <w:rsid w:val="00662CD1"/>
    <w:rsid w:val="00662D2C"/>
    <w:rsid w:val="00662D8C"/>
    <w:rsid w:val="00662F23"/>
    <w:rsid w:val="00663191"/>
    <w:rsid w:val="006632BB"/>
    <w:rsid w:val="0066344B"/>
    <w:rsid w:val="00663481"/>
    <w:rsid w:val="00663539"/>
    <w:rsid w:val="006635E0"/>
    <w:rsid w:val="006636DB"/>
    <w:rsid w:val="006636E4"/>
    <w:rsid w:val="00663817"/>
    <w:rsid w:val="00663872"/>
    <w:rsid w:val="00663A78"/>
    <w:rsid w:val="00663D1D"/>
    <w:rsid w:val="00663D38"/>
    <w:rsid w:val="00663D68"/>
    <w:rsid w:val="00663F4F"/>
    <w:rsid w:val="00663F74"/>
    <w:rsid w:val="00663FC0"/>
    <w:rsid w:val="00664249"/>
    <w:rsid w:val="00664255"/>
    <w:rsid w:val="00664266"/>
    <w:rsid w:val="006642D7"/>
    <w:rsid w:val="00664320"/>
    <w:rsid w:val="00664431"/>
    <w:rsid w:val="006646D3"/>
    <w:rsid w:val="00664780"/>
    <w:rsid w:val="0066483A"/>
    <w:rsid w:val="0066496C"/>
    <w:rsid w:val="00664C09"/>
    <w:rsid w:val="00664C46"/>
    <w:rsid w:val="00664C4A"/>
    <w:rsid w:val="00664C96"/>
    <w:rsid w:val="00664D92"/>
    <w:rsid w:val="00664E2E"/>
    <w:rsid w:val="00664E80"/>
    <w:rsid w:val="00665064"/>
    <w:rsid w:val="006650E9"/>
    <w:rsid w:val="0066521B"/>
    <w:rsid w:val="0066546D"/>
    <w:rsid w:val="006654BE"/>
    <w:rsid w:val="006659EE"/>
    <w:rsid w:val="00665CD7"/>
    <w:rsid w:val="00665E3B"/>
    <w:rsid w:val="00665E3D"/>
    <w:rsid w:val="00665EA2"/>
    <w:rsid w:val="0066638D"/>
    <w:rsid w:val="006663A3"/>
    <w:rsid w:val="006663D3"/>
    <w:rsid w:val="0066664C"/>
    <w:rsid w:val="00666688"/>
    <w:rsid w:val="0066679F"/>
    <w:rsid w:val="0066687E"/>
    <w:rsid w:val="006669F4"/>
    <w:rsid w:val="00666B0A"/>
    <w:rsid w:val="00666B28"/>
    <w:rsid w:val="00666B3C"/>
    <w:rsid w:val="00666B79"/>
    <w:rsid w:val="00666BCB"/>
    <w:rsid w:val="00666C36"/>
    <w:rsid w:val="00666DE9"/>
    <w:rsid w:val="00666FBB"/>
    <w:rsid w:val="00666FF9"/>
    <w:rsid w:val="0066705E"/>
    <w:rsid w:val="006671C8"/>
    <w:rsid w:val="006672F7"/>
    <w:rsid w:val="006673C1"/>
    <w:rsid w:val="006674B6"/>
    <w:rsid w:val="0066754F"/>
    <w:rsid w:val="006675E6"/>
    <w:rsid w:val="006676C5"/>
    <w:rsid w:val="00667968"/>
    <w:rsid w:val="0066796B"/>
    <w:rsid w:val="00667ACE"/>
    <w:rsid w:val="00667B60"/>
    <w:rsid w:val="00667D8A"/>
    <w:rsid w:val="00670259"/>
    <w:rsid w:val="006703C2"/>
    <w:rsid w:val="006703F2"/>
    <w:rsid w:val="006704CF"/>
    <w:rsid w:val="00670633"/>
    <w:rsid w:val="0067074F"/>
    <w:rsid w:val="006708BA"/>
    <w:rsid w:val="00670A39"/>
    <w:rsid w:val="00670AE0"/>
    <w:rsid w:val="00670B31"/>
    <w:rsid w:val="00670C15"/>
    <w:rsid w:val="00670D36"/>
    <w:rsid w:val="00670F3E"/>
    <w:rsid w:val="00670F53"/>
    <w:rsid w:val="006710E8"/>
    <w:rsid w:val="00671290"/>
    <w:rsid w:val="00671322"/>
    <w:rsid w:val="00671335"/>
    <w:rsid w:val="006713AD"/>
    <w:rsid w:val="006714B1"/>
    <w:rsid w:val="0067153D"/>
    <w:rsid w:val="00671542"/>
    <w:rsid w:val="006715B8"/>
    <w:rsid w:val="006715C9"/>
    <w:rsid w:val="0067177A"/>
    <w:rsid w:val="00671906"/>
    <w:rsid w:val="006719CB"/>
    <w:rsid w:val="006719E4"/>
    <w:rsid w:val="00671AE5"/>
    <w:rsid w:val="00671B10"/>
    <w:rsid w:val="00671B61"/>
    <w:rsid w:val="00671BFA"/>
    <w:rsid w:val="00671CC6"/>
    <w:rsid w:val="00671DD9"/>
    <w:rsid w:val="00671EB0"/>
    <w:rsid w:val="00671F9E"/>
    <w:rsid w:val="0067207E"/>
    <w:rsid w:val="00672090"/>
    <w:rsid w:val="006720EE"/>
    <w:rsid w:val="0067210E"/>
    <w:rsid w:val="006721BF"/>
    <w:rsid w:val="0067228A"/>
    <w:rsid w:val="006723D5"/>
    <w:rsid w:val="006723DA"/>
    <w:rsid w:val="00672483"/>
    <w:rsid w:val="006724A4"/>
    <w:rsid w:val="00672644"/>
    <w:rsid w:val="0067269F"/>
    <w:rsid w:val="006727F7"/>
    <w:rsid w:val="00672892"/>
    <w:rsid w:val="0067295C"/>
    <w:rsid w:val="00672BD6"/>
    <w:rsid w:val="00672C8D"/>
    <w:rsid w:val="00672CF2"/>
    <w:rsid w:val="00672E53"/>
    <w:rsid w:val="00672FD5"/>
    <w:rsid w:val="0067304A"/>
    <w:rsid w:val="00673074"/>
    <w:rsid w:val="006730D7"/>
    <w:rsid w:val="006731E7"/>
    <w:rsid w:val="00673277"/>
    <w:rsid w:val="00673358"/>
    <w:rsid w:val="00673388"/>
    <w:rsid w:val="006736F0"/>
    <w:rsid w:val="00673784"/>
    <w:rsid w:val="0067380E"/>
    <w:rsid w:val="00673871"/>
    <w:rsid w:val="00673898"/>
    <w:rsid w:val="00673954"/>
    <w:rsid w:val="00673972"/>
    <w:rsid w:val="00673AB7"/>
    <w:rsid w:val="00673C5A"/>
    <w:rsid w:val="00673DAE"/>
    <w:rsid w:val="00673DCF"/>
    <w:rsid w:val="00673F32"/>
    <w:rsid w:val="00673F42"/>
    <w:rsid w:val="00673F81"/>
    <w:rsid w:val="0067400A"/>
    <w:rsid w:val="006741BF"/>
    <w:rsid w:val="006741EE"/>
    <w:rsid w:val="006743DA"/>
    <w:rsid w:val="00674526"/>
    <w:rsid w:val="00674725"/>
    <w:rsid w:val="00674806"/>
    <w:rsid w:val="006748C8"/>
    <w:rsid w:val="00674D06"/>
    <w:rsid w:val="00674D74"/>
    <w:rsid w:val="00674EB6"/>
    <w:rsid w:val="00674F5A"/>
    <w:rsid w:val="0067501F"/>
    <w:rsid w:val="00675064"/>
    <w:rsid w:val="0067536C"/>
    <w:rsid w:val="00675419"/>
    <w:rsid w:val="0067559E"/>
    <w:rsid w:val="00675744"/>
    <w:rsid w:val="006757B5"/>
    <w:rsid w:val="0067586D"/>
    <w:rsid w:val="006759BB"/>
    <w:rsid w:val="00675A6B"/>
    <w:rsid w:val="00675B16"/>
    <w:rsid w:val="00675D78"/>
    <w:rsid w:val="00675DDA"/>
    <w:rsid w:val="00675DF9"/>
    <w:rsid w:val="00675E10"/>
    <w:rsid w:val="00676005"/>
    <w:rsid w:val="006762AA"/>
    <w:rsid w:val="0067632E"/>
    <w:rsid w:val="00676544"/>
    <w:rsid w:val="00676647"/>
    <w:rsid w:val="006767ED"/>
    <w:rsid w:val="00676809"/>
    <w:rsid w:val="00676AC6"/>
    <w:rsid w:val="00676AD0"/>
    <w:rsid w:val="00676BDA"/>
    <w:rsid w:val="00676C8B"/>
    <w:rsid w:val="00676FA2"/>
    <w:rsid w:val="00676FBC"/>
    <w:rsid w:val="00676FE5"/>
    <w:rsid w:val="006770B3"/>
    <w:rsid w:val="00677263"/>
    <w:rsid w:val="0067748A"/>
    <w:rsid w:val="006775EA"/>
    <w:rsid w:val="006775FA"/>
    <w:rsid w:val="0067762E"/>
    <w:rsid w:val="00677671"/>
    <w:rsid w:val="006778C6"/>
    <w:rsid w:val="00677B01"/>
    <w:rsid w:val="00680121"/>
    <w:rsid w:val="006801AA"/>
    <w:rsid w:val="00680592"/>
    <w:rsid w:val="006805AF"/>
    <w:rsid w:val="006805C9"/>
    <w:rsid w:val="0068074D"/>
    <w:rsid w:val="006808AA"/>
    <w:rsid w:val="006808C6"/>
    <w:rsid w:val="00680A59"/>
    <w:rsid w:val="00680AF0"/>
    <w:rsid w:val="00680BB6"/>
    <w:rsid w:val="00680CBB"/>
    <w:rsid w:val="00680CDC"/>
    <w:rsid w:val="00680D80"/>
    <w:rsid w:val="00680EF5"/>
    <w:rsid w:val="00680FAF"/>
    <w:rsid w:val="00680FDF"/>
    <w:rsid w:val="0068104B"/>
    <w:rsid w:val="006810D9"/>
    <w:rsid w:val="006812C0"/>
    <w:rsid w:val="0068133D"/>
    <w:rsid w:val="0068134A"/>
    <w:rsid w:val="00681356"/>
    <w:rsid w:val="006813A5"/>
    <w:rsid w:val="006817FE"/>
    <w:rsid w:val="0068194A"/>
    <w:rsid w:val="00681B88"/>
    <w:rsid w:val="00681C4D"/>
    <w:rsid w:val="00681C5D"/>
    <w:rsid w:val="00681D00"/>
    <w:rsid w:val="00681D09"/>
    <w:rsid w:val="00681EFC"/>
    <w:rsid w:val="0068210E"/>
    <w:rsid w:val="00682174"/>
    <w:rsid w:val="006821C3"/>
    <w:rsid w:val="00682405"/>
    <w:rsid w:val="0068257D"/>
    <w:rsid w:val="006826B1"/>
    <w:rsid w:val="0068279A"/>
    <w:rsid w:val="00682820"/>
    <w:rsid w:val="0068291F"/>
    <w:rsid w:val="00682D9A"/>
    <w:rsid w:val="00682EF1"/>
    <w:rsid w:val="00682FD9"/>
    <w:rsid w:val="00682FF4"/>
    <w:rsid w:val="00683098"/>
    <w:rsid w:val="0068319B"/>
    <w:rsid w:val="00683218"/>
    <w:rsid w:val="00683299"/>
    <w:rsid w:val="00683328"/>
    <w:rsid w:val="0068337F"/>
    <w:rsid w:val="0068345B"/>
    <w:rsid w:val="00683489"/>
    <w:rsid w:val="00683893"/>
    <w:rsid w:val="00683934"/>
    <w:rsid w:val="00683A1F"/>
    <w:rsid w:val="00683A44"/>
    <w:rsid w:val="00683E1A"/>
    <w:rsid w:val="00683F0D"/>
    <w:rsid w:val="00683F14"/>
    <w:rsid w:val="00684201"/>
    <w:rsid w:val="00684215"/>
    <w:rsid w:val="00684256"/>
    <w:rsid w:val="0068434B"/>
    <w:rsid w:val="0068434F"/>
    <w:rsid w:val="00684391"/>
    <w:rsid w:val="00684405"/>
    <w:rsid w:val="0068457D"/>
    <w:rsid w:val="00684595"/>
    <w:rsid w:val="006845B8"/>
    <w:rsid w:val="00684636"/>
    <w:rsid w:val="006846EE"/>
    <w:rsid w:val="006847F9"/>
    <w:rsid w:val="00684959"/>
    <w:rsid w:val="00684B39"/>
    <w:rsid w:val="00684D04"/>
    <w:rsid w:val="00684DB4"/>
    <w:rsid w:val="00684F41"/>
    <w:rsid w:val="00685041"/>
    <w:rsid w:val="0068509B"/>
    <w:rsid w:val="006851DC"/>
    <w:rsid w:val="00685230"/>
    <w:rsid w:val="00685294"/>
    <w:rsid w:val="006852B1"/>
    <w:rsid w:val="006852BA"/>
    <w:rsid w:val="006853BD"/>
    <w:rsid w:val="006854BA"/>
    <w:rsid w:val="00685619"/>
    <w:rsid w:val="00685828"/>
    <w:rsid w:val="00685848"/>
    <w:rsid w:val="00685943"/>
    <w:rsid w:val="00685A41"/>
    <w:rsid w:val="00685AFB"/>
    <w:rsid w:val="00685ECA"/>
    <w:rsid w:val="00685F67"/>
    <w:rsid w:val="0068624E"/>
    <w:rsid w:val="00686281"/>
    <w:rsid w:val="00686464"/>
    <w:rsid w:val="00686468"/>
    <w:rsid w:val="0068658E"/>
    <w:rsid w:val="0068666A"/>
    <w:rsid w:val="006868A8"/>
    <w:rsid w:val="0068696F"/>
    <w:rsid w:val="00686983"/>
    <w:rsid w:val="00686A84"/>
    <w:rsid w:val="006870C9"/>
    <w:rsid w:val="006870E0"/>
    <w:rsid w:val="006871B5"/>
    <w:rsid w:val="00687286"/>
    <w:rsid w:val="0068735B"/>
    <w:rsid w:val="0068746A"/>
    <w:rsid w:val="0068755A"/>
    <w:rsid w:val="0068760B"/>
    <w:rsid w:val="006876B8"/>
    <w:rsid w:val="0068771D"/>
    <w:rsid w:val="006878E1"/>
    <w:rsid w:val="006879B4"/>
    <w:rsid w:val="00687A4F"/>
    <w:rsid w:val="00687AA0"/>
    <w:rsid w:val="00687B02"/>
    <w:rsid w:val="00687C2B"/>
    <w:rsid w:val="00687FC0"/>
    <w:rsid w:val="00690426"/>
    <w:rsid w:val="006904DA"/>
    <w:rsid w:val="006906E8"/>
    <w:rsid w:val="00690769"/>
    <w:rsid w:val="00690786"/>
    <w:rsid w:val="006907C1"/>
    <w:rsid w:val="006907C2"/>
    <w:rsid w:val="00690AE8"/>
    <w:rsid w:val="00690B65"/>
    <w:rsid w:val="00690D20"/>
    <w:rsid w:val="00690E40"/>
    <w:rsid w:val="00690F86"/>
    <w:rsid w:val="00691173"/>
    <w:rsid w:val="00691181"/>
    <w:rsid w:val="00691204"/>
    <w:rsid w:val="006913B7"/>
    <w:rsid w:val="00691466"/>
    <w:rsid w:val="00691761"/>
    <w:rsid w:val="006917C6"/>
    <w:rsid w:val="006917EB"/>
    <w:rsid w:val="0069185E"/>
    <w:rsid w:val="006919AA"/>
    <w:rsid w:val="00691A47"/>
    <w:rsid w:val="00691B8A"/>
    <w:rsid w:val="00691C09"/>
    <w:rsid w:val="00691C3F"/>
    <w:rsid w:val="00692259"/>
    <w:rsid w:val="0069233A"/>
    <w:rsid w:val="006923D3"/>
    <w:rsid w:val="0069248F"/>
    <w:rsid w:val="006927CA"/>
    <w:rsid w:val="006928F0"/>
    <w:rsid w:val="006929BC"/>
    <w:rsid w:val="00692AC0"/>
    <w:rsid w:val="00692B5E"/>
    <w:rsid w:val="00692B80"/>
    <w:rsid w:val="00692B86"/>
    <w:rsid w:val="00692D62"/>
    <w:rsid w:val="00692DD6"/>
    <w:rsid w:val="00692E33"/>
    <w:rsid w:val="00692E56"/>
    <w:rsid w:val="00692EB8"/>
    <w:rsid w:val="00693070"/>
    <w:rsid w:val="00693096"/>
    <w:rsid w:val="006932AF"/>
    <w:rsid w:val="00693366"/>
    <w:rsid w:val="006935D2"/>
    <w:rsid w:val="006937BC"/>
    <w:rsid w:val="00693AC0"/>
    <w:rsid w:val="00693AE9"/>
    <w:rsid w:val="00693BEB"/>
    <w:rsid w:val="00693D29"/>
    <w:rsid w:val="00693DB7"/>
    <w:rsid w:val="00693F07"/>
    <w:rsid w:val="006940AC"/>
    <w:rsid w:val="0069420A"/>
    <w:rsid w:val="0069436C"/>
    <w:rsid w:val="00694692"/>
    <w:rsid w:val="0069469F"/>
    <w:rsid w:val="00694791"/>
    <w:rsid w:val="006947BB"/>
    <w:rsid w:val="00694891"/>
    <w:rsid w:val="00694B75"/>
    <w:rsid w:val="00694C00"/>
    <w:rsid w:val="00694DDF"/>
    <w:rsid w:val="00694E66"/>
    <w:rsid w:val="00694F14"/>
    <w:rsid w:val="00694F89"/>
    <w:rsid w:val="00694FFB"/>
    <w:rsid w:val="00695009"/>
    <w:rsid w:val="00695093"/>
    <w:rsid w:val="00695109"/>
    <w:rsid w:val="00695133"/>
    <w:rsid w:val="0069515E"/>
    <w:rsid w:val="00695207"/>
    <w:rsid w:val="00695251"/>
    <w:rsid w:val="00695315"/>
    <w:rsid w:val="0069558D"/>
    <w:rsid w:val="00695593"/>
    <w:rsid w:val="00695595"/>
    <w:rsid w:val="006956F2"/>
    <w:rsid w:val="00695759"/>
    <w:rsid w:val="006958CA"/>
    <w:rsid w:val="00695B32"/>
    <w:rsid w:val="00695E20"/>
    <w:rsid w:val="006961F8"/>
    <w:rsid w:val="00696318"/>
    <w:rsid w:val="006963BF"/>
    <w:rsid w:val="006963F7"/>
    <w:rsid w:val="0069661F"/>
    <w:rsid w:val="00696625"/>
    <w:rsid w:val="00696772"/>
    <w:rsid w:val="00696784"/>
    <w:rsid w:val="0069686D"/>
    <w:rsid w:val="00696917"/>
    <w:rsid w:val="00696976"/>
    <w:rsid w:val="00696B1F"/>
    <w:rsid w:val="00696B75"/>
    <w:rsid w:val="00696D2A"/>
    <w:rsid w:val="00696D45"/>
    <w:rsid w:val="00696F43"/>
    <w:rsid w:val="00697073"/>
    <w:rsid w:val="006970CA"/>
    <w:rsid w:val="00697236"/>
    <w:rsid w:val="0069725D"/>
    <w:rsid w:val="006975BD"/>
    <w:rsid w:val="0069761E"/>
    <w:rsid w:val="00697702"/>
    <w:rsid w:val="0069774D"/>
    <w:rsid w:val="00697821"/>
    <w:rsid w:val="00697835"/>
    <w:rsid w:val="006979C7"/>
    <w:rsid w:val="00697B22"/>
    <w:rsid w:val="00697B59"/>
    <w:rsid w:val="00697B8A"/>
    <w:rsid w:val="00697BD4"/>
    <w:rsid w:val="00697BF6"/>
    <w:rsid w:val="00697DF3"/>
    <w:rsid w:val="00697E1F"/>
    <w:rsid w:val="00697E50"/>
    <w:rsid w:val="00697E52"/>
    <w:rsid w:val="00697F56"/>
    <w:rsid w:val="006A001C"/>
    <w:rsid w:val="006A006D"/>
    <w:rsid w:val="006A0070"/>
    <w:rsid w:val="006A0084"/>
    <w:rsid w:val="006A00F1"/>
    <w:rsid w:val="006A019D"/>
    <w:rsid w:val="006A02AA"/>
    <w:rsid w:val="006A02D5"/>
    <w:rsid w:val="006A02DE"/>
    <w:rsid w:val="006A0354"/>
    <w:rsid w:val="006A0478"/>
    <w:rsid w:val="006A04F7"/>
    <w:rsid w:val="006A0502"/>
    <w:rsid w:val="006A0529"/>
    <w:rsid w:val="006A06BB"/>
    <w:rsid w:val="006A0871"/>
    <w:rsid w:val="006A0902"/>
    <w:rsid w:val="006A09C6"/>
    <w:rsid w:val="006A0AF3"/>
    <w:rsid w:val="006A0DC3"/>
    <w:rsid w:val="006A0E92"/>
    <w:rsid w:val="006A0E95"/>
    <w:rsid w:val="006A1093"/>
    <w:rsid w:val="006A10E5"/>
    <w:rsid w:val="006A169A"/>
    <w:rsid w:val="006A1744"/>
    <w:rsid w:val="006A18B8"/>
    <w:rsid w:val="006A19BE"/>
    <w:rsid w:val="006A1A03"/>
    <w:rsid w:val="006A1A58"/>
    <w:rsid w:val="006A1CB1"/>
    <w:rsid w:val="006A1E0F"/>
    <w:rsid w:val="006A2388"/>
    <w:rsid w:val="006A244C"/>
    <w:rsid w:val="006A2541"/>
    <w:rsid w:val="006A2713"/>
    <w:rsid w:val="006A28D6"/>
    <w:rsid w:val="006A2BE1"/>
    <w:rsid w:val="006A2C29"/>
    <w:rsid w:val="006A2D9E"/>
    <w:rsid w:val="006A2EE3"/>
    <w:rsid w:val="006A303E"/>
    <w:rsid w:val="006A30BC"/>
    <w:rsid w:val="006A322F"/>
    <w:rsid w:val="006A326E"/>
    <w:rsid w:val="006A32FC"/>
    <w:rsid w:val="006A3674"/>
    <w:rsid w:val="006A36BB"/>
    <w:rsid w:val="006A3769"/>
    <w:rsid w:val="006A3782"/>
    <w:rsid w:val="006A3977"/>
    <w:rsid w:val="006A399C"/>
    <w:rsid w:val="006A3A4B"/>
    <w:rsid w:val="006A3AC2"/>
    <w:rsid w:val="006A3AD0"/>
    <w:rsid w:val="006A3BBF"/>
    <w:rsid w:val="006A3C09"/>
    <w:rsid w:val="006A3C33"/>
    <w:rsid w:val="006A3CEC"/>
    <w:rsid w:val="006A3D91"/>
    <w:rsid w:val="006A3D9E"/>
    <w:rsid w:val="006A3DFA"/>
    <w:rsid w:val="006A3F64"/>
    <w:rsid w:val="006A3FC0"/>
    <w:rsid w:val="006A4037"/>
    <w:rsid w:val="006A4302"/>
    <w:rsid w:val="006A457C"/>
    <w:rsid w:val="006A468A"/>
    <w:rsid w:val="006A4715"/>
    <w:rsid w:val="006A4758"/>
    <w:rsid w:val="006A494F"/>
    <w:rsid w:val="006A49C5"/>
    <w:rsid w:val="006A4B0D"/>
    <w:rsid w:val="006A4B3A"/>
    <w:rsid w:val="006A4B56"/>
    <w:rsid w:val="006A4CA2"/>
    <w:rsid w:val="006A4DE0"/>
    <w:rsid w:val="006A4E02"/>
    <w:rsid w:val="006A4F20"/>
    <w:rsid w:val="006A5068"/>
    <w:rsid w:val="006A51FA"/>
    <w:rsid w:val="006A522D"/>
    <w:rsid w:val="006A553A"/>
    <w:rsid w:val="006A5650"/>
    <w:rsid w:val="006A57B4"/>
    <w:rsid w:val="006A5813"/>
    <w:rsid w:val="006A5818"/>
    <w:rsid w:val="006A5896"/>
    <w:rsid w:val="006A5899"/>
    <w:rsid w:val="006A58F6"/>
    <w:rsid w:val="006A591C"/>
    <w:rsid w:val="006A5982"/>
    <w:rsid w:val="006A5988"/>
    <w:rsid w:val="006A5BC5"/>
    <w:rsid w:val="006A5BD7"/>
    <w:rsid w:val="006A5CF3"/>
    <w:rsid w:val="006A5D6C"/>
    <w:rsid w:val="006A5ED4"/>
    <w:rsid w:val="006A5F4D"/>
    <w:rsid w:val="006A5FC5"/>
    <w:rsid w:val="006A5FF3"/>
    <w:rsid w:val="006A6091"/>
    <w:rsid w:val="006A6105"/>
    <w:rsid w:val="006A61A3"/>
    <w:rsid w:val="006A6462"/>
    <w:rsid w:val="006A655C"/>
    <w:rsid w:val="006A66F9"/>
    <w:rsid w:val="006A6722"/>
    <w:rsid w:val="006A6733"/>
    <w:rsid w:val="006A67A2"/>
    <w:rsid w:val="006A686B"/>
    <w:rsid w:val="006A69C7"/>
    <w:rsid w:val="006A6A47"/>
    <w:rsid w:val="006A6BB5"/>
    <w:rsid w:val="006A6C02"/>
    <w:rsid w:val="006A6C34"/>
    <w:rsid w:val="006A6D41"/>
    <w:rsid w:val="006A6DB7"/>
    <w:rsid w:val="006A6E80"/>
    <w:rsid w:val="006A6FFA"/>
    <w:rsid w:val="006A71AE"/>
    <w:rsid w:val="006A71CE"/>
    <w:rsid w:val="006A7244"/>
    <w:rsid w:val="006A72AA"/>
    <w:rsid w:val="006A73A2"/>
    <w:rsid w:val="006A73B4"/>
    <w:rsid w:val="006A74B6"/>
    <w:rsid w:val="006A7537"/>
    <w:rsid w:val="006A75BB"/>
    <w:rsid w:val="006A76AB"/>
    <w:rsid w:val="006A76E9"/>
    <w:rsid w:val="006A770F"/>
    <w:rsid w:val="006A776D"/>
    <w:rsid w:val="006A7DF9"/>
    <w:rsid w:val="006A7E66"/>
    <w:rsid w:val="006A7EA0"/>
    <w:rsid w:val="006A7EAF"/>
    <w:rsid w:val="006A7FE3"/>
    <w:rsid w:val="006B008A"/>
    <w:rsid w:val="006B01B0"/>
    <w:rsid w:val="006B01F0"/>
    <w:rsid w:val="006B03A5"/>
    <w:rsid w:val="006B0549"/>
    <w:rsid w:val="006B058A"/>
    <w:rsid w:val="006B0614"/>
    <w:rsid w:val="006B0753"/>
    <w:rsid w:val="006B07A1"/>
    <w:rsid w:val="006B09A4"/>
    <w:rsid w:val="006B0A0B"/>
    <w:rsid w:val="006B0AA7"/>
    <w:rsid w:val="006B0B12"/>
    <w:rsid w:val="006B0C61"/>
    <w:rsid w:val="006B0E5E"/>
    <w:rsid w:val="006B0F40"/>
    <w:rsid w:val="006B0F9D"/>
    <w:rsid w:val="006B0FFE"/>
    <w:rsid w:val="006B1139"/>
    <w:rsid w:val="006B1226"/>
    <w:rsid w:val="006B122A"/>
    <w:rsid w:val="006B12DB"/>
    <w:rsid w:val="006B12F1"/>
    <w:rsid w:val="006B138B"/>
    <w:rsid w:val="006B13DC"/>
    <w:rsid w:val="006B1401"/>
    <w:rsid w:val="006B1729"/>
    <w:rsid w:val="006B17CB"/>
    <w:rsid w:val="006B1887"/>
    <w:rsid w:val="006B1926"/>
    <w:rsid w:val="006B1A59"/>
    <w:rsid w:val="006B1B31"/>
    <w:rsid w:val="006B1B9C"/>
    <w:rsid w:val="006B1D50"/>
    <w:rsid w:val="006B1DF3"/>
    <w:rsid w:val="006B1E6F"/>
    <w:rsid w:val="006B1E89"/>
    <w:rsid w:val="006B209E"/>
    <w:rsid w:val="006B21AA"/>
    <w:rsid w:val="006B21F8"/>
    <w:rsid w:val="006B2550"/>
    <w:rsid w:val="006B2559"/>
    <w:rsid w:val="006B2A2D"/>
    <w:rsid w:val="006B2A41"/>
    <w:rsid w:val="006B2B41"/>
    <w:rsid w:val="006B2B88"/>
    <w:rsid w:val="006B2E4C"/>
    <w:rsid w:val="006B2EA0"/>
    <w:rsid w:val="006B2EC3"/>
    <w:rsid w:val="006B327B"/>
    <w:rsid w:val="006B330B"/>
    <w:rsid w:val="006B3458"/>
    <w:rsid w:val="006B349C"/>
    <w:rsid w:val="006B34FD"/>
    <w:rsid w:val="006B39CF"/>
    <w:rsid w:val="006B3AF4"/>
    <w:rsid w:val="006B3B47"/>
    <w:rsid w:val="006B3B6D"/>
    <w:rsid w:val="006B3B78"/>
    <w:rsid w:val="006B3B95"/>
    <w:rsid w:val="006B3C76"/>
    <w:rsid w:val="006B3D98"/>
    <w:rsid w:val="006B3E01"/>
    <w:rsid w:val="006B3E29"/>
    <w:rsid w:val="006B418E"/>
    <w:rsid w:val="006B4194"/>
    <w:rsid w:val="006B4289"/>
    <w:rsid w:val="006B42AA"/>
    <w:rsid w:val="006B44C4"/>
    <w:rsid w:val="006B44EF"/>
    <w:rsid w:val="006B45F8"/>
    <w:rsid w:val="006B475D"/>
    <w:rsid w:val="006B47FB"/>
    <w:rsid w:val="006B499F"/>
    <w:rsid w:val="006B49AE"/>
    <w:rsid w:val="006B4B50"/>
    <w:rsid w:val="006B4DFA"/>
    <w:rsid w:val="006B4E4E"/>
    <w:rsid w:val="006B4F29"/>
    <w:rsid w:val="006B4F94"/>
    <w:rsid w:val="006B4FE9"/>
    <w:rsid w:val="006B5083"/>
    <w:rsid w:val="006B5130"/>
    <w:rsid w:val="006B51F3"/>
    <w:rsid w:val="006B5276"/>
    <w:rsid w:val="006B5302"/>
    <w:rsid w:val="006B54C6"/>
    <w:rsid w:val="006B557B"/>
    <w:rsid w:val="006B55FC"/>
    <w:rsid w:val="006B56B8"/>
    <w:rsid w:val="006B5788"/>
    <w:rsid w:val="006B59DD"/>
    <w:rsid w:val="006B5B3E"/>
    <w:rsid w:val="006B5D35"/>
    <w:rsid w:val="006B5FA0"/>
    <w:rsid w:val="006B687B"/>
    <w:rsid w:val="006B69DB"/>
    <w:rsid w:val="006B6A01"/>
    <w:rsid w:val="006B6BAA"/>
    <w:rsid w:val="006B6C27"/>
    <w:rsid w:val="006B6D99"/>
    <w:rsid w:val="006B6D9D"/>
    <w:rsid w:val="006B6F4E"/>
    <w:rsid w:val="006B6FFC"/>
    <w:rsid w:val="006B7013"/>
    <w:rsid w:val="006B744B"/>
    <w:rsid w:val="006B756B"/>
    <w:rsid w:val="006B758F"/>
    <w:rsid w:val="006B75C0"/>
    <w:rsid w:val="006B75EB"/>
    <w:rsid w:val="006B7780"/>
    <w:rsid w:val="006B77F5"/>
    <w:rsid w:val="006B782E"/>
    <w:rsid w:val="006B7A1F"/>
    <w:rsid w:val="006B7AD9"/>
    <w:rsid w:val="006B7AE4"/>
    <w:rsid w:val="006B7B23"/>
    <w:rsid w:val="006B7C35"/>
    <w:rsid w:val="006B7C7F"/>
    <w:rsid w:val="006B7CDE"/>
    <w:rsid w:val="006B7CF3"/>
    <w:rsid w:val="006B7F8A"/>
    <w:rsid w:val="006C00FB"/>
    <w:rsid w:val="006C072E"/>
    <w:rsid w:val="006C0926"/>
    <w:rsid w:val="006C09A7"/>
    <w:rsid w:val="006C09F1"/>
    <w:rsid w:val="006C0A4D"/>
    <w:rsid w:val="006C0AD6"/>
    <w:rsid w:val="006C0B4A"/>
    <w:rsid w:val="006C0C89"/>
    <w:rsid w:val="006C0D0A"/>
    <w:rsid w:val="006C0D94"/>
    <w:rsid w:val="006C0F0B"/>
    <w:rsid w:val="006C100F"/>
    <w:rsid w:val="006C10D8"/>
    <w:rsid w:val="006C11F0"/>
    <w:rsid w:val="006C11F2"/>
    <w:rsid w:val="006C12DF"/>
    <w:rsid w:val="006C134A"/>
    <w:rsid w:val="006C14A1"/>
    <w:rsid w:val="006C14CC"/>
    <w:rsid w:val="006C158F"/>
    <w:rsid w:val="006C16CC"/>
    <w:rsid w:val="006C171C"/>
    <w:rsid w:val="006C1831"/>
    <w:rsid w:val="006C187A"/>
    <w:rsid w:val="006C18DC"/>
    <w:rsid w:val="006C1A4C"/>
    <w:rsid w:val="006C1AA5"/>
    <w:rsid w:val="006C1B2F"/>
    <w:rsid w:val="006C1B61"/>
    <w:rsid w:val="006C1B80"/>
    <w:rsid w:val="006C1F09"/>
    <w:rsid w:val="006C2240"/>
    <w:rsid w:val="006C230B"/>
    <w:rsid w:val="006C23A8"/>
    <w:rsid w:val="006C25C2"/>
    <w:rsid w:val="006C26A8"/>
    <w:rsid w:val="006C2892"/>
    <w:rsid w:val="006C2B10"/>
    <w:rsid w:val="006C2E4D"/>
    <w:rsid w:val="006C2E8E"/>
    <w:rsid w:val="006C3007"/>
    <w:rsid w:val="006C321A"/>
    <w:rsid w:val="006C33CB"/>
    <w:rsid w:val="006C35B2"/>
    <w:rsid w:val="006C35E4"/>
    <w:rsid w:val="006C3764"/>
    <w:rsid w:val="006C3883"/>
    <w:rsid w:val="006C393A"/>
    <w:rsid w:val="006C3A77"/>
    <w:rsid w:val="006C3ADE"/>
    <w:rsid w:val="006C3ECB"/>
    <w:rsid w:val="006C3F7D"/>
    <w:rsid w:val="006C40AF"/>
    <w:rsid w:val="006C438C"/>
    <w:rsid w:val="006C4400"/>
    <w:rsid w:val="006C4504"/>
    <w:rsid w:val="006C458E"/>
    <w:rsid w:val="006C45A1"/>
    <w:rsid w:val="006C45CA"/>
    <w:rsid w:val="006C45E5"/>
    <w:rsid w:val="006C47E1"/>
    <w:rsid w:val="006C4998"/>
    <w:rsid w:val="006C49F2"/>
    <w:rsid w:val="006C4A59"/>
    <w:rsid w:val="006C4AB0"/>
    <w:rsid w:val="006C4AD5"/>
    <w:rsid w:val="006C4AE7"/>
    <w:rsid w:val="006C4B64"/>
    <w:rsid w:val="006C4CA1"/>
    <w:rsid w:val="006C4E2A"/>
    <w:rsid w:val="006C4EBA"/>
    <w:rsid w:val="006C5035"/>
    <w:rsid w:val="006C52EA"/>
    <w:rsid w:val="006C5322"/>
    <w:rsid w:val="006C545C"/>
    <w:rsid w:val="006C566D"/>
    <w:rsid w:val="006C584F"/>
    <w:rsid w:val="006C5871"/>
    <w:rsid w:val="006C5900"/>
    <w:rsid w:val="006C5AC5"/>
    <w:rsid w:val="006C5C52"/>
    <w:rsid w:val="006C5E0D"/>
    <w:rsid w:val="006C5EB9"/>
    <w:rsid w:val="006C601D"/>
    <w:rsid w:val="006C6105"/>
    <w:rsid w:val="006C613D"/>
    <w:rsid w:val="006C615A"/>
    <w:rsid w:val="006C6837"/>
    <w:rsid w:val="006C698D"/>
    <w:rsid w:val="006C6A69"/>
    <w:rsid w:val="006C6B10"/>
    <w:rsid w:val="006C6B2E"/>
    <w:rsid w:val="006C6B42"/>
    <w:rsid w:val="006C6B9A"/>
    <w:rsid w:val="006C6BBB"/>
    <w:rsid w:val="006C6D06"/>
    <w:rsid w:val="006C7154"/>
    <w:rsid w:val="006C71F9"/>
    <w:rsid w:val="006C72F3"/>
    <w:rsid w:val="006C784A"/>
    <w:rsid w:val="006C7914"/>
    <w:rsid w:val="006C7962"/>
    <w:rsid w:val="006C79E2"/>
    <w:rsid w:val="006C7AD0"/>
    <w:rsid w:val="006C7CB4"/>
    <w:rsid w:val="006C7DC9"/>
    <w:rsid w:val="006C7DF8"/>
    <w:rsid w:val="006C7F41"/>
    <w:rsid w:val="006D00A4"/>
    <w:rsid w:val="006D0146"/>
    <w:rsid w:val="006D014F"/>
    <w:rsid w:val="006D02BC"/>
    <w:rsid w:val="006D02FC"/>
    <w:rsid w:val="006D0312"/>
    <w:rsid w:val="006D03D8"/>
    <w:rsid w:val="006D0436"/>
    <w:rsid w:val="006D0459"/>
    <w:rsid w:val="006D04D8"/>
    <w:rsid w:val="006D06B2"/>
    <w:rsid w:val="006D07BD"/>
    <w:rsid w:val="006D08C0"/>
    <w:rsid w:val="006D094C"/>
    <w:rsid w:val="006D0B1D"/>
    <w:rsid w:val="006D0D4D"/>
    <w:rsid w:val="006D0E49"/>
    <w:rsid w:val="006D0E67"/>
    <w:rsid w:val="006D0EC2"/>
    <w:rsid w:val="006D1008"/>
    <w:rsid w:val="006D10BF"/>
    <w:rsid w:val="006D12CB"/>
    <w:rsid w:val="006D1341"/>
    <w:rsid w:val="006D144C"/>
    <w:rsid w:val="006D14EA"/>
    <w:rsid w:val="006D15D7"/>
    <w:rsid w:val="006D15DC"/>
    <w:rsid w:val="006D15EB"/>
    <w:rsid w:val="006D1624"/>
    <w:rsid w:val="006D1687"/>
    <w:rsid w:val="006D1784"/>
    <w:rsid w:val="006D1836"/>
    <w:rsid w:val="006D1912"/>
    <w:rsid w:val="006D1AC1"/>
    <w:rsid w:val="006D1B9E"/>
    <w:rsid w:val="006D1C0E"/>
    <w:rsid w:val="006D1CD5"/>
    <w:rsid w:val="006D1D46"/>
    <w:rsid w:val="006D1D65"/>
    <w:rsid w:val="006D1DC4"/>
    <w:rsid w:val="006D1E92"/>
    <w:rsid w:val="006D1EE8"/>
    <w:rsid w:val="006D1F0A"/>
    <w:rsid w:val="006D1FFC"/>
    <w:rsid w:val="006D2165"/>
    <w:rsid w:val="006D216B"/>
    <w:rsid w:val="006D221F"/>
    <w:rsid w:val="006D227B"/>
    <w:rsid w:val="006D23B0"/>
    <w:rsid w:val="006D2656"/>
    <w:rsid w:val="006D284F"/>
    <w:rsid w:val="006D289C"/>
    <w:rsid w:val="006D2BD3"/>
    <w:rsid w:val="006D2C25"/>
    <w:rsid w:val="006D2C6A"/>
    <w:rsid w:val="006D2CED"/>
    <w:rsid w:val="006D2D24"/>
    <w:rsid w:val="006D2E75"/>
    <w:rsid w:val="006D31DC"/>
    <w:rsid w:val="006D334A"/>
    <w:rsid w:val="006D35AC"/>
    <w:rsid w:val="006D36D8"/>
    <w:rsid w:val="006D382E"/>
    <w:rsid w:val="006D3887"/>
    <w:rsid w:val="006D3B36"/>
    <w:rsid w:val="006D3BAB"/>
    <w:rsid w:val="006D3BF2"/>
    <w:rsid w:val="006D3D02"/>
    <w:rsid w:val="006D4024"/>
    <w:rsid w:val="006D43EE"/>
    <w:rsid w:val="006D447E"/>
    <w:rsid w:val="006D4538"/>
    <w:rsid w:val="006D4638"/>
    <w:rsid w:val="006D4679"/>
    <w:rsid w:val="006D49AF"/>
    <w:rsid w:val="006D4A30"/>
    <w:rsid w:val="006D4B99"/>
    <w:rsid w:val="006D4C02"/>
    <w:rsid w:val="006D4C70"/>
    <w:rsid w:val="006D4E31"/>
    <w:rsid w:val="006D4F18"/>
    <w:rsid w:val="006D4FEB"/>
    <w:rsid w:val="006D5010"/>
    <w:rsid w:val="006D50C9"/>
    <w:rsid w:val="006D5283"/>
    <w:rsid w:val="006D52D2"/>
    <w:rsid w:val="006D5339"/>
    <w:rsid w:val="006D5340"/>
    <w:rsid w:val="006D5381"/>
    <w:rsid w:val="006D53CE"/>
    <w:rsid w:val="006D5418"/>
    <w:rsid w:val="006D548A"/>
    <w:rsid w:val="006D58B6"/>
    <w:rsid w:val="006D59B7"/>
    <w:rsid w:val="006D59E1"/>
    <w:rsid w:val="006D5BC5"/>
    <w:rsid w:val="006D5BC6"/>
    <w:rsid w:val="006D5EA4"/>
    <w:rsid w:val="006D5FD8"/>
    <w:rsid w:val="006D6100"/>
    <w:rsid w:val="006D614D"/>
    <w:rsid w:val="006D6380"/>
    <w:rsid w:val="006D6404"/>
    <w:rsid w:val="006D640B"/>
    <w:rsid w:val="006D6689"/>
    <w:rsid w:val="006D67EC"/>
    <w:rsid w:val="006D6844"/>
    <w:rsid w:val="006D68EF"/>
    <w:rsid w:val="006D693E"/>
    <w:rsid w:val="006D6947"/>
    <w:rsid w:val="006D6969"/>
    <w:rsid w:val="006D6A7F"/>
    <w:rsid w:val="006D6AF7"/>
    <w:rsid w:val="006D6B5E"/>
    <w:rsid w:val="006D6CE4"/>
    <w:rsid w:val="006D6EB8"/>
    <w:rsid w:val="006D70F3"/>
    <w:rsid w:val="006D7229"/>
    <w:rsid w:val="006D7326"/>
    <w:rsid w:val="006D73BF"/>
    <w:rsid w:val="006D7547"/>
    <w:rsid w:val="006D75F4"/>
    <w:rsid w:val="006D76BB"/>
    <w:rsid w:val="006D7ABD"/>
    <w:rsid w:val="006D7CFB"/>
    <w:rsid w:val="006D7E53"/>
    <w:rsid w:val="006D7F27"/>
    <w:rsid w:val="006E0066"/>
    <w:rsid w:val="006E00E7"/>
    <w:rsid w:val="006E02F7"/>
    <w:rsid w:val="006E0632"/>
    <w:rsid w:val="006E0910"/>
    <w:rsid w:val="006E0B1D"/>
    <w:rsid w:val="006E0FF4"/>
    <w:rsid w:val="006E10D9"/>
    <w:rsid w:val="006E1166"/>
    <w:rsid w:val="006E125B"/>
    <w:rsid w:val="006E1424"/>
    <w:rsid w:val="006E14B9"/>
    <w:rsid w:val="006E1593"/>
    <w:rsid w:val="006E15B8"/>
    <w:rsid w:val="006E1705"/>
    <w:rsid w:val="006E1790"/>
    <w:rsid w:val="006E18A1"/>
    <w:rsid w:val="006E1A65"/>
    <w:rsid w:val="006E1CFB"/>
    <w:rsid w:val="006E1D53"/>
    <w:rsid w:val="006E1E89"/>
    <w:rsid w:val="006E1F27"/>
    <w:rsid w:val="006E1F75"/>
    <w:rsid w:val="006E1FD4"/>
    <w:rsid w:val="006E2015"/>
    <w:rsid w:val="006E20A8"/>
    <w:rsid w:val="006E21C4"/>
    <w:rsid w:val="006E2283"/>
    <w:rsid w:val="006E2349"/>
    <w:rsid w:val="006E23BB"/>
    <w:rsid w:val="006E25D1"/>
    <w:rsid w:val="006E26A3"/>
    <w:rsid w:val="006E2849"/>
    <w:rsid w:val="006E298B"/>
    <w:rsid w:val="006E29C3"/>
    <w:rsid w:val="006E2A1E"/>
    <w:rsid w:val="006E2BC0"/>
    <w:rsid w:val="006E2C27"/>
    <w:rsid w:val="006E2E88"/>
    <w:rsid w:val="006E2FFD"/>
    <w:rsid w:val="006E3051"/>
    <w:rsid w:val="006E31FB"/>
    <w:rsid w:val="006E3289"/>
    <w:rsid w:val="006E33A0"/>
    <w:rsid w:val="006E36F6"/>
    <w:rsid w:val="006E3856"/>
    <w:rsid w:val="006E38A4"/>
    <w:rsid w:val="006E3A33"/>
    <w:rsid w:val="006E3AA3"/>
    <w:rsid w:val="006E3ADF"/>
    <w:rsid w:val="006E3BD3"/>
    <w:rsid w:val="006E3C0E"/>
    <w:rsid w:val="006E3C20"/>
    <w:rsid w:val="006E3F06"/>
    <w:rsid w:val="006E41B8"/>
    <w:rsid w:val="006E4217"/>
    <w:rsid w:val="006E427D"/>
    <w:rsid w:val="006E42F7"/>
    <w:rsid w:val="006E4586"/>
    <w:rsid w:val="006E4759"/>
    <w:rsid w:val="006E47C4"/>
    <w:rsid w:val="006E47D8"/>
    <w:rsid w:val="006E4823"/>
    <w:rsid w:val="006E4A16"/>
    <w:rsid w:val="006E4A4A"/>
    <w:rsid w:val="006E4B3C"/>
    <w:rsid w:val="006E4C93"/>
    <w:rsid w:val="006E4CB0"/>
    <w:rsid w:val="006E4CC9"/>
    <w:rsid w:val="006E5086"/>
    <w:rsid w:val="006E5207"/>
    <w:rsid w:val="006E52F0"/>
    <w:rsid w:val="006E5309"/>
    <w:rsid w:val="006E530E"/>
    <w:rsid w:val="006E5420"/>
    <w:rsid w:val="006E5876"/>
    <w:rsid w:val="006E5C15"/>
    <w:rsid w:val="006E5E09"/>
    <w:rsid w:val="006E5EEC"/>
    <w:rsid w:val="006E5F96"/>
    <w:rsid w:val="006E60AE"/>
    <w:rsid w:val="006E60DB"/>
    <w:rsid w:val="006E6215"/>
    <w:rsid w:val="006E6225"/>
    <w:rsid w:val="006E626F"/>
    <w:rsid w:val="006E62C9"/>
    <w:rsid w:val="006E6320"/>
    <w:rsid w:val="006E649E"/>
    <w:rsid w:val="006E65BA"/>
    <w:rsid w:val="006E66F9"/>
    <w:rsid w:val="006E6775"/>
    <w:rsid w:val="006E6787"/>
    <w:rsid w:val="006E6B3C"/>
    <w:rsid w:val="006E6B52"/>
    <w:rsid w:val="006E6BD5"/>
    <w:rsid w:val="006E6CA3"/>
    <w:rsid w:val="006E6CA5"/>
    <w:rsid w:val="006E6D15"/>
    <w:rsid w:val="006E6E1D"/>
    <w:rsid w:val="006E6F5E"/>
    <w:rsid w:val="006E6FFD"/>
    <w:rsid w:val="006E70F8"/>
    <w:rsid w:val="006E71AA"/>
    <w:rsid w:val="006E722E"/>
    <w:rsid w:val="006E7397"/>
    <w:rsid w:val="006E759B"/>
    <w:rsid w:val="006E762A"/>
    <w:rsid w:val="006E7A21"/>
    <w:rsid w:val="006E7B00"/>
    <w:rsid w:val="006E7B3A"/>
    <w:rsid w:val="006E7C50"/>
    <w:rsid w:val="006E7C68"/>
    <w:rsid w:val="006E7CFE"/>
    <w:rsid w:val="006E7D3D"/>
    <w:rsid w:val="006E7E4B"/>
    <w:rsid w:val="006E7FFB"/>
    <w:rsid w:val="006F0067"/>
    <w:rsid w:val="006F007A"/>
    <w:rsid w:val="006F0139"/>
    <w:rsid w:val="006F0191"/>
    <w:rsid w:val="006F0258"/>
    <w:rsid w:val="006F033E"/>
    <w:rsid w:val="006F03BB"/>
    <w:rsid w:val="006F06CD"/>
    <w:rsid w:val="006F078A"/>
    <w:rsid w:val="006F0969"/>
    <w:rsid w:val="006F0D46"/>
    <w:rsid w:val="006F0E13"/>
    <w:rsid w:val="006F0E47"/>
    <w:rsid w:val="006F0FF9"/>
    <w:rsid w:val="006F116D"/>
    <w:rsid w:val="006F1190"/>
    <w:rsid w:val="006F1263"/>
    <w:rsid w:val="006F1452"/>
    <w:rsid w:val="006F15F7"/>
    <w:rsid w:val="006F1633"/>
    <w:rsid w:val="006F170F"/>
    <w:rsid w:val="006F17C9"/>
    <w:rsid w:val="006F1815"/>
    <w:rsid w:val="006F186C"/>
    <w:rsid w:val="006F1887"/>
    <w:rsid w:val="006F18F3"/>
    <w:rsid w:val="006F1BE9"/>
    <w:rsid w:val="006F1C00"/>
    <w:rsid w:val="006F1CDD"/>
    <w:rsid w:val="006F1E95"/>
    <w:rsid w:val="006F1ED0"/>
    <w:rsid w:val="006F1FA5"/>
    <w:rsid w:val="006F2043"/>
    <w:rsid w:val="006F2144"/>
    <w:rsid w:val="006F2252"/>
    <w:rsid w:val="006F2254"/>
    <w:rsid w:val="006F2350"/>
    <w:rsid w:val="006F2355"/>
    <w:rsid w:val="006F255B"/>
    <w:rsid w:val="006F2788"/>
    <w:rsid w:val="006F27F6"/>
    <w:rsid w:val="006F286D"/>
    <w:rsid w:val="006F298C"/>
    <w:rsid w:val="006F29D0"/>
    <w:rsid w:val="006F2A8A"/>
    <w:rsid w:val="006F2CBA"/>
    <w:rsid w:val="006F2CC7"/>
    <w:rsid w:val="006F2CF6"/>
    <w:rsid w:val="006F2ED2"/>
    <w:rsid w:val="006F2FA3"/>
    <w:rsid w:val="006F2FFF"/>
    <w:rsid w:val="006F3016"/>
    <w:rsid w:val="006F3045"/>
    <w:rsid w:val="006F3232"/>
    <w:rsid w:val="006F328F"/>
    <w:rsid w:val="006F3340"/>
    <w:rsid w:val="006F358E"/>
    <w:rsid w:val="006F35E8"/>
    <w:rsid w:val="006F36B5"/>
    <w:rsid w:val="006F3706"/>
    <w:rsid w:val="006F383C"/>
    <w:rsid w:val="006F38AB"/>
    <w:rsid w:val="006F38F3"/>
    <w:rsid w:val="006F39A8"/>
    <w:rsid w:val="006F3B01"/>
    <w:rsid w:val="006F3D9F"/>
    <w:rsid w:val="006F3DB8"/>
    <w:rsid w:val="006F3E37"/>
    <w:rsid w:val="006F3FA5"/>
    <w:rsid w:val="006F402C"/>
    <w:rsid w:val="006F4092"/>
    <w:rsid w:val="006F418A"/>
    <w:rsid w:val="006F423D"/>
    <w:rsid w:val="006F425E"/>
    <w:rsid w:val="006F42CB"/>
    <w:rsid w:val="006F453F"/>
    <w:rsid w:val="006F45FF"/>
    <w:rsid w:val="006F46DA"/>
    <w:rsid w:val="006F470D"/>
    <w:rsid w:val="006F4764"/>
    <w:rsid w:val="006F4A0B"/>
    <w:rsid w:val="006F4C4B"/>
    <w:rsid w:val="006F4CD4"/>
    <w:rsid w:val="006F4CE8"/>
    <w:rsid w:val="006F4CF1"/>
    <w:rsid w:val="006F4D50"/>
    <w:rsid w:val="006F4E39"/>
    <w:rsid w:val="006F4EAB"/>
    <w:rsid w:val="006F50E4"/>
    <w:rsid w:val="006F515B"/>
    <w:rsid w:val="006F526D"/>
    <w:rsid w:val="006F535E"/>
    <w:rsid w:val="006F54AB"/>
    <w:rsid w:val="006F56D6"/>
    <w:rsid w:val="006F57B2"/>
    <w:rsid w:val="006F5832"/>
    <w:rsid w:val="006F5E60"/>
    <w:rsid w:val="006F614E"/>
    <w:rsid w:val="006F616A"/>
    <w:rsid w:val="006F629F"/>
    <w:rsid w:val="006F6321"/>
    <w:rsid w:val="006F6339"/>
    <w:rsid w:val="006F6500"/>
    <w:rsid w:val="006F651F"/>
    <w:rsid w:val="006F6523"/>
    <w:rsid w:val="006F68D1"/>
    <w:rsid w:val="006F69A1"/>
    <w:rsid w:val="006F6B5B"/>
    <w:rsid w:val="006F6F84"/>
    <w:rsid w:val="006F706B"/>
    <w:rsid w:val="006F71FB"/>
    <w:rsid w:val="006F738C"/>
    <w:rsid w:val="006F7431"/>
    <w:rsid w:val="006F7470"/>
    <w:rsid w:val="006F77FD"/>
    <w:rsid w:val="006F79BD"/>
    <w:rsid w:val="006F7AA5"/>
    <w:rsid w:val="006F7C62"/>
    <w:rsid w:val="006F7E39"/>
    <w:rsid w:val="006F7F54"/>
    <w:rsid w:val="007000A1"/>
    <w:rsid w:val="007000B4"/>
    <w:rsid w:val="00700107"/>
    <w:rsid w:val="00700540"/>
    <w:rsid w:val="007005CB"/>
    <w:rsid w:val="00700717"/>
    <w:rsid w:val="00700E7A"/>
    <w:rsid w:val="00700FF0"/>
    <w:rsid w:val="007013BE"/>
    <w:rsid w:val="007015C7"/>
    <w:rsid w:val="00701610"/>
    <w:rsid w:val="0070162D"/>
    <w:rsid w:val="00701672"/>
    <w:rsid w:val="007018C3"/>
    <w:rsid w:val="007018D8"/>
    <w:rsid w:val="007019C2"/>
    <w:rsid w:val="00701BEB"/>
    <w:rsid w:val="00701C39"/>
    <w:rsid w:val="00701EDB"/>
    <w:rsid w:val="00701FFF"/>
    <w:rsid w:val="00702239"/>
    <w:rsid w:val="0070224C"/>
    <w:rsid w:val="0070225D"/>
    <w:rsid w:val="00702284"/>
    <w:rsid w:val="007022FB"/>
    <w:rsid w:val="007023C5"/>
    <w:rsid w:val="00702481"/>
    <w:rsid w:val="007025F7"/>
    <w:rsid w:val="0070264D"/>
    <w:rsid w:val="007026C8"/>
    <w:rsid w:val="00702720"/>
    <w:rsid w:val="00702778"/>
    <w:rsid w:val="007027B5"/>
    <w:rsid w:val="00702867"/>
    <w:rsid w:val="00702881"/>
    <w:rsid w:val="00702DF4"/>
    <w:rsid w:val="00702E7E"/>
    <w:rsid w:val="00702ECC"/>
    <w:rsid w:val="00702F0C"/>
    <w:rsid w:val="00702F21"/>
    <w:rsid w:val="007030B6"/>
    <w:rsid w:val="00703164"/>
    <w:rsid w:val="0070318B"/>
    <w:rsid w:val="007034A1"/>
    <w:rsid w:val="007036B8"/>
    <w:rsid w:val="00703738"/>
    <w:rsid w:val="0070375E"/>
    <w:rsid w:val="00703821"/>
    <w:rsid w:val="007038D3"/>
    <w:rsid w:val="00703905"/>
    <w:rsid w:val="0070395D"/>
    <w:rsid w:val="00703B3E"/>
    <w:rsid w:val="00703BFC"/>
    <w:rsid w:val="00703C3A"/>
    <w:rsid w:val="00703C59"/>
    <w:rsid w:val="00703DA9"/>
    <w:rsid w:val="00703E4B"/>
    <w:rsid w:val="00703F2C"/>
    <w:rsid w:val="00703F37"/>
    <w:rsid w:val="00703F3E"/>
    <w:rsid w:val="00704305"/>
    <w:rsid w:val="00704360"/>
    <w:rsid w:val="0070444B"/>
    <w:rsid w:val="007044D1"/>
    <w:rsid w:val="00704677"/>
    <w:rsid w:val="00704681"/>
    <w:rsid w:val="00704685"/>
    <w:rsid w:val="007046A3"/>
    <w:rsid w:val="00704853"/>
    <w:rsid w:val="0070487F"/>
    <w:rsid w:val="00704ABF"/>
    <w:rsid w:val="00704B62"/>
    <w:rsid w:val="00704B87"/>
    <w:rsid w:val="00704C93"/>
    <w:rsid w:val="00704D3E"/>
    <w:rsid w:val="00704D61"/>
    <w:rsid w:val="00704D6D"/>
    <w:rsid w:val="0070515F"/>
    <w:rsid w:val="007056B0"/>
    <w:rsid w:val="007056B5"/>
    <w:rsid w:val="007056D7"/>
    <w:rsid w:val="00705751"/>
    <w:rsid w:val="0070576D"/>
    <w:rsid w:val="007057F8"/>
    <w:rsid w:val="00705979"/>
    <w:rsid w:val="00705983"/>
    <w:rsid w:val="00705A47"/>
    <w:rsid w:val="00705AC3"/>
    <w:rsid w:val="00705B62"/>
    <w:rsid w:val="00705B8C"/>
    <w:rsid w:val="00705DAF"/>
    <w:rsid w:val="00705EEB"/>
    <w:rsid w:val="00705FAC"/>
    <w:rsid w:val="00705FF3"/>
    <w:rsid w:val="007060D0"/>
    <w:rsid w:val="00706133"/>
    <w:rsid w:val="00706139"/>
    <w:rsid w:val="0070652F"/>
    <w:rsid w:val="00706537"/>
    <w:rsid w:val="0070695F"/>
    <w:rsid w:val="007069CB"/>
    <w:rsid w:val="00706CB4"/>
    <w:rsid w:val="00706E32"/>
    <w:rsid w:val="007072DD"/>
    <w:rsid w:val="007072E4"/>
    <w:rsid w:val="00707380"/>
    <w:rsid w:val="00707431"/>
    <w:rsid w:val="0070750B"/>
    <w:rsid w:val="0070759D"/>
    <w:rsid w:val="00707662"/>
    <w:rsid w:val="0070791C"/>
    <w:rsid w:val="00707A67"/>
    <w:rsid w:val="00707B02"/>
    <w:rsid w:val="00707ED2"/>
    <w:rsid w:val="00710207"/>
    <w:rsid w:val="0071041E"/>
    <w:rsid w:val="00710555"/>
    <w:rsid w:val="007106C3"/>
    <w:rsid w:val="007107CD"/>
    <w:rsid w:val="007108E6"/>
    <w:rsid w:val="0071090D"/>
    <w:rsid w:val="00710913"/>
    <w:rsid w:val="0071093E"/>
    <w:rsid w:val="00710940"/>
    <w:rsid w:val="00710A2D"/>
    <w:rsid w:val="00710A89"/>
    <w:rsid w:val="00710C45"/>
    <w:rsid w:val="00710C87"/>
    <w:rsid w:val="00710DC6"/>
    <w:rsid w:val="0071104A"/>
    <w:rsid w:val="00711133"/>
    <w:rsid w:val="0071125A"/>
    <w:rsid w:val="007112C3"/>
    <w:rsid w:val="007113EE"/>
    <w:rsid w:val="0071146B"/>
    <w:rsid w:val="007115B5"/>
    <w:rsid w:val="0071179F"/>
    <w:rsid w:val="0071188F"/>
    <w:rsid w:val="00711C42"/>
    <w:rsid w:val="00711D0B"/>
    <w:rsid w:val="00711DD4"/>
    <w:rsid w:val="00711E9F"/>
    <w:rsid w:val="00711F1A"/>
    <w:rsid w:val="00711F5D"/>
    <w:rsid w:val="0071209C"/>
    <w:rsid w:val="007120DC"/>
    <w:rsid w:val="00712389"/>
    <w:rsid w:val="00712475"/>
    <w:rsid w:val="007124F1"/>
    <w:rsid w:val="007125D4"/>
    <w:rsid w:val="007126B9"/>
    <w:rsid w:val="0071276B"/>
    <w:rsid w:val="0071285E"/>
    <w:rsid w:val="0071289F"/>
    <w:rsid w:val="00712973"/>
    <w:rsid w:val="00712AC3"/>
    <w:rsid w:val="00712AEA"/>
    <w:rsid w:val="00712D07"/>
    <w:rsid w:val="00712D8A"/>
    <w:rsid w:val="00712F83"/>
    <w:rsid w:val="0071302C"/>
    <w:rsid w:val="00713158"/>
    <w:rsid w:val="007132DC"/>
    <w:rsid w:val="0071344F"/>
    <w:rsid w:val="0071347C"/>
    <w:rsid w:val="00713620"/>
    <w:rsid w:val="0071362E"/>
    <w:rsid w:val="007136AF"/>
    <w:rsid w:val="007138BD"/>
    <w:rsid w:val="00713974"/>
    <w:rsid w:val="00713985"/>
    <w:rsid w:val="00713A88"/>
    <w:rsid w:val="00713C08"/>
    <w:rsid w:val="00713CA8"/>
    <w:rsid w:val="00713D47"/>
    <w:rsid w:val="00713D78"/>
    <w:rsid w:val="00713F3A"/>
    <w:rsid w:val="00713F5F"/>
    <w:rsid w:val="00713FAA"/>
    <w:rsid w:val="007140D4"/>
    <w:rsid w:val="007142C0"/>
    <w:rsid w:val="007146B4"/>
    <w:rsid w:val="00714764"/>
    <w:rsid w:val="0071480F"/>
    <w:rsid w:val="00714A9B"/>
    <w:rsid w:val="00714B13"/>
    <w:rsid w:val="00714BB7"/>
    <w:rsid w:val="00714CC4"/>
    <w:rsid w:val="007150C7"/>
    <w:rsid w:val="00715131"/>
    <w:rsid w:val="007151C1"/>
    <w:rsid w:val="0071523F"/>
    <w:rsid w:val="007152F3"/>
    <w:rsid w:val="00715307"/>
    <w:rsid w:val="007153B3"/>
    <w:rsid w:val="00715473"/>
    <w:rsid w:val="007155F3"/>
    <w:rsid w:val="0071584F"/>
    <w:rsid w:val="0071593E"/>
    <w:rsid w:val="007159D0"/>
    <w:rsid w:val="00715BFF"/>
    <w:rsid w:val="00715D0B"/>
    <w:rsid w:val="00715E6D"/>
    <w:rsid w:val="00715EDA"/>
    <w:rsid w:val="0071605D"/>
    <w:rsid w:val="007162B9"/>
    <w:rsid w:val="0071638D"/>
    <w:rsid w:val="0071653B"/>
    <w:rsid w:val="00716670"/>
    <w:rsid w:val="007166D9"/>
    <w:rsid w:val="00716754"/>
    <w:rsid w:val="00716787"/>
    <w:rsid w:val="007167A9"/>
    <w:rsid w:val="007167DC"/>
    <w:rsid w:val="00716982"/>
    <w:rsid w:val="00716A41"/>
    <w:rsid w:val="00716B47"/>
    <w:rsid w:val="00716D04"/>
    <w:rsid w:val="00716D83"/>
    <w:rsid w:val="00716DAF"/>
    <w:rsid w:val="00716E5D"/>
    <w:rsid w:val="00716EC5"/>
    <w:rsid w:val="00716ED5"/>
    <w:rsid w:val="0071720C"/>
    <w:rsid w:val="00717297"/>
    <w:rsid w:val="007174E8"/>
    <w:rsid w:val="007174F7"/>
    <w:rsid w:val="007175B5"/>
    <w:rsid w:val="00717671"/>
    <w:rsid w:val="007176B9"/>
    <w:rsid w:val="00717753"/>
    <w:rsid w:val="00717895"/>
    <w:rsid w:val="00717CB1"/>
    <w:rsid w:val="00717D07"/>
    <w:rsid w:val="00717E3D"/>
    <w:rsid w:val="00717E7D"/>
    <w:rsid w:val="00717F1F"/>
    <w:rsid w:val="00717FD2"/>
    <w:rsid w:val="007204C5"/>
    <w:rsid w:val="00720574"/>
    <w:rsid w:val="00720575"/>
    <w:rsid w:val="007207D3"/>
    <w:rsid w:val="00720B14"/>
    <w:rsid w:val="00720C67"/>
    <w:rsid w:val="00720CFD"/>
    <w:rsid w:val="00720CFF"/>
    <w:rsid w:val="00720D3A"/>
    <w:rsid w:val="00720E2B"/>
    <w:rsid w:val="00720E76"/>
    <w:rsid w:val="00720ED0"/>
    <w:rsid w:val="00720F08"/>
    <w:rsid w:val="00721081"/>
    <w:rsid w:val="00721176"/>
    <w:rsid w:val="00721192"/>
    <w:rsid w:val="00721260"/>
    <w:rsid w:val="00721274"/>
    <w:rsid w:val="0072145B"/>
    <w:rsid w:val="0072146B"/>
    <w:rsid w:val="00721477"/>
    <w:rsid w:val="0072160A"/>
    <w:rsid w:val="0072169D"/>
    <w:rsid w:val="007216BA"/>
    <w:rsid w:val="007218C7"/>
    <w:rsid w:val="007218E1"/>
    <w:rsid w:val="00721A74"/>
    <w:rsid w:val="00721AB6"/>
    <w:rsid w:val="00721D7B"/>
    <w:rsid w:val="00721F9F"/>
    <w:rsid w:val="00722086"/>
    <w:rsid w:val="0072217F"/>
    <w:rsid w:val="007221D7"/>
    <w:rsid w:val="0072226D"/>
    <w:rsid w:val="007223BE"/>
    <w:rsid w:val="00722750"/>
    <w:rsid w:val="00722958"/>
    <w:rsid w:val="00722A63"/>
    <w:rsid w:val="00722AA4"/>
    <w:rsid w:val="00722DBA"/>
    <w:rsid w:val="00722F41"/>
    <w:rsid w:val="00722F7A"/>
    <w:rsid w:val="00722FF1"/>
    <w:rsid w:val="00723089"/>
    <w:rsid w:val="0072315A"/>
    <w:rsid w:val="007231B4"/>
    <w:rsid w:val="00723224"/>
    <w:rsid w:val="007233CB"/>
    <w:rsid w:val="0072346D"/>
    <w:rsid w:val="0072368D"/>
    <w:rsid w:val="007239B5"/>
    <w:rsid w:val="00723A91"/>
    <w:rsid w:val="00723B17"/>
    <w:rsid w:val="00723B43"/>
    <w:rsid w:val="00723C5A"/>
    <w:rsid w:val="00723CB1"/>
    <w:rsid w:val="00723DBC"/>
    <w:rsid w:val="00723DF0"/>
    <w:rsid w:val="00724119"/>
    <w:rsid w:val="00724181"/>
    <w:rsid w:val="00724205"/>
    <w:rsid w:val="0072443F"/>
    <w:rsid w:val="007244CF"/>
    <w:rsid w:val="00724737"/>
    <w:rsid w:val="007248DF"/>
    <w:rsid w:val="00724923"/>
    <w:rsid w:val="00724A6D"/>
    <w:rsid w:val="00724A8A"/>
    <w:rsid w:val="00724C04"/>
    <w:rsid w:val="00724EA8"/>
    <w:rsid w:val="00724F1A"/>
    <w:rsid w:val="00724F73"/>
    <w:rsid w:val="00724FE7"/>
    <w:rsid w:val="00725124"/>
    <w:rsid w:val="00725302"/>
    <w:rsid w:val="0072535B"/>
    <w:rsid w:val="0072541B"/>
    <w:rsid w:val="007256F2"/>
    <w:rsid w:val="007258A2"/>
    <w:rsid w:val="0072599F"/>
    <w:rsid w:val="00725AC4"/>
    <w:rsid w:val="00725BBF"/>
    <w:rsid w:val="00725BF5"/>
    <w:rsid w:val="00725DBF"/>
    <w:rsid w:val="00725DCB"/>
    <w:rsid w:val="00725E3B"/>
    <w:rsid w:val="00725EC9"/>
    <w:rsid w:val="00725FCF"/>
    <w:rsid w:val="007260D6"/>
    <w:rsid w:val="0072637C"/>
    <w:rsid w:val="00726476"/>
    <w:rsid w:val="0072666E"/>
    <w:rsid w:val="007266FA"/>
    <w:rsid w:val="00726732"/>
    <w:rsid w:val="00726857"/>
    <w:rsid w:val="00726915"/>
    <w:rsid w:val="007269A2"/>
    <w:rsid w:val="00726AF6"/>
    <w:rsid w:val="00726C14"/>
    <w:rsid w:val="00726C2A"/>
    <w:rsid w:val="00726C3E"/>
    <w:rsid w:val="00726CD8"/>
    <w:rsid w:val="00727093"/>
    <w:rsid w:val="007270C1"/>
    <w:rsid w:val="00727177"/>
    <w:rsid w:val="007271A5"/>
    <w:rsid w:val="0072723E"/>
    <w:rsid w:val="00727392"/>
    <w:rsid w:val="0072766C"/>
    <w:rsid w:val="007276BE"/>
    <w:rsid w:val="00727757"/>
    <w:rsid w:val="007278A6"/>
    <w:rsid w:val="00727968"/>
    <w:rsid w:val="00727AFD"/>
    <w:rsid w:val="00727C29"/>
    <w:rsid w:val="00727C53"/>
    <w:rsid w:val="00727C6B"/>
    <w:rsid w:val="00727CA0"/>
    <w:rsid w:val="00727CF0"/>
    <w:rsid w:val="00727F27"/>
    <w:rsid w:val="00730084"/>
    <w:rsid w:val="0073012B"/>
    <w:rsid w:val="00730194"/>
    <w:rsid w:val="007301FA"/>
    <w:rsid w:val="00730291"/>
    <w:rsid w:val="007304BD"/>
    <w:rsid w:val="00730520"/>
    <w:rsid w:val="00730626"/>
    <w:rsid w:val="0073065D"/>
    <w:rsid w:val="0073075A"/>
    <w:rsid w:val="00730838"/>
    <w:rsid w:val="007309EA"/>
    <w:rsid w:val="00730AAE"/>
    <w:rsid w:val="00730C48"/>
    <w:rsid w:val="00730CEA"/>
    <w:rsid w:val="00730D67"/>
    <w:rsid w:val="00730FD8"/>
    <w:rsid w:val="00731141"/>
    <w:rsid w:val="00731189"/>
    <w:rsid w:val="00731201"/>
    <w:rsid w:val="0073140A"/>
    <w:rsid w:val="00731451"/>
    <w:rsid w:val="007315A3"/>
    <w:rsid w:val="00731634"/>
    <w:rsid w:val="007316EA"/>
    <w:rsid w:val="007317BC"/>
    <w:rsid w:val="0073189B"/>
    <w:rsid w:val="00731CC2"/>
    <w:rsid w:val="00731D74"/>
    <w:rsid w:val="00731F09"/>
    <w:rsid w:val="00732321"/>
    <w:rsid w:val="00732376"/>
    <w:rsid w:val="00732530"/>
    <w:rsid w:val="007325DF"/>
    <w:rsid w:val="00732629"/>
    <w:rsid w:val="0073266A"/>
    <w:rsid w:val="00732708"/>
    <w:rsid w:val="0073282F"/>
    <w:rsid w:val="007329D7"/>
    <w:rsid w:val="00732A74"/>
    <w:rsid w:val="00732BB5"/>
    <w:rsid w:val="00732BC7"/>
    <w:rsid w:val="00732BD8"/>
    <w:rsid w:val="00732C2B"/>
    <w:rsid w:val="00732C45"/>
    <w:rsid w:val="00732D91"/>
    <w:rsid w:val="00732DF2"/>
    <w:rsid w:val="00732E29"/>
    <w:rsid w:val="00732FAC"/>
    <w:rsid w:val="007331F4"/>
    <w:rsid w:val="00733224"/>
    <w:rsid w:val="007332A7"/>
    <w:rsid w:val="00733301"/>
    <w:rsid w:val="0073337D"/>
    <w:rsid w:val="0073339A"/>
    <w:rsid w:val="007333CE"/>
    <w:rsid w:val="007335D4"/>
    <w:rsid w:val="00733830"/>
    <w:rsid w:val="00733A1C"/>
    <w:rsid w:val="00733A20"/>
    <w:rsid w:val="00733A54"/>
    <w:rsid w:val="00733AE1"/>
    <w:rsid w:val="00733BE2"/>
    <w:rsid w:val="00733BFA"/>
    <w:rsid w:val="00733CE4"/>
    <w:rsid w:val="00733EDD"/>
    <w:rsid w:val="00733FDC"/>
    <w:rsid w:val="00734125"/>
    <w:rsid w:val="0073455C"/>
    <w:rsid w:val="00734973"/>
    <w:rsid w:val="00734B78"/>
    <w:rsid w:val="00734BC1"/>
    <w:rsid w:val="00734DAB"/>
    <w:rsid w:val="00734F28"/>
    <w:rsid w:val="00734F71"/>
    <w:rsid w:val="007351B2"/>
    <w:rsid w:val="007351EE"/>
    <w:rsid w:val="00735344"/>
    <w:rsid w:val="0073546C"/>
    <w:rsid w:val="007355C0"/>
    <w:rsid w:val="0073578F"/>
    <w:rsid w:val="0073586F"/>
    <w:rsid w:val="00735B15"/>
    <w:rsid w:val="00735C55"/>
    <w:rsid w:val="00735CC5"/>
    <w:rsid w:val="00735F1E"/>
    <w:rsid w:val="00735FB6"/>
    <w:rsid w:val="00736392"/>
    <w:rsid w:val="00736483"/>
    <w:rsid w:val="00736494"/>
    <w:rsid w:val="007364F0"/>
    <w:rsid w:val="007364F5"/>
    <w:rsid w:val="0073655B"/>
    <w:rsid w:val="0073656B"/>
    <w:rsid w:val="0073668B"/>
    <w:rsid w:val="007368B9"/>
    <w:rsid w:val="00736E7D"/>
    <w:rsid w:val="00736FEB"/>
    <w:rsid w:val="0073704F"/>
    <w:rsid w:val="007370E5"/>
    <w:rsid w:val="00737125"/>
    <w:rsid w:val="007371E7"/>
    <w:rsid w:val="00737264"/>
    <w:rsid w:val="00737525"/>
    <w:rsid w:val="007375B7"/>
    <w:rsid w:val="007377F5"/>
    <w:rsid w:val="00737924"/>
    <w:rsid w:val="00737BE1"/>
    <w:rsid w:val="00737E3F"/>
    <w:rsid w:val="00737FA9"/>
    <w:rsid w:val="00740007"/>
    <w:rsid w:val="00740019"/>
    <w:rsid w:val="0074019D"/>
    <w:rsid w:val="00740320"/>
    <w:rsid w:val="0074081B"/>
    <w:rsid w:val="007408B9"/>
    <w:rsid w:val="00740990"/>
    <w:rsid w:val="00740A75"/>
    <w:rsid w:val="00740A9F"/>
    <w:rsid w:val="00740F51"/>
    <w:rsid w:val="00740F6E"/>
    <w:rsid w:val="00741167"/>
    <w:rsid w:val="0074147D"/>
    <w:rsid w:val="0074177A"/>
    <w:rsid w:val="00741838"/>
    <w:rsid w:val="007419AC"/>
    <w:rsid w:val="00741C07"/>
    <w:rsid w:val="0074216E"/>
    <w:rsid w:val="0074224A"/>
    <w:rsid w:val="00742355"/>
    <w:rsid w:val="0074238C"/>
    <w:rsid w:val="0074242D"/>
    <w:rsid w:val="00742467"/>
    <w:rsid w:val="007425DD"/>
    <w:rsid w:val="007426D0"/>
    <w:rsid w:val="007428F6"/>
    <w:rsid w:val="00742B87"/>
    <w:rsid w:val="00742CED"/>
    <w:rsid w:val="00742DA6"/>
    <w:rsid w:val="00742ED0"/>
    <w:rsid w:val="00742ED2"/>
    <w:rsid w:val="00742EDD"/>
    <w:rsid w:val="00742F93"/>
    <w:rsid w:val="00742FC5"/>
    <w:rsid w:val="007431B8"/>
    <w:rsid w:val="00743285"/>
    <w:rsid w:val="007432B7"/>
    <w:rsid w:val="007435FB"/>
    <w:rsid w:val="00743657"/>
    <w:rsid w:val="00743778"/>
    <w:rsid w:val="007437DD"/>
    <w:rsid w:val="007438CC"/>
    <w:rsid w:val="0074393D"/>
    <w:rsid w:val="007439BF"/>
    <w:rsid w:val="00743A01"/>
    <w:rsid w:val="00743ADA"/>
    <w:rsid w:val="00743BEE"/>
    <w:rsid w:val="00743C06"/>
    <w:rsid w:val="00743D4A"/>
    <w:rsid w:val="00743DF5"/>
    <w:rsid w:val="00743E91"/>
    <w:rsid w:val="00743EE5"/>
    <w:rsid w:val="00744064"/>
    <w:rsid w:val="007440E8"/>
    <w:rsid w:val="0074417D"/>
    <w:rsid w:val="00744339"/>
    <w:rsid w:val="00744404"/>
    <w:rsid w:val="00744469"/>
    <w:rsid w:val="00744529"/>
    <w:rsid w:val="00744581"/>
    <w:rsid w:val="00744679"/>
    <w:rsid w:val="007446D2"/>
    <w:rsid w:val="00744717"/>
    <w:rsid w:val="00744722"/>
    <w:rsid w:val="0074477B"/>
    <w:rsid w:val="00744855"/>
    <w:rsid w:val="007448C2"/>
    <w:rsid w:val="007449F3"/>
    <w:rsid w:val="00744B05"/>
    <w:rsid w:val="00744D43"/>
    <w:rsid w:val="00744DE7"/>
    <w:rsid w:val="00744EA1"/>
    <w:rsid w:val="00744EA8"/>
    <w:rsid w:val="00744EB9"/>
    <w:rsid w:val="00744EBB"/>
    <w:rsid w:val="007453C8"/>
    <w:rsid w:val="00745405"/>
    <w:rsid w:val="00745692"/>
    <w:rsid w:val="00745821"/>
    <w:rsid w:val="007458FD"/>
    <w:rsid w:val="0074596C"/>
    <w:rsid w:val="00745A65"/>
    <w:rsid w:val="00745ABD"/>
    <w:rsid w:val="00745DFC"/>
    <w:rsid w:val="00746070"/>
    <w:rsid w:val="007460EC"/>
    <w:rsid w:val="007461A9"/>
    <w:rsid w:val="00746229"/>
    <w:rsid w:val="0074628E"/>
    <w:rsid w:val="007462BA"/>
    <w:rsid w:val="0074636B"/>
    <w:rsid w:val="00746406"/>
    <w:rsid w:val="007465B9"/>
    <w:rsid w:val="0074669A"/>
    <w:rsid w:val="0074676E"/>
    <w:rsid w:val="007467EE"/>
    <w:rsid w:val="00746824"/>
    <w:rsid w:val="007468A8"/>
    <w:rsid w:val="007468D0"/>
    <w:rsid w:val="00746C87"/>
    <w:rsid w:val="00746FB2"/>
    <w:rsid w:val="00746FF4"/>
    <w:rsid w:val="00747014"/>
    <w:rsid w:val="00747196"/>
    <w:rsid w:val="00747287"/>
    <w:rsid w:val="00747362"/>
    <w:rsid w:val="007474F9"/>
    <w:rsid w:val="00747796"/>
    <w:rsid w:val="00747869"/>
    <w:rsid w:val="00747954"/>
    <w:rsid w:val="00747A48"/>
    <w:rsid w:val="00747B0D"/>
    <w:rsid w:val="00747BC8"/>
    <w:rsid w:val="00747DC7"/>
    <w:rsid w:val="00747E42"/>
    <w:rsid w:val="00747FB9"/>
    <w:rsid w:val="0075055E"/>
    <w:rsid w:val="007505F8"/>
    <w:rsid w:val="00750991"/>
    <w:rsid w:val="00750D78"/>
    <w:rsid w:val="00750FB7"/>
    <w:rsid w:val="007510EF"/>
    <w:rsid w:val="0075152D"/>
    <w:rsid w:val="00751548"/>
    <w:rsid w:val="007515C3"/>
    <w:rsid w:val="00751716"/>
    <w:rsid w:val="00751803"/>
    <w:rsid w:val="00751814"/>
    <w:rsid w:val="00751942"/>
    <w:rsid w:val="00751D96"/>
    <w:rsid w:val="00752166"/>
    <w:rsid w:val="00752176"/>
    <w:rsid w:val="0075250A"/>
    <w:rsid w:val="00752519"/>
    <w:rsid w:val="0075279E"/>
    <w:rsid w:val="007529F3"/>
    <w:rsid w:val="00752AE6"/>
    <w:rsid w:val="00752B6F"/>
    <w:rsid w:val="00752BA2"/>
    <w:rsid w:val="00752BD8"/>
    <w:rsid w:val="00752CAB"/>
    <w:rsid w:val="00752F64"/>
    <w:rsid w:val="00752FC0"/>
    <w:rsid w:val="00753061"/>
    <w:rsid w:val="00753104"/>
    <w:rsid w:val="007531ED"/>
    <w:rsid w:val="0075326C"/>
    <w:rsid w:val="0075343F"/>
    <w:rsid w:val="00753515"/>
    <w:rsid w:val="00753529"/>
    <w:rsid w:val="00753610"/>
    <w:rsid w:val="007536B3"/>
    <w:rsid w:val="007536C9"/>
    <w:rsid w:val="0075372B"/>
    <w:rsid w:val="007538E3"/>
    <w:rsid w:val="007539D4"/>
    <w:rsid w:val="00753CB6"/>
    <w:rsid w:val="00753D43"/>
    <w:rsid w:val="00753E93"/>
    <w:rsid w:val="00753F2F"/>
    <w:rsid w:val="0075411A"/>
    <w:rsid w:val="00754268"/>
    <w:rsid w:val="00754517"/>
    <w:rsid w:val="00754569"/>
    <w:rsid w:val="00754939"/>
    <w:rsid w:val="0075498D"/>
    <w:rsid w:val="00754B5B"/>
    <w:rsid w:val="00754B74"/>
    <w:rsid w:val="00754C0B"/>
    <w:rsid w:val="00754DB8"/>
    <w:rsid w:val="00754E4B"/>
    <w:rsid w:val="00754EB0"/>
    <w:rsid w:val="0075513B"/>
    <w:rsid w:val="0075515D"/>
    <w:rsid w:val="0075536D"/>
    <w:rsid w:val="007554E2"/>
    <w:rsid w:val="007556F0"/>
    <w:rsid w:val="007557A5"/>
    <w:rsid w:val="007559B0"/>
    <w:rsid w:val="00755B50"/>
    <w:rsid w:val="00755B8A"/>
    <w:rsid w:val="00755CE5"/>
    <w:rsid w:val="00755ED7"/>
    <w:rsid w:val="00756042"/>
    <w:rsid w:val="007560F8"/>
    <w:rsid w:val="0075623B"/>
    <w:rsid w:val="00756272"/>
    <w:rsid w:val="0075631D"/>
    <w:rsid w:val="00756451"/>
    <w:rsid w:val="007564AE"/>
    <w:rsid w:val="007567B2"/>
    <w:rsid w:val="007568C8"/>
    <w:rsid w:val="00756A01"/>
    <w:rsid w:val="00756A86"/>
    <w:rsid w:val="00756C15"/>
    <w:rsid w:val="00756F1E"/>
    <w:rsid w:val="00756F9D"/>
    <w:rsid w:val="007570C1"/>
    <w:rsid w:val="007570F8"/>
    <w:rsid w:val="007571DE"/>
    <w:rsid w:val="007572EA"/>
    <w:rsid w:val="00757325"/>
    <w:rsid w:val="00757463"/>
    <w:rsid w:val="007576F2"/>
    <w:rsid w:val="00757821"/>
    <w:rsid w:val="00757886"/>
    <w:rsid w:val="007579A6"/>
    <w:rsid w:val="00757A15"/>
    <w:rsid w:val="00757A8C"/>
    <w:rsid w:val="00757BDC"/>
    <w:rsid w:val="00757E99"/>
    <w:rsid w:val="00757F82"/>
    <w:rsid w:val="007601C7"/>
    <w:rsid w:val="00760235"/>
    <w:rsid w:val="007602A2"/>
    <w:rsid w:val="007604E1"/>
    <w:rsid w:val="00760564"/>
    <w:rsid w:val="00760788"/>
    <w:rsid w:val="007608EC"/>
    <w:rsid w:val="00760A17"/>
    <w:rsid w:val="00760A1E"/>
    <w:rsid w:val="00760B16"/>
    <w:rsid w:val="00760C21"/>
    <w:rsid w:val="00760E27"/>
    <w:rsid w:val="00760F1A"/>
    <w:rsid w:val="00760FD1"/>
    <w:rsid w:val="00761014"/>
    <w:rsid w:val="0076110F"/>
    <w:rsid w:val="00761275"/>
    <w:rsid w:val="00761410"/>
    <w:rsid w:val="00761413"/>
    <w:rsid w:val="00761682"/>
    <w:rsid w:val="00761859"/>
    <w:rsid w:val="007618CD"/>
    <w:rsid w:val="007619D1"/>
    <w:rsid w:val="007619F4"/>
    <w:rsid w:val="00761BB7"/>
    <w:rsid w:val="00761C62"/>
    <w:rsid w:val="00761C7C"/>
    <w:rsid w:val="00761CA3"/>
    <w:rsid w:val="00761D6E"/>
    <w:rsid w:val="00761E13"/>
    <w:rsid w:val="00761E96"/>
    <w:rsid w:val="00761EE1"/>
    <w:rsid w:val="00761F2E"/>
    <w:rsid w:val="00761F73"/>
    <w:rsid w:val="007620A5"/>
    <w:rsid w:val="0076210E"/>
    <w:rsid w:val="00762116"/>
    <w:rsid w:val="00762232"/>
    <w:rsid w:val="00762258"/>
    <w:rsid w:val="007622A9"/>
    <w:rsid w:val="00762354"/>
    <w:rsid w:val="0076238E"/>
    <w:rsid w:val="007623AF"/>
    <w:rsid w:val="00762477"/>
    <w:rsid w:val="007625A9"/>
    <w:rsid w:val="007625C4"/>
    <w:rsid w:val="007625CD"/>
    <w:rsid w:val="007626F4"/>
    <w:rsid w:val="00762772"/>
    <w:rsid w:val="007629A2"/>
    <w:rsid w:val="00762B13"/>
    <w:rsid w:val="00762C6B"/>
    <w:rsid w:val="00762C79"/>
    <w:rsid w:val="00762CD2"/>
    <w:rsid w:val="00762E79"/>
    <w:rsid w:val="00763220"/>
    <w:rsid w:val="007632D6"/>
    <w:rsid w:val="007632E7"/>
    <w:rsid w:val="0076334A"/>
    <w:rsid w:val="0076356F"/>
    <w:rsid w:val="007635C7"/>
    <w:rsid w:val="0076379D"/>
    <w:rsid w:val="00763963"/>
    <w:rsid w:val="00763C01"/>
    <w:rsid w:val="00763C1C"/>
    <w:rsid w:val="00763C5F"/>
    <w:rsid w:val="00763C64"/>
    <w:rsid w:val="00763DE2"/>
    <w:rsid w:val="00763DF2"/>
    <w:rsid w:val="00763E89"/>
    <w:rsid w:val="00763EEC"/>
    <w:rsid w:val="00763F36"/>
    <w:rsid w:val="00763F4D"/>
    <w:rsid w:val="00763F6D"/>
    <w:rsid w:val="007641D1"/>
    <w:rsid w:val="0076432B"/>
    <w:rsid w:val="007643BD"/>
    <w:rsid w:val="00764655"/>
    <w:rsid w:val="007646BA"/>
    <w:rsid w:val="0076474C"/>
    <w:rsid w:val="007648C5"/>
    <w:rsid w:val="007649B0"/>
    <w:rsid w:val="00764AD4"/>
    <w:rsid w:val="00764B7B"/>
    <w:rsid w:val="00764C11"/>
    <w:rsid w:val="00764E93"/>
    <w:rsid w:val="00764EEA"/>
    <w:rsid w:val="00764F35"/>
    <w:rsid w:val="00764F42"/>
    <w:rsid w:val="00764F7F"/>
    <w:rsid w:val="0076503A"/>
    <w:rsid w:val="00765281"/>
    <w:rsid w:val="007652F5"/>
    <w:rsid w:val="007655A0"/>
    <w:rsid w:val="007655A4"/>
    <w:rsid w:val="007655A6"/>
    <w:rsid w:val="00765705"/>
    <w:rsid w:val="0076597A"/>
    <w:rsid w:val="007659CD"/>
    <w:rsid w:val="00765BFE"/>
    <w:rsid w:val="00765E36"/>
    <w:rsid w:val="00765FAC"/>
    <w:rsid w:val="00766119"/>
    <w:rsid w:val="00766191"/>
    <w:rsid w:val="0076622D"/>
    <w:rsid w:val="00766382"/>
    <w:rsid w:val="00766394"/>
    <w:rsid w:val="00766474"/>
    <w:rsid w:val="00766550"/>
    <w:rsid w:val="00766572"/>
    <w:rsid w:val="00766604"/>
    <w:rsid w:val="0076662F"/>
    <w:rsid w:val="0076684F"/>
    <w:rsid w:val="0076690C"/>
    <w:rsid w:val="007669CE"/>
    <w:rsid w:val="00766A25"/>
    <w:rsid w:val="00766A6D"/>
    <w:rsid w:val="00766AF4"/>
    <w:rsid w:val="00766B70"/>
    <w:rsid w:val="00766C5D"/>
    <w:rsid w:val="00766C9F"/>
    <w:rsid w:val="00766FBB"/>
    <w:rsid w:val="00767050"/>
    <w:rsid w:val="007670E7"/>
    <w:rsid w:val="0076716F"/>
    <w:rsid w:val="007671FD"/>
    <w:rsid w:val="0076730A"/>
    <w:rsid w:val="0076781F"/>
    <w:rsid w:val="00767A64"/>
    <w:rsid w:val="00767B4A"/>
    <w:rsid w:val="00767C8A"/>
    <w:rsid w:val="00767CA2"/>
    <w:rsid w:val="00767D05"/>
    <w:rsid w:val="00767FAC"/>
    <w:rsid w:val="00767FFA"/>
    <w:rsid w:val="00770094"/>
    <w:rsid w:val="00770205"/>
    <w:rsid w:val="007702EB"/>
    <w:rsid w:val="007704C1"/>
    <w:rsid w:val="007704EF"/>
    <w:rsid w:val="00770547"/>
    <w:rsid w:val="007705BF"/>
    <w:rsid w:val="007706DB"/>
    <w:rsid w:val="00770716"/>
    <w:rsid w:val="00770990"/>
    <w:rsid w:val="00770A49"/>
    <w:rsid w:val="00770C3C"/>
    <w:rsid w:val="00770C60"/>
    <w:rsid w:val="00770C99"/>
    <w:rsid w:val="00770E2B"/>
    <w:rsid w:val="00770E8B"/>
    <w:rsid w:val="00770FBB"/>
    <w:rsid w:val="00770FBC"/>
    <w:rsid w:val="00770FC2"/>
    <w:rsid w:val="00771087"/>
    <w:rsid w:val="007710FA"/>
    <w:rsid w:val="00771148"/>
    <w:rsid w:val="007711E5"/>
    <w:rsid w:val="0077128F"/>
    <w:rsid w:val="007712FB"/>
    <w:rsid w:val="0077154E"/>
    <w:rsid w:val="007715C3"/>
    <w:rsid w:val="0077167D"/>
    <w:rsid w:val="00771702"/>
    <w:rsid w:val="00771775"/>
    <w:rsid w:val="007718C0"/>
    <w:rsid w:val="00771ABF"/>
    <w:rsid w:val="00771ADD"/>
    <w:rsid w:val="00771BE7"/>
    <w:rsid w:val="00771EE8"/>
    <w:rsid w:val="00771FEC"/>
    <w:rsid w:val="0077209A"/>
    <w:rsid w:val="007720AE"/>
    <w:rsid w:val="007720E5"/>
    <w:rsid w:val="00772116"/>
    <w:rsid w:val="0077216A"/>
    <w:rsid w:val="007721F2"/>
    <w:rsid w:val="00772517"/>
    <w:rsid w:val="007727D0"/>
    <w:rsid w:val="007728CE"/>
    <w:rsid w:val="0077296B"/>
    <w:rsid w:val="00772A2E"/>
    <w:rsid w:val="00772B97"/>
    <w:rsid w:val="00772D18"/>
    <w:rsid w:val="00772D86"/>
    <w:rsid w:val="00772DDB"/>
    <w:rsid w:val="00772F1A"/>
    <w:rsid w:val="007731ED"/>
    <w:rsid w:val="0077326F"/>
    <w:rsid w:val="00773303"/>
    <w:rsid w:val="00773325"/>
    <w:rsid w:val="0077333C"/>
    <w:rsid w:val="007733B6"/>
    <w:rsid w:val="00773400"/>
    <w:rsid w:val="007735AF"/>
    <w:rsid w:val="007735DC"/>
    <w:rsid w:val="00773773"/>
    <w:rsid w:val="0077394A"/>
    <w:rsid w:val="007739E1"/>
    <w:rsid w:val="00773E18"/>
    <w:rsid w:val="00773E4C"/>
    <w:rsid w:val="00773E5D"/>
    <w:rsid w:val="007740BB"/>
    <w:rsid w:val="00774188"/>
    <w:rsid w:val="007741EA"/>
    <w:rsid w:val="007742D9"/>
    <w:rsid w:val="00774305"/>
    <w:rsid w:val="00774387"/>
    <w:rsid w:val="0077454A"/>
    <w:rsid w:val="0077457F"/>
    <w:rsid w:val="007745E3"/>
    <w:rsid w:val="00774678"/>
    <w:rsid w:val="007746CF"/>
    <w:rsid w:val="007747B5"/>
    <w:rsid w:val="00774807"/>
    <w:rsid w:val="007748AF"/>
    <w:rsid w:val="007748B0"/>
    <w:rsid w:val="00774C25"/>
    <w:rsid w:val="00774CF5"/>
    <w:rsid w:val="00774FF4"/>
    <w:rsid w:val="00775035"/>
    <w:rsid w:val="0077507A"/>
    <w:rsid w:val="007750F5"/>
    <w:rsid w:val="00775212"/>
    <w:rsid w:val="007752EA"/>
    <w:rsid w:val="007752F1"/>
    <w:rsid w:val="00775357"/>
    <w:rsid w:val="0077557C"/>
    <w:rsid w:val="0077562F"/>
    <w:rsid w:val="007756B1"/>
    <w:rsid w:val="00775714"/>
    <w:rsid w:val="007757C8"/>
    <w:rsid w:val="00775977"/>
    <w:rsid w:val="00775B76"/>
    <w:rsid w:val="00775D39"/>
    <w:rsid w:val="00775E9A"/>
    <w:rsid w:val="00775EBF"/>
    <w:rsid w:val="00775EEA"/>
    <w:rsid w:val="00776180"/>
    <w:rsid w:val="007762DD"/>
    <w:rsid w:val="00776349"/>
    <w:rsid w:val="007766AD"/>
    <w:rsid w:val="00776772"/>
    <w:rsid w:val="007767D6"/>
    <w:rsid w:val="00776938"/>
    <w:rsid w:val="0077697E"/>
    <w:rsid w:val="00776A0D"/>
    <w:rsid w:val="00776AC8"/>
    <w:rsid w:val="00776C40"/>
    <w:rsid w:val="00776DFA"/>
    <w:rsid w:val="00776EB5"/>
    <w:rsid w:val="007770D1"/>
    <w:rsid w:val="007770F2"/>
    <w:rsid w:val="0077710D"/>
    <w:rsid w:val="00777240"/>
    <w:rsid w:val="00777261"/>
    <w:rsid w:val="007773E9"/>
    <w:rsid w:val="0077742D"/>
    <w:rsid w:val="0077749C"/>
    <w:rsid w:val="007776AB"/>
    <w:rsid w:val="007778A1"/>
    <w:rsid w:val="0077791D"/>
    <w:rsid w:val="00777A87"/>
    <w:rsid w:val="00777A98"/>
    <w:rsid w:val="00777AAC"/>
    <w:rsid w:val="00777BC6"/>
    <w:rsid w:val="00777CE7"/>
    <w:rsid w:val="00777D73"/>
    <w:rsid w:val="00780059"/>
    <w:rsid w:val="00780060"/>
    <w:rsid w:val="007801F2"/>
    <w:rsid w:val="00780377"/>
    <w:rsid w:val="007803DB"/>
    <w:rsid w:val="007803E8"/>
    <w:rsid w:val="00780444"/>
    <w:rsid w:val="00780609"/>
    <w:rsid w:val="00780AFB"/>
    <w:rsid w:val="00780CD9"/>
    <w:rsid w:val="00780DBE"/>
    <w:rsid w:val="00780E40"/>
    <w:rsid w:val="00780E5C"/>
    <w:rsid w:val="00780E69"/>
    <w:rsid w:val="00780E9B"/>
    <w:rsid w:val="00780F40"/>
    <w:rsid w:val="00780FC9"/>
    <w:rsid w:val="00781097"/>
    <w:rsid w:val="0078122F"/>
    <w:rsid w:val="0078143E"/>
    <w:rsid w:val="00781488"/>
    <w:rsid w:val="007814DC"/>
    <w:rsid w:val="00781501"/>
    <w:rsid w:val="00781560"/>
    <w:rsid w:val="0078159C"/>
    <w:rsid w:val="0078197B"/>
    <w:rsid w:val="00781A40"/>
    <w:rsid w:val="00781A5D"/>
    <w:rsid w:val="00781CA5"/>
    <w:rsid w:val="00781CD3"/>
    <w:rsid w:val="00781CD6"/>
    <w:rsid w:val="00781EE8"/>
    <w:rsid w:val="00781F94"/>
    <w:rsid w:val="0078214C"/>
    <w:rsid w:val="0078226C"/>
    <w:rsid w:val="00782302"/>
    <w:rsid w:val="0078231A"/>
    <w:rsid w:val="0078234D"/>
    <w:rsid w:val="0078242D"/>
    <w:rsid w:val="0078243E"/>
    <w:rsid w:val="0078245A"/>
    <w:rsid w:val="007824A0"/>
    <w:rsid w:val="00782600"/>
    <w:rsid w:val="0078285A"/>
    <w:rsid w:val="00782921"/>
    <w:rsid w:val="00782A78"/>
    <w:rsid w:val="00782B8D"/>
    <w:rsid w:val="00782E92"/>
    <w:rsid w:val="00782EB2"/>
    <w:rsid w:val="0078313F"/>
    <w:rsid w:val="00783261"/>
    <w:rsid w:val="007832E3"/>
    <w:rsid w:val="00783683"/>
    <w:rsid w:val="007836AE"/>
    <w:rsid w:val="007836DF"/>
    <w:rsid w:val="00783B7A"/>
    <w:rsid w:val="00783D03"/>
    <w:rsid w:val="00783E5C"/>
    <w:rsid w:val="00783FF9"/>
    <w:rsid w:val="00784089"/>
    <w:rsid w:val="007841AE"/>
    <w:rsid w:val="00784297"/>
    <w:rsid w:val="007842DE"/>
    <w:rsid w:val="00784300"/>
    <w:rsid w:val="00784476"/>
    <w:rsid w:val="0078450C"/>
    <w:rsid w:val="0078453C"/>
    <w:rsid w:val="00784564"/>
    <w:rsid w:val="00784AAD"/>
    <w:rsid w:val="00784B19"/>
    <w:rsid w:val="00784C5C"/>
    <w:rsid w:val="00784E4A"/>
    <w:rsid w:val="00784E9B"/>
    <w:rsid w:val="0078516F"/>
    <w:rsid w:val="00785368"/>
    <w:rsid w:val="00785553"/>
    <w:rsid w:val="007855A4"/>
    <w:rsid w:val="0078566B"/>
    <w:rsid w:val="007857F3"/>
    <w:rsid w:val="00785C28"/>
    <w:rsid w:val="00785C3A"/>
    <w:rsid w:val="00785D2F"/>
    <w:rsid w:val="00785E04"/>
    <w:rsid w:val="00785EC4"/>
    <w:rsid w:val="00786177"/>
    <w:rsid w:val="00786181"/>
    <w:rsid w:val="007862A0"/>
    <w:rsid w:val="00786401"/>
    <w:rsid w:val="00786651"/>
    <w:rsid w:val="00786728"/>
    <w:rsid w:val="00786768"/>
    <w:rsid w:val="00786918"/>
    <w:rsid w:val="00786BF5"/>
    <w:rsid w:val="00786C4C"/>
    <w:rsid w:val="00786CC7"/>
    <w:rsid w:val="00786DCD"/>
    <w:rsid w:val="00786F07"/>
    <w:rsid w:val="0078743D"/>
    <w:rsid w:val="0078759A"/>
    <w:rsid w:val="0078794A"/>
    <w:rsid w:val="007879B4"/>
    <w:rsid w:val="00787CA5"/>
    <w:rsid w:val="00787E20"/>
    <w:rsid w:val="00790003"/>
    <w:rsid w:val="0079017C"/>
    <w:rsid w:val="007902BB"/>
    <w:rsid w:val="007902D8"/>
    <w:rsid w:val="0079072D"/>
    <w:rsid w:val="0079078D"/>
    <w:rsid w:val="007907A5"/>
    <w:rsid w:val="0079080E"/>
    <w:rsid w:val="00790841"/>
    <w:rsid w:val="007909F6"/>
    <w:rsid w:val="007909FB"/>
    <w:rsid w:val="00790A62"/>
    <w:rsid w:val="00790B23"/>
    <w:rsid w:val="00790B4C"/>
    <w:rsid w:val="00790BD7"/>
    <w:rsid w:val="00790D49"/>
    <w:rsid w:val="00790E7C"/>
    <w:rsid w:val="00790ED2"/>
    <w:rsid w:val="0079104F"/>
    <w:rsid w:val="0079108E"/>
    <w:rsid w:val="00791299"/>
    <w:rsid w:val="00791321"/>
    <w:rsid w:val="0079134C"/>
    <w:rsid w:val="0079140B"/>
    <w:rsid w:val="00791413"/>
    <w:rsid w:val="00791428"/>
    <w:rsid w:val="00791590"/>
    <w:rsid w:val="00791617"/>
    <w:rsid w:val="0079179A"/>
    <w:rsid w:val="00791897"/>
    <w:rsid w:val="0079195A"/>
    <w:rsid w:val="0079196F"/>
    <w:rsid w:val="00791A5B"/>
    <w:rsid w:val="00791C16"/>
    <w:rsid w:val="00791DC3"/>
    <w:rsid w:val="00791DF4"/>
    <w:rsid w:val="00792063"/>
    <w:rsid w:val="00792199"/>
    <w:rsid w:val="007921B6"/>
    <w:rsid w:val="0079250E"/>
    <w:rsid w:val="00792541"/>
    <w:rsid w:val="007926EE"/>
    <w:rsid w:val="0079278B"/>
    <w:rsid w:val="007928E4"/>
    <w:rsid w:val="00792AB5"/>
    <w:rsid w:val="00792C4D"/>
    <w:rsid w:val="00792CBD"/>
    <w:rsid w:val="00792CC3"/>
    <w:rsid w:val="00792D2B"/>
    <w:rsid w:val="00792EA0"/>
    <w:rsid w:val="0079303F"/>
    <w:rsid w:val="007932D7"/>
    <w:rsid w:val="007933ED"/>
    <w:rsid w:val="007934B9"/>
    <w:rsid w:val="007936F6"/>
    <w:rsid w:val="0079373C"/>
    <w:rsid w:val="00793CFA"/>
    <w:rsid w:val="00793DFC"/>
    <w:rsid w:val="00793FDD"/>
    <w:rsid w:val="007940B4"/>
    <w:rsid w:val="007940E7"/>
    <w:rsid w:val="007941AA"/>
    <w:rsid w:val="00794791"/>
    <w:rsid w:val="007948B9"/>
    <w:rsid w:val="00794A21"/>
    <w:rsid w:val="00794BD3"/>
    <w:rsid w:val="00794C3D"/>
    <w:rsid w:val="00794D3C"/>
    <w:rsid w:val="00794D5D"/>
    <w:rsid w:val="00794F0F"/>
    <w:rsid w:val="00794F69"/>
    <w:rsid w:val="00794FD8"/>
    <w:rsid w:val="00795104"/>
    <w:rsid w:val="007958B0"/>
    <w:rsid w:val="007958CD"/>
    <w:rsid w:val="00795A04"/>
    <w:rsid w:val="00795A58"/>
    <w:rsid w:val="00795AC4"/>
    <w:rsid w:val="00795B79"/>
    <w:rsid w:val="00795D5A"/>
    <w:rsid w:val="00795DB5"/>
    <w:rsid w:val="00795F0A"/>
    <w:rsid w:val="00795F2B"/>
    <w:rsid w:val="0079606B"/>
    <w:rsid w:val="007960CB"/>
    <w:rsid w:val="007961B4"/>
    <w:rsid w:val="007962A8"/>
    <w:rsid w:val="0079674A"/>
    <w:rsid w:val="00796797"/>
    <w:rsid w:val="0079680B"/>
    <w:rsid w:val="007969BF"/>
    <w:rsid w:val="007969EA"/>
    <w:rsid w:val="00796A74"/>
    <w:rsid w:val="00796BCC"/>
    <w:rsid w:val="00796E87"/>
    <w:rsid w:val="00796F63"/>
    <w:rsid w:val="0079705B"/>
    <w:rsid w:val="0079709A"/>
    <w:rsid w:val="007970D6"/>
    <w:rsid w:val="007971DB"/>
    <w:rsid w:val="0079721F"/>
    <w:rsid w:val="00797444"/>
    <w:rsid w:val="0079757D"/>
    <w:rsid w:val="007975B4"/>
    <w:rsid w:val="00797736"/>
    <w:rsid w:val="0079779A"/>
    <w:rsid w:val="00797B0E"/>
    <w:rsid w:val="00797BC7"/>
    <w:rsid w:val="00797CBC"/>
    <w:rsid w:val="00797D19"/>
    <w:rsid w:val="00797DD2"/>
    <w:rsid w:val="00797E64"/>
    <w:rsid w:val="00797FA0"/>
    <w:rsid w:val="007A0031"/>
    <w:rsid w:val="007A035F"/>
    <w:rsid w:val="007A0377"/>
    <w:rsid w:val="007A03A5"/>
    <w:rsid w:val="007A0632"/>
    <w:rsid w:val="007A063A"/>
    <w:rsid w:val="007A0745"/>
    <w:rsid w:val="007A089A"/>
    <w:rsid w:val="007A0CFC"/>
    <w:rsid w:val="007A0D0A"/>
    <w:rsid w:val="007A0E2B"/>
    <w:rsid w:val="007A0ED0"/>
    <w:rsid w:val="007A0F4C"/>
    <w:rsid w:val="007A0FF2"/>
    <w:rsid w:val="007A107B"/>
    <w:rsid w:val="007A1255"/>
    <w:rsid w:val="007A13B4"/>
    <w:rsid w:val="007A13ED"/>
    <w:rsid w:val="007A14FB"/>
    <w:rsid w:val="007A15DE"/>
    <w:rsid w:val="007A162B"/>
    <w:rsid w:val="007A1673"/>
    <w:rsid w:val="007A172E"/>
    <w:rsid w:val="007A1835"/>
    <w:rsid w:val="007A1BBD"/>
    <w:rsid w:val="007A1D24"/>
    <w:rsid w:val="007A1DF5"/>
    <w:rsid w:val="007A1EAA"/>
    <w:rsid w:val="007A1FD4"/>
    <w:rsid w:val="007A203F"/>
    <w:rsid w:val="007A20E3"/>
    <w:rsid w:val="007A213D"/>
    <w:rsid w:val="007A21CF"/>
    <w:rsid w:val="007A2293"/>
    <w:rsid w:val="007A23E2"/>
    <w:rsid w:val="007A23EB"/>
    <w:rsid w:val="007A24CB"/>
    <w:rsid w:val="007A25FA"/>
    <w:rsid w:val="007A28C4"/>
    <w:rsid w:val="007A29C4"/>
    <w:rsid w:val="007A2B78"/>
    <w:rsid w:val="007A2BB4"/>
    <w:rsid w:val="007A2BED"/>
    <w:rsid w:val="007A2DDA"/>
    <w:rsid w:val="007A2E11"/>
    <w:rsid w:val="007A2E47"/>
    <w:rsid w:val="007A2F1D"/>
    <w:rsid w:val="007A2FCD"/>
    <w:rsid w:val="007A321D"/>
    <w:rsid w:val="007A323E"/>
    <w:rsid w:val="007A324B"/>
    <w:rsid w:val="007A3468"/>
    <w:rsid w:val="007A3515"/>
    <w:rsid w:val="007A3666"/>
    <w:rsid w:val="007A392E"/>
    <w:rsid w:val="007A39D1"/>
    <w:rsid w:val="007A3A4D"/>
    <w:rsid w:val="007A3A8A"/>
    <w:rsid w:val="007A3AB6"/>
    <w:rsid w:val="007A3D8C"/>
    <w:rsid w:val="007A3EE0"/>
    <w:rsid w:val="007A3F62"/>
    <w:rsid w:val="007A41F4"/>
    <w:rsid w:val="007A4215"/>
    <w:rsid w:val="007A429A"/>
    <w:rsid w:val="007A47BA"/>
    <w:rsid w:val="007A480C"/>
    <w:rsid w:val="007A4B87"/>
    <w:rsid w:val="007A4BBA"/>
    <w:rsid w:val="007A4BF6"/>
    <w:rsid w:val="007A4C59"/>
    <w:rsid w:val="007A4D8A"/>
    <w:rsid w:val="007A4EE6"/>
    <w:rsid w:val="007A4FEC"/>
    <w:rsid w:val="007A5002"/>
    <w:rsid w:val="007A506B"/>
    <w:rsid w:val="007A50E9"/>
    <w:rsid w:val="007A511E"/>
    <w:rsid w:val="007A5296"/>
    <w:rsid w:val="007A536D"/>
    <w:rsid w:val="007A5485"/>
    <w:rsid w:val="007A5488"/>
    <w:rsid w:val="007A54E7"/>
    <w:rsid w:val="007A557B"/>
    <w:rsid w:val="007A560A"/>
    <w:rsid w:val="007A5991"/>
    <w:rsid w:val="007A59D1"/>
    <w:rsid w:val="007A5A02"/>
    <w:rsid w:val="007A5A10"/>
    <w:rsid w:val="007A5B0A"/>
    <w:rsid w:val="007A5BC6"/>
    <w:rsid w:val="007A5BF4"/>
    <w:rsid w:val="007A5C1E"/>
    <w:rsid w:val="007A5CE9"/>
    <w:rsid w:val="007A5D7E"/>
    <w:rsid w:val="007A5DCC"/>
    <w:rsid w:val="007A5E7E"/>
    <w:rsid w:val="007A5F5A"/>
    <w:rsid w:val="007A6269"/>
    <w:rsid w:val="007A62F8"/>
    <w:rsid w:val="007A631D"/>
    <w:rsid w:val="007A6516"/>
    <w:rsid w:val="007A655C"/>
    <w:rsid w:val="007A66B1"/>
    <w:rsid w:val="007A683C"/>
    <w:rsid w:val="007A6899"/>
    <w:rsid w:val="007A6A97"/>
    <w:rsid w:val="007A6BE8"/>
    <w:rsid w:val="007A6C72"/>
    <w:rsid w:val="007A6D3E"/>
    <w:rsid w:val="007A6D8B"/>
    <w:rsid w:val="007A6FF9"/>
    <w:rsid w:val="007A737A"/>
    <w:rsid w:val="007A7383"/>
    <w:rsid w:val="007A76F2"/>
    <w:rsid w:val="007A7829"/>
    <w:rsid w:val="007A782F"/>
    <w:rsid w:val="007A78F7"/>
    <w:rsid w:val="007A7A02"/>
    <w:rsid w:val="007A7AC4"/>
    <w:rsid w:val="007A7AE0"/>
    <w:rsid w:val="007A7B07"/>
    <w:rsid w:val="007A7B68"/>
    <w:rsid w:val="007A7B6D"/>
    <w:rsid w:val="007A7BA9"/>
    <w:rsid w:val="007A7C24"/>
    <w:rsid w:val="007A7C3B"/>
    <w:rsid w:val="007A7CD0"/>
    <w:rsid w:val="007A7D0C"/>
    <w:rsid w:val="007A7E3F"/>
    <w:rsid w:val="007B0067"/>
    <w:rsid w:val="007B00DA"/>
    <w:rsid w:val="007B033B"/>
    <w:rsid w:val="007B042B"/>
    <w:rsid w:val="007B0633"/>
    <w:rsid w:val="007B0736"/>
    <w:rsid w:val="007B098D"/>
    <w:rsid w:val="007B09E5"/>
    <w:rsid w:val="007B0CA4"/>
    <w:rsid w:val="007B0CC6"/>
    <w:rsid w:val="007B0CFA"/>
    <w:rsid w:val="007B107C"/>
    <w:rsid w:val="007B108C"/>
    <w:rsid w:val="007B1141"/>
    <w:rsid w:val="007B115F"/>
    <w:rsid w:val="007B11BC"/>
    <w:rsid w:val="007B163D"/>
    <w:rsid w:val="007B1764"/>
    <w:rsid w:val="007B19B7"/>
    <w:rsid w:val="007B19D5"/>
    <w:rsid w:val="007B1B44"/>
    <w:rsid w:val="007B1DCA"/>
    <w:rsid w:val="007B1F90"/>
    <w:rsid w:val="007B205C"/>
    <w:rsid w:val="007B211B"/>
    <w:rsid w:val="007B2138"/>
    <w:rsid w:val="007B243E"/>
    <w:rsid w:val="007B2511"/>
    <w:rsid w:val="007B27A1"/>
    <w:rsid w:val="007B27A3"/>
    <w:rsid w:val="007B27ED"/>
    <w:rsid w:val="007B2860"/>
    <w:rsid w:val="007B2B6E"/>
    <w:rsid w:val="007B2BD1"/>
    <w:rsid w:val="007B2C03"/>
    <w:rsid w:val="007B2DB6"/>
    <w:rsid w:val="007B2F82"/>
    <w:rsid w:val="007B30C9"/>
    <w:rsid w:val="007B313C"/>
    <w:rsid w:val="007B31A4"/>
    <w:rsid w:val="007B3384"/>
    <w:rsid w:val="007B369E"/>
    <w:rsid w:val="007B36BA"/>
    <w:rsid w:val="007B3785"/>
    <w:rsid w:val="007B3983"/>
    <w:rsid w:val="007B39CE"/>
    <w:rsid w:val="007B3AFD"/>
    <w:rsid w:val="007B3B28"/>
    <w:rsid w:val="007B3D0C"/>
    <w:rsid w:val="007B3DFD"/>
    <w:rsid w:val="007B3ED2"/>
    <w:rsid w:val="007B3FFA"/>
    <w:rsid w:val="007B416B"/>
    <w:rsid w:val="007B41AD"/>
    <w:rsid w:val="007B41B9"/>
    <w:rsid w:val="007B4368"/>
    <w:rsid w:val="007B44A1"/>
    <w:rsid w:val="007B44AC"/>
    <w:rsid w:val="007B44E9"/>
    <w:rsid w:val="007B4534"/>
    <w:rsid w:val="007B45D0"/>
    <w:rsid w:val="007B4802"/>
    <w:rsid w:val="007B4861"/>
    <w:rsid w:val="007B48E6"/>
    <w:rsid w:val="007B4A6B"/>
    <w:rsid w:val="007B4C71"/>
    <w:rsid w:val="007B4CA2"/>
    <w:rsid w:val="007B4CA5"/>
    <w:rsid w:val="007B4D2A"/>
    <w:rsid w:val="007B4ED8"/>
    <w:rsid w:val="007B4F92"/>
    <w:rsid w:val="007B50CB"/>
    <w:rsid w:val="007B5316"/>
    <w:rsid w:val="007B5371"/>
    <w:rsid w:val="007B5635"/>
    <w:rsid w:val="007B5885"/>
    <w:rsid w:val="007B5892"/>
    <w:rsid w:val="007B58B9"/>
    <w:rsid w:val="007B59C6"/>
    <w:rsid w:val="007B59DD"/>
    <w:rsid w:val="007B5A26"/>
    <w:rsid w:val="007B5A63"/>
    <w:rsid w:val="007B5A91"/>
    <w:rsid w:val="007B5AD4"/>
    <w:rsid w:val="007B5E2F"/>
    <w:rsid w:val="007B5EB6"/>
    <w:rsid w:val="007B5EDF"/>
    <w:rsid w:val="007B617E"/>
    <w:rsid w:val="007B61F4"/>
    <w:rsid w:val="007B6498"/>
    <w:rsid w:val="007B649C"/>
    <w:rsid w:val="007B6A33"/>
    <w:rsid w:val="007B6E2B"/>
    <w:rsid w:val="007B6FB7"/>
    <w:rsid w:val="007B7280"/>
    <w:rsid w:val="007B7375"/>
    <w:rsid w:val="007B74FC"/>
    <w:rsid w:val="007B7625"/>
    <w:rsid w:val="007B7691"/>
    <w:rsid w:val="007B76DB"/>
    <w:rsid w:val="007B774A"/>
    <w:rsid w:val="007B775E"/>
    <w:rsid w:val="007B7880"/>
    <w:rsid w:val="007B7A6A"/>
    <w:rsid w:val="007B7C2A"/>
    <w:rsid w:val="007B7C6D"/>
    <w:rsid w:val="007B7F15"/>
    <w:rsid w:val="007B7F6D"/>
    <w:rsid w:val="007C004F"/>
    <w:rsid w:val="007C00DB"/>
    <w:rsid w:val="007C019A"/>
    <w:rsid w:val="007C0235"/>
    <w:rsid w:val="007C02EC"/>
    <w:rsid w:val="007C054E"/>
    <w:rsid w:val="007C05B6"/>
    <w:rsid w:val="007C062F"/>
    <w:rsid w:val="007C0652"/>
    <w:rsid w:val="007C06C1"/>
    <w:rsid w:val="007C0792"/>
    <w:rsid w:val="007C0947"/>
    <w:rsid w:val="007C0BBD"/>
    <w:rsid w:val="007C0BEE"/>
    <w:rsid w:val="007C0F4D"/>
    <w:rsid w:val="007C1063"/>
    <w:rsid w:val="007C107D"/>
    <w:rsid w:val="007C1264"/>
    <w:rsid w:val="007C12F3"/>
    <w:rsid w:val="007C13E5"/>
    <w:rsid w:val="007C152E"/>
    <w:rsid w:val="007C1545"/>
    <w:rsid w:val="007C1594"/>
    <w:rsid w:val="007C15E8"/>
    <w:rsid w:val="007C1684"/>
    <w:rsid w:val="007C18A8"/>
    <w:rsid w:val="007C1D90"/>
    <w:rsid w:val="007C1E10"/>
    <w:rsid w:val="007C1F91"/>
    <w:rsid w:val="007C2070"/>
    <w:rsid w:val="007C20C8"/>
    <w:rsid w:val="007C217B"/>
    <w:rsid w:val="007C21D2"/>
    <w:rsid w:val="007C22C6"/>
    <w:rsid w:val="007C22FF"/>
    <w:rsid w:val="007C242C"/>
    <w:rsid w:val="007C253B"/>
    <w:rsid w:val="007C2771"/>
    <w:rsid w:val="007C2802"/>
    <w:rsid w:val="007C286E"/>
    <w:rsid w:val="007C2906"/>
    <w:rsid w:val="007C2A8F"/>
    <w:rsid w:val="007C2B0F"/>
    <w:rsid w:val="007C2BDA"/>
    <w:rsid w:val="007C2D9E"/>
    <w:rsid w:val="007C2E33"/>
    <w:rsid w:val="007C2EA0"/>
    <w:rsid w:val="007C2ED1"/>
    <w:rsid w:val="007C2FBE"/>
    <w:rsid w:val="007C3137"/>
    <w:rsid w:val="007C31CC"/>
    <w:rsid w:val="007C3307"/>
    <w:rsid w:val="007C337E"/>
    <w:rsid w:val="007C35DE"/>
    <w:rsid w:val="007C38B7"/>
    <w:rsid w:val="007C396E"/>
    <w:rsid w:val="007C3AE5"/>
    <w:rsid w:val="007C3BCD"/>
    <w:rsid w:val="007C3C9D"/>
    <w:rsid w:val="007C3CFB"/>
    <w:rsid w:val="007C3DEA"/>
    <w:rsid w:val="007C4354"/>
    <w:rsid w:val="007C4794"/>
    <w:rsid w:val="007C48FC"/>
    <w:rsid w:val="007C49E9"/>
    <w:rsid w:val="007C4AA1"/>
    <w:rsid w:val="007C4B29"/>
    <w:rsid w:val="007C4DB4"/>
    <w:rsid w:val="007C4DDD"/>
    <w:rsid w:val="007C4DF8"/>
    <w:rsid w:val="007C5055"/>
    <w:rsid w:val="007C5174"/>
    <w:rsid w:val="007C536C"/>
    <w:rsid w:val="007C54AC"/>
    <w:rsid w:val="007C5793"/>
    <w:rsid w:val="007C579C"/>
    <w:rsid w:val="007C5848"/>
    <w:rsid w:val="007C592A"/>
    <w:rsid w:val="007C5AAD"/>
    <w:rsid w:val="007C5DD9"/>
    <w:rsid w:val="007C5DF6"/>
    <w:rsid w:val="007C5E64"/>
    <w:rsid w:val="007C5F12"/>
    <w:rsid w:val="007C6371"/>
    <w:rsid w:val="007C642D"/>
    <w:rsid w:val="007C647B"/>
    <w:rsid w:val="007C6892"/>
    <w:rsid w:val="007C68D8"/>
    <w:rsid w:val="007C6915"/>
    <w:rsid w:val="007C6AA1"/>
    <w:rsid w:val="007C6AD2"/>
    <w:rsid w:val="007C6BC2"/>
    <w:rsid w:val="007C6BD6"/>
    <w:rsid w:val="007C6BE1"/>
    <w:rsid w:val="007C6D6D"/>
    <w:rsid w:val="007C6EB8"/>
    <w:rsid w:val="007C6EC1"/>
    <w:rsid w:val="007C6EDF"/>
    <w:rsid w:val="007C6FCB"/>
    <w:rsid w:val="007C7327"/>
    <w:rsid w:val="007C7362"/>
    <w:rsid w:val="007C7596"/>
    <w:rsid w:val="007C76E7"/>
    <w:rsid w:val="007C7954"/>
    <w:rsid w:val="007C7A07"/>
    <w:rsid w:val="007C7D50"/>
    <w:rsid w:val="007C7E12"/>
    <w:rsid w:val="007C7EA3"/>
    <w:rsid w:val="007D0181"/>
    <w:rsid w:val="007D020B"/>
    <w:rsid w:val="007D02C7"/>
    <w:rsid w:val="007D034F"/>
    <w:rsid w:val="007D039E"/>
    <w:rsid w:val="007D0412"/>
    <w:rsid w:val="007D04CF"/>
    <w:rsid w:val="007D052E"/>
    <w:rsid w:val="007D0597"/>
    <w:rsid w:val="007D0842"/>
    <w:rsid w:val="007D08A2"/>
    <w:rsid w:val="007D096B"/>
    <w:rsid w:val="007D0A04"/>
    <w:rsid w:val="007D0BD8"/>
    <w:rsid w:val="007D0C3A"/>
    <w:rsid w:val="007D0DE2"/>
    <w:rsid w:val="007D0EB1"/>
    <w:rsid w:val="007D103B"/>
    <w:rsid w:val="007D11E7"/>
    <w:rsid w:val="007D141D"/>
    <w:rsid w:val="007D15C4"/>
    <w:rsid w:val="007D1637"/>
    <w:rsid w:val="007D17C0"/>
    <w:rsid w:val="007D18D8"/>
    <w:rsid w:val="007D19DE"/>
    <w:rsid w:val="007D1A31"/>
    <w:rsid w:val="007D1B6F"/>
    <w:rsid w:val="007D1C54"/>
    <w:rsid w:val="007D1E5A"/>
    <w:rsid w:val="007D20C8"/>
    <w:rsid w:val="007D20D9"/>
    <w:rsid w:val="007D21A7"/>
    <w:rsid w:val="007D23E0"/>
    <w:rsid w:val="007D24EA"/>
    <w:rsid w:val="007D25B0"/>
    <w:rsid w:val="007D25D7"/>
    <w:rsid w:val="007D2603"/>
    <w:rsid w:val="007D2694"/>
    <w:rsid w:val="007D26AF"/>
    <w:rsid w:val="007D26B2"/>
    <w:rsid w:val="007D26E0"/>
    <w:rsid w:val="007D27B4"/>
    <w:rsid w:val="007D27F1"/>
    <w:rsid w:val="007D298F"/>
    <w:rsid w:val="007D2AD1"/>
    <w:rsid w:val="007D2ADB"/>
    <w:rsid w:val="007D2AF9"/>
    <w:rsid w:val="007D2C1F"/>
    <w:rsid w:val="007D2C2A"/>
    <w:rsid w:val="007D2CF6"/>
    <w:rsid w:val="007D2D7A"/>
    <w:rsid w:val="007D2D81"/>
    <w:rsid w:val="007D2D97"/>
    <w:rsid w:val="007D30BE"/>
    <w:rsid w:val="007D3188"/>
    <w:rsid w:val="007D3229"/>
    <w:rsid w:val="007D3332"/>
    <w:rsid w:val="007D345F"/>
    <w:rsid w:val="007D35CE"/>
    <w:rsid w:val="007D3719"/>
    <w:rsid w:val="007D38C4"/>
    <w:rsid w:val="007D38C7"/>
    <w:rsid w:val="007D3A00"/>
    <w:rsid w:val="007D3A63"/>
    <w:rsid w:val="007D3B19"/>
    <w:rsid w:val="007D3BD7"/>
    <w:rsid w:val="007D3C24"/>
    <w:rsid w:val="007D3C78"/>
    <w:rsid w:val="007D3CC4"/>
    <w:rsid w:val="007D3CC7"/>
    <w:rsid w:val="007D3D06"/>
    <w:rsid w:val="007D3DD3"/>
    <w:rsid w:val="007D3E58"/>
    <w:rsid w:val="007D3F35"/>
    <w:rsid w:val="007D40A2"/>
    <w:rsid w:val="007D4374"/>
    <w:rsid w:val="007D4428"/>
    <w:rsid w:val="007D4442"/>
    <w:rsid w:val="007D4533"/>
    <w:rsid w:val="007D4536"/>
    <w:rsid w:val="007D4564"/>
    <w:rsid w:val="007D46ED"/>
    <w:rsid w:val="007D48EA"/>
    <w:rsid w:val="007D4C29"/>
    <w:rsid w:val="007D4C34"/>
    <w:rsid w:val="007D5001"/>
    <w:rsid w:val="007D515F"/>
    <w:rsid w:val="007D53E4"/>
    <w:rsid w:val="007D5462"/>
    <w:rsid w:val="007D5571"/>
    <w:rsid w:val="007D568D"/>
    <w:rsid w:val="007D586F"/>
    <w:rsid w:val="007D5981"/>
    <w:rsid w:val="007D5A31"/>
    <w:rsid w:val="007D5A36"/>
    <w:rsid w:val="007D5AEC"/>
    <w:rsid w:val="007D5B57"/>
    <w:rsid w:val="007D5B70"/>
    <w:rsid w:val="007D5C96"/>
    <w:rsid w:val="007D5FFB"/>
    <w:rsid w:val="007D6042"/>
    <w:rsid w:val="007D61F5"/>
    <w:rsid w:val="007D629F"/>
    <w:rsid w:val="007D631D"/>
    <w:rsid w:val="007D64F6"/>
    <w:rsid w:val="007D65DA"/>
    <w:rsid w:val="007D662A"/>
    <w:rsid w:val="007D673F"/>
    <w:rsid w:val="007D6836"/>
    <w:rsid w:val="007D6906"/>
    <w:rsid w:val="007D6950"/>
    <w:rsid w:val="007D6B94"/>
    <w:rsid w:val="007D6FBC"/>
    <w:rsid w:val="007D70D2"/>
    <w:rsid w:val="007D7127"/>
    <w:rsid w:val="007D7132"/>
    <w:rsid w:val="007D71A5"/>
    <w:rsid w:val="007D725D"/>
    <w:rsid w:val="007D77BC"/>
    <w:rsid w:val="007D7BD4"/>
    <w:rsid w:val="007D7C5B"/>
    <w:rsid w:val="007D7EE7"/>
    <w:rsid w:val="007D7FE5"/>
    <w:rsid w:val="007E011D"/>
    <w:rsid w:val="007E0321"/>
    <w:rsid w:val="007E03AB"/>
    <w:rsid w:val="007E03B3"/>
    <w:rsid w:val="007E04F9"/>
    <w:rsid w:val="007E08E8"/>
    <w:rsid w:val="007E0979"/>
    <w:rsid w:val="007E0A65"/>
    <w:rsid w:val="007E0AF2"/>
    <w:rsid w:val="007E0CBB"/>
    <w:rsid w:val="007E0D31"/>
    <w:rsid w:val="007E103B"/>
    <w:rsid w:val="007E146A"/>
    <w:rsid w:val="007E14A3"/>
    <w:rsid w:val="007E154F"/>
    <w:rsid w:val="007E175C"/>
    <w:rsid w:val="007E1840"/>
    <w:rsid w:val="007E1910"/>
    <w:rsid w:val="007E197A"/>
    <w:rsid w:val="007E1994"/>
    <w:rsid w:val="007E1A98"/>
    <w:rsid w:val="007E1FCB"/>
    <w:rsid w:val="007E20D3"/>
    <w:rsid w:val="007E235E"/>
    <w:rsid w:val="007E23C8"/>
    <w:rsid w:val="007E2400"/>
    <w:rsid w:val="007E2402"/>
    <w:rsid w:val="007E2439"/>
    <w:rsid w:val="007E2456"/>
    <w:rsid w:val="007E24D5"/>
    <w:rsid w:val="007E25C4"/>
    <w:rsid w:val="007E25F6"/>
    <w:rsid w:val="007E2799"/>
    <w:rsid w:val="007E2934"/>
    <w:rsid w:val="007E2AAC"/>
    <w:rsid w:val="007E2D4A"/>
    <w:rsid w:val="007E3201"/>
    <w:rsid w:val="007E3294"/>
    <w:rsid w:val="007E3302"/>
    <w:rsid w:val="007E3369"/>
    <w:rsid w:val="007E33AE"/>
    <w:rsid w:val="007E35D0"/>
    <w:rsid w:val="007E35FA"/>
    <w:rsid w:val="007E37B7"/>
    <w:rsid w:val="007E3864"/>
    <w:rsid w:val="007E38EE"/>
    <w:rsid w:val="007E3A47"/>
    <w:rsid w:val="007E3A9C"/>
    <w:rsid w:val="007E3B1F"/>
    <w:rsid w:val="007E3BC3"/>
    <w:rsid w:val="007E45CA"/>
    <w:rsid w:val="007E470D"/>
    <w:rsid w:val="007E47BD"/>
    <w:rsid w:val="007E4909"/>
    <w:rsid w:val="007E4AFD"/>
    <w:rsid w:val="007E4B27"/>
    <w:rsid w:val="007E4D2F"/>
    <w:rsid w:val="007E4E65"/>
    <w:rsid w:val="007E4F08"/>
    <w:rsid w:val="007E5077"/>
    <w:rsid w:val="007E518E"/>
    <w:rsid w:val="007E51A6"/>
    <w:rsid w:val="007E51D0"/>
    <w:rsid w:val="007E555F"/>
    <w:rsid w:val="007E55B6"/>
    <w:rsid w:val="007E560E"/>
    <w:rsid w:val="007E56F8"/>
    <w:rsid w:val="007E5D86"/>
    <w:rsid w:val="007E5E04"/>
    <w:rsid w:val="007E5E7E"/>
    <w:rsid w:val="007E5FBA"/>
    <w:rsid w:val="007E6006"/>
    <w:rsid w:val="007E6058"/>
    <w:rsid w:val="007E609E"/>
    <w:rsid w:val="007E6170"/>
    <w:rsid w:val="007E65B3"/>
    <w:rsid w:val="007E675F"/>
    <w:rsid w:val="007E68A4"/>
    <w:rsid w:val="007E68C0"/>
    <w:rsid w:val="007E6A20"/>
    <w:rsid w:val="007E6BAB"/>
    <w:rsid w:val="007E6BE0"/>
    <w:rsid w:val="007E6CD0"/>
    <w:rsid w:val="007E6CED"/>
    <w:rsid w:val="007E6DC9"/>
    <w:rsid w:val="007E6E33"/>
    <w:rsid w:val="007E6FE3"/>
    <w:rsid w:val="007E7116"/>
    <w:rsid w:val="007E7309"/>
    <w:rsid w:val="007E73DA"/>
    <w:rsid w:val="007E7679"/>
    <w:rsid w:val="007E76EB"/>
    <w:rsid w:val="007E7712"/>
    <w:rsid w:val="007E7717"/>
    <w:rsid w:val="007E7718"/>
    <w:rsid w:val="007E779A"/>
    <w:rsid w:val="007E77DD"/>
    <w:rsid w:val="007E7802"/>
    <w:rsid w:val="007E785E"/>
    <w:rsid w:val="007E7894"/>
    <w:rsid w:val="007E790D"/>
    <w:rsid w:val="007E7995"/>
    <w:rsid w:val="007E7AEF"/>
    <w:rsid w:val="007E7C47"/>
    <w:rsid w:val="007F0009"/>
    <w:rsid w:val="007F01E8"/>
    <w:rsid w:val="007F03E6"/>
    <w:rsid w:val="007F0440"/>
    <w:rsid w:val="007F0463"/>
    <w:rsid w:val="007F0470"/>
    <w:rsid w:val="007F0577"/>
    <w:rsid w:val="007F0746"/>
    <w:rsid w:val="007F0769"/>
    <w:rsid w:val="007F07B8"/>
    <w:rsid w:val="007F07F5"/>
    <w:rsid w:val="007F083E"/>
    <w:rsid w:val="007F0905"/>
    <w:rsid w:val="007F0942"/>
    <w:rsid w:val="007F0A3E"/>
    <w:rsid w:val="007F0A9F"/>
    <w:rsid w:val="007F0DF3"/>
    <w:rsid w:val="007F0E1C"/>
    <w:rsid w:val="007F0E9D"/>
    <w:rsid w:val="007F0FE0"/>
    <w:rsid w:val="007F1361"/>
    <w:rsid w:val="007F137A"/>
    <w:rsid w:val="007F141B"/>
    <w:rsid w:val="007F149F"/>
    <w:rsid w:val="007F1518"/>
    <w:rsid w:val="007F18FE"/>
    <w:rsid w:val="007F19CA"/>
    <w:rsid w:val="007F1A17"/>
    <w:rsid w:val="007F1A94"/>
    <w:rsid w:val="007F1B8F"/>
    <w:rsid w:val="007F1E1F"/>
    <w:rsid w:val="007F1E49"/>
    <w:rsid w:val="007F2011"/>
    <w:rsid w:val="007F203F"/>
    <w:rsid w:val="007F21E2"/>
    <w:rsid w:val="007F22D7"/>
    <w:rsid w:val="007F23F6"/>
    <w:rsid w:val="007F244D"/>
    <w:rsid w:val="007F24FD"/>
    <w:rsid w:val="007F25D7"/>
    <w:rsid w:val="007F2713"/>
    <w:rsid w:val="007F298B"/>
    <w:rsid w:val="007F29E5"/>
    <w:rsid w:val="007F2A54"/>
    <w:rsid w:val="007F2B7A"/>
    <w:rsid w:val="007F2C3E"/>
    <w:rsid w:val="007F2EED"/>
    <w:rsid w:val="007F2F43"/>
    <w:rsid w:val="007F3010"/>
    <w:rsid w:val="007F30C9"/>
    <w:rsid w:val="007F31CD"/>
    <w:rsid w:val="007F3245"/>
    <w:rsid w:val="007F33E9"/>
    <w:rsid w:val="007F349E"/>
    <w:rsid w:val="007F3568"/>
    <w:rsid w:val="007F38C1"/>
    <w:rsid w:val="007F38D0"/>
    <w:rsid w:val="007F38DD"/>
    <w:rsid w:val="007F3B74"/>
    <w:rsid w:val="007F3C26"/>
    <w:rsid w:val="007F3EA2"/>
    <w:rsid w:val="007F3FF2"/>
    <w:rsid w:val="007F405F"/>
    <w:rsid w:val="007F4214"/>
    <w:rsid w:val="007F442B"/>
    <w:rsid w:val="007F447B"/>
    <w:rsid w:val="007F44C8"/>
    <w:rsid w:val="007F4557"/>
    <w:rsid w:val="007F45F0"/>
    <w:rsid w:val="007F46FC"/>
    <w:rsid w:val="007F4739"/>
    <w:rsid w:val="007F4789"/>
    <w:rsid w:val="007F4871"/>
    <w:rsid w:val="007F48A3"/>
    <w:rsid w:val="007F4AE8"/>
    <w:rsid w:val="007F4B8A"/>
    <w:rsid w:val="007F4CF5"/>
    <w:rsid w:val="007F5075"/>
    <w:rsid w:val="007F5093"/>
    <w:rsid w:val="007F50D4"/>
    <w:rsid w:val="007F5156"/>
    <w:rsid w:val="007F55B5"/>
    <w:rsid w:val="007F57A3"/>
    <w:rsid w:val="007F5F86"/>
    <w:rsid w:val="007F6009"/>
    <w:rsid w:val="007F60EE"/>
    <w:rsid w:val="007F6164"/>
    <w:rsid w:val="007F621B"/>
    <w:rsid w:val="007F6493"/>
    <w:rsid w:val="007F67C9"/>
    <w:rsid w:val="007F6833"/>
    <w:rsid w:val="007F6F75"/>
    <w:rsid w:val="007F6FBA"/>
    <w:rsid w:val="007F712E"/>
    <w:rsid w:val="007F7168"/>
    <w:rsid w:val="007F7639"/>
    <w:rsid w:val="007F7683"/>
    <w:rsid w:val="007F7B6C"/>
    <w:rsid w:val="00800087"/>
    <w:rsid w:val="00800156"/>
    <w:rsid w:val="00800402"/>
    <w:rsid w:val="00800440"/>
    <w:rsid w:val="00800460"/>
    <w:rsid w:val="008005C6"/>
    <w:rsid w:val="00800659"/>
    <w:rsid w:val="008006E9"/>
    <w:rsid w:val="008008BA"/>
    <w:rsid w:val="008008E0"/>
    <w:rsid w:val="00800A17"/>
    <w:rsid w:val="00800B71"/>
    <w:rsid w:val="00800B7E"/>
    <w:rsid w:val="00800DDC"/>
    <w:rsid w:val="00800F15"/>
    <w:rsid w:val="00801046"/>
    <w:rsid w:val="008010C5"/>
    <w:rsid w:val="00801301"/>
    <w:rsid w:val="008013B0"/>
    <w:rsid w:val="008014BA"/>
    <w:rsid w:val="0080154F"/>
    <w:rsid w:val="0080155D"/>
    <w:rsid w:val="00801654"/>
    <w:rsid w:val="008016E6"/>
    <w:rsid w:val="00801715"/>
    <w:rsid w:val="0080175B"/>
    <w:rsid w:val="00801A54"/>
    <w:rsid w:val="00801D2F"/>
    <w:rsid w:val="00801FC6"/>
    <w:rsid w:val="00802072"/>
    <w:rsid w:val="00802240"/>
    <w:rsid w:val="008022DB"/>
    <w:rsid w:val="008025D5"/>
    <w:rsid w:val="00802738"/>
    <w:rsid w:val="00802914"/>
    <w:rsid w:val="008029AA"/>
    <w:rsid w:val="00802BC6"/>
    <w:rsid w:val="00803126"/>
    <w:rsid w:val="00803274"/>
    <w:rsid w:val="00803672"/>
    <w:rsid w:val="008036FE"/>
    <w:rsid w:val="0080370C"/>
    <w:rsid w:val="00803818"/>
    <w:rsid w:val="00803950"/>
    <w:rsid w:val="00803A0F"/>
    <w:rsid w:val="00803A78"/>
    <w:rsid w:val="00803D2A"/>
    <w:rsid w:val="00803D3E"/>
    <w:rsid w:val="00804011"/>
    <w:rsid w:val="0080452C"/>
    <w:rsid w:val="00804598"/>
    <w:rsid w:val="00804666"/>
    <w:rsid w:val="0080485A"/>
    <w:rsid w:val="0080487D"/>
    <w:rsid w:val="00804920"/>
    <w:rsid w:val="00804965"/>
    <w:rsid w:val="00804AF4"/>
    <w:rsid w:val="00804CA7"/>
    <w:rsid w:val="00804CF9"/>
    <w:rsid w:val="00804DE8"/>
    <w:rsid w:val="00804F75"/>
    <w:rsid w:val="008050EE"/>
    <w:rsid w:val="0080513E"/>
    <w:rsid w:val="00805329"/>
    <w:rsid w:val="008053DF"/>
    <w:rsid w:val="00805517"/>
    <w:rsid w:val="008056E3"/>
    <w:rsid w:val="00805828"/>
    <w:rsid w:val="008058F5"/>
    <w:rsid w:val="00805B83"/>
    <w:rsid w:val="00805BD6"/>
    <w:rsid w:val="00805CF4"/>
    <w:rsid w:val="00805D05"/>
    <w:rsid w:val="00805DBC"/>
    <w:rsid w:val="00805E0C"/>
    <w:rsid w:val="00806008"/>
    <w:rsid w:val="00806042"/>
    <w:rsid w:val="00806242"/>
    <w:rsid w:val="008065D2"/>
    <w:rsid w:val="00806663"/>
    <w:rsid w:val="008067C1"/>
    <w:rsid w:val="00806804"/>
    <w:rsid w:val="0080684F"/>
    <w:rsid w:val="00806B46"/>
    <w:rsid w:val="00806CBE"/>
    <w:rsid w:val="00806D41"/>
    <w:rsid w:val="00806DC0"/>
    <w:rsid w:val="00806FAB"/>
    <w:rsid w:val="00806FFD"/>
    <w:rsid w:val="008071B9"/>
    <w:rsid w:val="008071EF"/>
    <w:rsid w:val="00807311"/>
    <w:rsid w:val="00807698"/>
    <w:rsid w:val="0080799F"/>
    <w:rsid w:val="00807B13"/>
    <w:rsid w:val="00807B93"/>
    <w:rsid w:val="00807BC0"/>
    <w:rsid w:val="0081005F"/>
    <w:rsid w:val="0081031F"/>
    <w:rsid w:val="008104A5"/>
    <w:rsid w:val="008104AC"/>
    <w:rsid w:val="008108D7"/>
    <w:rsid w:val="008108DC"/>
    <w:rsid w:val="0081099D"/>
    <w:rsid w:val="00810ADF"/>
    <w:rsid w:val="00810BAD"/>
    <w:rsid w:val="00810CDE"/>
    <w:rsid w:val="00810EEB"/>
    <w:rsid w:val="00810F2A"/>
    <w:rsid w:val="00810F51"/>
    <w:rsid w:val="00810F5E"/>
    <w:rsid w:val="00810F83"/>
    <w:rsid w:val="00811082"/>
    <w:rsid w:val="008110A8"/>
    <w:rsid w:val="00811235"/>
    <w:rsid w:val="00811290"/>
    <w:rsid w:val="00811378"/>
    <w:rsid w:val="008114B0"/>
    <w:rsid w:val="00811527"/>
    <w:rsid w:val="00811715"/>
    <w:rsid w:val="00811A07"/>
    <w:rsid w:val="00811A38"/>
    <w:rsid w:val="00811A93"/>
    <w:rsid w:val="00811C29"/>
    <w:rsid w:val="00811DB3"/>
    <w:rsid w:val="00811E7D"/>
    <w:rsid w:val="008120C0"/>
    <w:rsid w:val="0081214C"/>
    <w:rsid w:val="00812289"/>
    <w:rsid w:val="00812335"/>
    <w:rsid w:val="00812393"/>
    <w:rsid w:val="0081248F"/>
    <w:rsid w:val="008126E6"/>
    <w:rsid w:val="00812721"/>
    <w:rsid w:val="0081272E"/>
    <w:rsid w:val="00812976"/>
    <w:rsid w:val="008129E4"/>
    <w:rsid w:val="00812A0C"/>
    <w:rsid w:val="00812AEE"/>
    <w:rsid w:val="00812B7B"/>
    <w:rsid w:val="00812BD3"/>
    <w:rsid w:val="00812C8B"/>
    <w:rsid w:val="00812FF5"/>
    <w:rsid w:val="00813063"/>
    <w:rsid w:val="008130AE"/>
    <w:rsid w:val="0081313A"/>
    <w:rsid w:val="0081314F"/>
    <w:rsid w:val="008131BE"/>
    <w:rsid w:val="0081341F"/>
    <w:rsid w:val="008134C5"/>
    <w:rsid w:val="008135F7"/>
    <w:rsid w:val="008136AB"/>
    <w:rsid w:val="00813724"/>
    <w:rsid w:val="00813777"/>
    <w:rsid w:val="0081397B"/>
    <w:rsid w:val="00813C1B"/>
    <w:rsid w:val="00813CC4"/>
    <w:rsid w:val="00813DAE"/>
    <w:rsid w:val="00813E3B"/>
    <w:rsid w:val="00813E68"/>
    <w:rsid w:val="00813F45"/>
    <w:rsid w:val="00813F8A"/>
    <w:rsid w:val="008140E0"/>
    <w:rsid w:val="0081422E"/>
    <w:rsid w:val="008142D7"/>
    <w:rsid w:val="00814300"/>
    <w:rsid w:val="00814358"/>
    <w:rsid w:val="00814581"/>
    <w:rsid w:val="0081484E"/>
    <w:rsid w:val="0081490E"/>
    <w:rsid w:val="0081493C"/>
    <w:rsid w:val="008149B1"/>
    <w:rsid w:val="008149FE"/>
    <w:rsid w:val="00814B57"/>
    <w:rsid w:val="00814D32"/>
    <w:rsid w:val="00814DFA"/>
    <w:rsid w:val="00814E0D"/>
    <w:rsid w:val="00814FB3"/>
    <w:rsid w:val="008152E6"/>
    <w:rsid w:val="00815334"/>
    <w:rsid w:val="008154C3"/>
    <w:rsid w:val="0081550B"/>
    <w:rsid w:val="00815521"/>
    <w:rsid w:val="008158CA"/>
    <w:rsid w:val="00815999"/>
    <w:rsid w:val="00815A4D"/>
    <w:rsid w:val="00815AB7"/>
    <w:rsid w:val="00815BCA"/>
    <w:rsid w:val="00815C85"/>
    <w:rsid w:val="00815C92"/>
    <w:rsid w:val="00815D73"/>
    <w:rsid w:val="00815F5F"/>
    <w:rsid w:val="00815FF5"/>
    <w:rsid w:val="00816059"/>
    <w:rsid w:val="00816158"/>
    <w:rsid w:val="00816257"/>
    <w:rsid w:val="008164F7"/>
    <w:rsid w:val="00816532"/>
    <w:rsid w:val="008165CA"/>
    <w:rsid w:val="008166CD"/>
    <w:rsid w:val="0081673C"/>
    <w:rsid w:val="00816823"/>
    <w:rsid w:val="008169EE"/>
    <w:rsid w:val="00816A3F"/>
    <w:rsid w:val="00816AC4"/>
    <w:rsid w:val="00816B23"/>
    <w:rsid w:val="00816B87"/>
    <w:rsid w:val="00816E04"/>
    <w:rsid w:val="00816EC0"/>
    <w:rsid w:val="0081701B"/>
    <w:rsid w:val="00817028"/>
    <w:rsid w:val="008176B3"/>
    <w:rsid w:val="008176EE"/>
    <w:rsid w:val="00817738"/>
    <w:rsid w:val="008177F0"/>
    <w:rsid w:val="00817803"/>
    <w:rsid w:val="00817893"/>
    <w:rsid w:val="00817994"/>
    <w:rsid w:val="00817ACF"/>
    <w:rsid w:val="00817C8B"/>
    <w:rsid w:val="00817CDB"/>
    <w:rsid w:val="00817D85"/>
    <w:rsid w:val="00817E58"/>
    <w:rsid w:val="00820110"/>
    <w:rsid w:val="00820192"/>
    <w:rsid w:val="0082030D"/>
    <w:rsid w:val="00820428"/>
    <w:rsid w:val="00820439"/>
    <w:rsid w:val="00820477"/>
    <w:rsid w:val="008204A6"/>
    <w:rsid w:val="0082054D"/>
    <w:rsid w:val="00820597"/>
    <w:rsid w:val="0082068A"/>
    <w:rsid w:val="008206C9"/>
    <w:rsid w:val="00820771"/>
    <w:rsid w:val="00820827"/>
    <w:rsid w:val="0082085A"/>
    <w:rsid w:val="00820939"/>
    <w:rsid w:val="008209A0"/>
    <w:rsid w:val="00820D2B"/>
    <w:rsid w:val="00820DA1"/>
    <w:rsid w:val="00820E6F"/>
    <w:rsid w:val="008210A2"/>
    <w:rsid w:val="0082113A"/>
    <w:rsid w:val="008212EF"/>
    <w:rsid w:val="0082138D"/>
    <w:rsid w:val="0082139B"/>
    <w:rsid w:val="00821469"/>
    <w:rsid w:val="00821812"/>
    <w:rsid w:val="00821A04"/>
    <w:rsid w:val="00821B62"/>
    <w:rsid w:val="00822095"/>
    <w:rsid w:val="00822174"/>
    <w:rsid w:val="008221F9"/>
    <w:rsid w:val="008223A9"/>
    <w:rsid w:val="00822441"/>
    <w:rsid w:val="00822736"/>
    <w:rsid w:val="00822890"/>
    <w:rsid w:val="008228C0"/>
    <w:rsid w:val="00822940"/>
    <w:rsid w:val="00822B2D"/>
    <w:rsid w:val="00822CE4"/>
    <w:rsid w:val="00822D33"/>
    <w:rsid w:val="00822DEB"/>
    <w:rsid w:val="00822E32"/>
    <w:rsid w:val="00822FA7"/>
    <w:rsid w:val="008230F9"/>
    <w:rsid w:val="0082314B"/>
    <w:rsid w:val="00823228"/>
    <w:rsid w:val="008234D1"/>
    <w:rsid w:val="008237AB"/>
    <w:rsid w:val="008237CB"/>
    <w:rsid w:val="00823A6F"/>
    <w:rsid w:val="00823B85"/>
    <w:rsid w:val="00823C32"/>
    <w:rsid w:val="0082411F"/>
    <w:rsid w:val="0082429A"/>
    <w:rsid w:val="0082434B"/>
    <w:rsid w:val="00824645"/>
    <w:rsid w:val="008246C3"/>
    <w:rsid w:val="00824784"/>
    <w:rsid w:val="0082493A"/>
    <w:rsid w:val="0082494B"/>
    <w:rsid w:val="0082498E"/>
    <w:rsid w:val="00824C11"/>
    <w:rsid w:val="00824D99"/>
    <w:rsid w:val="00824EB3"/>
    <w:rsid w:val="00824F85"/>
    <w:rsid w:val="0082538A"/>
    <w:rsid w:val="0082575E"/>
    <w:rsid w:val="008258D1"/>
    <w:rsid w:val="008259F8"/>
    <w:rsid w:val="00825A93"/>
    <w:rsid w:val="00825AC3"/>
    <w:rsid w:val="00825BF1"/>
    <w:rsid w:val="00825C19"/>
    <w:rsid w:val="00825C91"/>
    <w:rsid w:val="00825CD1"/>
    <w:rsid w:val="00825D4D"/>
    <w:rsid w:val="00825E9C"/>
    <w:rsid w:val="00825EE8"/>
    <w:rsid w:val="00825FC6"/>
    <w:rsid w:val="00826039"/>
    <w:rsid w:val="0082609C"/>
    <w:rsid w:val="0082611F"/>
    <w:rsid w:val="00826132"/>
    <w:rsid w:val="00826195"/>
    <w:rsid w:val="00826219"/>
    <w:rsid w:val="0082651F"/>
    <w:rsid w:val="008265D4"/>
    <w:rsid w:val="008265D8"/>
    <w:rsid w:val="00826705"/>
    <w:rsid w:val="00826771"/>
    <w:rsid w:val="008267E6"/>
    <w:rsid w:val="00826927"/>
    <w:rsid w:val="00826940"/>
    <w:rsid w:val="00826A03"/>
    <w:rsid w:val="00826D08"/>
    <w:rsid w:val="00826EF0"/>
    <w:rsid w:val="0082704D"/>
    <w:rsid w:val="008270ED"/>
    <w:rsid w:val="0082748D"/>
    <w:rsid w:val="0082759E"/>
    <w:rsid w:val="00827761"/>
    <w:rsid w:val="008277EF"/>
    <w:rsid w:val="008279AB"/>
    <w:rsid w:val="00827A74"/>
    <w:rsid w:val="00827B07"/>
    <w:rsid w:val="00827BA4"/>
    <w:rsid w:val="00827BBB"/>
    <w:rsid w:val="00827C54"/>
    <w:rsid w:val="00827C5D"/>
    <w:rsid w:val="00827ED9"/>
    <w:rsid w:val="00827EED"/>
    <w:rsid w:val="00827F5F"/>
    <w:rsid w:val="00827F86"/>
    <w:rsid w:val="008302CC"/>
    <w:rsid w:val="00830335"/>
    <w:rsid w:val="00830503"/>
    <w:rsid w:val="00830641"/>
    <w:rsid w:val="00830759"/>
    <w:rsid w:val="00830788"/>
    <w:rsid w:val="00830A07"/>
    <w:rsid w:val="00830A19"/>
    <w:rsid w:val="00830B14"/>
    <w:rsid w:val="00830CB4"/>
    <w:rsid w:val="00830DFC"/>
    <w:rsid w:val="00830F9F"/>
    <w:rsid w:val="008311F9"/>
    <w:rsid w:val="00831227"/>
    <w:rsid w:val="00831340"/>
    <w:rsid w:val="008314C4"/>
    <w:rsid w:val="008315D6"/>
    <w:rsid w:val="008316D7"/>
    <w:rsid w:val="00831B03"/>
    <w:rsid w:val="00831E3F"/>
    <w:rsid w:val="00831E71"/>
    <w:rsid w:val="00831EE5"/>
    <w:rsid w:val="0083200E"/>
    <w:rsid w:val="008322B8"/>
    <w:rsid w:val="00832304"/>
    <w:rsid w:val="00832316"/>
    <w:rsid w:val="00832370"/>
    <w:rsid w:val="008324B0"/>
    <w:rsid w:val="00832558"/>
    <w:rsid w:val="00832620"/>
    <w:rsid w:val="0083272B"/>
    <w:rsid w:val="008328E6"/>
    <w:rsid w:val="00832979"/>
    <w:rsid w:val="00832A02"/>
    <w:rsid w:val="00832A47"/>
    <w:rsid w:val="00832AB6"/>
    <w:rsid w:val="00832B01"/>
    <w:rsid w:val="00832C8C"/>
    <w:rsid w:val="00832E4F"/>
    <w:rsid w:val="00832ED9"/>
    <w:rsid w:val="00832F14"/>
    <w:rsid w:val="00832F54"/>
    <w:rsid w:val="0083300F"/>
    <w:rsid w:val="00833175"/>
    <w:rsid w:val="008331C3"/>
    <w:rsid w:val="00833266"/>
    <w:rsid w:val="0083358C"/>
    <w:rsid w:val="0083395A"/>
    <w:rsid w:val="00833C6F"/>
    <w:rsid w:val="00833EDB"/>
    <w:rsid w:val="00833EE3"/>
    <w:rsid w:val="008340C0"/>
    <w:rsid w:val="0083448E"/>
    <w:rsid w:val="008344FE"/>
    <w:rsid w:val="008346AA"/>
    <w:rsid w:val="00834746"/>
    <w:rsid w:val="0083479C"/>
    <w:rsid w:val="008347BB"/>
    <w:rsid w:val="008348F0"/>
    <w:rsid w:val="00834A3B"/>
    <w:rsid w:val="00834A67"/>
    <w:rsid w:val="00834A7B"/>
    <w:rsid w:val="00834D9D"/>
    <w:rsid w:val="00834DE2"/>
    <w:rsid w:val="00834E8B"/>
    <w:rsid w:val="00834F26"/>
    <w:rsid w:val="00834F51"/>
    <w:rsid w:val="008353C1"/>
    <w:rsid w:val="00835443"/>
    <w:rsid w:val="008355DF"/>
    <w:rsid w:val="008355E8"/>
    <w:rsid w:val="00835690"/>
    <w:rsid w:val="00835DF8"/>
    <w:rsid w:val="00835FE2"/>
    <w:rsid w:val="0083612F"/>
    <w:rsid w:val="008361AE"/>
    <w:rsid w:val="008362A6"/>
    <w:rsid w:val="0083646F"/>
    <w:rsid w:val="008365B0"/>
    <w:rsid w:val="0083670A"/>
    <w:rsid w:val="008367A1"/>
    <w:rsid w:val="00836841"/>
    <w:rsid w:val="0083695E"/>
    <w:rsid w:val="00836A6A"/>
    <w:rsid w:val="00836B9B"/>
    <w:rsid w:val="00836E38"/>
    <w:rsid w:val="00836FD8"/>
    <w:rsid w:val="00836FDD"/>
    <w:rsid w:val="008370C2"/>
    <w:rsid w:val="00837144"/>
    <w:rsid w:val="00837276"/>
    <w:rsid w:val="008373A4"/>
    <w:rsid w:val="008373EA"/>
    <w:rsid w:val="008374AB"/>
    <w:rsid w:val="008375BC"/>
    <w:rsid w:val="008375F6"/>
    <w:rsid w:val="008377E7"/>
    <w:rsid w:val="0083787F"/>
    <w:rsid w:val="008378EF"/>
    <w:rsid w:val="008379BD"/>
    <w:rsid w:val="00837A51"/>
    <w:rsid w:val="00837B08"/>
    <w:rsid w:val="00837B23"/>
    <w:rsid w:val="00837B8F"/>
    <w:rsid w:val="00837C2E"/>
    <w:rsid w:val="00837D7C"/>
    <w:rsid w:val="00837F12"/>
    <w:rsid w:val="008400C2"/>
    <w:rsid w:val="00840129"/>
    <w:rsid w:val="008401D8"/>
    <w:rsid w:val="00840215"/>
    <w:rsid w:val="0084033A"/>
    <w:rsid w:val="008403BD"/>
    <w:rsid w:val="008405D4"/>
    <w:rsid w:val="0084060B"/>
    <w:rsid w:val="00840696"/>
    <w:rsid w:val="008406ED"/>
    <w:rsid w:val="00840D58"/>
    <w:rsid w:val="00840D82"/>
    <w:rsid w:val="00840DB8"/>
    <w:rsid w:val="00840DEF"/>
    <w:rsid w:val="00840EA6"/>
    <w:rsid w:val="00840F27"/>
    <w:rsid w:val="008410E7"/>
    <w:rsid w:val="008413C1"/>
    <w:rsid w:val="00841486"/>
    <w:rsid w:val="008414F4"/>
    <w:rsid w:val="00841524"/>
    <w:rsid w:val="0084158C"/>
    <w:rsid w:val="008416FF"/>
    <w:rsid w:val="008417F5"/>
    <w:rsid w:val="00841A8F"/>
    <w:rsid w:val="00841B27"/>
    <w:rsid w:val="00841C3C"/>
    <w:rsid w:val="00841CA8"/>
    <w:rsid w:val="00841CEA"/>
    <w:rsid w:val="00841D5A"/>
    <w:rsid w:val="00841DCB"/>
    <w:rsid w:val="00841EF4"/>
    <w:rsid w:val="00841F22"/>
    <w:rsid w:val="008420E7"/>
    <w:rsid w:val="00842187"/>
    <w:rsid w:val="0084230D"/>
    <w:rsid w:val="00842327"/>
    <w:rsid w:val="008423E4"/>
    <w:rsid w:val="0084253A"/>
    <w:rsid w:val="00842575"/>
    <w:rsid w:val="008425BB"/>
    <w:rsid w:val="00842638"/>
    <w:rsid w:val="00842A35"/>
    <w:rsid w:val="00842A71"/>
    <w:rsid w:val="00842CF3"/>
    <w:rsid w:val="00842D1D"/>
    <w:rsid w:val="00842D2A"/>
    <w:rsid w:val="00842EAE"/>
    <w:rsid w:val="008430E3"/>
    <w:rsid w:val="0084327D"/>
    <w:rsid w:val="008432ED"/>
    <w:rsid w:val="008433B0"/>
    <w:rsid w:val="008433C5"/>
    <w:rsid w:val="008438E6"/>
    <w:rsid w:val="00843963"/>
    <w:rsid w:val="00843A5F"/>
    <w:rsid w:val="00843C1C"/>
    <w:rsid w:val="00843D0E"/>
    <w:rsid w:val="00843D52"/>
    <w:rsid w:val="00843D6D"/>
    <w:rsid w:val="00843D94"/>
    <w:rsid w:val="00843E32"/>
    <w:rsid w:val="00843F01"/>
    <w:rsid w:val="00844066"/>
    <w:rsid w:val="00844183"/>
    <w:rsid w:val="00844302"/>
    <w:rsid w:val="0084430F"/>
    <w:rsid w:val="00844339"/>
    <w:rsid w:val="008444B9"/>
    <w:rsid w:val="008447D8"/>
    <w:rsid w:val="008448D1"/>
    <w:rsid w:val="00844AE3"/>
    <w:rsid w:val="00844AF3"/>
    <w:rsid w:val="00844E34"/>
    <w:rsid w:val="00844E95"/>
    <w:rsid w:val="00844FD5"/>
    <w:rsid w:val="00844FDD"/>
    <w:rsid w:val="008452B5"/>
    <w:rsid w:val="0084560B"/>
    <w:rsid w:val="008456C6"/>
    <w:rsid w:val="00845743"/>
    <w:rsid w:val="00845900"/>
    <w:rsid w:val="00845934"/>
    <w:rsid w:val="00845A30"/>
    <w:rsid w:val="00845DD6"/>
    <w:rsid w:val="00845E00"/>
    <w:rsid w:val="00845EA4"/>
    <w:rsid w:val="00846031"/>
    <w:rsid w:val="00846190"/>
    <w:rsid w:val="00846367"/>
    <w:rsid w:val="00846381"/>
    <w:rsid w:val="00846407"/>
    <w:rsid w:val="008465FB"/>
    <w:rsid w:val="00846680"/>
    <w:rsid w:val="00846720"/>
    <w:rsid w:val="00846760"/>
    <w:rsid w:val="00846A03"/>
    <w:rsid w:val="00846B55"/>
    <w:rsid w:val="00846E61"/>
    <w:rsid w:val="00847138"/>
    <w:rsid w:val="0084715B"/>
    <w:rsid w:val="00847205"/>
    <w:rsid w:val="00847717"/>
    <w:rsid w:val="008478C3"/>
    <w:rsid w:val="008478F1"/>
    <w:rsid w:val="0084799B"/>
    <w:rsid w:val="00847A18"/>
    <w:rsid w:val="00847FB6"/>
    <w:rsid w:val="008500B7"/>
    <w:rsid w:val="00850164"/>
    <w:rsid w:val="0085016B"/>
    <w:rsid w:val="00850391"/>
    <w:rsid w:val="008503DE"/>
    <w:rsid w:val="00850473"/>
    <w:rsid w:val="00850484"/>
    <w:rsid w:val="00850544"/>
    <w:rsid w:val="00850708"/>
    <w:rsid w:val="0085089B"/>
    <w:rsid w:val="008509A6"/>
    <w:rsid w:val="008509D5"/>
    <w:rsid w:val="00850A34"/>
    <w:rsid w:val="00850AF8"/>
    <w:rsid w:val="00850CEB"/>
    <w:rsid w:val="00850DDB"/>
    <w:rsid w:val="00850FC2"/>
    <w:rsid w:val="008511C1"/>
    <w:rsid w:val="00851283"/>
    <w:rsid w:val="00851295"/>
    <w:rsid w:val="008513D8"/>
    <w:rsid w:val="00851589"/>
    <w:rsid w:val="008515B3"/>
    <w:rsid w:val="0085169D"/>
    <w:rsid w:val="00851A03"/>
    <w:rsid w:val="00851A18"/>
    <w:rsid w:val="00851B87"/>
    <w:rsid w:val="00851C5B"/>
    <w:rsid w:val="00851CB2"/>
    <w:rsid w:val="00851CE4"/>
    <w:rsid w:val="00851F36"/>
    <w:rsid w:val="00851F53"/>
    <w:rsid w:val="00851F8B"/>
    <w:rsid w:val="00851FA2"/>
    <w:rsid w:val="00851FE2"/>
    <w:rsid w:val="00852002"/>
    <w:rsid w:val="0085203E"/>
    <w:rsid w:val="008520F6"/>
    <w:rsid w:val="00852146"/>
    <w:rsid w:val="008521E3"/>
    <w:rsid w:val="00852242"/>
    <w:rsid w:val="00852285"/>
    <w:rsid w:val="008522CE"/>
    <w:rsid w:val="0085252D"/>
    <w:rsid w:val="00852612"/>
    <w:rsid w:val="00852658"/>
    <w:rsid w:val="008526BD"/>
    <w:rsid w:val="00852711"/>
    <w:rsid w:val="0085274B"/>
    <w:rsid w:val="00852850"/>
    <w:rsid w:val="00852855"/>
    <w:rsid w:val="008529C7"/>
    <w:rsid w:val="00852A5F"/>
    <w:rsid w:val="00852B95"/>
    <w:rsid w:val="00852C2E"/>
    <w:rsid w:val="00852CA2"/>
    <w:rsid w:val="00852D2C"/>
    <w:rsid w:val="00852D4F"/>
    <w:rsid w:val="00852DFC"/>
    <w:rsid w:val="00852E4F"/>
    <w:rsid w:val="00852EFD"/>
    <w:rsid w:val="00852F4F"/>
    <w:rsid w:val="00852FA1"/>
    <w:rsid w:val="00853138"/>
    <w:rsid w:val="0085341E"/>
    <w:rsid w:val="00853586"/>
    <w:rsid w:val="00853605"/>
    <w:rsid w:val="008536CF"/>
    <w:rsid w:val="00853885"/>
    <w:rsid w:val="00853A61"/>
    <w:rsid w:val="00853A9F"/>
    <w:rsid w:val="00853B08"/>
    <w:rsid w:val="00853B74"/>
    <w:rsid w:val="00853C2C"/>
    <w:rsid w:val="00853E74"/>
    <w:rsid w:val="00853F29"/>
    <w:rsid w:val="0085454D"/>
    <w:rsid w:val="00854582"/>
    <w:rsid w:val="00854B72"/>
    <w:rsid w:val="00854D61"/>
    <w:rsid w:val="00854E60"/>
    <w:rsid w:val="00854E8F"/>
    <w:rsid w:val="00855030"/>
    <w:rsid w:val="008550DF"/>
    <w:rsid w:val="0085525E"/>
    <w:rsid w:val="008552D1"/>
    <w:rsid w:val="008555A6"/>
    <w:rsid w:val="008555C0"/>
    <w:rsid w:val="008556BF"/>
    <w:rsid w:val="008556CE"/>
    <w:rsid w:val="00855957"/>
    <w:rsid w:val="00855AF0"/>
    <w:rsid w:val="00855B5C"/>
    <w:rsid w:val="00855CB5"/>
    <w:rsid w:val="00855DEF"/>
    <w:rsid w:val="00855F11"/>
    <w:rsid w:val="0085640C"/>
    <w:rsid w:val="008564AC"/>
    <w:rsid w:val="008565C0"/>
    <w:rsid w:val="0085684D"/>
    <w:rsid w:val="00856884"/>
    <w:rsid w:val="00856981"/>
    <w:rsid w:val="00856B49"/>
    <w:rsid w:val="00856BBE"/>
    <w:rsid w:val="00856BC2"/>
    <w:rsid w:val="00856C29"/>
    <w:rsid w:val="00856C8E"/>
    <w:rsid w:val="00856F0F"/>
    <w:rsid w:val="00856F14"/>
    <w:rsid w:val="00856F6A"/>
    <w:rsid w:val="00856FDE"/>
    <w:rsid w:val="00856FE5"/>
    <w:rsid w:val="0085728C"/>
    <w:rsid w:val="008577CA"/>
    <w:rsid w:val="0085787A"/>
    <w:rsid w:val="008578B0"/>
    <w:rsid w:val="00857C0C"/>
    <w:rsid w:val="00857CEF"/>
    <w:rsid w:val="00857E3E"/>
    <w:rsid w:val="00857F14"/>
    <w:rsid w:val="00857F3D"/>
    <w:rsid w:val="00860062"/>
    <w:rsid w:val="008601FB"/>
    <w:rsid w:val="0086028E"/>
    <w:rsid w:val="00860317"/>
    <w:rsid w:val="0086031A"/>
    <w:rsid w:val="00860377"/>
    <w:rsid w:val="008604A0"/>
    <w:rsid w:val="008604E3"/>
    <w:rsid w:val="008605E1"/>
    <w:rsid w:val="00860685"/>
    <w:rsid w:val="0086075A"/>
    <w:rsid w:val="008609C2"/>
    <w:rsid w:val="00860A69"/>
    <w:rsid w:val="00860B9D"/>
    <w:rsid w:val="00860BED"/>
    <w:rsid w:val="00860F21"/>
    <w:rsid w:val="00860F90"/>
    <w:rsid w:val="00861070"/>
    <w:rsid w:val="0086108C"/>
    <w:rsid w:val="0086123E"/>
    <w:rsid w:val="00861474"/>
    <w:rsid w:val="008614AE"/>
    <w:rsid w:val="008616E8"/>
    <w:rsid w:val="008617E6"/>
    <w:rsid w:val="0086186C"/>
    <w:rsid w:val="00861971"/>
    <w:rsid w:val="00861B35"/>
    <w:rsid w:val="00861CA8"/>
    <w:rsid w:val="00861F02"/>
    <w:rsid w:val="00861F2C"/>
    <w:rsid w:val="00861FC1"/>
    <w:rsid w:val="008620AD"/>
    <w:rsid w:val="00862141"/>
    <w:rsid w:val="008623A7"/>
    <w:rsid w:val="00862547"/>
    <w:rsid w:val="00862694"/>
    <w:rsid w:val="008626E3"/>
    <w:rsid w:val="008626F1"/>
    <w:rsid w:val="008628AD"/>
    <w:rsid w:val="008628EA"/>
    <w:rsid w:val="00862918"/>
    <w:rsid w:val="00862963"/>
    <w:rsid w:val="00862BE9"/>
    <w:rsid w:val="00862E6B"/>
    <w:rsid w:val="00862F65"/>
    <w:rsid w:val="00862FD2"/>
    <w:rsid w:val="008632D9"/>
    <w:rsid w:val="008632F0"/>
    <w:rsid w:val="00863448"/>
    <w:rsid w:val="008634C5"/>
    <w:rsid w:val="00863553"/>
    <w:rsid w:val="00863576"/>
    <w:rsid w:val="008635A9"/>
    <w:rsid w:val="00863A52"/>
    <w:rsid w:val="00863AA4"/>
    <w:rsid w:val="00863BE1"/>
    <w:rsid w:val="00863CAB"/>
    <w:rsid w:val="00863CB4"/>
    <w:rsid w:val="00863E75"/>
    <w:rsid w:val="00863F10"/>
    <w:rsid w:val="00864015"/>
    <w:rsid w:val="0086403C"/>
    <w:rsid w:val="008640B2"/>
    <w:rsid w:val="008640F4"/>
    <w:rsid w:val="008641E2"/>
    <w:rsid w:val="00864333"/>
    <w:rsid w:val="00864438"/>
    <w:rsid w:val="00864561"/>
    <w:rsid w:val="008646FA"/>
    <w:rsid w:val="0086491D"/>
    <w:rsid w:val="0086496F"/>
    <w:rsid w:val="00864A13"/>
    <w:rsid w:val="00864A69"/>
    <w:rsid w:val="00864ADD"/>
    <w:rsid w:val="00864B2F"/>
    <w:rsid w:val="00864C4D"/>
    <w:rsid w:val="00864C79"/>
    <w:rsid w:val="00864CE5"/>
    <w:rsid w:val="00864CFD"/>
    <w:rsid w:val="00864DF4"/>
    <w:rsid w:val="00864E20"/>
    <w:rsid w:val="00864E27"/>
    <w:rsid w:val="00864F23"/>
    <w:rsid w:val="0086515D"/>
    <w:rsid w:val="00865172"/>
    <w:rsid w:val="008651D8"/>
    <w:rsid w:val="00865200"/>
    <w:rsid w:val="00865339"/>
    <w:rsid w:val="0086548B"/>
    <w:rsid w:val="00865632"/>
    <w:rsid w:val="00865666"/>
    <w:rsid w:val="008656AB"/>
    <w:rsid w:val="00865741"/>
    <w:rsid w:val="0086575F"/>
    <w:rsid w:val="008658F5"/>
    <w:rsid w:val="00865BA9"/>
    <w:rsid w:val="00865CD8"/>
    <w:rsid w:val="008660E5"/>
    <w:rsid w:val="0086632C"/>
    <w:rsid w:val="0086636B"/>
    <w:rsid w:val="008663AF"/>
    <w:rsid w:val="0086693B"/>
    <w:rsid w:val="00866A42"/>
    <w:rsid w:val="00866A4D"/>
    <w:rsid w:val="00866B61"/>
    <w:rsid w:val="00866CF3"/>
    <w:rsid w:val="00866D2A"/>
    <w:rsid w:val="00866E43"/>
    <w:rsid w:val="00866F57"/>
    <w:rsid w:val="00866FC0"/>
    <w:rsid w:val="00867045"/>
    <w:rsid w:val="008670DD"/>
    <w:rsid w:val="0086724B"/>
    <w:rsid w:val="00867292"/>
    <w:rsid w:val="00867377"/>
    <w:rsid w:val="008673E3"/>
    <w:rsid w:val="0086740E"/>
    <w:rsid w:val="008674E6"/>
    <w:rsid w:val="008679AA"/>
    <w:rsid w:val="00867A33"/>
    <w:rsid w:val="00867BC7"/>
    <w:rsid w:val="00867D76"/>
    <w:rsid w:val="00867D9A"/>
    <w:rsid w:val="00870180"/>
    <w:rsid w:val="00870435"/>
    <w:rsid w:val="0087064C"/>
    <w:rsid w:val="00870831"/>
    <w:rsid w:val="00870F8E"/>
    <w:rsid w:val="00871100"/>
    <w:rsid w:val="0087111E"/>
    <w:rsid w:val="0087114C"/>
    <w:rsid w:val="00871174"/>
    <w:rsid w:val="008711FE"/>
    <w:rsid w:val="0087121A"/>
    <w:rsid w:val="00871325"/>
    <w:rsid w:val="008713E5"/>
    <w:rsid w:val="00871406"/>
    <w:rsid w:val="00871435"/>
    <w:rsid w:val="0087157C"/>
    <w:rsid w:val="008715E0"/>
    <w:rsid w:val="0087168C"/>
    <w:rsid w:val="0087170C"/>
    <w:rsid w:val="00871B16"/>
    <w:rsid w:val="00871C83"/>
    <w:rsid w:val="00871E3D"/>
    <w:rsid w:val="00872000"/>
    <w:rsid w:val="00872070"/>
    <w:rsid w:val="008721A1"/>
    <w:rsid w:val="00872219"/>
    <w:rsid w:val="00872290"/>
    <w:rsid w:val="0087236A"/>
    <w:rsid w:val="00872380"/>
    <w:rsid w:val="008723D5"/>
    <w:rsid w:val="008723F6"/>
    <w:rsid w:val="0087257B"/>
    <w:rsid w:val="0087272D"/>
    <w:rsid w:val="008727D1"/>
    <w:rsid w:val="0087283A"/>
    <w:rsid w:val="008728BB"/>
    <w:rsid w:val="00872B25"/>
    <w:rsid w:val="00872E93"/>
    <w:rsid w:val="00872EDA"/>
    <w:rsid w:val="00872F08"/>
    <w:rsid w:val="00872F9D"/>
    <w:rsid w:val="00873122"/>
    <w:rsid w:val="0087316A"/>
    <w:rsid w:val="008732B4"/>
    <w:rsid w:val="008732C5"/>
    <w:rsid w:val="00873459"/>
    <w:rsid w:val="00873469"/>
    <w:rsid w:val="008734EA"/>
    <w:rsid w:val="00873599"/>
    <w:rsid w:val="00873648"/>
    <w:rsid w:val="00873698"/>
    <w:rsid w:val="008736A4"/>
    <w:rsid w:val="00873714"/>
    <w:rsid w:val="008737D2"/>
    <w:rsid w:val="008737FC"/>
    <w:rsid w:val="00873F55"/>
    <w:rsid w:val="00873FE4"/>
    <w:rsid w:val="0087416B"/>
    <w:rsid w:val="008741D3"/>
    <w:rsid w:val="00874270"/>
    <w:rsid w:val="0087435C"/>
    <w:rsid w:val="00874383"/>
    <w:rsid w:val="0087458E"/>
    <w:rsid w:val="0087461E"/>
    <w:rsid w:val="008747A2"/>
    <w:rsid w:val="00874949"/>
    <w:rsid w:val="0087495B"/>
    <w:rsid w:val="00874998"/>
    <w:rsid w:val="00874B6D"/>
    <w:rsid w:val="00874E53"/>
    <w:rsid w:val="00874E58"/>
    <w:rsid w:val="00874EAE"/>
    <w:rsid w:val="00874F59"/>
    <w:rsid w:val="00874F7A"/>
    <w:rsid w:val="00874FDA"/>
    <w:rsid w:val="00875058"/>
    <w:rsid w:val="008750B5"/>
    <w:rsid w:val="0087518B"/>
    <w:rsid w:val="0087545C"/>
    <w:rsid w:val="00875531"/>
    <w:rsid w:val="0087554A"/>
    <w:rsid w:val="008755F8"/>
    <w:rsid w:val="0087561C"/>
    <w:rsid w:val="008756DA"/>
    <w:rsid w:val="008756DF"/>
    <w:rsid w:val="008758FA"/>
    <w:rsid w:val="00875B1E"/>
    <w:rsid w:val="00875B7B"/>
    <w:rsid w:val="00875BD0"/>
    <w:rsid w:val="00875C26"/>
    <w:rsid w:val="00875D7E"/>
    <w:rsid w:val="00875F9E"/>
    <w:rsid w:val="00875FDB"/>
    <w:rsid w:val="00876065"/>
    <w:rsid w:val="00876185"/>
    <w:rsid w:val="0087624D"/>
    <w:rsid w:val="008762D1"/>
    <w:rsid w:val="0087638F"/>
    <w:rsid w:val="008763C5"/>
    <w:rsid w:val="00876437"/>
    <w:rsid w:val="008764D8"/>
    <w:rsid w:val="00876570"/>
    <w:rsid w:val="0087666B"/>
    <w:rsid w:val="0087686D"/>
    <w:rsid w:val="00876AC9"/>
    <w:rsid w:val="00876BE9"/>
    <w:rsid w:val="00876CDB"/>
    <w:rsid w:val="00876D2E"/>
    <w:rsid w:val="00876E16"/>
    <w:rsid w:val="00876F15"/>
    <w:rsid w:val="00877262"/>
    <w:rsid w:val="0087731D"/>
    <w:rsid w:val="00877427"/>
    <w:rsid w:val="008775F4"/>
    <w:rsid w:val="0087763D"/>
    <w:rsid w:val="00877776"/>
    <w:rsid w:val="008779BA"/>
    <w:rsid w:val="008779FB"/>
    <w:rsid w:val="00877A27"/>
    <w:rsid w:val="00877AA1"/>
    <w:rsid w:val="00877BD9"/>
    <w:rsid w:val="00877C92"/>
    <w:rsid w:val="00877DDF"/>
    <w:rsid w:val="00877ECE"/>
    <w:rsid w:val="00877F06"/>
    <w:rsid w:val="0088009F"/>
    <w:rsid w:val="0088012F"/>
    <w:rsid w:val="00880233"/>
    <w:rsid w:val="008802A5"/>
    <w:rsid w:val="0088030C"/>
    <w:rsid w:val="00880441"/>
    <w:rsid w:val="00880514"/>
    <w:rsid w:val="00880515"/>
    <w:rsid w:val="00880644"/>
    <w:rsid w:val="008806F2"/>
    <w:rsid w:val="0088074A"/>
    <w:rsid w:val="00880777"/>
    <w:rsid w:val="008807A8"/>
    <w:rsid w:val="0088094E"/>
    <w:rsid w:val="00880A4B"/>
    <w:rsid w:val="00880CA3"/>
    <w:rsid w:val="00880CD8"/>
    <w:rsid w:val="00880D0B"/>
    <w:rsid w:val="00880D9B"/>
    <w:rsid w:val="00880E79"/>
    <w:rsid w:val="00880F17"/>
    <w:rsid w:val="00880FEA"/>
    <w:rsid w:val="00880FF0"/>
    <w:rsid w:val="0088110F"/>
    <w:rsid w:val="008811B3"/>
    <w:rsid w:val="00881348"/>
    <w:rsid w:val="008813C8"/>
    <w:rsid w:val="008818AB"/>
    <w:rsid w:val="00881917"/>
    <w:rsid w:val="00881D87"/>
    <w:rsid w:val="00881E51"/>
    <w:rsid w:val="00881E9D"/>
    <w:rsid w:val="00881F88"/>
    <w:rsid w:val="00882190"/>
    <w:rsid w:val="0088242B"/>
    <w:rsid w:val="00882771"/>
    <w:rsid w:val="00882BA1"/>
    <w:rsid w:val="00882CE0"/>
    <w:rsid w:val="00883017"/>
    <w:rsid w:val="008831D1"/>
    <w:rsid w:val="00883389"/>
    <w:rsid w:val="008833B0"/>
    <w:rsid w:val="008834CC"/>
    <w:rsid w:val="008834E4"/>
    <w:rsid w:val="008835C0"/>
    <w:rsid w:val="008837AF"/>
    <w:rsid w:val="008839A6"/>
    <w:rsid w:val="008839F5"/>
    <w:rsid w:val="00883AAC"/>
    <w:rsid w:val="00883B74"/>
    <w:rsid w:val="00883B98"/>
    <w:rsid w:val="00883C7B"/>
    <w:rsid w:val="00883C7C"/>
    <w:rsid w:val="00883D54"/>
    <w:rsid w:val="00883FD9"/>
    <w:rsid w:val="00884070"/>
    <w:rsid w:val="00884351"/>
    <w:rsid w:val="00884394"/>
    <w:rsid w:val="00884430"/>
    <w:rsid w:val="0088462F"/>
    <w:rsid w:val="0088481D"/>
    <w:rsid w:val="00884865"/>
    <w:rsid w:val="00884956"/>
    <w:rsid w:val="008849FB"/>
    <w:rsid w:val="00884A78"/>
    <w:rsid w:val="00884B79"/>
    <w:rsid w:val="00884BAD"/>
    <w:rsid w:val="00884BAF"/>
    <w:rsid w:val="00884C3C"/>
    <w:rsid w:val="0088501E"/>
    <w:rsid w:val="0088502E"/>
    <w:rsid w:val="0088522A"/>
    <w:rsid w:val="00885297"/>
    <w:rsid w:val="008852CE"/>
    <w:rsid w:val="00885359"/>
    <w:rsid w:val="008853CF"/>
    <w:rsid w:val="008855A0"/>
    <w:rsid w:val="008858F1"/>
    <w:rsid w:val="00886066"/>
    <w:rsid w:val="008860C8"/>
    <w:rsid w:val="00886101"/>
    <w:rsid w:val="00886144"/>
    <w:rsid w:val="008861A0"/>
    <w:rsid w:val="008861E6"/>
    <w:rsid w:val="00886232"/>
    <w:rsid w:val="00886537"/>
    <w:rsid w:val="008867B3"/>
    <w:rsid w:val="00886841"/>
    <w:rsid w:val="0088695D"/>
    <w:rsid w:val="00886B4A"/>
    <w:rsid w:val="00886F3E"/>
    <w:rsid w:val="00886FC7"/>
    <w:rsid w:val="00887049"/>
    <w:rsid w:val="008870E0"/>
    <w:rsid w:val="0088714C"/>
    <w:rsid w:val="008871D0"/>
    <w:rsid w:val="008871ED"/>
    <w:rsid w:val="00887293"/>
    <w:rsid w:val="008872BA"/>
    <w:rsid w:val="00887351"/>
    <w:rsid w:val="00887464"/>
    <w:rsid w:val="008875F5"/>
    <w:rsid w:val="0088789D"/>
    <w:rsid w:val="00887C67"/>
    <w:rsid w:val="00890004"/>
    <w:rsid w:val="008901D1"/>
    <w:rsid w:val="008902C3"/>
    <w:rsid w:val="0089034F"/>
    <w:rsid w:val="00890461"/>
    <w:rsid w:val="00890737"/>
    <w:rsid w:val="00890745"/>
    <w:rsid w:val="00890929"/>
    <w:rsid w:val="00890935"/>
    <w:rsid w:val="00890A51"/>
    <w:rsid w:val="00890A80"/>
    <w:rsid w:val="00890A8E"/>
    <w:rsid w:val="00890CCB"/>
    <w:rsid w:val="00891048"/>
    <w:rsid w:val="00891195"/>
    <w:rsid w:val="0089122E"/>
    <w:rsid w:val="00891256"/>
    <w:rsid w:val="00891303"/>
    <w:rsid w:val="00891508"/>
    <w:rsid w:val="008916BE"/>
    <w:rsid w:val="00891772"/>
    <w:rsid w:val="0089183E"/>
    <w:rsid w:val="008918C4"/>
    <w:rsid w:val="00891A8F"/>
    <w:rsid w:val="00891B55"/>
    <w:rsid w:val="00891CC9"/>
    <w:rsid w:val="00891E3F"/>
    <w:rsid w:val="00891F52"/>
    <w:rsid w:val="008920C6"/>
    <w:rsid w:val="008921E0"/>
    <w:rsid w:val="0089221D"/>
    <w:rsid w:val="00892354"/>
    <w:rsid w:val="0089248E"/>
    <w:rsid w:val="0089273C"/>
    <w:rsid w:val="00892774"/>
    <w:rsid w:val="00892833"/>
    <w:rsid w:val="008928EA"/>
    <w:rsid w:val="00892971"/>
    <w:rsid w:val="00892978"/>
    <w:rsid w:val="00892ABE"/>
    <w:rsid w:val="00892B4A"/>
    <w:rsid w:val="00892C71"/>
    <w:rsid w:val="00892D2C"/>
    <w:rsid w:val="00892DB2"/>
    <w:rsid w:val="00892E8B"/>
    <w:rsid w:val="00892EEE"/>
    <w:rsid w:val="00892F10"/>
    <w:rsid w:val="00892F63"/>
    <w:rsid w:val="00893083"/>
    <w:rsid w:val="00893098"/>
    <w:rsid w:val="0089324A"/>
    <w:rsid w:val="008934B5"/>
    <w:rsid w:val="00893538"/>
    <w:rsid w:val="00893566"/>
    <w:rsid w:val="00893586"/>
    <w:rsid w:val="00893765"/>
    <w:rsid w:val="0089389A"/>
    <w:rsid w:val="0089397A"/>
    <w:rsid w:val="00893AEB"/>
    <w:rsid w:val="00893DEE"/>
    <w:rsid w:val="00893DFA"/>
    <w:rsid w:val="00893E37"/>
    <w:rsid w:val="00893ECD"/>
    <w:rsid w:val="00893EEB"/>
    <w:rsid w:val="00893FF0"/>
    <w:rsid w:val="0089410B"/>
    <w:rsid w:val="00894258"/>
    <w:rsid w:val="008942EC"/>
    <w:rsid w:val="008945E9"/>
    <w:rsid w:val="008946B3"/>
    <w:rsid w:val="00894766"/>
    <w:rsid w:val="00894785"/>
    <w:rsid w:val="008948A6"/>
    <w:rsid w:val="00894A32"/>
    <w:rsid w:val="00894AAC"/>
    <w:rsid w:val="00894AEA"/>
    <w:rsid w:val="00894D5E"/>
    <w:rsid w:val="00894E99"/>
    <w:rsid w:val="00894F74"/>
    <w:rsid w:val="00895156"/>
    <w:rsid w:val="00895168"/>
    <w:rsid w:val="008955F7"/>
    <w:rsid w:val="0089564F"/>
    <w:rsid w:val="008957CD"/>
    <w:rsid w:val="00895808"/>
    <w:rsid w:val="008959E8"/>
    <w:rsid w:val="00895B81"/>
    <w:rsid w:val="00895B91"/>
    <w:rsid w:val="00895EFC"/>
    <w:rsid w:val="00896147"/>
    <w:rsid w:val="0089621E"/>
    <w:rsid w:val="00896295"/>
    <w:rsid w:val="00896640"/>
    <w:rsid w:val="00896780"/>
    <w:rsid w:val="00896A54"/>
    <w:rsid w:val="00896C2B"/>
    <w:rsid w:val="00896E97"/>
    <w:rsid w:val="00896EB5"/>
    <w:rsid w:val="00897056"/>
    <w:rsid w:val="0089721B"/>
    <w:rsid w:val="008973FB"/>
    <w:rsid w:val="0089753F"/>
    <w:rsid w:val="0089764B"/>
    <w:rsid w:val="0089773A"/>
    <w:rsid w:val="0089775C"/>
    <w:rsid w:val="008977F9"/>
    <w:rsid w:val="00897C32"/>
    <w:rsid w:val="00897DE7"/>
    <w:rsid w:val="00897FCB"/>
    <w:rsid w:val="00897FFA"/>
    <w:rsid w:val="008A0092"/>
    <w:rsid w:val="008A013A"/>
    <w:rsid w:val="008A01F0"/>
    <w:rsid w:val="008A0203"/>
    <w:rsid w:val="008A03CD"/>
    <w:rsid w:val="008A0447"/>
    <w:rsid w:val="008A0696"/>
    <w:rsid w:val="008A0791"/>
    <w:rsid w:val="008A095C"/>
    <w:rsid w:val="008A0AAC"/>
    <w:rsid w:val="008A0B0B"/>
    <w:rsid w:val="008A0BBC"/>
    <w:rsid w:val="008A0C3D"/>
    <w:rsid w:val="008A0DDD"/>
    <w:rsid w:val="008A0DF6"/>
    <w:rsid w:val="008A0F48"/>
    <w:rsid w:val="008A0F4A"/>
    <w:rsid w:val="008A0FBF"/>
    <w:rsid w:val="008A0FCC"/>
    <w:rsid w:val="008A1086"/>
    <w:rsid w:val="008A14AA"/>
    <w:rsid w:val="008A15D0"/>
    <w:rsid w:val="008A172E"/>
    <w:rsid w:val="008A1762"/>
    <w:rsid w:val="008A19C9"/>
    <w:rsid w:val="008A1A64"/>
    <w:rsid w:val="008A1EA4"/>
    <w:rsid w:val="008A1F33"/>
    <w:rsid w:val="008A1F6D"/>
    <w:rsid w:val="008A2180"/>
    <w:rsid w:val="008A2476"/>
    <w:rsid w:val="008A24AB"/>
    <w:rsid w:val="008A2535"/>
    <w:rsid w:val="008A28AE"/>
    <w:rsid w:val="008A2BF9"/>
    <w:rsid w:val="008A2D1F"/>
    <w:rsid w:val="008A2E43"/>
    <w:rsid w:val="008A2EED"/>
    <w:rsid w:val="008A3137"/>
    <w:rsid w:val="008A31A5"/>
    <w:rsid w:val="008A3377"/>
    <w:rsid w:val="008A33B2"/>
    <w:rsid w:val="008A33B8"/>
    <w:rsid w:val="008A34FE"/>
    <w:rsid w:val="008A3500"/>
    <w:rsid w:val="008A35DD"/>
    <w:rsid w:val="008A36CB"/>
    <w:rsid w:val="008A38FC"/>
    <w:rsid w:val="008A3AC1"/>
    <w:rsid w:val="008A3ADA"/>
    <w:rsid w:val="008A3B3E"/>
    <w:rsid w:val="008A3BE3"/>
    <w:rsid w:val="008A3CC5"/>
    <w:rsid w:val="008A3D65"/>
    <w:rsid w:val="008A3F2E"/>
    <w:rsid w:val="008A4004"/>
    <w:rsid w:val="008A4059"/>
    <w:rsid w:val="008A40EF"/>
    <w:rsid w:val="008A4109"/>
    <w:rsid w:val="008A41AF"/>
    <w:rsid w:val="008A4813"/>
    <w:rsid w:val="008A49D2"/>
    <w:rsid w:val="008A49E9"/>
    <w:rsid w:val="008A4CD6"/>
    <w:rsid w:val="008A4D76"/>
    <w:rsid w:val="008A4F2A"/>
    <w:rsid w:val="008A4FF7"/>
    <w:rsid w:val="008A50AA"/>
    <w:rsid w:val="008A50FB"/>
    <w:rsid w:val="008A52E3"/>
    <w:rsid w:val="008A53C8"/>
    <w:rsid w:val="008A542F"/>
    <w:rsid w:val="008A5490"/>
    <w:rsid w:val="008A555E"/>
    <w:rsid w:val="008A575E"/>
    <w:rsid w:val="008A5797"/>
    <w:rsid w:val="008A584E"/>
    <w:rsid w:val="008A5C3A"/>
    <w:rsid w:val="008A5C50"/>
    <w:rsid w:val="008A5C61"/>
    <w:rsid w:val="008A5DBD"/>
    <w:rsid w:val="008A5F11"/>
    <w:rsid w:val="008A6033"/>
    <w:rsid w:val="008A6044"/>
    <w:rsid w:val="008A60D4"/>
    <w:rsid w:val="008A6284"/>
    <w:rsid w:val="008A6359"/>
    <w:rsid w:val="008A64C1"/>
    <w:rsid w:val="008A654C"/>
    <w:rsid w:val="008A6579"/>
    <w:rsid w:val="008A6592"/>
    <w:rsid w:val="008A681C"/>
    <w:rsid w:val="008A697B"/>
    <w:rsid w:val="008A6A68"/>
    <w:rsid w:val="008A6CE6"/>
    <w:rsid w:val="008A6DDB"/>
    <w:rsid w:val="008A6EA4"/>
    <w:rsid w:val="008A70E8"/>
    <w:rsid w:val="008A738D"/>
    <w:rsid w:val="008A7409"/>
    <w:rsid w:val="008A74BA"/>
    <w:rsid w:val="008A776A"/>
    <w:rsid w:val="008A7B60"/>
    <w:rsid w:val="008A7D65"/>
    <w:rsid w:val="008A7F6B"/>
    <w:rsid w:val="008B02C0"/>
    <w:rsid w:val="008B02D0"/>
    <w:rsid w:val="008B032A"/>
    <w:rsid w:val="008B03EE"/>
    <w:rsid w:val="008B03FF"/>
    <w:rsid w:val="008B041F"/>
    <w:rsid w:val="008B07BC"/>
    <w:rsid w:val="008B0834"/>
    <w:rsid w:val="008B0859"/>
    <w:rsid w:val="008B0896"/>
    <w:rsid w:val="008B08C0"/>
    <w:rsid w:val="008B093E"/>
    <w:rsid w:val="008B09A6"/>
    <w:rsid w:val="008B0AF4"/>
    <w:rsid w:val="008B0E9F"/>
    <w:rsid w:val="008B10B3"/>
    <w:rsid w:val="008B1347"/>
    <w:rsid w:val="008B1366"/>
    <w:rsid w:val="008B1437"/>
    <w:rsid w:val="008B1460"/>
    <w:rsid w:val="008B1699"/>
    <w:rsid w:val="008B1769"/>
    <w:rsid w:val="008B18ED"/>
    <w:rsid w:val="008B1902"/>
    <w:rsid w:val="008B197A"/>
    <w:rsid w:val="008B198C"/>
    <w:rsid w:val="008B19F6"/>
    <w:rsid w:val="008B1AC9"/>
    <w:rsid w:val="008B1BF0"/>
    <w:rsid w:val="008B22A0"/>
    <w:rsid w:val="008B22B4"/>
    <w:rsid w:val="008B23CC"/>
    <w:rsid w:val="008B278A"/>
    <w:rsid w:val="008B27FA"/>
    <w:rsid w:val="008B2998"/>
    <w:rsid w:val="008B29A2"/>
    <w:rsid w:val="008B2C7A"/>
    <w:rsid w:val="008B2D4D"/>
    <w:rsid w:val="008B2D65"/>
    <w:rsid w:val="008B2E2A"/>
    <w:rsid w:val="008B2EB3"/>
    <w:rsid w:val="008B30A9"/>
    <w:rsid w:val="008B3494"/>
    <w:rsid w:val="008B3541"/>
    <w:rsid w:val="008B3728"/>
    <w:rsid w:val="008B3C01"/>
    <w:rsid w:val="008B3E41"/>
    <w:rsid w:val="008B3E65"/>
    <w:rsid w:val="008B3E87"/>
    <w:rsid w:val="008B3F41"/>
    <w:rsid w:val="008B3F76"/>
    <w:rsid w:val="008B3FFF"/>
    <w:rsid w:val="008B40D5"/>
    <w:rsid w:val="008B43B6"/>
    <w:rsid w:val="008B441E"/>
    <w:rsid w:val="008B443D"/>
    <w:rsid w:val="008B466B"/>
    <w:rsid w:val="008B46B6"/>
    <w:rsid w:val="008B46C6"/>
    <w:rsid w:val="008B4712"/>
    <w:rsid w:val="008B4748"/>
    <w:rsid w:val="008B47A9"/>
    <w:rsid w:val="008B49B3"/>
    <w:rsid w:val="008B4AA2"/>
    <w:rsid w:val="008B4C7A"/>
    <w:rsid w:val="008B4D18"/>
    <w:rsid w:val="008B4E84"/>
    <w:rsid w:val="008B4EE7"/>
    <w:rsid w:val="008B4F33"/>
    <w:rsid w:val="008B4FF2"/>
    <w:rsid w:val="008B50DA"/>
    <w:rsid w:val="008B523F"/>
    <w:rsid w:val="008B55AE"/>
    <w:rsid w:val="008B5C36"/>
    <w:rsid w:val="008B5D05"/>
    <w:rsid w:val="008B6170"/>
    <w:rsid w:val="008B61B5"/>
    <w:rsid w:val="008B620E"/>
    <w:rsid w:val="008B63BB"/>
    <w:rsid w:val="008B6432"/>
    <w:rsid w:val="008B653D"/>
    <w:rsid w:val="008B6762"/>
    <w:rsid w:val="008B685A"/>
    <w:rsid w:val="008B68A1"/>
    <w:rsid w:val="008B6AC8"/>
    <w:rsid w:val="008B6BC2"/>
    <w:rsid w:val="008B6C6D"/>
    <w:rsid w:val="008B6CE1"/>
    <w:rsid w:val="008B6E77"/>
    <w:rsid w:val="008B6FBC"/>
    <w:rsid w:val="008B6FFC"/>
    <w:rsid w:val="008B7197"/>
    <w:rsid w:val="008B7219"/>
    <w:rsid w:val="008B73E7"/>
    <w:rsid w:val="008B75D5"/>
    <w:rsid w:val="008B761A"/>
    <w:rsid w:val="008B7685"/>
    <w:rsid w:val="008B7C4D"/>
    <w:rsid w:val="008B7E84"/>
    <w:rsid w:val="008C01DC"/>
    <w:rsid w:val="008C02F3"/>
    <w:rsid w:val="008C03D7"/>
    <w:rsid w:val="008C0683"/>
    <w:rsid w:val="008C0752"/>
    <w:rsid w:val="008C0886"/>
    <w:rsid w:val="008C090D"/>
    <w:rsid w:val="008C09E4"/>
    <w:rsid w:val="008C0AD3"/>
    <w:rsid w:val="008C0AED"/>
    <w:rsid w:val="008C0BFA"/>
    <w:rsid w:val="008C0C5E"/>
    <w:rsid w:val="008C0CFB"/>
    <w:rsid w:val="008C0D90"/>
    <w:rsid w:val="008C0FC0"/>
    <w:rsid w:val="008C1148"/>
    <w:rsid w:val="008C11EB"/>
    <w:rsid w:val="008C122B"/>
    <w:rsid w:val="008C13A4"/>
    <w:rsid w:val="008C147A"/>
    <w:rsid w:val="008C149E"/>
    <w:rsid w:val="008C1541"/>
    <w:rsid w:val="008C15DA"/>
    <w:rsid w:val="008C16B4"/>
    <w:rsid w:val="008C171F"/>
    <w:rsid w:val="008C1839"/>
    <w:rsid w:val="008C18B7"/>
    <w:rsid w:val="008C19DA"/>
    <w:rsid w:val="008C19F2"/>
    <w:rsid w:val="008C19F7"/>
    <w:rsid w:val="008C1CFF"/>
    <w:rsid w:val="008C1DB3"/>
    <w:rsid w:val="008C1EE4"/>
    <w:rsid w:val="008C2018"/>
    <w:rsid w:val="008C2153"/>
    <w:rsid w:val="008C24B2"/>
    <w:rsid w:val="008C25D6"/>
    <w:rsid w:val="008C26B6"/>
    <w:rsid w:val="008C26E0"/>
    <w:rsid w:val="008C27FF"/>
    <w:rsid w:val="008C2935"/>
    <w:rsid w:val="008C298E"/>
    <w:rsid w:val="008C2C4D"/>
    <w:rsid w:val="008C2C90"/>
    <w:rsid w:val="008C2C9A"/>
    <w:rsid w:val="008C2D39"/>
    <w:rsid w:val="008C2D8F"/>
    <w:rsid w:val="008C3020"/>
    <w:rsid w:val="008C316A"/>
    <w:rsid w:val="008C3182"/>
    <w:rsid w:val="008C318B"/>
    <w:rsid w:val="008C31CC"/>
    <w:rsid w:val="008C31EC"/>
    <w:rsid w:val="008C3241"/>
    <w:rsid w:val="008C3356"/>
    <w:rsid w:val="008C33A2"/>
    <w:rsid w:val="008C3465"/>
    <w:rsid w:val="008C35F8"/>
    <w:rsid w:val="008C3856"/>
    <w:rsid w:val="008C38BE"/>
    <w:rsid w:val="008C398B"/>
    <w:rsid w:val="008C3ADC"/>
    <w:rsid w:val="008C3B4B"/>
    <w:rsid w:val="008C3B6A"/>
    <w:rsid w:val="008C3D1D"/>
    <w:rsid w:val="008C3DB2"/>
    <w:rsid w:val="008C3DDE"/>
    <w:rsid w:val="008C3DEE"/>
    <w:rsid w:val="008C3E64"/>
    <w:rsid w:val="008C3EB5"/>
    <w:rsid w:val="008C408A"/>
    <w:rsid w:val="008C41F7"/>
    <w:rsid w:val="008C42FB"/>
    <w:rsid w:val="008C4337"/>
    <w:rsid w:val="008C45A3"/>
    <w:rsid w:val="008C45B8"/>
    <w:rsid w:val="008C4604"/>
    <w:rsid w:val="008C461B"/>
    <w:rsid w:val="008C4643"/>
    <w:rsid w:val="008C46C4"/>
    <w:rsid w:val="008C46E0"/>
    <w:rsid w:val="008C48B5"/>
    <w:rsid w:val="008C4977"/>
    <w:rsid w:val="008C49B1"/>
    <w:rsid w:val="008C4E2C"/>
    <w:rsid w:val="008C4E71"/>
    <w:rsid w:val="008C4EB2"/>
    <w:rsid w:val="008C4EC9"/>
    <w:rsid w:val="008C4F19"/>
    <w:rsid w:val="008C4FEA"/>
    <w:rsid w:val="008C4FF6"/>
    <w:rsid w:val="008C50D3"/>
    <w:rsid w:val="008C50D7"/>
    <w:rsid w:val="008C5389"/>
    <w:rsid w:val="008C543C"/>
    <w:rsid w:val="008C54A3"/>
    <w:rsid w:val="008C5775"/>
    <w:rsid w:val="008C58A6"/>
    <w:rsid w:val="008C58DF"/>
    <w:rsid w:val="008C59FA"/>
    <w:rsid w:val="008C5A62"/>
    <w:rsid w:val="008C5E3B"/>
    <w:rsid w:val="008C61DD"/>
    <w:rsid w:val="008C634A"/>
    <w:rsid w:val="008C6468"/>
    <w:rsid w:val="008C653C"/>
    <w:rsid w:val="008C6566"/>
    <w:rsid w:val="008C6A07"/>
    <w:rsid w:val="008C6AFF"/>
    <w:rsid w:val="008C6BC3"/>
    <w:rsid w:val="008C7000"/>
    <w:rsid w:val="008C701E"/>
    <w:rsid w:val="008C7043"/>
    <w:rsid w:val="008C7156"/>
    <w:rsid w:val="008C7383"/>
    <w:rsid w:val="008C738A"/>
    <w:rsid w:val="008C7454"/>
    <w:rsid w:val="008C750F"/>
    <w:rsid w:val="008C7532"/>
    <w:rsid w:val="008C754E"/>
    <w:rsid w:val="008C7642"/>
    <w:rsid w:val="008C7745"/>
    <w:rsid w:val="008C7790"/>
    <w:rsid w:val="008C78A1"/>
    <w:rsid w:val="008C78D6"/>
    <w:rsid w:val="008C7A08"/>
    <w:rsid w:val="008C7A68"/>
    <w:rsid w:val="008C7BB3"/>
    <w:rsid w:val="008C7BEB"/>
    <w:rsid w:val="008C7F20"/>
    <w:rsid w:val="008D009C"/>
    <w:rsid w:val="008D0402"/>
    <w:rsid w:val="008D04AC"/>
    <w:rsid w:val="008D04DD"/>
    <w:rsid w:val="008D053F"/>
    <w:rsid w:val="008D066D"/>
    <w:rsid w:val="008D0691"/>
    <w:rsid w:val="008D06BA"/>
    <w:rsid w:val="008D096C"/>
    <w:rsid w:val="008D09DD"/>
    <w:rsid w:val="008D0BF7"/>
    <w:rsid w:val="008D0C30"/>
    <w:rsid w:val="008D0C55"/>
    <w:rsid w:val="008D0D87"/>
    <w:rsid w:val="008D0E19"/>
    <w:rsid w:val="008D0EDB"/>
    <w:rsid w:val="008D104B"/>
    <w:rsid w:val="008D114D"/>
    <w:rsid w:val="008D123A"/>
    <w:rsid w:val="008D1259"/>
    <w:rsid w:val="008D12DF"/>
    <w:rsid w:val="008D13A2"/>
    <w:rsid w:val="008D14CD"/>
    <w:rsid w:val="008D153C"/>
    <w:rsid w:val="008D1621"/>
    <w:rsid w:val="008D1670"/>
    <w:rsid w:val="008D1930"/>
    <w:rsid w:val="008D1A94"/>
    <w:rsid w:val="008D1C32"/>
    <w:rsid w:val="008D1C5C"/>
    <w:rsid w:val="008D1E07"/>
    <w:rsid w:val="008D1F2A"/>
    <w:rsid w:val="008D2311"/>
    <w:rsid w:val="008D240B"/>
    <w:rsid w:val="008D270A"/>
    <w:rsid w:val="008D27F7"/>
    <w:rsid w:val="008D280A"/>
    <w:rsid w:val="008D28BE"/>
    <w:rsid w:val="008D2900"/>
    <w:rsid w:val="008D2ABC"/>
    <w:rsid w:val="008D2DC0"/>
    <w:rsid w:val="008D30F5"/>
    <w:rsid w:val="008D31A5"/>
    <w:rsid w:val="008D31A9"/>
    <w:rsid w:val="008D320F"/>
    <w:rsid w:val="008D3226"/>
    <w:rsid w:val="008D3405"/>
    <w:rsid w:val="008D34CB"/>
    <w:rsid w:val="008D352B"/>
    <w:rsid w:val="008D3726"/>
    <w:rsid w:val="008D38C9"/>
    <w:rsid w:val="008D3B8F"/>
    <w:rsid w:val="008D3C14"/>
    <w:rsid w:val="008D3D04"/>
    <w:rsid w:val="008D3D46"/>
    <w:rsid w:val="008D3FAF"/>
    <w:rsid w:val="008D402D"/>
    <w:rsid w:val="008D404C"/>
    <w:rsid w:val="008D40B4"/>
    <w:rsid w:val="008D40ED"/>
    <w:rsid w:val="008D4177"/>
    <w:rsid w:val="008D41F3"/>
    <w:rsid w:val="008D43A8"/>
    <w:rsid w:val="008D4449"/>
    <w:rsid w:val="008D4504"/>
    <w:rsid w:val="008D4899"/>
    <w:rsid w:val="008D4925"/>
    <w:rsid w:val="008D49AA"/>
    <w:rsid w:val="008D4A19"/>
    <w:rsid w:val="008D4A2C"/>
    <w:rsid w:val="008D4AEE"/>
    <w:rsid w:val="008D4B61"/>
    <w:rsid w:val="008D4B68"/>
    <w:rsid w:val="008D4C15"/>
    <w:rsid w:val="008D4D2C"/>
    <w:rsid w:val="008D4E46"/>
    <w:rsid w:val="008D5252"/>
    <w:rsid w:val="008D527A"/>
    <w:rsid w:val="008D5344"/>
    <w:rsid w:val="008D536B"/>
    <w:rsid w:val="008D53DA"/>
    <w:rsid w:val="008D561A"/>
    <w:rsid w:val="008D56D6"/>
    <w:rsid w:val="008D56FA"/>
    <w:rsid w:val="008D59F6"/>
    <w:rsid w:val="008D5B1D"/>
    <w:rsid w:val="008D5B9A"/>
    <w:rsid w:val="008D5BB6"/>
    <w:rsid w:val="008D5D34"/>
    <w:rsid w:val="008D5F82"/>
    <w:rsid w:val="008D5F9D"/>
    <w:rsid w:val="008D604C"/>
    <w:rsid w:val="008D6414"/>
    <w:rsid w:val="008D643A"/>
    <w:rsid w:val="008D64E5"/>
    <w:rsid w:val="008D6767"/>
    <w:rsid w:val="008D691D"/>
    <w:rsid w:val="008D6990"/>
    <w:rsid w:val="008D6A4E"/>
    <w:rsid w:val="008D6BC3"/>
    <w:rsid w:val="008D6BFB"/>
    <w:rsid w:val="008D6C14"/>
    <w:rsid w:val="008D6DA7"/>
    <w:rsid w:val="008D6FCC"/>
    <w:rsid w:val="008D70A5"/>
    <w:rsid w:val="008D70FE"/>
    <w:rsid w:val="008D722C"/>
    <w:rsid w:val="008D7261"/>
    <w:rsid w:val="008D7707"/>
    <w:rsid w:val="008D772A"/>
    <w:rsid w:val="008D7820"/>
    <w:rsid w:val="008D7B70"/>
    <w:rsid w:val="008D7C9F"/>
    <w:rsid w:val="008D7D25"/>
    <w:rsid w:val="008D7E2D"/>
    <w:rsid w:val="008D7F59"/>
    <w:rsid w:val="008E00F0"/>
    <w:rsid w:val="008E01D2"/>
    <w:rsid w:val="008E01EC"/>
    <w:rsid w:val="008E028C"/>
    <w:rsid w:val="008E03F2"/>
    <w:rsid w:val="008E0463"/>
    <w:rsid w:val="008E0550"/>
    <w:rsid w:val="008E057D"/>
    <w:rsid w:val="008E062C"/>
    <w:rsid w:val="008E06A3"/>
    <w:rsid w:val="008E082F"/>
    <w:rsid w:val="008E08E7"/>
    <w:rsid w:val="008E0AB7"/>
    <w:rsid w:val="008E0BB8"/>
    <w:rsid w:val="008E0C97"/>
    <w:rsid w:val="008E0EB1"/>
    <w:rsid w:val="008E1047"/>
    <w:rsid w:val="008E10D1"/>
    <w:rsid w:val="008E16F2"/>
    <w:rsid w:val="008E18B5"/>
    <w:rsid w:val="008E1900"/>
    <w:rsid w:val="008E1A85"/>
    <w:rsid w:val="008E1C71"/>
    <w:rsid w:val="008E1EAB"/>
    <w:rsid w:val="008E1F39"/>
    <w:rsid w:val="008E1FA5"/>
    <w:rsid w:val="008E218B"/>
    <w:rsid w:val="008E231B"/>
    <w:rsid w:val="008E248E"/>
    <w:rsid w:val="008E2A0C"/>
    <w:rsid w:val="008E2A55"/>
    <w:rsid w:val="008E2BAA"/>
    <w:rsid w:val="008E2C6D"/>
    <w:rsid w:val="008E2CA0"/>
    <w:rsid w:val="008E2D17"/>
    <w:rsid w:val="008E2E8B"/>
    <w:rsid w:val="008E2EE5"/>
    <w:rsid w:val="008E3068"/>
    <w:rsid w:val="008E30A7"/>
    <w:rsid w:val="008E32F0"/>
    <w:rsid w:val="008E333B"/>
    <w:rsid w:val="008E34C9"/>
    <w:rsid w:val="008E34D9"/>
    <w:rsid w:val="008E3567"/>
    <w:rsid w:val="008E35E3"/>
    <w:rsid w:val="008E3698"/>
    <w:rsid w:val="008E36B7"/>
    <w:rsid w:val="008E3881"/>
    <w:rsid w:val="008E389E"/>
    <w:rsid w:val="008E38F4"/>
    <w:rsid w:val="008E3920"/>
    <w:rsid w:val="008E3B34"/>
    <w:rsid w:val="008E3B36"/>
    <w:rsid w:val="008E4012"/>
    <w:rsid w:val="008E40F9"/>
    <w:rsid w:val="008E4260"/>
    <w:rsid w:val="008E4284"/>
    <w:rsid w:val="008E42E1"/>
    <w:rsid w:val="008E4475"/>
    <w:rsid w:val="008E448D"/>
    <w:rsid w:val="008E4582"/>
    <w:rsid w:val="008E4622"/>
    <w:rsid w:val="008E4642"/>
    <w:rsid w:val="008E4715"/>
    <w:rsid w:val="008E4AAA"/>
    <w:rsid w:val="008E4CD2"/>
    <w:rsid w:val="008E4CEF"/>
    <w:rsid w:val="008E4D09"/>
    <w:rsid w:val="008E4D24"/>
    <w:rsid w:val="008E4D62"/>
    <w:rsid w:val="008E4E12"/>
    <w:rsid w:val="008E4EB0"/>
    <w:rsid w:val="008E4ED2"/>
    <w:rsid w:val="008E4FBB"/>
    <w:rsid w:val="008E50C0"/>
    <w:rsid w:val="008E54D2"/>
    <w:rsid w:val="008E5569"/>
    <w:rsid w:val="008E5699"/>
    <w:rsid w:val="008E56A4"/>
    <w:rsid w:val="008E57E4"/>
    <w:rsid w:val="008E57ED"/>
    <w:rsid w:val="008E580A"/>
    <w:rsid w:val="008E585C"/>
    <w:rsid w:val="008E5863"/>
    <w:rsid w:val="008E597F"/>
    <w:rsid w:val="008E5B6F"/>
    <w:rsid w:val="008E5BA5"/>
    <w:rsid w:val="008E5BC1"/>
    <w:rsid w:val="008E5BE7"/>
    <w:rsid w:val="008E5CE3"/>
    <w:rsid w:val="008E5D5F"/>
    <w:rsid w:val="008E61F1"/>
    <w:rsid w:val="008E6288"/>
    <w:rsid w:val="008E630B"/>
    <w:rsid w:val="008E635B"/>
    <w:rsid w:val="008E637F"/>
    <w:rsid w:val="008E6415"/>
    <w:rsid w:val="008E651A"/>
    <w:rsid w:val="008E659F"/>
    <w:rsid w:val="008E6679"/>
    <w:rsid w:val="008E672B"/>
    <w:rsid w:val="008E6761"/>
    <w:rsid w:val="008E6855"/>
    <w:rsid w:val="008E68A9"/>
    <w:rsid w:val="008E697C"/>
    <w:rsid w:val="008E6A60"/>
    <w:rsid w:val="008E6B32"/>
    <w:rsid w:val="008E6C40"/>
    <w:rsid w:val="008E6E42"/>
    <w:rsid w:val="008E6E47"/>
    <w:rsid w:val="008E7027"/>
    <w:rsid w:val="008E7260"/>
    <w:rsid w:val="008E729F"/>
    <w:rsid w:val="008E7330"/>
    <w:rsid w:val="008E7758"/>
    <w:rsid w:val="008E788F"/>
    <w:rsid w:val="008E79CB"/>
    <w:rsid w:val="008E7AA0"/>
    <w:rsid w:val="008E7B79"/>
    <w:rsid w:val="008E7C15"/>
    <w:rsid w:val="008E7C16"/>
    <w:rsid w:val="008E7CC7"/>
    <w:rsid w:val="008E7F33"/>
    <w:rsid w:val="008F003A"/>
    <w:rsid w:val="008F04C4"/>
    <w:rsid w:val="008F0583"/>
    <w:rsid w:val="008F062D"/>
    <w:rsid w:val="008F089A"/>
    <w:rsid w:val="008F094D"/>
    <w:rsid w:val="008F0B2E"/>
    <w:rsid w:val="008F0E22"/>
    <w:rsid w:val="008F0E64"/>
    <w:rsid w:val="008F0EE0"/>
    <w:rsid w:val="008F0F2F"/>
    <w:rsid w:val="008F0F71"/>
    <w:rsid w:val="008F1076"/>
    <w:rsid w:val="008F10CE"/>
    <w:rsid w:val="008F1257"/>
    <w:rsid w:val="008F126A"/>
    <w:rsid w:val="008F1394"/>
    <w:rsid w:val="008F1410"/>
    <w:rsid w:val="008F145E"/>
    <w:rsid w:val="008F163C"/>
    <w:rsid w:val="008F173C"/>
    <w:rsid w:val="008F1742"/>
    <w:rsid w:val="008F1918"/>
    <w:rsid w:val="008F197A"/>
    <w:rsid w:val="008F19F1"/>
    <w:rsid w:val="008F1A7A"/>
    <w:rsid w:val="008F1DBE"/>
    <w:rsid w:val="008F1E95"/>
    <w:rsid w:val="008F1ED7"/>
    <w:rsid w:val="008F1EEC"/>
    <w:rsid w:val="008F1F61"/>
    <w:rsid w:val="008F1FB5"/>
    <w:rsid w:val="008F2086"/>
    <w:rsid w:val="008F216D"/>
    <w:rsid w:val="008F2444"/>
    <w:rsid w:val="008F24B6"/>
    <w:rsid w:val="008F2793"/>
    <w:rsid w:val="008F27A7"/>
    <w:rsid w:val="008F27E0"/>
    <w:rsid w:val="008F28ED"/>
    <w:rsid w:val="008F2971"/>
    <w:rsid w:val="008F29E7"/>
    <w:rsid w:val="008F2A22"/>
    <w:rsid w:val="008F2B3D"/>
    <w:rsid w:val="008F2C7C"/>
    <w:rsid w:val="008F2CC0"/>
    <w:rsid w:val="008F2CE0"/>
    <w:rsid w:val="008F2DD6"/>
    <w:rsid w:val="008F2E64"/>
    <w:rsid w:val="008F30C2"/>
    <w:rsid w:val="008F3150"/>
    <w:rsid w:val="008F316B"/>
    <w:rsid w:val="008F327A"/>
    <w:rsid w:val="008F32D0"/>
    <w:rsid w:val="008F3387"/>
    <w:rsid w:val="008F3554"/>
    <w:rsid w:val="008F3621"/>
    <w:rsid w:val="008F377B"/>
    <w:rsid w:val="008F3995"/>
    <w:rsid w:val="008F3998"/>
    <w:rsid w:val="008F39E2"/>
    <w:rsid w:val="008F3B06"/>
    <w:rsid w:val="008F3DCA"/>
    <w:rsid w:val="008F3E4D"/>
    <w:rsid w:val="008F3FFD"/>
    <w:rsid w:val="008F4057"/>
    <w:rsid w:val="008F4082"/>
    <w:rsid w:val="008F4132"/>
    <w:rsid w:val="008F4289"/>
    <w:rsid w:val="008F438A"/>
    <w:rsid w:val="008F43C5"/>
    <w:rsid w:val="008F4408"/>
    <w:rsid w:val="008F441F"/>
    <w:rsid w:val="008F4498"/>
    <w:rsid w:val="008F4573"/>
    <w:rsid w:val="008F45BF"/>
    <w:rsid w:val="008F471D"/>
    <w:rsid w:val="008F4797"/>
    <w:rsid w:val="008F487B"/>
    <w:rsid w:val="008F48A6"/>
    <w:rsid w:val="008F4A83"/>
    <w:rsid w:val="008F4E19"/>
    <w:rsid w:val="008F4E3B"/>
    <w:rsid w:val="008F4E43"/>
    <w:rsid w:val="008F5098"/>
    <w:rsid w:val="008F51A9"/>
    <w:rsid w:val="008F51D0"/>
    <w:rsid w:val="008F5237"/>
    <w:rsid w:val="008F54E4"/>
    <w:rsid w:val="008F55EC"/>
    <w:rsid w:val="008F566D"/>
    <w:rsid w:val="008F567D"/>
    <w:rsid w:val="008F56E1"/>
    <w:rsid w:val="008F5772"/>
    <w:rsid w:val="008F585B"/>
    <w:rsid w:val="008F5BF5"/>
    <w:rsid w:val="008F5D86"/>
    <w:rsid w:val="008F5D8B"/>
    <w:rsid w:val="008F5FAC"/>
    <w:rsid w:val="008F617C"/>
    <w:rsid w:val="008F61A1"/>
    <w:rsid w:val="008F61F3"/>
    <w:rsid w:val="008F6213"/>
    <w:rsid w:val="008F6271"/>
    <w:rsid w:val="008F634A"/>
    <w:rsid w:val="008F657E"/>
    <w:rsid w:val="008F65CB"/>
    <w:rsid w:val="008F6846"/>
    <w:rsid w:val="008F6859"/>
    <w:rsid w:val="008F68F0"/>
    <w:rsid w:val="008F690E"/>
    <w:rsid w:val="008F6A90"/>
    <w:rsid w:val="008F6ABC"/>
    <w:rsid w:val="008F6AF7"/>
    <w:rsid w:val="008F6C32"/>
    <w:rsid w:val="008F6CD6"/>
    <w:rsid w:val="008F6E9C"/>
    <w:rsid w:val="008F7019"/>
    <w:rsid w:val="008F706F"/>
    <w:rsid w:val="008F70C1"/>
    <w:rsid w:val="008F713F"/>
    <w:rsid w:val="008F7191"/>
    <w:rsid w:val="008F727B"/>
    <w:rsid w:val="008F7430"/>
    <w:rsid w:val="008F7501"/>
    <w:rsid w:val="008F7633"/>
    <w:rsid w:val="008F7910"/>
    <w:rsid w:val="008F7A47"/>
    <w:rsid w:val="008F7ABB"/>
    <w:rsid w:val="008F7C16"/>
    <w:rsid w:val="008F7C58"/>
    <w:rsid w:val="00900113"/>
    <w:rsid w:val="00900163"/>
    <w:rsid w:val="009001B5"/>
    <w:rsid w:val="0090022E"/>
    <w:rsid w:val="0090024F"/>
    <w:rsid w:val="00900414"/>
    <w:rsid w:val="00900446"/>
    <w:rsid w:val="00900607"/>
    <w:rsid w:val="0090068D"/>
    <w:rsid w:val="00900991"/>
    <w:rsid w:val="00900A29"/>
    <w:rsid w:val="00900C4B"/>
    <w:rsid w:val="00900D77"/>
    <w:rsid w:val="00900EFF"/>
    <w:rsid w:val="00900F09"/>
    <w:rsid w:val="00900F51"/>
    <w:rsid w:val="00900FD7"/>
    <w:rsid w:val="00900FF8"/>
    <w:rsid w:val="0090101E"/>
    <w:rsid w:val="00901074"/>
    <w:rsid w:val="00901086"/>
    <w:rsid w:val="009010E5"/>
    <w:rsid w:val="0090119C"/>
    <w:rsid w:val="00901354"/>
    <w:rsid w:val="009013CD"/>
    <w:rsid w:val="009014D3"/>
    <w:rsid w:val="00901587"/>
    <w:rsid w:val="00901604"/>
    <w:rsid w:val="009016DF"/>
    <w:rsid w:val="00901778"/>
    <w:rsid w:val="00901827"/>
    <w:rsid w:val="009018A4"/>
    <w:rsid w:val="00901923"/>
    <w:rsid w:val="009019A6"/>
    <w:rsid w:val="00901B93"/>
    <w:rsid w:val="00901BF0"/>
    <w:rsid w:val="00901D23"/>
    <w:rsid w:val="00901D97"/>
    <w:rsid w:val="00901EF1"/>
    <w:rsid w:val="009020D3"/>
    <w:rsid w:val="00902135"/>
    <w:rsid w:val="00902482"/>
    <w:rsid w:val="009024BD"/>
    <w:rsid w:val="00902575"/>
    <w:rsid w:val="00902741"/>
    <w:rsid w:val="0090275E"/>
    <w:rsid w:val="00902859"/>
    <w:rsid w:val="00902BC5"/>
    <w:rsid w:val="00902D36"/>
    <w:rsid w:val="00902E4A"/>
    <w:rsid w:val="00902F0B"/>
    <w:rsid w:val="0090300C"/>
    <w:rsid w:val="009032CE"/>
    <w:rsid w:val="00903319"/>
    <w:rsid w:val="00903330"/>
    <w:rsid w:val="00903353"/>
    <w:rsid w:val="0090340D"/>
    <w:rsid w:val="00903494"/>
    <w:rsid w:val="0090379B"/>
    <w:rsid w:val="009039C9"/>
    <w:rsid w:val="009039CE"/>
    <w:rsid w:val="00903B5E"/>
    <w:rsid w:val="00903E8D"/>
    <w:rsid w:val="00903E98"/>
    <w:rsid w:val="00903ED7"/>
    <w:rsid w:val="00904422"/>
    <w:rsid w:val="0090471C"/>
    <w:rsid w:val="00904A64"/>
    <w:rsid w:val="00904A83"/>
    <w:rsid w:val="00904ABB"/>
    <w:rsid w:val="00904B97"/>
    <w:rsid w:val="00904BBB"/>
    <w:rsid w:val="00904D4E"/>
    <w:rsid w:val="00904DC7"/>
    <w:rsid w:val="00904FAD"/>
    <w:rsid w:val="00905065"/>
    <w:rsid w:val="00905089"/>
    <w:rsid w:val="009050A8"/>
    <w:rsid w:val="009050C7"/>
    <w:rsid w:val="0090519B"/>
    <w:rsid w:val="009052BD"/>
    <w:rsid w:val="00905598"/>
    <w:rsid w:val="00905966"/>
    <w:rsid w:val="00905A9C"/>
    <w:rsid w:val="00905B04"/>
    <w:rsid w:val="00905B59"/>
    <w:rsid w:val="00905BD3"/>
    <w:rsid w:val="00905DFD"/>
    <w:rsid w:val="00905E76"/>
    <w:rsid w:val="00905EFC"/>
    <w:rsid w:val="00905F0D"/>
    <w:rsid w:val="00905F59"/>
    <w:rsid w:val="009060BD"/>
    <w:rsid w:val="0090615F"/>
    <w:rsid w:val="009061BD"/>
    <w:rsid w:val="0090638A"/>
    <w:rsid w:val="009067A3"/>
    <w:rsid w:val="0090690E"/>
    <w:rsid w:val="009069BC"/>
    <w:rsid w:val="00906D44"/>
    <w:rsid w:val="00907166"/>
    <w:rsid w:val="009071CC"/>
    <w:rsid w:val="009071D9"/>
    <w:rsid w:val="009071FE"/>
    <w:rsid w:val="00907359"/>
    <w:rsid w:val="00907367"/>
    <w:rsid w:val="00907727"/>
    <w:rsid w:val="0090774A"/>
    <w:rsid w:val="00907871"/>
    <w:rsid w:val="0090787F"/>
    <w:rsid w:val="009079FE"/>
    <w:rsid w:val="00907A50"/>
    <w:rsid w:val="00907B92"/>
    <w:rsid w:val="00907DA5"/>
    <w:rsid w:val="00907F3A"/>
    <w:rsid w:val="00907F7D"/>
    <w:rsid w:val="0091001A"/>
    <w:rsid w:val="0091001C"/>
    <w:rsid w:val="00910137"/>
    <w:rsid w:val="00910150"/>
    <w:rsid w:val="00910290"/>
    <w:rsid w:val="009102F6"/>
    <w:rsid w:val="009103D9"/>
    <w:rsid w:val="00910681"/>
    <w:rsid w:val="00910A0F"/>
    <w:rsid w:val="00910AAC"/>
    <w:rsid w:val="00910B1E"/>
    <w:rsid w:val="00910D2E"/>
    <w:rsid w:val="00910D3E"/>
    <w:rsid w:val="00910DA4"/>
    <w:rsid w:val="00910F23"/>
    <w:rsid w:val="00911103"/>
    <w:rsid w:val="0091124A"/>
    <w:rsid w:val="009115C7"/>
    <w:rsid w:val="00911844"/>
    <w:rsid w:val="00911888"/>
    <w:rsid w:val="00911AF0"/>
    <w:rsid w:val="00911B65"/>
    <w:rsid w:val="00911D2D"/>
    <w:rsid w:val="00911DA8"/>
    <w:rsid w:val="00911E6C"/>
    <w:rsid w:val="00911FBD"/>
    <w:rsid w:val="009123D1"/>
    <w:rsid w:val="00912753"/>
    <w:rsid w:val="0091278F"/>
    <w:rsid w:val="0091281B"/>
    <w:rsid w:val="0091292D"/>
    <w:rsid w:val="00912B16"/>
    <w:rsid w:val="00912FCC"/>
    <w:rsid w:val="0091317E"/>
    <w:rsid w:val="0091318B"/>
    <w:rsid w:val="0091333A"/>
    <w:rsid w:val="009134BB"/>
    <w:rsid w:val="00913503"/>
    <w:rsid w:val="0091354F"/>
    <w:rsid w:val="00913636"/>
    <w:rsid w:val="009136F7"/>
    <w:rsid w:val="0091377A"/>
    <w:rsid w:val="0091379F"/>
    <w:rsid w:val="0091381B"/>
    <w:rsid w:val="00913857"/>
    <w:rsid w:val="00913941"/>
    <w:rsid w:val="00913B62"/>
    <w:rsid w:val="00913EAA"/>
    <w:rsid w:val="0091401D"/>
    <w:rsid w:val="00914023"/>
    <w:rsid w:val="00914058"/>
    <w:rsid w:val="009140AC"/>
    <w:rsid w:val="00914412"/>
    <w:rsid w:val="0091467E"/>
    <w:rsid w:val="0091473F"/>
    <w:rsid w:val="009148EF"/>
    <w:rsid w:val="009149BC"/>
    <w:rsid w:val="00914C4F"/>
    <w:rsid w:val="00914D30"/>
    <w:rsid w:val="00914E53"/>
    <w:rsid w:val="009150EB"/>
    <w:rsid w:val="0091516B"/>
    <w:rsid w:val="0091519F"/>
    <w:rsid w:val="009151BD"/>
    <w:rsid w:val="009152EC"/>
    <w:rsid w:val="009153E0"/>
    <w:rsid w:val="00915407"/>
    <w:rsid w:val="00915558"/>
    <w:rsid w:val="0091583E"/>
    <w:rsid w:val="00915899"/>
    <w:rsid w:val="009159F5"/>
    <w:rsid w:val="00915A54"/>
    <w:rsid w:val="00915AA9"/>
    <w:rsid w:val="00915B15"/>
    <w:rsid w:val="00915BD4"/>
    <w:rsid w:val="00915C55"/>
    <w:rsid w:val="00915E80"/>
    <w:rsid w:val="00915EF7"/>
    <w:rsid w:val="0091606C"/>
    <w:rsid w:val="0091608E"/>
    <w:rsid w:val="0091613C"/>
    <w:rsid w:val="0091620C"/>
    <w:rsid w:val="00916247"/>
    <w:rsid w:val="0091627C"/>
    <w:rsid w:val="009163A1"/>
    <w:rsid w:val="00916495"/>
    <w:rsid w:val="0091655F"/>
    <w:rsid w:val="009165EB"/>
    <w:rsid w:val="009166E8"/>
    <w:rsid w:val="009167B3"/>
    <w:rsid w:val="009167B8"/>
    <w:rsid w:val="0091681A"/>
    <w:rsid w:val="00916856"/>
    <w:rsid w:val="009168C1"/>
    <w:rsid w:val="009168FE"/>
    <w:rsid w:val="00916AD1"/>
    <w:rsid w:val="00916C67"/>
    <w:rsid w:val="00916D34"/>
    <w:rsid w:val="00916D8A"/>
    <w:rsid w:val="00916DC7"/>
    <w:rsid w:val="00916DCC"/>
    <w:rsid w:val="00916F10"/>
    <w:rsid w:val="00916F46"/>
    <w:rsid w:val="00916F96"/>
    <w:rsid w:val="009171A8"/>
    <w:rsid w:val="009171BA"/>
    <w:rsid w:val="0091720B"/>
    <w:rsid w:val="0091728B"/>
    <w:rsid w:val="009173AC"/>
    <w:rsid w:val="009173F0"/>
    <w:rsid w:val="009174F7"/>
    <w:rsid w:val="009174FF"/>
    <w:rsid w:val="00917624"/>
    <w:rsid w:val="0091766D"/>
    <w:rsid w:val="0091775B"/>
    <w:rsid w:val="00917784"/>
    <w:rsid w:val="009178BF"/>
    <w:rsid w:val="009178F9"/>
    <w:rsid w:val="0091792D"/>
    <w:rsid w:val="009179F6"/>
    <w:rsid w:val="00917BB4"/>
    <w:rsid w:val="00917C6B"/>
    <w:rsid w:val="00917C9E"/>
    <w:rsid w:val="00917D48"/>
    <w:rsid w:val="00917E62"/>
    <w:rsid w:val="00920178"/>
    <w:rsid w:val="009201DE"/>
    <w:rsid w:val="009203CB"/>
    <w:rsid w:val="009203E1"/>
    <w:rsid w:val="00920448"/>
    <w:rsid w:val="0092070B"/>
    <w:rsid w:val="009208B5"/>
    <w:rsid w:val="00920CDF"/>
    <w:rsid w:val="00920D24"/>
    <w:rsid w:val="009210D3"/>
    <w:rsid w:val="00921173"/>
    <w:rsid w:val="00921260"/>
    <w:rsid w:val="009212F4"/>
    <w:rsid w:val="009213B2"/>
    <w:rsid w:val="00921482"/>
    <w:rsid w:val="0092148D"/>
    <w:rsid w:val="009214F1"/>
    <w:rsid w:val="00921580"/>
    <w:rsid w:val="0092182F"/>
    <w:rsid w:val="0092192E"/>
    <w:rsid w:val="00921937"/>
    <w:rsid w:val="009219E7"/>
    <w:rsid w:val="00921DA0"/>
    <w:rsid w:val="00921DF2"/>
    <w:rsid w:val="00921E53"/>
    <w:rsid w:val="00921F4B"/>
    <w:rsid w:val="009221AA"/>
    <w:rsid w:val="0092221C"/>
    <w:rsid w:val="00922241"/>
    <w:rsid w:val="00922288"/>
    <w:rsid w:val="0092272D"/>
    <w:rsid w:val="0092277B"/>
    <w:rsid w:val="00922846"/>
    <w:rsid w:val="00922A5A"/>
    <w:rsid w:val="00922B86"/>
    <w:rsid w:val="00922B9A"/>
    <w:rsid w:val="00922CE2"/>
    <w:rsid w:val="00922DA0"/>
    <w:rsid w:val="00922DCD"/>
    <w:rsid w:val="00922E00"/>
    <w:rsid w:val="00922EF1"/>
    <w:rsid w:val="00922F29"/>
    <w:rsid w:val="00922F43"/>
    <w:rsid w:val="00922F61"/>
    <w:rsid w:val="00923216"/>
    <w:rsid w:val="00923254"/>
    <w:rsid w:val="009233BC"/>
    <w:rsid w:val="00923636"/>
    <w:rsid w:val="009237FB"/>
    <w:rsid w:val="0092396E"/>
    <w:rsid w:val="00923A91"/>
    <w:rsid w:val="00923CE1"/>
    <w:rsid w:val="00923D9F"/>
    <w:rsid w:val="00923DE4"/>
    <w:rsid w:val="00923FCE"/>
    <w:rsid w:val="00924124"/>
    <w:rsid w:val="009242B3"/>
    <w:rsid w:val="0092444D"/>
    <w:rsid w:val="009244AB"/>
    <w:rsid w:val="009245A2"/>
    <w:rsid w:val="009245AB"/>
    <w:rsid w:val="009245C5"/>
    <w:rsid w:val="009246B3"/>
    <w:rsid w:val="009246D6"/>
    <w:rsid w:val="00924703"/>
    <w:rsid w:val="009247DF"/>
    <w:rsid w:val="009247ED"/>
    <w:rsid w:val="009249EC"/>
    <w:rsid w:val="00924A2E"/>
    <w:rsid w:val="00924CDA"/>
    <w:rsid w:val="00924E38"/>
    <w:rsid w:val="00924F6F"/>
    <w:rsid w:val="00924F90"/>
    <w:rsid w:val="00925022"/>
    <w:rsid w:val="00925045"/>
    <w:rsid w:val="00925076"/>
    <w:rsid w:val="00925083"/>
    <w:rsid w:val="009250CC"/>
    <w:rsid w:val="009252BD"/>
    <w:rsid w:val="0092535D"/>
    <w:rsid w:val="00925469"/>
    <w:rsid w:val="009255C8"/>
    <w:rsid w:val="009256CE"/>
    <w:rsid w:val="009258AF"/>
    <w:rsid w:val="00925B89"/>
    <w:rsid w:val="00925C55"/>
    <w:rsid w:val="00925C83"/>
    <w:rsid w:val="00925C85"/>
    <w:rsid w:val="00925C93"/>
    <w:rsid w:val="00925E0C"/>
    <w:rsid w:val="00925FB8"/>
    <w:rsid w:val="00925FFF"/>
    <w:rsid w:val="00926063"/>
    <w:rsid w:val="009260EE"/>
    <w:rsid w:val="009261D4"/>
    <w:rsid w:val="009261DD"/>
    <w:rsid w:val="00926348"/>
    <w:rsid w:val="0092647F"/>
    <w:rsid w:val="009265CF"/>
    <w:rsid w:val="00926694"/>
    <w:rsid w:val="009266B6"/>
    <w:rsid w:val="00926B74"/>
    <w:rsid w:val="00926CF7"/>
    <w:rsid w:val="00926D1C"/>
    <w:rsid w:val="00926DD6"/>
    <w:rsid w:val="00926E9D"/>
    <w:rsid w:val="00926F9F"/>
    <w:rsid w:val="009270A5"/>
    <w:rsid w:val="0092737D"/>
    <w:rsid w:val="00927391"/>
    <w:rsid w:val="009273CE"/>
    <w:rsid w:val="009274C7"/>
    <w:rsid w:val="009274FB"/>
    <w:rsid w:val="009276AE"/>
    <w:rsid w:val="0092783A"/>
    <w:rsid w:val="00927883"/>
    <w:rsid w:val="00927AEA"/>
    <w:rsid w:val="00927BD7"/>
    <w:rsid w:val="00927CA5"/>
    <w:rsid w:val="00927D45"/>
    <w:rsid w:val="00927D81"/>
    <w:rsid w:val="00927F79"/>
    <w:rsid w:val="0093001C"/>
    <w:rsid w:val="009300F8"/>
    <w:rsid w:val="00930129"/>
    <w:rsid w:val="00930144"/>
    <w:rsid w:val="0093014F"/>
    <w:rsid w:val="009302FE"/>
    <w:rsid w:val="009305FC"/>
    <w:rsid w:val="009306D1"/>
    <w:rsid w:val="009307F9"/>
    <w:rsid w:val="00930942"/>
    <w:rsid w:val="00930977"/>
    <w:rsid w:val="00930A87"/>
    <w:rsid w:val="00930B41"/>
    <w:rsid w:val="00930DDD"/>
    <w:rsid w:val="00930EDD"/>
    <w:rsid w:val="00931016"/>
    <w:rsid w:val="00931037"/>
    <w:rsid w:val="009310AC"/>
    <w:rsid w:val="0093118A"/>
    <w:rsid w:val="009312E4"/>
    <w:rsid w:val="00931329"/>
    <w:rsid w:val="00931435"/>
    <w:rsid w:val="009315D0"/>
    <w:rsid w:val="009315D6"/>
    <w:rsid w:val="009316B0"/>
    <w:rsid w:val="00931927"/>
    <w:rsid w:val="00931AD6"/>
    <w:rsid w:val="00931CFF"/>
    <w:rsid w:val="00931D14"/>
    <w:rsid w:val="00931D8F"/>
    <w:rsid w:val="00931F68"/>
    <w:rsid w:val="009320B0"/>
    <w:rsid w:val="00932119"/>
    <w:rsid w:val="009321B5"/>
    <w:rsid w:val="009322CB"/>
    <w:rsid w:val="00932358"/>
    <w:rsid w:val="0093244B"/>
    <w:rsid w:val="009324D8"/>
    <w:rsid w:val="00932719"/>
    <w:rsid w:val="009327D8"/>
    <w:rsid w:val="00932859"/>
    <w:rsid w:val="00932963"/>
    <w:rsid w:val="0093299C"/>
    <w:rsid w:val="00932AD4"/>
    <w:rsid w:val="00932B48"/>
    <w:rsid w:val="00932E02"/>
    <w:rsid w:val="00932F3A"/>
    <w:rsid w:val="0093309C"/>
    <w:rsid w:val="009332E3"/>
    <w:rsid w:val="009333DF"/>
    <w:rsid w:val="0093346D"/>
    <w:rsid w:val="00933539"/>
    <w:rsid w:val="00933810"/>
    <w:rsid w:val="00933840"/>
    <w:rsid w:val="0093398C"/>
    <w:rsid w:val="00933A95"/>
    <w:rsid w:val="00933C29"/>
    <w:rsid w:val="00933C46"/>
    <w:rsid w:val="00933DB7"/>
    <w:rsid w:val="00933EE2"/>
    <w:rsid w:val="00933F71"/>
    <w:rsid w:val="00933FCB"/>
    <w:rsid w:val="00933FEC"/>
    <w:rsid w:val="009340DB"/>
    <w:rsid w:val="009340DD"/>
    <w:rsid w:val="0093428C"/>
    <w:rsid w:val="009342D4"/>
    <w:rsid w:val="009342F8"/>
    <w:rsid w:val="00934321"/>
    <w:rsid w:val="00934366"/>
    <w:rsid w:val="0093436A"/>
    <w:rsid w:val="009345D5"/>
    <w:rsid w:val="009346D7"/>
    <w:rsid w:val="0093471B"/>
    <w:rsid w:val="009349AD"/>
    <w:rsid w:val="00934BBF"/>
    <w:rsid w:val="00934C9D"/>
    <w:rsid w:val="00934D80"/>
    <w:rsid w:val="00934DD3"/>
    <w:rsid w:val="00934EAA"/>
    <w:rsid w:val="00935125"/>
    <w:rsid w:val="009351B6"/>
    <w:rsid w:val="009351D7"/>
    <w:rsid w:val="00935398"/>
    <w:rsid w:val="00935438"/>
    <w:rsid w:val="00935451"/>
    <w:rsid w:val="0093563E"/>
    <w:rsid w:val="0093570E"/>
    <w:rsid w:val="0093573F"/>
    <w:rsid w:val="00935798"/>
    <w:rsid w:val="009357BA"/>
    <w:rsid w:val="009357EE"/>
    <w:rsid w:val="0093596E"/>
    <w:rsid w:val="009359A9"/>
    <w:rsid w:val="00935B1B"/>
    <w:rsid w:val="00935B59"/>
    <w:rsid w:val="00935B5C"/>
    <w:rsid w:val="00935D81"/>
    <w:rsid w:val="00935E3B"/>
    <w:rsid w:val="00935FF7"/>
    <w:rsid w:val="009365C4"/>
    <w:rsid w:val="009367A5"/>
    <w:rsid w:val="00936971"/>
    <w:rsid w:val="0093698E"/>
    <w:rsid w:val="00936A72"/>
    <w:rsid w:val="00936B2D"/>
    <w:rsid w:val="00936BCB"/>
    <w:rsid w:val="00936C3A"/>
    <w:rsid w:val="00936C5C"/>
    <w:rsid w:val="00936E8B"/>
    <w:rsid w:val="00936E97"/>
    <w:rsid w:val="009371A5"/>
    <w:rsid w:val="009371AD"/>
    <w:rsid w:val="00937322"/>
    <w:rsid w:val="00937415"/>
    <w:rsid w:val="00937532"/>
    <w:rsid w:val="00937533"/>
    <w:rsid w:val="009376AF"/>
    <w:rsid w:val="009376E3"/>
    <w:rsid w:val="009376E4"/>
    <w:rsid w:val="00937894"/>
    <w:rsid w:val="00937913"/>
    <w:rsid w:val="0093794E"/>
    <w:rsid w:val="00937958"/>
    <w:rsid w:val="00937D05"/>
    <w:rsid w:val="00937D9D"/>
    <w:rsid w:val="00937DE3"/>
    <w:rsid w:val="00937E2F"/>
    <w:rsid w:val="00937E8B"/>
    <w:rsid w:val="00937EEE"/>
    <w:rsid w:val="00937F53"/>
    <w:rsid w:val="0094008E"/>
    <w:rsid w:val="00940165"/>
    <w:rsid w:val="0094027A"/>
    <w:rsid w:val="00940323"/>
    <w:rsid w:val="00940593"/>
    <w:rsid w:val="009406AA"/>
    <w:rsid w:val="00940803"/>
    <w:rsid w:val="0094095C"/>
    <w:rsid w:val="00940AC3"/>
    <w:rsid w:val="00940AC5"/>
    <w:rsid w:val="00940AD5"/>
    <w:rsid w:val="00940B2C"/>
    <w:rsid w:val="00940BC8"/>
    <w:rsid w:val="00940D4E"/>
    <w:rsid w:val="00940D9E"/>
    <w:rsid w:val="00940E6F"/>
    <w:rsid w:val="00941196"/>
    <w:rsid w:val="009411F1"/>
    <w:rsid w:val="00941220"/>
    <w:rsid w:val="009416DF"/>
    <w:rsid w:val="00941A58"/>
    <w:rsid w:val="00941A77"/>
    <w:rsid w:val="00941C38"/>
    <w:rsid w:val="00941E14"/>
    <w:rsid w:val="00941E1C"/>
    <w:rsid w:val="0094204E"/>
    <w:rsid w:val="00942182"/>
    <w:rsid w:val="009421B2"/>
    <w:rsid w:val="00942322"/>
    <w:rsid w:val="00942505"/>
    <w:rsid w:val="00942761"/>
    <w:rsid w:val="00942772"/>
    <w:rsid w:val="009427D1"/>
    <w:rsid w:val="009428F0"/>
    <w:rsid w:val="00942A39"/>
    <w:rsid w:val="00942AE5"/>
    <w:rsid w:val="00942B45"/>
    <w:rsid w:val="00942D3A"/>
    <w:rsid w:val="00942DC3"/>
    <w:rsid w:val="00942DE8"/>
    <w:rsid w:val="00942EB4"/>
    <w:rsid w:val="00942EC2"/>
    <w:rsid w:val="00942F1E"/>
    <w:rsid w:val="0094306B"/>
    <w:rsid w:val="009430E2"/>
    <w:rsid w:val="009432CC"/>
    <w:rsid w:val="009432E0"/>
    <w:rsid w:val="009432F7"/>
    <w:rsid w:val="009433A1"/>
    <w:rsid w:val="00943401"/>
    <w:rsid w:val="009434AB"/>
    <w:rsid w:val="0094350C"/>
    <w:rsid w:val="009435F3"/>
    <w:rsid w:val="00943818"/>
    <w:rsid w:val="0094397A"/>
    <w:rsid w:val="00943999"/>
    <w:rsid w:val="00943E4F"/>
    <w:rsid w:val="00944037"/>
    <w:rsid w:val="0094417E"/>
    <w:rsid w:val="009441E2"/>
    <w:rsid w:val="00944548"/>
    <w:rsid w:val="009448B9"/>
    <w:rsid w:val="00944AA1"/>
    <w:rsid w:val="00944B57"/>
    <w:rsid w:val="00944B80"/>
    <w:rsid w:val="00944BAC"/>
    <w:rsid w:val="00944D0C"/>
    <w:rsid w:val="00944E03"/>
    <w:rsid w:val="00944FE9"/>
    <w:rsid w:val="00945062"/>
    <w:rsid w:val="00945067"/>
    <w:rsid w:val="00945103"/>
    <w:rsid w:val="009451CF"/>
    <w:rsid w:val="0094532D"/>
    <w:rsid w:val="00945468"/>
    <w:rsid w:val="0094560C"/>
    <w:rsid w:val="009456AA"/>
    <w:rsid w:val="009457E5"/>
    <w:rsid w:val="00945875"/>
    <w:rsid w:val="0094590B"/>
    <w:rsid w:val="00945A34"/>
    <w:rsid w:val="00945A88"/>
    <w:rsid w:val="00945D24"/>
    <w:rsid w:val="00945E94"/>
    <w:rsid w:val="00945FEC"/>
    <w:rsid w:val="00946007"/>
    <w:rsid w:val="0094602B"/>
    <w:rsid w:val="0094625F"/>
    <w:rsid w:val="00946396"/>
    <w:rsid w:val="009463EC"/>
    <w:rsid w:val="00946595"/>
    <w:rsid w:val="009465FE"/>
    <w:rsid w:val="00946615"/>
    <w:rsid w:val="00946727"/>
    <w:rsid w:val="00946755"/>
    <w:rsid w:val="00946769"/>
    <w:rsid w:val="009467AC"/>
    <w:rsid w:val="0094692D"/>
    <w:rsid w:val="00946A19"/>
    <w:rsid w:val="00946B7A"/>
    <w:rsid w:val="00946BE7"/>
    <w:rsid w:val="00946EAC"/>
    <w:rsid w:val="00946F82"/>
    <w:rsid w:val="00946FC3"/>
    <w:rsid w:val="00947240"/>
    <w:rsid w:val="009473C3"/>
    <w:rsid w:val="009476A9"/>
    <w:rsid w:val="009476D1"/>
    <w:rsid w:val="00947848"/>
    <w:rsid w:val="009478F3"/>
    <w:rsid w:val="009479A6"/>
    <w:rsid w:val="00947A08"/>
    <w:rsid w:val="00947BE1"/>
    <w:rsid w:val="00947C1F"/>
    <w:rsid w:val="00947C85"/>
    <w:rsid w:val="00947C89"/>
    <w:rsid w:val="00947D18"/>
    <w:rsid w:val="00947ECA"/>
    <w:rsid w:val="00947EEE"/>
    <w:rsid w:val="00947F94"/>
    <w:rsid w:val="00950075"/>
    <w:rsid w:val="009500B6"/>
    <w:rsid w:val="0095023B"/>
    <w:rsid w:val="009502D3"/>
    <w:rsid w:val="009503BB"/>
    <w:rsid w:val="0095059F"/>
    <w:rsid w:val="009506E7"/>
    <w:rsid w:val="00950958"/>
    <w:rsid w:val="0095099A"/>
    <w:rsid w:val="00950A7F"/>
    <w:rsid w:val="00950AEC"/>
    <w:rsid w:val="00950B95"/>
    <w:rsid w:val="00950DC7"/>
    <w:rsid w:val="00950F2D"/>
    <w:rsid w:val="00950F32"/>
    <w:rsid w:val="00950F53"/>
    <w:rsid w:val="009510C8"/>
    <w:rsid w:val="009511B9"/>
    <w:rsid w:val="0095120F"/>
    <w:rsid w:val="0095126C"/>
    <w:rsid w:val="0095127C"/>
    <w:rsid w:val="00951564"/>
    <w:rsid w:val="0095161E"/>
    <w:rsid w:val="00951679"/>
    <w:rsid w:val="00951788"/>
    <w:rsid w:val="009517BF"/>
    <w:rsid w:val="009518B1"/>
    <w:rsid w:val="00951901"/>
    <w:rsid w:val="00951B09"/>
    <w:rsid w:val="00951BDE"/>
    <w:rsid w:val="00951CF5"/>
    <w:rsid w:val="00951DC0"/>
    <w:rsid w:val="00951E80"/>
    <w:rsid w:val="00951F45"/>
    <w:rsid w:val="00951FCA"/>
    <w:rsid w:val="0095242E"/>
    <w:rsid w:val="0095251B"/>
    <w:rsid w:val="009526A3"/>
    <w:rsid w:val="0095278D"/>
    <w:rsid w:val="009527B2"/>
    <w:rsid w:val="00952808"/>
    <w:rsid w:val="00952998"/>
    <w:rsid w:val="00952B3D"/>
    <w:rsid w:val="00952B99"/>
    <w:rsid w:val="00952C5B"/>
    <w:rsid w:val="00952D7A"/>
    <w:rsid w:val="00952EC4"/>
    <w:rsid w:val="0095300D"/>
    <w:rsid w:val="00953282"/>
    <w:rsid w:val="009535F5"/>
    <w:rsid w:val="00953727"/>
    <w:rsid w:val="0095374C"/>
    <w:rsid w:val="009537A5"/>
    <w:rsid w:val="009538E7"/>
    <w:rsid w:val="00953910"/>
    <w:rsid w:val="00953911"/>
    <w:rsid w:val="00953916"/>
    <w:rsid w:val="00953A5A"/>
    <w:rsid w:val="00953BBB"/>
    <w:rsid w:val="00953CDE"/>
    <w:rsid w:val="00954056"/>
    <w:rsid w:val="009540ED"/>
    <w:rsid w:val="009541AA"/>
    <w:rsid w:val="00954375"/>
    <w:rsid w:val="0095446F"/>
    <w:rsid w:val="009545EC"/>
    <w:rsid w:val="00954A14"/>
    <w:rsid w:val="00954A9E"/>
    <w:rsid w:val="00954B73"/>
    <w:rsid w:val="00954D1D"/>
    <w:rsid w:val="00954EE0"/>
    <w:rsid w:val="0095503D"/>
    <w:rsid w:val="00955044"/>
    <w:rsid w:val="009550D2"/>
    <w:rsid w:val="009551C3"/>
    <w:rsid w:val="009553F3"/>
    <w:rsid w:val="0095557A"/>
    <w:rsid w:val="00955630"/>
    <w:rsid w:val="00955758"/>
    <w:rsid w:val="009557AA"/>
    <w:rsid w:val="00955818"/>
    <w:rsid w:val="00955969"/>
    <w:rsid w:val="00955BCB"/>
    <w:rsid w:val="00955C03"/>
    <w:rsid w:val="00955C4B"/>
    <w:rsid w:val="00955CA5"/>
    <w:rsid w:val="00955CB1"/>
    <w:rsid w:val="00955F19"/>
    <w:rsid w:val="00955FA8"/>
    <w:rsid w:val="00956142"/>
    <w:rsid w:val="009562B0"/>
    <w:rsid w:val="0095634D"/>
    <w:rsid w:val="009564A9"/>
    <w:rsid w:val="009564C9"/>
    <w:rsid w:val="009564EE"/>
    <w:rsid w:val="00956594"/>
    <w:rsid w:val="009565D5"/>
    <w:rsid w:val="009566BA"/>
    <w:rsid w:val="009566CF"/>
    <w:rsid w:val="009567BD"/>
    <w:rsid w:val="00956853"/>
    <w:rsid w:val="0095689C"/>
    <w:rsid w:val="0095696C"/>
    <w:rsid w:val="009569F2"/>
    <w:rsid w:val="00956B1E"/>
    <w:rsid w:val="00956B31"/>
    <w:rsid w:val="00956B79"/>
    <w:rsid w:val="00956D14"/>
    <w:rsid w:val="00956EAB"/>
    <w:rsid w:val="00956F14"/>
    <w:rsid w:val="00956F53"/>
    <w:rsid w:val="009570BB"/>
    <w:rsid w:val="00957257"/>
    <w:rsid w:val="009572E7"/>
    <w:rsid w:val="009573FC"/>
    <w:rsid w:val="00957577"/>
    <w:rsid w:val="009578F4"/>
    <w:rsid w:val="009579AE"/>
    <w:rsid w:val="00957A86"/>
    <w:rsid w:val="00957AD1"/>
    <w:rsid w:val="00957C48"/>
    <w:rsid w:val="00957C7A"/>
    <w:rsid w:val="00957F7C"/>
    <w:rsid w:val="009600B1"/>
    <w:rsid w:val="0096012A"/>
    <w:rsid w:val="0096054C"/>
    <w:rsid w:val="00960614"/>
    <w:rsid w:val="0096069A"/>
    <w:rsid w:val="0096073D"/>
    <w:rsid w:val="009607BA"/>
    <w:rsid w:val="0096087E"/>
    <w:rsid w:val="0096095E"/>
    <w:rsid w:val="00960B39"/>
    <w:rsid w:val="00960B50"/>
    <w:rsid w:val="00960BAB"/>
    <w:rsid w:val="00960C25"/>
    <w:rsid w:val="00960D1B"/>
    <w:rsid w:val="00960D82"/>
    <w:rsid w:val="00960EDD"/>
    <w:rsid w:val="009612BE"/>
    <w:rsid w:val="009612DE"/>
    <w:rsid w:val="0096133C"/>
    <w:rsid w:val="00961365"/>
    <w:rsid w:val="009613E8"/>
    <w:rsid w:val="00961424"/>
    <w:rsid w:val="00961497"/>
    <w:rsid w:val="009614E1"/>
    <w:rsid w:val="0096164C"/>
    <w:rsid w:val="00961805"/>
    <w:rsid w:val="0096186F"/>
    <w:rsid w:val="0096193C"/>
    <w:rsid w:val="0096197F"/>
    <w:rsid w:val="00961B0F"/>
    <w:rsid w:val="00961B7D"/>
    <w:rsid w:val="00961C6D"/>
    <w:rsid w:val="00961F23"/>
    <w:rsid w:val="009621D2"/>
    <w:rsid w:val="00962264"/>
    <w:rsid w:val="00962293"/>
    <w:rsid w:val="009623A8"/>
    <w:rsid w:val="009623FF"/>
    <w:rsid w:val="0096243F"/>
    <w:rsid w:val="009625AD"/>
    <w:rsid w:val="009626B1"/>
    <w:rsid w:val="009627B8"/>
    <w:rsid w:val="00962836"/>
    <w:rsid w:val="00962921"/>
    <w:rsid w:val="00962924"/>
    <w:rsid w:val="00962AC6"/>
    <w:rsid w:val="00962DF3"/>
    <w:rsid w:val="00962E24"/>
    <w:rsid w:val="00962E77"/>
    <w:rsid w:val="00963236"/>
    <w:rsid w:val="00963338"/>
    <w:rsid w:val="009633DB"/>
    <w:rsid w:val="0096350E"/>
    <w:rsid w:val="009636E3"/>
    <w:rsid w:val="00963731"/>
    <w:rsid w:val="009638A4"/>
    <w:rsid w:val="00963994"/>
    <w:rsid w:val="00963ACD"/>
    <w:rsid w:val="00963BD9"/>
    <w:rsid w:val="00963EF7"/>
    <w:rsid w:val="0096404A"/>
    <w:rsid w:val="009641E9"/>
    <w:rsid w:val="00964210"/>
    <w:rsid w:val="00964590"/>
    <w:rsid w:val="00964791"/>
    <w:rsid w:val="0096492C"/>
    <w:rsid w:val="009649F2"/>
    <w:rsid w:val="00964D1E"/>
    <w:rsid w:val="00964E2D"/>
    <w:rsid w:val="00964E5B"/>
    <w:rsid w:val="00964EE3"/>
    <w:rsid w:val="00964FA5"/>
    <w:rsid w:val="009650AA"/>
    <w:rsid w:val="009650C2"/>
    <w:rsid w:val="0096515A"/>
    <w:rsid w:val="00965166"/>
    <w:rsid w:val="00965291"/>
    <w:rsid w:val="009652E6"/>
    <w:rsid w:val="00965451"/>
    <w:rsid w:val="0096545A"/>
    <w:rsid w:val="009655D3"/>
    <w:rsid w:val="00965697"/>
    <w:rsid w:val="009656C1"/>
    <w:rsid w:val="009657F8"/>
    <w:rsid w:val="00965A67"/>
    <w:rsid w:val="00965BD4"/>
    <w:rsid w:val="00965E7B"/>
    <w:rsid w:val="00965E87"/>
    <w:rsid w:val="00966024"/>
    <w:rsid w:val="00966091"/>
    <w:rsid w:val="00966101"/>
    <w:rsid w:val="0096616F"/>
    <w:rsid w:val="0096618F"/>
    <w:rsid w:val="00966483"/>
    <w:rsid w:val="00966932"/>
    <w:rsid w:val="00966AB7"/>
    <w:rsid w:val="00966DB8"/>
    <w:rsid w:val="00966F8D"/>
    <w:rsid w:val="00966FAE"/>
    <w:rsid w:val="00966FD5"/>
    <w:rsid w:val="0096710B"/>
    <w:rsid w:val="0096720D"/>
    <w:rsid w:val="0096722E"/>
    <w:rsid w:val="009673ED"/>
    <w:rsid w:val="00967405"/>
    <w:rsid w:val="00967417"/>
    <w:rsid w:val="00967693"/>
    <w:rsid w:val="00967831"/>
    <w:rsid w:val="00967A1C"/>
    <w:rsid w:val="00967B4D"/>
    <w:rsid w:val="00967BC2"/>
    <w:rsid w:val="00967C43"/>
    <w:rsid w:val="00967CCB"/>
    <w:rsid w:val="00967CD7"/>
    <w:rsid w:val="00967E4F"/>
    <w:rsid w:val="00967E71"/>
    <w:rsid w:val="00967F24"/>
    <w:rsid w:val="00970098"/>
    <w:rsid w:val="009700F7"/>
    <w:rsid w:val="0097015C"/>
    <w:rsid w:val="009701D3"/>
    <w:rsid w:val="009701D7"/>
    <w:rsid w:val="009704E3"/>
    <w:rsid w:val="009706EF"/>
    <w:rsid w:val="00970734"/>
    <w:rsid w:val="0097075A"/>
    <w:rsid w:val="009707F5"/>
    <w:rsid w:val="00970885"/>
    <w:rsid w:val="00970915"/>
    <w:rsid w:val="00970A02"/>
    <w:rsid w:val="00970A13"/>
    <w:rsid w:val="00970BB7"/>
    <w:rsid w:val="00970BC2"/>
    <w:rsid w:val="00970BC4"/>
    <w:rsid w:val="00970CDA"/>
    <w:rsid w:val="00970F94"/>
    <w:rsid w:val="009712AE"/>
    <w:rsid w:val="009712B7"/>
    <w:rsid w:val="0097137D"/>
    <w:rsid w:val="00971542"/>
    <w:rsid w:val="0097171C"/>
    <w:rsid w:val="0097176D"/>
    <w:rsid w:val="00971837"/>
    <w:rsid w:val="00971846"/>
    <w:rsid w:val="009719EC"/>
    <w:rsid w:val="00971AEC"/>
    <w:rsid w:val="00971C4E"/>
    <w:rsid w:val="00971CE6"/>
    <w:rsid w:val="00971D64"/>
    <w:rsid w:val="00972011"/>
    <w:rsid w:val="009721C9"/>
    <w:rsid w:val="00972390"/>
    <w:rsid w:val="00972474"/>
    <w:rsid w:val="00972525"/>
    <w:rsid w:val="00972688"/>
    <w:rsid w:val="009726B4"/>
    <w:rsid w:val="00972747"/>
    <w:rsid w:val="009727DE"/>
    <w:rsid w:val="0097280C"/>
    <w:rsid w:val="00972A0F"/>
    <w:rsid w:val="00972A31"/>
    <w:rsid w:val="00972A55"/>
    <w:rsid w:val="00972AD7"/>
    <w:rsid w:val="00972C7C"/>
    <w:rsid w:val="00972D49"/>
    <w:rsid w:val="00972F46"/>
    <w:rsid w:val="00972FFD"/>
    <w:rsid w:val="0097318F"/>
    <w:rsid w:val="00973252"/>
    <w:rsid w:val="009732B7"/>
    <w:rsid w:val="00973415"/>
    <w:rsid w:val="00973494"/>
    <w:rsid w:val="00973638"/>
    <w:rsid w:val="009736DB"/>
    <w:rsid w:val="009738EE"/>
    <w:rsid w:val="0097390F"/>
    <w:rsid w:val="00973A1C"/>
    <w:rsid w:val="00973C82"/>
    <w:rsid w:val="00973F06"/>
    <w:rsid w:val="0097403B"/>
    <w:rsid w:val="009740CE"/>
    <w:rsid w:val="00974175"/>
    <w:rsid w:val="0097424D"/>
    <w:rsid w:val="009743A2"/>
    <w:rsid w:val="009743DF"/>
    <w:rsid w:val="0097443F"/>
    <w:rsid w:val="0097454B"/>
    <w:rsid w:val="009745D9"/>
    <w:rsid w:val="0097468B"/>
    <w:rsid w:val="009746BC"/>
    <w:rsid w:val="009746E8"/>
    <w:rsid w:val="00974738"/>
    <w:rsid w:val="009747CD"/>
    <w:rsid w:val="00974954"/>
    <w:rsid w:val="00974C67"/>
    <w:rsid w:val="00974E64"/>
    <w:rsid w:val="00974FD0"/>
    <w:rsid w:val="00974FE7"/>
    <w:rsid w:val="00975046"/>
    <w:rsid w:val="00975093"/>
    <w:rsid w:val="00975101"/>
    <w:rsid w:val="009751E9"/>
    <w:rsid w:val="00975334"/>
    <w:rsid w:val="009753A4"/>
    <w:rsid w:val="009753E0"/>
    <w:rsid w:val="009754AA"/>
    <w:rsid w:val="009754AD"/>
    <w:rsid w:val="009754C9"/>
    <w:rsid w:val="00975588"/>
    <w:rsid w:val="00975595"/>
    <w:rsid w:val="0097561F"/>
    <w:rsid w:val="00975724"/>
    <w:rsid w:val="00975756"/>
    <w:rsid w:val="009757A0"/>
    <w:rsid w:val="00975806"/>
    <w:rsid w:val="0097598F"/>
    <w:rsid w:val="009759DB"/>
    <w:rsid w:val="00975A49"/>
    <w:rsid w:val="00975BC7"/>
    <w:rsid w:val="00975D9A"/>
    <w:rsid w:val="0097605E"/>
    <w:rsid w:val="00976214"/>
    <w:rsid w:val="009762C3"/>
    <w:rsid w:val="00976369"/>
    <w:rsid w:val="0097636E"/>
    <w:rsid w:val="009763D2"/>
    <w:rsid w:val="009764AF"/>
    <w:rsid w:val="00976941"/>
    <w:rsid w:val="00976965"/>
    <w:rsid w:val="00976A52"/>
    <w:rsid w:val="00976A8D"/>
    <w:rsid w:val="00976AFD"/>
    <w:rsid w:val="00976B92"/>
    <w:rsid w:val="00976CEB"/>
    <w:rsid w:val="00976ED9"/>
    <w:rsid w:val="0097707A"/>
    <w:rsid w:val="009770B8"/>
    <w:rsid w:val="009771CA"/>
    <w:rsid w:val="0097732E"/>
    <w:rsid w:val="00977348"/>
    <w:rsid w:val="00977742"/>
    <w:rsid w:val="0097776A"/>
    <w:rsid w:val="00977800"/>
    <w:rsid w:val="0097782E"/>
    <w:rsid w:val="00977831"/>
    <w:rsid w:val="00977949"/>
    <w:rsid w:val="00977BD3"/>
    <w:rsid w:val="00977CA9"/>
    <w:rsid w:val="00977D27"/>
    <w:rsid w:val="00977EF5"/>
    <w:rsid w:val="00977F4F"/>
    <w:rsid w:val="0098002F"/>
    <w:rsid w:val="00980112"/>
    <w:rsid w:val="00980343"/>
    <w:rsid w:val="0098040C"/>
    <w:rsid w:val="00980579"/>
    <w:rsid w:val="00980629"/>
    <w:rsid w:val="00980636"/>
    <w:rsid w:val="009807C5"/>
    <w:rsid w:val="0098087E"/>
    <w:rsid w:val="00980914"/>
    <w:rsid w:val="00980A5D"/>
    <w:rsid w:val="00980CA1"/>
    <w:rsid w:val="00980D03"/>
    <w:rsid w:val="00980D98"/>
    <w:rsid w:val="00980DF7"/>
    <w:rsid w:val="00980ED6"/>
    <w:rsid w:val="00980F0B"/>
    <w:rsid w:val="00981150"/>
    <w:rsid w:val="009813F5"/>
    <w:rsid w:val="0098143D"/>
    <w:rsid w:val="00981544"/>
    <w:rsid w:val="0098169C"/>
    <w:rsid w:val="00981739"/>
    <w:rsid w:val="00981759"/>
    <w:rsid w:val="0098190B"/>
    <w:rsid w:val="00981921"/>
    <w:rsid w:val="00981999"/>
    <w:rsid w:val="00981A12"/>
    <w:rsid w:val="00981CA8"/>
    <w:rsid w:val="00981D04"/>
    <w:rsid w:val="00981D49"/>
    <w:rsid w:val="00981EED"/>
    <w:rsid w:val="00981FFB"/>
    <w:rsid w:val="00982086"/>
    <w:rsid w:val="00982282"/>
    <w:rsid w:val="0098248D"/>
    <w:rsid w:val="00982531"/>
    <w:rsid w:val="00982659"/>
    <w:rsid w:val="009826A1"/>
    <w:rsid w:val="0098295E"/>
    <w:rsid w:val="00982A20"/>
    <w:rsid w:val="00982D83"/>
    <w:rsid w:val="00982DB3"/>
    <w:rsid w:val="00982F55"/>
    <w:rsid w:val="00983070"/>
    <w:rsid w:val="00983083"/>
    <w:rsid w:val="009830E7"/>
    <w:rsid w:val="00983383"/>
    <w:rsid w:val="009834EC"/>
    <w:rsid w:val="009836C6"/>
    <w:rsid w:val="009837A0"/>
    <w:rsid w:val="009837DE"/>
    <w:rsid w:val="0098390C"/>
    <w:rsid w:val="00983919"/>
    <w:rsid w:val="0098394D"/>
    <w:rsid w:val="00983A61"/>
    <w:rsid w:val="00983C6E"/>
    <w:rsid w:val="00983DCB"/>
    <w:rsid w:val="00983ED8"/>
    <w:rsid w:val="00983EEC"/>
    <w:rsid w:val="009840AD"/>
    <w:rsid w:val="009841CA"/>
    <w:rsid w:val="009841CD"/>
    <w:rsid w:val="00984273"/>
    <w:rsid w:val="009844DD"/>
    <w:rsid w:val="009846C6"/>
    <w:rsid w:val="00984741"/>
    <w:rsid w:val="009847C3"/>
    <w:rsid w:val="009848FB"/>
    <w:rsid w:val="00984A82"/>
    <w:rsid w:val="00984AC5"/>
    <w:rsid w:val="00984B7F"/>
    <w:rsid w:val="00984C1C"/>
    <w:rsid w:val="00984CAC"/>
    <w:rsid w:val="00984E13"/>
    <w:rsid w:val="00984E33"/>
    <w:rsid w:val="00984E52"/>
    <w:rsid w:val="00984F24"/>
    <w:rsid w:val="00984F51"/>
    <w:rsid w:val="00985046"/>
    <w:rsid w:val="0098504E"/>
    <w:rsid w:val="00985106"/>
    <w:rsid w:val="00985237"/>
    <w:rsid w:val="0098550B"/>
    <w:rsid w:val="009856F8"/>
    <w:rsid w:val="00985969"/>
    <w:rsid w:val="00985A8B"/>
    <w:rsid w:val="00985AA5"/>
    <w:rsid w:val="00985B8F"/>
    <w:rsid w:val="00985BA1"/>
    <w:rsid w:val="00985C6E"/>
    <w:rsid w:val="00985CE4"/>
    <w:rsid w:val="0098604F"/>
    <w:rsid w:val="00986058"/>
    <w:rsid w:val="00986160"/>
    <w:rsid w:val="009861B6"/>
    <w:rsid w:val="009862EB"/>
    <w:rsid w:val="00986360"/>
    <w:rsid w:val="0098643C"/>
    <w:rsid w:val="00986508"/>
    <w:rsid w:val="0098665D"/>
    <w:rsid w:val="009866F8"/>
    <w:rsid w:val="00986814"/>
    <w:rsid w:val="009868E8"/>
    <w:rsid w:val="0098690E"/>
    <w:rsid w:val="00986AA8"/>
    <w:rsid w:val="00986AD0"/>
    <w:rsid w:val="00986F64"/>
    <w:rsid w:val="00987187"/>
    <w:rsid w:val="009873E2"/>
    <w:rsid w:val="00987525"/>
    <w:rsid w:val="00987645"/>
    <w:rsid w:val="00987745"/>
    <w:rsid w:val="00987781"/>
    <w:rsid w:val="0098787B"/>
    <w:rsid w:val="0098791A"/>
    <w:rsid w:val="00987CDB"/>
    <w:rsid w:val="00987F29"/>
    <w:rsid w:val="00987F62"/>
    <w:rsid w:val="00987FA4"/>
    <w:rsid w:val="00987FB7"/>
    <w:rsid w:val="00990259"/>
    <w:rsid w:val="0099029E"/>
    <w:rsid w:val="00990302"/>
    <w:rsid w:val="00990507"/>
    <w:rsid w:val="00990569"/>
    <w:rsid w:val="00990678"/>
    <w:rsid w:val="0099068D"/>
    <w:rsid w:val="0099068F"/>
    <w:rsid w:val="00990C9A"/>
    <w:rsid w:val="00990E08"/>
    <w:rsid w:val="00990E22"/>
    <w:rsid w:val="00991034"/>
    <w:rsid w:val="009912E5"/>
    <w:rsid w:val="00991336"/>
    <w:rsid w:val="00991480"/>
    <w:rsid w:val="00991645"/>
    <w:rsid w:val="009917DE"/>
    <w:rsid w:val="00991831"/>
    <w:rsid w:val="009918CE"/>
    <w:rsid w:val="009918F3"/>
    <w:rsid w:val="00991C02"/>
    <w:rsid w:val="00991C42"/>
    <w:rsid w:val="00991D1D"/>
    <w:rsid w:val="00991D44"/>
    <w:rsid w:val="00991D99"/>
    <w:rsid w:val="00991DBD"/>
    <w:rsid w:val="00991EB4"/>
    <w:rsid w:val="00992100"/>
    <w:rsid w:val="00992159"/>
    <w:rsid w:val="009921D4"/>
    <w:rsid w:val="00992282"/>
    <w:rsid w:val="00992451"/>
    <w:rsid w:val="009924F1"/>
    <w:rsid w:val="009924F2"/>
    <w:rsid w:val="009924FE"/>
    <w:rsid w:val="0099278C"/>
    <w:rsid w:val="00992797"/>
    <w:rsid w:val="009928FA"/>
    <w:rsid w:val="0099292B"/>
    <w:rsid w:val="00992ABC"/>
    <w:rsid w:val="00992BB9"/>
    <w:rsid w:val="00992C70"/>
    <w:rsid w:val="00992D0B"/>
    <w:rsid w:val="00992DEC"/>
    <w:rsid w:val="00992F06"/>
    <w:rsid w:val="00992F5E"/>
    <w:rsid w:val="0099302A"/>
    <w:rsid w:val="009930C8"/>
    <w:rsid w:val="00993271"/>
    <w:rsid w:val="00993309"/>
    <w:rsid w:val="00993310"/>
    <w:rsid w:val="00993568"/>
    <w:rsid w:val="00993631"/>
    <w:rsid w:val="00993950"/>
    <w:rsid w:val="0099395F"/>
    <w:rsid w:val="00993DBB"/>
    <w:rsid w:val="00993E20"/>
    <w:rsid w:val="00993E90"/>
    <w:rsid w:val="00994013"/>
    <w:rsid w:val="00994118"/>
    <w:rsid w:val="0099412B"/>
    <w:rsid w:val="009941BB"/>
    <w:rsid w:val="009941F5"/>
    <w:rsid w:val="009945D9"/>
    <w:rsid w:val="00994666"/>
    <w:rsid w:val="0099471C"/>
    <w:rsid w:val="009947FD"/>
    <w:rsid w:val="00994839"/>
    <w:rsid w:val="0099490D"/>
    <w:rsid w:val="0099492B"/>
    <w:rsid w:val="009949BF"/>
    <w:rsid w:val="009949D0"/>
    <w:rsid w:val="00994A77"/>
    <w:rsid w:val="00994BDF"/>
    <w:rsid w:val="00994D28"/>
    <w:rsid w:val="00994ECA"/>
    <w:rsid w:val="00994F09"/>
    <w:rsid w:val="009952E6"/>
    <w:rsid w:val="009954A8"/>
    <w:rsid w:val="0099567B"/>
    <w:rsid w:val="00995811"/>
    <w:rsid w:val="0099583B"/>
    <w:rsid w:val="0099588D"/>
    <w:rsid w:val="009958B6"/>
    <w:rsid w:val="0099593A"/>
    <w:rsid w:val="00995A6F"/>
    <w:rsid w:val="00995A99"/>
    <w:rsid w:val="00995D1A"/>
    <w:rsid w:val="00995E62"/>
    <w:rsid w:val="00995E6A"/>
    <w:rsid w:val="00995EB7"/>
    <w:rsid w:val="00995FE0"/>
    <w:rsid w:val="0099600D"/>
    <w:rsid w:val="0099605C"/>
    <w:rsid w:val="00996317"/>
    <w:rsid w:val="0099642E"/>
    <w:rsid w:val="00996438"/>
    <w:rsid w:val="009964DF"/>
    <w:rsid w:val="00996574"/>
    <w:rsid w:val="009966ED"/>
    <w:rsid w:val="0099671C"/>
    <w:rsid w:val="00996728"/>
    <w:rsid w:val="009967FE"/>
    <w:rsid w:val="009968B4"/>
    <w:rsid w:val="009968DA"/>
    <w:rsid w:val="00996904"/>
    <w:rsid w:val="00996905"/>
    <w:rsid w:val="00996924"/>
    <w:rsid w:val="0099697A"/>
    <w:rsid w:val="009969F3"/>
    <w:rsid w:val="00996A12"/>
    <w:rsid w:val="00996B7E"/>
    <w:rsid w:val="00996BBF"/>
    <w:rsid w:val="00996CD3"/>
    <w:rsid w:val="00996DDB"/>
    <w:rsid w:val="00996E07"/>
    <w:rsid w:val="00996F5E"/>
    <w:rsid w:val="00996FA3"/>
    <w:rsid w:val="009971D2"/>
    <w:rsid w:val="00997313"/>
    <w:rsid w:val="0099731A"/>
    <w:rsid w:val="00997420"/>
    <w:rsid w:val="00997589"/>
    <w:rsid w:val="0099760D"/>
    <w:rsid w:val="0099777B"/>
    <w:rsid w:val="009977A9"/>
    <w:rsid w:val="0099794D"/>
    <w:rsid w:val="00997A2C"/>
    <w:rsid w:val="00997CA7"/>
    <w:rsid w:val="00997F91"/>
    <w:rsid w:val="009A01C1"/>
    <w:rsid w:val="009A025C"/>
    <w:rsid w:val="009A0276"/>
    <w:rsid w:val="009A02E7"/>
    <w:rsid w:val="009A0376"/>
    <w:rsid w:val="009A0423"/>
    <w:rsid w:val="009A044E"/>
    <w:rsid w:val="009A0450"/>
    <w:rsid w:val="009A064D"/>
    <w:rsid w:val="009A0782"/>
    <w:rsid w:val="009A0825"/>
    <w:rsid w:val="009A08F5"/>
    <w:rsid w:val="009A099E"/>
    <w:rsid w:val="009A0B10"/>
    <w:rsid w:val="009A0C89"/>
    <w:rsid w:val="009A0D27"/>
    <w:rsid w:val="009A0DB1"/>
    <w:rsid w:val="009A0DC5"/>
    <w:rsid w:val="009A0E34"/>
    <w:rsid w:val="009A0EE0"/>
    <w:rsid w:val="009A0FB3"/>
    <w:rsid w:val="009A1069"/>
    <w:rsid w:val="009A124D"/>
    <w:rsid w:val="009A127F"/>
    <w:rsid w:val="009A1378"/>
    <w:rsid w:val="009A1401"/>
    <w:rsid w:val="009A1416"/>
    <w:rsid w:val="009A15C3"/>
    <w:rsid w:val="009A164C"/>
    <w:rsid w:val="009A17E3"/>
    <w:rsid w:val="009A18F4"/>
    <w:rsid w:val="009A1A40"/>
    <w:rsid w:val="009A1B25"/>
    <w:rsid w:val="009A1B89"/>
    <w:rsid w:val="009A1CA4"/>
    <w:rsid w:val="009A1E5B"/>
    <w:rsid w:val="009A1E97"/>
    <w:rsid w:val="009A201E"/>
    <w:rsid w:val="009A202B"/>
    <w:rsid w:val="009A207D"/>
    <w:rsid w:val="009A22E9"/>
    <w:rsid w:val="009A22EA"/>
    <w:rsid w:val="009A235C"/>
    <w:rsid w:val="009A23EB"/>
    <w:rsid w:val="009A26CB"/>
    <w:rsid w:val="009A28F5"/>
    <w:rsid w:val="009A2945"/>
    <w:rsid w:val="009A29CF"/>
    <w:rsid w:val="009A2D1E"/>
    <w:rsid w:val="009A2E7D"/>
    <w:rsid w:val="009A32B6"/>
    <w:rsid w:val="009A34E1"/>
    <w:rsid w:val="009A34F8"/>
    <w:rsid w:val="009A3539"/>
    <w:rsid w:val="009A3707"/>
    <w:rsid w:val="009A38B5"/>
    <w:rsid w:val="009A3A9B"/>
    <w:rsid w:val="009A3B60"/>
    <w:rsid w:val="009A3CA3"/>
    <w:rsid w:val="009A3D8E"/>
    <w:rsid w:val="009A3EAB"/>
    <w:rsid w:val="009A3F52"/>
    <w:rsid w:val="009A3FFC"/>
    <w:rsid w:val="009A403F"/>
    <w:rsid w:val="009A4096"/>
    <w:rsid w:val="009A40C6"/>
    <w:rsid w:val="009A41BE"/>
    <w:rsid w:val="009A4434"/>
    <w:rsid w:val="009A44B4"/>
    <w:rsid w:val="009A44CC"/>
    <w:rsid w:val="009A4596"/>
    <w:rsid w:val="009A45FF"/>
    <w:rsid w:val="009A4659"/>
    <w:rsid w:val="009A46B3"/>
    <w:rsid w:val="009A46CA"/>
    <w:rsid w:val="009A46DC"/>
    <w:rsid w:val="009A4ACF"/>
    <w:rsid w:val="009A4CF8"/>
    <w:rsid w:val="009A5037"/>
    <w:rsid w:val="009A50F6"/>
    <w:rsid w:val="009A523F"/>
    <w:rsid w:val="009A537A"/>
    <w:rsid w:val="009A53D1"/>
    <w:rsid w:val="009A5422"/>
    <w:rsid w:val="009A5756"/>
    <w:rsid w:val="009A5976"/>
    <w:rsid w:val="009A5A1F"/>
    <w:rsid w:val="009A5A7B"/>
    <w:rsid w:val="009A5A80"/>
    <w:rsid w:val="009A5B55"/>
    <w:rsid w:val="009A5B88"/>
    <w:rsid w:val="009A5E4A"/>
    <w:rsid w:val="009A5E61"/>
    <w:rsid w:val="009A6027"/>
    <w:rsid w:val="009A63CE"/>
    <w:rsid w:val="009A6502"/>
    <w:rsid w:val="009A65B1"/>
    <w:rsid w:val="009A66A9"/>
    <w:rsid w:val="009A66FA"/>
    <w:rsid w:val="009A69BC"/>
    <w:rsid w:val="009A6A06"/>
    <w:rsid w:val="009A6BA7"/>
    <w:rsid w:val="009A6BC3"/>
    <w:rsid w:val="009A6C66"/>
    <w:rsid w:val="009A6D2D"/>
    <w:rsid w:val="009A6D49"/>
    <w:rsid w:val="009A6E44"/>
    <w:rsid w:val="009A6F80"/>
    <w:rsid w:val="009A70A7"/>
    <w:rsid w:val="009A7167"/>
    <w:rsid w:val="009A720C"/>
    <w:rsid w:val="009A7355"/>
    <w:rsid w:val="009A73E8"/>
    <w:rsid w:val="009A7467"/>
    <w:rsid w:val="009A7516"/>
    <w:rsid w:val="009A78DF"/>
    <w:rsid w:val="009A791F"/>
    <w:rsid w:val="009A7A4A"/>
    <w:rsid w:val="009A7A4B"/>
    <w:rsid w:val="009A7C9E"/>
    <w:rsid w:val="009A7CDD"/>
    <w:rsid w:val="009A7DCA"/>
    <w:rsid w:val="009A7FCC"/>
    <w:rsid w:val="009A7FF3"/>
    <w:rsid w:val="009A7FF6"/>
    <w:rsid w:val="009B000A"/>
    <w:rsid w:val="009B0199"/>
    <w:rsid w:val="009B0355"/>
    <w:rsid w:val="009B036A"/>
    <w:rsid w:val="009B0427"/>
    <w:rsid w:val="009B0866"/>
    <w:rsid w:val="009B0ABA"/>
    <w:rsid w:val="009B0B3F"/>
    <w:rsid w:val="009B0C4C"/>
    <w:rsid w:val="009B0DA2"/>
    <w:rsid w:val="009B0E91"/>
    <w:rsid w:val="009B0FE9"/>
    <w:rsid w:val="009B1269"/>
    <w:rsid w:val="009B1463"/>
    <w:rsid w:val="009B161B"/>
    <w:rsid w:val="009B17F2"/>
    <w:rsid w:val="009B1A9E"/>
    <w:rsid w:val="009B1BDC"/>
    <w:rsid w:val="009B1CB1"/>
    <w:rsid w:val="009B1CEE"/>
    <w:rsid w:val="009B1CFB"/>
    <w:rsid w:val="009B1D51"/>
    <w:rsid w:val="009B1E18"/>
    <w:rsid w:val="009B1E1B"/>
    <w:rsid w:val="009B1E33"/>
    <w:rsid w:val="009B1F12"/>
    <w:rsid w:val="009B2044"/>
    <w:rsid w:val="009B21A7"/>
    <w:rsid w:val="009B21F0"/>
    <w:rsid w:val="009B2256"/>
    <w:rsid w:val="009B225C"/>
    <w:rsid w:val="009B2312"/>
    <w:rsid w:val="009B2372"/>
    <w:rsid w:val="009B2475"/>
    <w:rsid w:val="009B2498"/>
    <w:rsid w:val="009B2756"/>
    <w:rsid w:val="009B27D9"/>
    <w:rsid w:val="009B2847"/>
    <w:rsid w:val="009B29F1"/>
    <w:rsid w:val="009B2A74"/>
    <w:rsid w:val="009B2BCE"/>
    <w:rsid w:val="009B2D07"/>
    <w:rsid w:val="009B2D67"/>
    <w:rsid w:val="009B2E00"/>
    <w:rsid w:val="009B2E2D"/>
    <w:rsid w:val="009B2EA6"/>
    <w:rsid w:val="009B3014"/>
    <w:rsid w:val="009B3139"/>
    <w:rsid w:val="009B31B3"/>
    <w:rsid w:val="009B3329"/>
    <w:rsid w:val="009B3543"/>
    <w:rsid w:val="009B3572"/>
    <w:rsid w:val="009B3708"/>
    <w:rsid w:val="009B3782"/>
    <w:rsid w:val="009B37B0"/>
    <w:rsid w:val="009B3830"/>
    <w:rsid w:val="009B3B18"/>
    <w:rsid w:val="009B3BB1"/>
    <w:rsid w:val="009B3C3A"/>
    <w:rsid w:val="009B3D6C"/>
    <w:rsid w:val="009B3E2F"/>
    <w:rsid w:val="009B4038"/>
    <w:rsid w:val="009B41DE"/>
    <w:rsid w:val="009B4274"/>
    <w:rsid w:val="009B4301"/>
    <w:rsid w:val="009B43E8"/>
    <w:rsid w:val="009B4505"/>
    <w:rsid w:val="009B46DF"/>
    <w:rsid w:val="009B4709"/>
    <w:rsid w:val="009B47C5"/>
    <w:rsid w:val="009B4A75"/>
    <w:rsid w:val="009B4C16"/>
    <w:rsid w:val="009B4E2E"/>
    <w:rsid w:val="009B4F19"/>
    <w:rsid w:val="009B510C"/>
    <w:rsid w:val="009B52A2"/>
    <w:rsid w:val="009B5469"/>
    <w:rsid w:val="009B5640"/>
    <w:rsid w:val="009B57D3"/>
    <w:rsid w:val="009B5887"/>
    <w:rsid w:val="009B5963"/>
    <w:rsid w:val="009B5979"/>
    <w:rsid w:val="009B59F2"/>
    <w:rsid w:val="009B5A15"/>
    <w:rsid w:val="009B5BA3"/>
    <w:rsid w:val="009B5C08"/>
    <w:rsid w:val="009B5E04"/>
    <w:rsid w:val="009B5F5D"/>
    <w:rsid w:val="009B5F60"/>
    <w:rsid w:val="009B6547"/>
    <w:rsid w:val="009B6734"/>
    <w:rsid w:val="009B680E"/>
    <w:rsid w:val="009B6861"/>
    <w:rsid w:val="009B6901"/>
    <w:rsid w:val="009B69F7"/>
    <w:rsid w:val="009B6B66"/>
    <w:rsid w:val="009B6CC2"/>
    <w:rsid w:val="009B6E48"/>
    <w:rsid w:val="009B6F3C"/>
    <w:rsid w:val="009B7033"/>
    <w:rsid w:val="009B7174"/>
    <w:rsid w:val="009B71BA"/>
    <w:rsid w:val="009B7375"/>
    <w:rsid w:val="009B7414"/>
    <w:rsid w:val="009B75C7"/>
    <w:rsid w:val="009B76ED"/>
    <w:rsid w:val="009B77D2"/>
    <w:rsid w:val="009B78F5"/>
    <w:rsid w:val="009B7AB1"/>
    <w:rsid w:val="009B7BDF"/>
    <w:rsid w:val="009B7C81"/>
    <w:rsid w:val="009B7D3A"/>
    <w:rsid w:val="009B7E72"/>
    <w:rsid w:val="009B7EF0"/>
    <w:rsid w:val="009B7F0C"/>
    <w:rsid w:val="009B7F24"/>
    <w:rsid w:val="009B7F78"/>
    <w:rsid w:val="009B7FA9"/>
    <w:rsid w:val="009B7FE6"/>
    <w:rsid w:val="009C00CD"/>
    <w:rsid w:val="009C0189"/>
    <w:rsid w:val="009C0244"/>
    <w:rsid w:val="009C02C7"/>
    <w:rsid w:val="009C037B"/>
    <w:rsid w:val="009C04E5"/>
    <w:rsid w:val="009C050E"/>
    <w:rsid w:val="009C052E"/>
    <w:rsid w:val="009C0641"/>
    <w:rsid w:val="009C065F"/>
    <w:rsid w:val="009C06FA"/>
    <w:rsid w:val="009C076E"/>
    <w:rsid w:val="009C07CE"/>
    <w:rsid w:val="009C0886"/>
    <w:rsid w:val="009C09B8"/>
    <w:rsid w:val="009C09F8"/>
    <w:rsid w:val="009C0A8B"/>
    <w:rsid w:val="009C0AC3"/>
    <w:rsid w:val="009C0B15"/>
    <w:rsid w:val="009C0BF5"/>
    <w:rsid w:val="009C0C02"/>
    <w:rsid w:val="009C0C75"/>
    <w:rsid w:val="009C0CCF"/>
    <w:rsid w:val="009C0E51"/>
    <w:rsid w:val="009C0E52"/>
    <w:rsid w:val="009C109D"/>
    <w:rsid w:val="009C10CE"/>
    <w:rsid w:val="009C10E2"/>
    <w:rsid w:val="009C118C"/>
    <w:rsid w:val="009C11C1"/>
    <w:rsid w:val="009C123A"/>
    <w:rsid w:val="009C12A9"/>
    <w:rsid w:val="009C130B"/>
    <w:rsid w:val="009C130D"/>
    <w:rsid w:val="009C14C5"/>
    <w:rsid w:val="009C164D"/>
    <w:rsid w:val="009C1945"/>
    <w:rsid w:val="009C1994"/>
    <w:rsid w:val="009C19AD"/>
    <w:rsid w:val="009C19B2"/>
    <w:rsid w:val="009C1DDD"/>
    <w:rsid w:val="009C1DF9"/>
    <w:rsid w:val="009C1E46"/>
    <w:rsid w:val="009C1FD3"/>
    <w:rsid w:val="009C2209"/>
    <w:rsid w:val="009C2426"/>
    <w:rsid w:val="009C24B9"/>
    <w:rsid w:val="009C253F"/>
    <w:rsid w:val="009C2636"/>
    <w:rsid w:val="009C26A9"/>
    <w:rsid w:val="009C27D3"/>
    <w:rsid w:val="009C2833"/>
    <w:rsid w:val="009C290D"/>
    <w:rsid w:val="009C2B7D"/>
    <w:rsid w:val="009C2CC5"/>
    <w:rsid w:val="009C2DA0"/>
    <w:rsid w:val="009C2E01"/>
    <w:rsid w:val="009C2E8E"/>
    <w:rsid w:val="009C2F0A"/>
    <w:rsid w:val="009C2F16"/>
    <w:rsid w:val="009C2F3C"/>
    <w:rsid w:val="009C2FC1"/>
    <w:rsid w:val="009C3124"/>
    <w:rsid w:val="009C337E"/>
    <w:rsid w:val="009C33CF"/>
    <w:rsid w:val="009C36BF"/>
    <w:rsid w:val="009C372D"/>
    <w:rsid w:val="009C37AF"/>
    <w:rsid w:val="009C393E"/>
    <w:rsid w:val="009C3CE8"/>
    <w:rsid w:val="009C3DEB"/>
    <w:rsid w:val="009C3ECE"/>
    <w:rsid w:val="009C3ED5"/>
    <w:rsid w:val="009C42C8"/>
    <w:rsid w:val="009C4413"/>
    <w:rsid w:val="009C4463"/>
    <w:rsid w:val="009C4528"/>
    <w:rsid w:val="009C4618"/>
    <w:rsid w:val="009C47F2"/>
    <w:rsid w:val="009C4809"/>
    <w:rsid w:val="009C481F"/>
    <w:rsid w:val="009C4853"/>
    <w:rsid w:val="009C4881"/>
    <w:rsid w:val="009C488D"/>
    <w:rsid w:val="009C49D6"/>
    <w:rsid w:val="009C4A37"/>
    <w:rsid w:val="009C4BDC"/>
    <w:rsid w:val="009C4DF4"/>
    <w:rsid w:val="009C4E12"/>
    <w:rsid w:val="009C4EDD"/>
    <w:rsid w:val="009C4EF6"/>
    <w:rsid w:val="009C4F2F"/>
    <w:rsid w:val="009C520C"/>
    <w:rsid w:val="009C53A1"/>
    <w:rsid w:val="009C57D5"/>
    <w:rsid w:val="009C5BCF"/>
    <w:rsid w:val="009C5D94"/>
    <w:rsid w:val="009C5D98"/>
    <w:rsid w:val="009C5D9A"/>
    <w:rsid w:val="009C5DDC"/>
    <w:rsid w:val="009C5DF5"/>
    <w:rsid w:val="009C5FF9"/>
    <w:rsid w:val="009C6134"/>
    <w:rsid w:val="009C61AF"/>
    <w:rsid w:val="009C62C7"/>
    <w:rsid w:val="009C62DE"/>
    <w:rsid w:val="009C644E"/>
    <w:rsid w:val="009C64B8"/>
    <w:rsid w:val="009C64EA"/>
    <w:rsid w:val="009C656B"/>
    <w:rsid w:val="009C671F"/>
    <w:rsid w:val="009C67F3"/>
    <w:rsid w:val="009C68E0"/>
    <w:rsid w:val="009C6A51"/>
    <w:rsid w:val="009C6A78"/>
    <w:rsid w:val="009C6BED"/>
    <w:rsid w:val="009C6D14"/>
    <w:rsid w:val="009C6D93"/>
    <w:rsid w:val="009C6EAF"/>
    <w:rsid w:val="009C6F49"/>
    <w:rsid w:val="009C6FC2"/>
    <w:rsid w:val="009C73E9"/>
    <w:rsid w:val="009C7441"/>
    <w:rsid w:val="009C757A"/>
    <w:rsid w:val="009C75D7"/>
    <w:rsid w:val="009C7719"/>
    <w:rsid w:val="009C7754"/>
    <w:rsid w:val="009C77E8"/>
    <w:rsid w:val="009C77F4"/>
    <w:rsid w:val="009C7889"/>
    <w:rsid w:val="009C79DA"/>
    <w:rsid w:val="009C7B7C"/>
    <w:rsid w:val="009C7B8C"/>
    <w:rsid w:val="009C7E3B"/>
    <w:rsid w:val="009C7FE0"/>
    <w:rsid w:val="009D002B"/>
    <w:rsid w:val="009D00B5"/>
    <w:rsid w:val="009D00E1"/>
    <w:rsid w:val="009D0156"/>
    <w:rsid w:val="009D036F"/>
    <w:rsid w:val="009D03A3"/>
    <w:rsid w:val="009D03E6"/>
    <w:rsid w:val="009D03FD"/>
    <w:rsid w:val="009D05E1"/>
    <w:rsid w:val="009D076E"/>
    <w:rsid w:val="009D08F8"/>
    <w:rsid w:val="009D0A7D"/>
    <w:rsid w:val="009D0CBC"/>
    <w:rsid w:val="009D0CFE"/>
    <w:rsid w:val="009D0E7E"/>
    <w:rsid w:val="009D0EBF"/>
    <w:rsid w:val="009D0EF2"/>
    <w:rsid w:val="009D0F18"/>
    <w:rsid w:val="009D0F4F"/>
    <w:rsid w:val="009D1109"/>
    <w:rsid w:val="009D126B"/>
    <w:rsid w:val="009D132E"/>
    <w:rsid w:val="009D1341"/>
    <w:rsid w:val="009D13E3"/>
    <w:rsid w:val="009D1426"/>
    <w:rsid w:val="009D15DA"/>
    <w:rsid w:val="009D170A"/>
    <w:rsid w:val="009D1AB9"/>
    <w:rsid w:val="009D1B0C"/>
    <w:rsid w:val="009D1B62"/>
    <w:rsid w:val="009D1BEC"/>
    <w:rsid w:val="009D1C27"/>
    <w:rsid w:val="009D1C89"/>
    <w:rsid w:val="009D1F06"/>
    <w:rsid w:val="009D2044"/>
    <w:rsid w:val="009D226D"/>
    <w:rsid w:val="009D232B"/>
    <w:rsid w:val="009D2389"/>
    <w:rsid w:val="009D26DD"/>
    <w:rsid w:val="009D29F5"/>
    <w:rsid w:val="009D2A70"/>
    <w:rsid w:val="009D2BD7"/>
    <w:rsid w:val="009D2F7C"/>
    <w:rsid w:val="009D2F9C"/>
    <w:rsid w:val="009D2FE9"/>
    <w:rsid w:val="009D3048"/>
    <w:rsid w:val="009D30CE"/>
    <w:rsid w:val="009D3400"/>
    <w:rsid w:val="009D34A8"/>
    <w:rsid w:val="009D3514"/>
    <w:rsid w:val="009D3647"/>
    <w:rsid w:val="009D372B"/>
    <w:rsid w:val="009D3781"/>
    <w:rsid w:val="009D3816"/>
    <w:rsid w:val="009D392E"/>
    <w:rsid w:val="009D399A"/>
    <w:rsid w:val="009D3CB5"/>
    <w:rsid w:val="009D4124"/>
    <w:rsid w:val="009D41DE"/>
    <w:rsid w:val="009D43A8"/>
    <w:rsid w:val="009D4664"/>
    <w:rsid w:val="009D47BF"/>
    <w:rsid w:val="009D47D0"/>
    <w:rsid w:val="009D48D6"/>
    <w:rsid w:val="009D4CDD"/>
    <w:rsid w:val="009D4EE2"/>
    <w:rsid w:val="009D4F15"/>
    <w:rsid w:val="009D5005"/>
    <w:rsid w:val="009D5046"/>
    <w:rsid w:val="009D50CB"/>
    <w:rsid w:val="009D52E0"/>
    <w:rsid w:val="009D52E8"/>
    <w:rsid w:val="009D53FC"/>
    <w:rsid w:val="009D54C8"/>
    <w:rsid w:val="009D55A3"/>
    <w:rsid w:val="009D5692"/>
    <w:rsid w:val="009D56DC"/>
    <w:rsid w:val="009D589D"/>
    <w:rsid w:val="009D5917"/>
    <w:rsid w:val="009D5C79"/>
    <w:rsid w:val="009D5CA3"/>
    <w:rsid w:val="009D5E6F"/>
    <w:rsid w:val="009D5F52"/>
    <w:rsid w:val="009D6020"/>
    <w:rsid w:val="009D615B"/>
    <w:rsid w:val="009D626C"/>
    <w:rsid w:val="009D62B0"/>
    <w:rsid w:val="009D62DE"/>
    <w:rsid w:val="009D62E3"/>
    <w:rsid w:val="009D639B"/>
    <w:rsid w:val="009D6675"/>
    <w:rsid w:val="009D66F9"/>
    <w:rsid w:val="009D682B"/>
    <w:rsid w:val="009D688B"/>
    <w:rsid w:val="009D6966"/>
    <w:rsid w:val="009D69A5"/>
    <w:rsid w:val="009D6A0D"/>
    <w:rsid w:val="009D6BEE"/>
    <w:rsid w:val="009D6E85"/>
    <w:rsid w:val="009D6EDF"/>
    <w:rsid w:val="009D6FDD"/>
    <w:rsid w:val="009D702B"/>
    <w:rsid w:val="009D70AA"/>
    <w:rsid w:val="009D713C"/>
    <w:rsid w:val="009D725B"/>
    <w:rsid w:val="009D7891"/>
    <w:rsid w:val="009D78DB"/>
    <w:rsid w:val="009D79A6"/>
    <w:rsid w:val="009D7E69"/>
    <w:rsid w:val="009D7F0E"/>
    <w:rsid w:val="009E004F"/>
    <w:rsid w:val="009E01AC"/>
    <w:rsid w:val="009E01D9"/>
    <w:rsid w:val="009E0398"/>
    <w:rsid w:val="009E048E"/>
    <w:rsid w:val="009E0584"/>
    <w:rsid w:val="009E06A1"/>
    <w:rsid w:val="009E0874"/>
    <w:rsid w:val="009E0882"/>
    <w:rsid w:val="009E09BA"/>
    <w:rsid w:val="009E0A29"/>
    <w:rsid w:val="009E0AC2"/>
    <w:rsid w:val="009E0CE8"/>
    <w:rsid w:val="009E0EE5"/>
    <w:rsid w:val="009E0F8D"/>
    <w:rsid w:val="009E1003"/>
    <w:rsid w:val="009E1048"/>
    <w:rsid w:val="009E11BF"/>
    <w:rsid w:val="009E127D"/>
    <w:rsid w:val="009E1376"/>
    <w:rsid w:val="009E13BC"/>
    <w:rsid w:val="009E13F0"/>
    <w:rsid w:val="009E14C6"/>
    <w:rsid w:val="009E1619"/>
    <w:rsid w:val="009E1936"/>
    <w:rsid w:val="009E199D"/>
    <w:rsid w:val="009E19E4"/>
    <w:rsid w:val="009E1ACD"/>
    <w:rsid w:val="009E1AFA"/>
    <w:rsid w:val="009E1B70"/>
    <w:rsid w:val="009E1BD4"/>
    <w:rsid w:val="009E1C08"/>
    <w:rsid w:val="009E1C67"/>
    <w:rsid w:val="009E1DCD"/>
    <w:rsid w:val="009E204D"/>
    <w:rsid w:val="009E207F"/>
    <w:rsid w:val="009E2332"/>
    <w:rsid w:val="009E235A"/>
    <w:rsid w:val="009E2436"/>
    <w:rsid w:val="009E244F"/>
    <w:rsid w:val="009E26B3"/>
    <w:rsid w:val="009E26B7"/>
    <w:rsid w:val="009E286A"/>
    <w:rsid w:val="009E28A2"/>
    <w:rsid w:val="009E28CB"/>
    <w:rsid w:val="009E2AA1"/>
    <w:rsid w:val="009E2C83"/>
    <w:rsid w:val="009E2E71"/>
    <w:rsid w:val="009E2F26"/>
    <w:rsid w:val="009E2F50"/>
    <w:rsid w:val="009E30CD"/>
    <w:rsid w:val="009E30D9"/>
    <w:rsid w:val="009E32A9"/>
    <w:rsid w:val="009E330B"/>
    <w:rsid w:val="009E33D7"/>
    <w:rsid w:val="009E34A7"/>
    <w:rsid w:val="009E352C"/>
    <w:rsid w:val="009E35C2"/>
    <w:rsid w:val="009E36C9"/>
    <w:rsid w:val="009E371D"/>
    <w:rsid w:val="009E3797"/>
    <w:rsid w:val="009E3955"/>
    <w:rsid w:val="009E3978"/>
    <w:rsid w:val="009E3A70"/>
    <w:rsid w:val="009E3A89"/>
    <w:rsid w:val="009E3DA4"/>
    <w:rsid w:val="009E4056"/>
    <w:rsid w:val="009E4178"/>
    <w:rsid w:val="009E43B4"/>
    <w:rsid w:val="009E4606"/>
    <w:rsid w:val="009E4642"/>
    <w:rsid w:val="009E4703"/>
    <w:rsid w:val="009E4881"/>
    <w:rsid w:val="009E4A39"/>
    <w:rsid w:val="009E4AB7"/>
    <w:rsid w:val="009E4BD6"/>
    <w:rsid w:val="009E4C01"/>
    <w:rsid w:val="009E4C1C"/>
    <w:rsid w:val="009E4C55"/>
    <w:rsid w:val="009E4D7B"/>
    <w:rsid w:val="009E4D95"/>
    <w:rsid w:val="009E4E67"/>
    <w:rsid w:val="009E4EF5"/>
    <w:rsid w:val="009E4FCE"/>
    <w:rsid w:val="009E4FD6"/>
    <w:rsid w:val="009E51BB"/>
    <w:rsid w:val="009E525C"/>
    <w:rsid w:val="009E52B0"/>
    <w:rsid w:val="009E5379"/>
    <w:rsid w:val="009E5467"/>
    <w:rsid w:val="009E5473"/>
    <w:rsid w:val="009E54CB"/>
    <w:rsid w:val="009E5614"/>
    <w:rsid w:val="009E565E"/>
    <w:rsid w:val="009E5687"/>
    <w:rsid w:val="009E56E2"/>
    <w:rsid w:val="009E5758"/>
    <w:rsid w:val="009E588B"/>
    <w:rsid w:val="009E59F9"/>
    <w:rsid w:val="009E5C02"/>
    <w:rsid w:val="009E5D2A"/>
    <w:rsid w:val="009E5D93"/>
    <w:rsid w:val="009E60B9"/>
    <w:rsid w:val="009E6176"/>
    <w:rsid w:val="009E62A1"/>
    <w:rsid w:val="009E6379"/>
    <w:rsid w:val="009E63DF"/>
    <w:rsid w:val="009E65D3"/>
    <w:rsid w:val="009E66DA"/>
    <w:rsid w:val="009E67E9"/>
    <w:rsid w:val="009E6803"/>
    <w:rsid w:val="009E6815"/>
    <w:rsid w:val="009E689C"/>
    <w:rsid w:val="009E691C"/>
    <w:rsid w:val="009E69BC"/>
    <w:rsid w:val="009E6A0D"/>
    <w:rsid w:val="009E6BE4"/>
    <w:rsid w:val="009E6D04"/>
    <w:rsid w:val="009E7297"/>
    <w:rsid w:val="009E74B5"/>
    <w:rsid w:val="009E7782"/>
    <w:rsid w:val="009E77D0"/>
    <w:rsid w:val="009E7AC4"/>
    <w:rsid w:val="009E7D53"/>
    <w:rsid w:val="009E7DD1"/>
    <w:rsid w:val="009E7F71"/>
    <w:rsid w:val="009F00E4"/>
    <w:rsid w:val="009F0105"/>
    <w:rsid w:val="009F0243"/>
    <w:rsid w:val="009F0484"/>
    <w:rsid w:val="009F049F"/>
    <w:rsid w:val="009F04DC"/>
    <w:rsid w:val="009F06A4"/>
    <w:rsid w:val="009F08AD"/>
    <w:rsid w:val="009F0AC1"/>
    <w:rsid w:val="009F0BA5"/>
    <w:rsid w:val="009F0CBF"/>
    <w:rsid w:val="009F0D1B"/>
    <w:rsid w:val="009F0DE1"/>
    <w:rsid w:val="009F0E18"/>
    <w:rsid w:val="009F0F8A"/>
    <w:rsid w:val="009F1113"/>
    <w:rsid w:val="009F117D"/>
    <w:rsid w:val="009F1381"/>
    <w:rsid w:val="009F1405"/>
    <w:rsid w:val="009F1418"/>
    <w:rsid w:val="009F14B2"/>
    <w:rsid w:val="009F15DB"/>
    <w:rsid w:val="009F177A"/>
    <w:rsid w:val="009F18B0"/>
    <w:rsid w:val="009F1939"/>
    <w:rsid w:val="009F197F"/>
    <w:rsid w:val="009F1C3E"/>
    <w:rsid w:val="009F1D67"/>
    <w:rsid w:val="009F1E79"/>
    <w:rsid w:val="009F1F3D"/>
    <w:rsid w:val="009F2060"/>
    <w:rsid w:val="009F224D"/>
    <w:rsid w:val="009F2286"/>
    <w:rsid w:val="009F230A"/>
    <w:rsid w:val="009F23FB"/>
    <w:rsid w:val="009F2657"/>
    <w:rsid w:val="009F2728"/>
    <w:rsid w:val="009F27A8"/>
    <w:rsid w:val="009F2844"/>
    <w:rsid w:val="009F28F8"/>
    <w:rsid w:val="009F2922"/>
    <w:rsid w:val="009F292D"/>
    <w:rsid w:val="009F2966"/>
    <w:rsid w:val="009F2972"/>
    <w:rsid w:val="009F2B05"/>
    <w:rsid w:val="009F2B51"/>
    <w:rsid w:val="009F2D89"/>
    <w:rsid w:val="009F2DBF"/>
    <w:rsid w:val="009F3166"/>
    <w:rsid w:val="009F31DD"/>
    <w:rsid w:val="009F323F"/>
    <w:rsid w:val="009F354F"/>
    <w:rsid w:val="009F362A"/>
    <w:rsid w:val="009F36B8"/>
    <w:rsid w:val="009F3780"/>
    <w:rsid w:val="009F37A8"/>
    <w:rsid w:val="009F38D5"/>
    <w:rsid w:val="009F391C"/>
    <w:rsid w:val="009F39EB"/>
    <w:rsid w:val="009F3A9E"/>
    <w:rsid w:val="009F3C79"/>
    <w:rsid w:val="009F3E33"/>
    <w:rsid w:val="009F3E58"/>
    <w:rsid w:val="009F3E8D"/>
    <w:rsid w:val="009F3EA0"/>
    <w:rsid w:val="009F3F27"/>
    <w:rsid w:val="009F3F84"/>
    <w:rsid w:val="009F40DD"/>
    <w:rsid w:val="009F427C"/>
    <w:rsid w:val="009F4351"/>
    <w:rsid w:val="009F44B3"/>
    <w:rsid w:val="009F4543"/>
    <w:rsid w:val="009F4957"/>
    <w:rsid w:val="009F4B30"/>
    <w:rsid w:val="009F4B56"/>
    <w:rsid w:val="009F4BB1"/>
    <w:rsid w:val="009F4CA1"/>
    <w:rsid w:val="009F4CE4"/>
    <w:rsid w:val="009F4E1E"/>
    <w:rsid w:val="009F4F80"/>
    <w:rsid w:val="009F502E"/>
    <w:rsid w:val="009F51DC"/>
    <w:rsid w:val="009F529B"/>
    <w:rsid w:val="009F52B0"/>
    <w:rsid w:val="009F533C"/>
    <w:rsid w:val="009F5434"/>
    <w:rsid w:val="009F54FA"/>
    <w:rsid w:val="009F55E5"/>
    <w:rsid w:val="009F5611"/>
    <w:rsid w:val="009F56C9"/>
    <w:rsid w:val="009F5927"/>
    <w:rsid w:val="009F5C91"/>
    <w:rsid w:val="009F5CC0"/>
    <w:rsid w:val="009F5D41"/>
    <w:rsid w:val="009F5E96"/>
    <w:rsid w:val="009F60D4"/>
    <w:rsid w:val="009F6144"/>
    <w:rsid w:val="009F623F"/>
    <w:rsid w:val="009F6306"/>
    <w:rsid w:val="009F6316"/>
    <w:rsid w:val="009F6373"/>
    <w:rsid w:val="009F65EF"/>
    <w:rsid w:val="009F6855"/>
    <w:rsid w:val="009F68E1"/>
    <w:rsid w:val="009F68F3"/>
    <w:rsid w:val="009F6A00"/>
    <w:rsid w:val="009F6A17"/>
    <w:rsid w:val="009F6AF6"/>
    <w:rsid w:val="009F6AFE"/>
    <w:rsid w:val="009F6DC6"/>
    <w:rsid w:val="009F7011"/>
    <w:rsid w:val="009F7012"/>
    <w:rsid w:val="009F7173"/>
    <w:rsid w:val="009F7188"/>
    <w:rsid w:val="009F71DF"/>
    <w:rsid w:val="009F7300"/>
    <w:rsid w:val="009F739C"/>
    <w:rsid w:val="009F73D9"/>
    <w:rsid w:val="009F759D"/>
    <w:rsid w:val="009F778D"/>
    <w:rsid w:val="009F77AF"/>
    <w:rsid w:val="009F78FA"/>
    <w:rsid w:val="009F79B3"/>
    <w:rsid w:val="009F7B54"/>
    <w:rsid w:val="009F7BC2"/>
    <w:rsid w:val="009F7C85"/>
    <w:rsid w:val="009F7E7D"/>
    <w:rsid w:val="009F7F70"/>
    <w:rsid w:val="00A00115"/>
    <w:rsid w:val="00A00124"/>
    <w:rsid w:val="00A001E0"/>
    <w:rsid w:val="00A00207"/>
    <w:rsid w:val="00A00208"/>
    <w:rsid w:val="00A003BB"/>
    <w:rsid w:val="00A00411"/>
    <w:rsid w:val="00A00418"/>
    <w:rsid w:val="00A00432"/>
    <w:rsid w:val="00A0060D"/>
    <w:rsid w:val="00A007A5"/>
    <w:rsid w:val="00A00960"/>
    <w:rsid w:val="00A009F7"/>
    <w:rsid w:val="00A00AC8"/>
    <w:rsid w:val="00A00C58"/>
    <w:rsid w:val="00A00CB4"/>
    <w:rsid w:val="00A00E35"/>
    <w:rsid w:val="00A00E54"/>
    <w:rsid w:val="00A00F2E"/>
    <w:rsid w:val="00A01078"/>
    <w:rsid w:val="00A01364"/>
    <w:rsid w:val="00A0147E"/>
    <w:rsid w:val="00A01525"/>
    <w:rsid w:val="00A0158F"/>
    <w:rsid w:val="00A0162E"/>
    <w:rsid w:val="00A016EA"/>
    <w:rsid w:val="00A0183F"/>
    <w:rsid w:val="00A018A3"/>
    <w:rsid w:val="00A01A6B"/>
    <w:rsid w:val="00A01D0F"/>
    <w:rsid w:val="00A01EE5"/>
    <w:rsid w:val="00A01F56"/>
    <w:rsid w:val="00A01F94"/>
    <w:rsid w:val="00A01FAE"/>
    <w:rsid w:val="00A0232C"/>
    <w:rsid w:val="00A024D3"/>
    <w:rsid w:val="00A024D4"/>
    <w:rsid w:val="00A02535"/>
    <w:rsid w:val="00A02584"/>
    <w:rsid w:val="00A025F1"/>
    <w:rsid w:val="00A0269D"/>
    <w:rsid w:val="00A0274B"/>
    <w:rsid w:val="00A02774"/>
    <w:rsid w:val="00A027DC"/>
    <w:rsid w:val="00A02804"/>
    <w:rsid w:val="00A0283D"/>
    <w:rsid w:val="00A02865"/>
    <w:rsid w:val="00A0295E"/>
    <w:rsid w:val="00A02A0C"/>
    <w:rsid w:val="00A02B6C"/>
    <w:rsid w:val="00A02BE6"/>
    <w:rsid w:val="00A02C47"/>
    <w:rsid w:val="00A02DA1"/>
    <w:rsid w:val="00A02E61"/>
    <w:rsid w:val="00A02EEC"/>
    <w:rsid w:val="00A02F30"/>
    <w:rsid w:val="00A02F3B"/>
    <w:rsid w:val="00A02FE2"/>
    <w:rsid w:val="00A03004"/>
    <w:rsid w:val="00A03121"/>
    <w:rsid w:val="00A031FB"/>
    <w:rsid w:val="00A03397"/>
    <w:rsid w:val="00A033CA"/>
    <w:rsid w:val="00A034EE"/>
    <w:rsid w:val="00A035B8"/>
    <w:rsid w:val="00A036BC"/>
    <w:rsid w:val="00A036D9"/>
    <w:rsid w:val="00A037E0"/>
    <w:rsid w:val="00A03844"/>
    <w:rsid w:val="00A039FE"/>
    <w:rsid w:val="00A03A3B"/>
    <w:rsid w:val="00A03BB3"/>
    <w:rsid w:val="00A03CC6"/>
    <w:rsid w:val="00A03CED"/>
    <w:rsid w:val="00A03D31"/>
    <w:rsid w:val="00A03D82"/>
    <w:rsid w:val="00A03E16"/>
    <w:rsid w:val="00A03F18"/>
    <w:rsid w:val="00A04026"/>
    <w:rsid w:val="00A04148"/>
    <w:rsid w:val="00A0415D"/>
    <w:rsid w:val="00A041E4"/>
    <w:rsid w:val="00A042BF"/>
    <w:rsid w:val="00A0439A"/>
    <w:rsid w:val="00A04556"/>
    <w:rsid w:val="00A04586"/>
    <w:rsid w:val="00A04B09"/>
    <w:rsid w:val="00A04C9A"/>
    <w:rsid w:val="00A04F6E"/>
    <w:rsid w:val="00A055CB"/>
    <w:rsid w:val="00A05792"/>
    <w:rsid w:val="00A0581C"/>
    <w:rsid w:val="00A05993"/>
    <w:rsid w:val="00A05A39"/>
    <w:rsid w:val="00A05BA2"/>
    <w:rsid w:val="00A05C8D"/>
    <w:rsid w:val="00A05F1F"/>
    <w:rsid w:val="00A05F7F"/>
    <w:rsid w:val="00A05FA0"/>
    <w:rsid w:val="00A05FD4"/>
    <w:rsid w:val="00A06219"/>
    <w:rsid w:val="00A0624E"/>
    <w:rsid w:val="00A063B2"/>
    <w:rsid w:val="00A063F0"/>
    <w:rsid w:val="00A06431"/>
    <w:rsid w:val="00A064BA"/>
    <w:rsid w:val="00A064E5"/>
    <w:rsid w:val="00A065E7"/>
    <w:rsid w:val="00A06656"/>
    <w:rsid w:val="00A06694"/>
    <w:rsid w:val="00A06767"/>
    <w:rsid w:val="00A06869"/>
    <w:rsid w:val="00A0688F"/>
    <w:rsid w:val="00A0698E"/>
    <w:rsid w:val="00A069EC"/>
    <w:rsid w:val="00A06A4B"/>
    <w:rsid w:val="00A06AAD"/>
    <w:rsid w:val="00A06BFF"/>
    <w:rsid w:val="00A06C69"/>
    <w:rsid w:val="00A06D51"/>
    <w:rsid w:val="00A06FE4"/>
    <w:rsid w:val="00A07009"/>
    <w:rsid w:val="00A0703A"/>
    <w:rsid w:val="00A071BA"/>
    <w:rsid w:val="00A0728A"/>
    <w:rsid w:val="00A07377"/>
    <w:rsid w:val="00A07479"/>
    <w:rsid w:val="00A0749B"/>
    <w:rsid w:val="00A076FA"/>
    <w:rsid w:val="00A07853"/>
    <w:rsid w:val="00A078BE"/>
    <w:rsid w:val="00A07913"/>
    <w:rsid w:val="00A079BB"/>
    <w:rsid w:val="00A07D2B"/>
    <w:rsid w:val="00A07EAF"/>
    <w:rsid w:val="00A100DC"/>
    <w:rsid w:val="00A101B9"/>
    <w:rsid w:val="00A103C6"/>
    <w:rsid w:val="00A1048E"/>
    <w:rsid w:val="00A1078A"/>
    <w:rsid w:val="00A10BB6"/>
    <w:rsid w:val="00A10DA8"/>
    <w:rsid w:val="00A10FAE"/>
    <w:rsid w:val="00A10FBD"/>
    <w:rsid w:val="00A10FBF"/>
    <w:rsid w:val="00A11017"/>
    <w:rsid w:val="00A11637"/>
    <w:rsid w:val="00A11677"/>
    <w:rsid w:val="00A118FC"/>
    <w:rsid w:val="00A1194F"/>
    <w:rsid w:val="00A11A79"/>
    <w:rsid w:val="00A11BD7"/>
    <w:rsid w:val="00A11C15"/>
    <w:rsid w:val="00A12017"/>
    <w:rsid w:val="00A120BA"/>
    <w:rsid w:val="00A120DF"/>
    <w:rsid w:val="00A120FB"/>
    <w:rsid w:val="00A12164"/>
    <w:rsid w:val="00A12472"/>
    <w:rsid w:val="00A125CC"/>
    <w:rsid w:val="00A125D6"/>
    <w:rsid w:val="00A128F1"/>
    <w:rsid w:val="00A129FC"/>
    <w:rsid w:val="00A12AAB"/>
    <w:rsid w:val="00A12B5B"/>
    <w:rsid w:val="00A12B83"/>
    <w:rsid w:val="00A12CE0"/>
    <w:rsid w:val="00A12D66"/>
    <w:rsid w:val="00A12E30"/>
    <w:rsid w:val="00A12F85"/>
    <w:rsid w:val="00A1302F"/>
    <w:rsid w:val="00A130A3"/>
    <w:rsid w:val="00A131F4"/>
    <w:rsid w:val="00A13238"/>
    <w:rsid w:val="00A13255"/>
    <w:rsid w:val="00A132F7"/>
    <w:rsid w:val="00A1355F"/>
    <w:rsid w:val="00A135E1"/>
    <w:rsid w:val="00A1378F"/>
    <w:rsid w:val="00A137D5"/>
    <w:rsid w:val="00A13824"/>
    <w:rsid w:val="00A138EE"/>
    <w:rsid w:val="00A138F3"/>
    <w:rsid w:val="00A1396F"/>
    <w:rsid w:val="00A13A82"/>
    <w:rsid w:val="00A13A89"/>
    <w:rsid w:val="00A13AC6"/>
    <w:rsid w:val="00A13B2B"/>
    <w:rsid w:val="00A13C02"/>
    <w:rsid w:val="00A14194"/>
    <w:rsid w:val="00A141A4"/>
    <w:rsid w:val="00A14315"/>
    <w:rsid w:val="00A143FF"/>
    <w:rsid w:val="00A149BF"/>
    <w:rsid w:val="00A14AE5"/>
    <w:rsid w:val="00A14C0B"/>
    <w:rsid w:val="00A14C93"/>
    <w:rsid w:val="00A14DF8"/>
    <w:rsid w:val="00A14F2F"/>
    <w:rsid w:val="00A14F89"/>
    <w:rsid w:val="00A15068"/>
    <w:rsid w:val="00A150DA"/>
    <w:rsid w:val="00A15322"/>
    <w:rsid w:val="00A15385"/>
    <w:rsid w:val="00A155EB"/>
    <w:rsid w:val="00A158B4"/>
    <w:rsid w:val="00A15ADA"/>
    <w:rsid w:val="00A15D24"/>
    <w:rsid w:val="00A16030"/>
    <w:rsid w:val="00A1618E"/>
    <w:rsid w:val="00A16348"/>
    <w:rsid w:val="00A163C2"/>
    <w:rsid w:val="00A16669"/>
    <w:rsid w:val="00A166CF"/>
    <w:rsid w:val="00A166E9"/>
    <w:rsid w:val="00A1674E"/>
    <w:rsid w:val="00A1687C"/>
    <w:rsid w:val="00A168A8"/>
    <w:rsid w:val="00A16918"/>
    <w:rsid w:val="00A1691D"/>
    <w:rsid w:val="00A16949"/>
    <w:rsid w:val="00A169B4"/>
    <w:rsid w:val="00A169EA"/>
    <w:rsid w:val="00A16A3D"/>
    <w:rsid w:val="00A16C61"/>
    <w:rsid w:val="00A16E13"/>
    <w:rsid w:val="00A16E16"/>
    <w:rsid w:val="00A16E40"/>
    <w:rsid w:val="00A16E51"/>
    <w:rsid w:val="00A1706A"/>
    <w:rsid w:val="00A170CD"/>
    <w:rsid w:val="00A171B0"/>
    <w:rsid w:val="00A17223"/>
    <w:rsid w:val="00A172EF"/>
    <w:rsid w:val="00A17446"/>
    <w:rsid w:val="00A1757C"/>
    <w:rsid w:val="00A17A39"/>
    <w:rsid w:val="00A17B9A"/>
    <w:rsid w:val="00A17C4A"/>
    <w:rsid w:val="00A17CAC"/>
    <w:rsid w:val="00A17D91"/>
    <w:rsid w:val="00A17DC5"/>
    <w:rsid w:val="00A17E5D"/>
    <w:rsid w:val="00A17EFD"/>
    <w:rsid w:val="00A17FB4"/>
    <w:rsid w:val="00A20049"/>
    <w:rsid w:val="00A2009C"/>
    <w:rsid w:val="00A2025F"/>
    <w:rsid w:val="00A20274"/>
    <w:rsid w:val="00A2038E"/>
    <w:rsid w:val="00A203C2"/>
    <w:rsid w:val="00A20495"/>
    <w:rsid w:val="00A20501"/>
    <w:rsid w:val="00A20505"/>
    <w:rsid w:val="00A20521"/>
    <w:rsid w:val="00A205F0"/>
    <w:rsid w:val="00A2065A"/>
    <w:rsid w:val="00A20688"/>
    <w:rsid w:val="00A2081A"/>
    <w:rsid w:val="00A20956"/>
    <w:rsid w:val="00A20961"/>
    <w:rsid w:val="00A209D3"/>
    <w:rsid w:val="00A209F6"/>
    <w:rsid w:val="00A20B2B"/>
    <w:rsid w:val="00A20C43"/>
    <w:rsid w:val="00A21033"/>
    <w:rsid w:val="00A21153"/>
    <w:rsid w:val="00A2141D"/>
    <w:rsid w:val="00A214A4"/>
    <w:rsid w:val="00A21820"/>
    <w:rsid w:val="00A21962"/>
    <w:rsid w:val="00A21B1D"/>
    <w:rsid w:val="00A21DEB"/>
    <w:rsid w:val="00A21EC0"/>
    <w:rsid w:val="00A21FC7"/>
    <w:rsid w:val="00A21FEC"/>
    <w:rsid w:val="00A21FF8"/>
    <w:rsid w:val="00A22036"/>
    <w:rsid w:val="00A22478"/>
    <w:rsid w:val="00A22512"/>
    <w:rsid w:val="00A228C6"/>
    <w:rsid w:val="00A22BEE"/>
    <w:rsid w:val="00A22DDB"/>
    <w:rsid w:val="00A22F09"/>
    <w:rsid w:val="00A23038"/>
    <w:rsid w:val="00A2309F"/>
    <w:rsid w:val="00A2338F"/>
    <w:rsid w:val="00A23428"/>
    <w:rsid w:val="00A2371B"/>
    <w:rsid w:val="00A23872"/>
    <w:rsid w:val="00A23952"/>
    <w:rsid w:val="00A23DCD"/>
    <w:rsid w:val="00A23E2C"/>
    <w:rsid w:val="00A24130"/>
    <w:rsid w:val="00A2416F"/>
    <w:rsid w:val="00A2424E"/>
    <w:rsid w:val="00A242AD"/>
    <w:rsid w:val="00A24478"/>
    <w:rsid w:val="00A24511"/>
    <w:rsid w:val="00A24590"/>
    <w:rsid w:val="00A24902"/>
    <w:rsid w:val="00A2494E"/>
    <w:rsid w:val="00A24989"/>
    <w:rsid w:val="00A249C1"/>
    <w:rsid w:val="00A24A99"/>
    <w:rsid w:val="00A24C5A"/>
    <w:rsid w:val="00A24C93"/>
    <w:rsid w:val="00A24CDA"/>
    <w:rsid w:val="00A24D1B"/>
    <w:rsid w:val="00A24D28"/>
    <w:rsid w:val="00A24F71"/>
    <w:rsid w:val="00A2518E"/>
    <w:rsid w:val="00A25335"/>
    <w:rsid w:val="00A253F2"/>
    <w:rsid w:val="00A25467"/>
    <w:rsid w:val="00A25557"/>
    <w:rsid w:val="00A255EC"/>
    <w:rsid w:val="00A25609"/>
    <w:rsid w:val="00A257B4"/>
    <w:rsid w:val="00A25832"/>
    <w:rsid w:val="00A25A12"/>
    <w:rsid w:val="00A25ADF"/>
    <w:rsid w:val="00A25F1A"/>
    <w:rsid w:val="00A26492"/>
    <w:rsid w:val="00A268CB"/>
    <w:rsid w:val="00A26AC5"/>
    <w:rsid w:val="00A26AE1"/>
    <w:rsid w:val="00A26C15"/>
    <w:rsid w:val="00A26CAC"/>
    <w:rsid w:val="00A26CC6"/>
    <w:rsid w:val="00A26E17"/>
    <w:rsid w:val="00A26E26"/>
    <w:rsid w:val="00A26E62"/>
    <w:rsid w:val="00A26F1B"/>
    <w:rsid w:val="00A26F1C"/>
    <w:rsid w:val="00A26F66"/>
    <w:rsid w:val="00A27080"/>
    <w:rsid w:val="00A270C2"/>
    <w:rsid w:val="00A2718C"/>
    <w:rsid w:val="00A271B3"/>
    <w:rsid w:val="00A2726B"/>
    <w:rsid w:val="00A27465"/>
    <w:rsid w:val="00A275F9"/>
    <w:rsid w:val="00A27675"/>
    <w:rsid w:val="00A276F4"/>
    <w:rsid w:val="00A27887"/>
    <w:rsid w:val="00A278AB"/>
    <w:rsid w:val="00A278DE"/>
    <w:rsid w:val="00A27B53"/>
    <w:rsid w:val="00A27C74"/>
    <w:rsid w:val="00A27D23"/>
    <w:rsid w:val="00A27EF3"/>
    <w:rsid w:val="00A30107"/>
    <w:rsid w:val="00A303CF"/>
    <w:rsid w:val="00A3053C"/>
    <w:rsid w:val="00A305E7"/>
    <w:rsid w:val="00A305FA"/>
    <w:rsid w:val="00A30761"/>
    <w:rsid w:val="00A30800"/>
    <w:rsid w:val="00A30891"/>
    <w:rsid w:val="00A3097D"/>
    <w:rsid w:val="00A30BE0"/>
    <w:rsid w:val="00A30C64"/>
    <w:rsid w:val="00A30E38"/>
    <w:rsid w:val="00A30EBD"/>
    <w:rsid w:val="00A31194"/>
    <w:rsid w:val="00A311D7"/>
    <w:rsid w:val="00A3175C"/>
    <w:rsid w:val="00A317BE"/>
    <w:rsid w:val="00A31AEE"/>
    <w:rsid w:val="00A31B06"/>
    <w:rsid w:val="00A31B9E"/>
    <w:rsid w:val="00A31C75"/>
    <w:rsid w:val="00A31D02"/>
    <w:rsid w:val="00A31E36"/>
    <w:rsid w:val="00A31EED"/>
    <w:rsid w:val="00A31F56"/>
    <w:rsid w:val="00A32021"/>
    <w:rsid w:val="00A321D2"/>
    <w:rsid w:val="00A322D4"/>
    <w:rsid w:val="00A322F1"/>
    <w:rsid w:val="00A32457"/>
    <w:rsid w:val="00A32599"/>
    <w:rsid w:val="00A32699"/>
    <w:rsid w:val="00A326CF"/>
    <w:rsid w:val="00A32807"/>
    <w:rsid w:val="00A32A47"/>
    <w:rsid w:val="00A32B74"/>
    <w:rsid w:val="00A32C3A"/>
    <w:rsid w:val="00A32C87"/>
    <w:rsid w:val="00A32DAB"/>
    <w:rsid w:val="00A32DEB"/>
    <w:rsid w:val="00A32E77"/>
    <w:rsid w:val="00A32E79"/>
    <w:rsid w:val="00A32F78"/>
    <w:rsid w:val="00A33090"/>
    <w:rsid w:val="00A330E5"/>
    <w:rsid w:val="00A335B1"/>
    <w:rsid w:val="00A335ED"/>
    <w:rsid w:val="00A337F2"/>
    <w:rsid w:val="00A33824"/>
    <w:rsid w:val="00A3382C"/>
    <w:rsid w:val="00A339F9"/>
    <w:rsid w:val="00A33A19"/>
    <w:rsid w:val="00A33A3A"/>
    <w:rsid w:val="00A33FC1"/>
    <w:rsid w:val="00A34060"/>
    <w:rsid w:val="00A34194"/>
    <w:rsid w:val="00A34472"/>
    <w:rsid w:val="00A34548"/>
    <w:rsid w:val="00A3464D"/>
    <w:rsid w:val="00A34679"/>
    <w:rsid w:val="00A3472D"/>
    <w:rsid w:val="00A347BA"/>
    <w:rsid w:val="00A348D0"/>
    <w:rsid w:val="00A3491F"/>
    <w:rsid w:val="00A349A7"/>
    <w:rsid w:val="00A34C35"/>
    <w:rsid w:val="00A34D11"/>
    <w:rsid w:val="00A34D58"/>
    <w:rsid w:val="00A34EB6"/>
    <w:rsid w:val="00A35003"/>
    <w:rsid w:val="00A35249"/>
    <w:rsid w:val="00A35254"/>
    <w:rsid w:val="00A35374"/>
    <w:rsid w:val="00A3546E"/>
    <w:rsid w:val="00A35488"/>
    <w:rsid w:val="00A35537"/>
    <w:rsid w:val="00A35564"/>
    <w:rsid w:val="00A356CE"/>
    <w:rsid w:val="00A35AB5"/>
    <w:rsid w:val="00A35B35"/>
    <w:rsid w:val="00A35CE1"/>
    <w:rsid w:val="00A35D67"/>
    <w:rsid w:val="00A35E28"/>
    <w:rsid w:val="00A35FCB"/>
    <w:rsid w:val="00A361A5"/>
    <w:rsid w:val="00A366B1"/>
    <w:rsid w:val="00A36735"/>
    <w:rsid w:val="00A36762"/>
    <w:rsid w:val="00A36793"/>
    <w:rsid w:val="00A3680E"/>
    <w:rsid w:val="00A3697E"/>
    <w:rsid w:val="00A36997"/>
    <w:rsid w:val="00A369F4"/>
    <w:rsid w:val="00A36A1D"/>
    <w:rsid w:val="00A36A5C"/>
    <w:rsid w:val="00A36CF4"/>
    <w:rsid w:val="00A37153"/>
    <w:rsid w:val="00A37292"/>
    <w:rsid w:val="00A372AD"/>
    <w:rsid w:val="00A373C1"/>
    <w:rsid w:val="00A37413"/>
    <w:rsid w:val="00A37422"/>
    <w:rsid w:val="00A374AF"/>
    <w:rsid w:val="00A374DF"/>
    <w:rsid w:val="00A3759A"/>
    <w:rsid w:val="00A3789E"/>
    <w:rsid w:val="00A37AB2"/>
    <w:rsid w:val="00A37ABC"/>
    <w:rsid w:val="00A37B06"/>
    <w:rsid w:val="00A37BA3"/>
    <w:rsid w:val="00A37D2C"/>
    <w:rsid w:val="00A37D5F"/>
    <w:rsid w:val="00A37F82"/>
    <w:rsid w:val="00A40254"/>
    <w:rsid w:val="00A40299"/>
    <w:rsid w:val="00A40313"/>
    <w:rsid w:val="00A40645"/>
    <w:rsid w:val="00A407FD"/>
    <w:rsid w:val="00A408AC"/>
    <w:rsid w:val="00A40914"/>
    <w:rsid w:val="00A40A0B"/>
    <w:rsid w:val="00A40ACB"/>
    <w:rsid w:val="00A40BC3"/>
    <w:rsid w:val="00A40CCC"/>
    <w:rsid w:val="00A40E24"/>
    <w:rsid w:val="00A40E50"/>
    <w:rsid w:val="00A40ED4"/>
    <w:rsid w:val="00A40F52"/>
    <w:rsid w:val="00A410CF"/>
    <w:rsid w:val="00A4130E"/>
    <w:rsid w:val="00A413AF"/>
    <w:rsid w:val="00A41606"/>
    <w:rsid w:val="00A41845"/>
    <w:rsid w:val="00A41BC1"/>
    <w:rsid w:val="00A41C85"/>
    <w:rsid w:val="00A41CD8"/>
    <w:rsid w:val="00A41D82"/>
    <w:rsid w:val="00A41DD4"/>
    <w:rsid w:val="00A4205E"/>
    <w:rsid w:val="00A421B8"/>
    <w:rsid w:val="00A4239E"/>
    <w:rsid w:val="00A42417"/>
    <w:rsid w:val="00A4244F"/>
    <w:rsid w:val="00A42472"/>
    <w:rsid w:val="00A424A0"/>
    <w:rsid w:val="00A425B3"/>
    <w:rsid w:val="00A4283D"/>
    <w:rsid w:val="00A42886"/>
    <w:rsid w:val="00A42891"/>
    <w:rsid w:val="00A428B9"/>
    <w:rsid w:val="00A42AF0"/>
    <w:rsid w:val="00A42B9C"/>
    <w:rsid w:val="00A42D0B"/>
    <w:rsid w:val="00A42D81"/>
    <w:rsid w:val="00A42D8E"/>
    <w:rsid w:val="00A42E75"/>
    <w:rsid w:val="00A42EF2"/>
    <w:rsid w:val="00A4300D"/>
    <w:rsid w:val="00A4315D"/>
    <w:rsid w:val="00A431D4"/>
    <w:rsid w:val="00A433EA"/>
    <w:rsid w:val="00A436F4"/>
    <w:rsid w:val="00A43812"/>
    <w:rsid w:val="00A43895"/>
    <w:rsid w:val="00A43AF5"/>
    <w:rsid w:val="00A43B07"/>
    <w:rsid w:val="00A43C05"/>
    <w:rsid w:val="00A43CFB"/>
    <w:rsid w:val="00A43F33"/>
    <w:rsid w:val="00A43FB9"/>
    <w:rsid w:val="00A44099"/>
    <w:rsid w:val="00A440FC"/>
    <w:rsid w:val="00A442DA"/>
    <w:rsid w:val="00A4432E"/>
    <w:rsid w:val="00A44373"/>
    <w:rsid w:val="00A44492"/>
    <w:rsid w:val="00A44538"/>
    <w:rsid w:val="00A44674"/>
    <w:rsid w:val="00A44697"/>
    <w:rsid w:val="00A446EA"/>
    <w:rsid w:val="00A44813"/>
    <w:rsid w:val="00A448F8"/>
    <w:rsid w:val="00A44947"/>
    <w:rsid w:val="00A44971"/>
    <w:rsid w:val="00A44E75"/>
    <w:rsid w:val="00A44E83"/>
    <w:rsid w:val="00A44EEB"/>
    <w:rsid w:val="00A450C4"/>
    <w:rsid w:val="00A451D4"/>
    <w:rsid w:val="00A45328"/>
    <w:rsid w:val="00A45392"/>
    <w:rsid w:val="00A455EB"/>
    <w:rsid w:val="00A4565F"/>
    <w:rsid w:val="00A4569D"/>
    <w:rsid w:val="00A456B1"/>
    <w:rsid w:val="00A457D0"/>
    <w:rsid w:val="00A4588D"/>
    <w:rsid w:val="00A45897"/>
    <w:rsid w:val="00A458CF"/>
    <w:rsid w:val="00A45949"/>
    <w:rsid w:val="00A45989"/>
    <w:rsid w:val="00A45A5D"/>
    <w:rsid w:val="00A45A78"/>
    <w:rsid w:val="00A45AAA"/>
    <w:rsid w:val="00A45CAB"/>
    <w:rsid w:val="00A45EB0"/>
    <w:rsid w:val="00A46040"/>
    <w:rsid w:val="00A4608A"/>
    <w:rsid w:val="00A461C5"/>
    <w:rsid w:val="00A46528"/>
    <w:rsid w:val="00A4652E"/>
    <w:rsid w:val="00A467BC"/>
    <w:rsid w:val="00A467C2"/>
    <w:rsid w:val="00A46878"/>
    <w:rsid w:val="00A469A6"/>
    <w:rsid w:val="00A46AE8"/>
    <w:rsid w:val="00A46D92"/>
    <w:rsid w:val="00A46D9D"/>
    <w:rsid w:val="00A46FAD"/>
    <w:rsid w:val="00A47185"/>
    <w:rsid w:val="00A472CC"/>
    <w:rsid w:val="00A474B6"/>
    <w:rsid w:val="00A474F3"/>
    <w:rsid w:val="00A4766E"/>
    <w:rsid w:val="00A47736"/>
    <w:rsid w:val="00A47919"/>
    <w:rsid w:val="00A47990"/>
    <w:rsid w:val="00A47C2E"/>
    <w:rsid w:val="00A47CC0"/>
    <w:rsid w:val="00A47E0B"/>
    <w:rsid w:val="00A47E4D"/>
    <w:rsid w:val="00A47EDB"/>
    <w:rsid w:val="00A50246"/>
    <w:rsid w:val="00A5035A"/>
    <w:rsid w:val="00A503D8"/>
    <w:rsid w:val="00A5042F"/>
    <w:rsid w:val="00A5053F"/>
    <w:rsid w:val="00A5073F"/>
    <w:rsid w:val="00A50929"/>
    <w:rsid w:val="00A50B21"/>
    <w:rsid w:val="00A50B8E"/>
    <w:rsid w:val="00A50D3E"/>
    <w:rsid w:val="00A50F3C"/>
    <w:rsid w:val="00A50F59"/>
    <w:rsid w:val="00A50FA7"/>
    <w:rsid w:val="00A50FB1"/>
    <w:rsid w:val="00A5105B"/>
    <w:rsid w:val="00A511A4"/>
    <w:rsid w:val="00A5132E"/>
    <w:rsid w:val="00A5133A"/>
    <w:rsid w:val="00A51462"/>
    <w:rsid w:val="00A515D4"/>
    <w:rsid w:val="00A517FF"/>
    <w:rsid w:val="00A51AA3"/>
    <w:rsid w:val="00A51AF0"/>
    <w:rsid w:val="00A51B90"/>
    <w:rsid w:val="00A51F71"/>
    <w:rsid w:val="00A521F0"/>
    <w:rsid w:val="00A52235"/>
    <w:rsid w:val="00A52316"/>
    <w:rsid w:val="00A5244B"/>
    <w:rsid w:val="00A526BA"/>
    <w:rsid w:val="00A52768"/>
    <w:rsid w:val="00A5283C"/>
    <w:rsid w:val="00A52855"/>
    <w:rsid w:val="00A5297D"/>
    <w:rsid w:val="00A52B7F"/>
    <w:rsid w:val="00A52BEB"/>
    <w:rsid w:val="00A52D5E"/>
    <w:rsid w:val="00A52E63"/>
    <w:rsid w:val="00A530C9"/>
    <w:rsid w:val="00A532D9"/>
    <w:rsid w:val="00A535DD"/>
    <w:rsid w:val="00A53702"/>
    <w:rsid w:val="00A53721"/>
    <w:rsid w:val="00A5386C"/>
    <w:rsid w:val="00A53891"/>
    <w:rsid w:val="00A53957"/>
    <w:rsid w:val="00A53B57"/>
    <w:rsid w:val="00A53D60"/>
    <w:rsid w:val="00A53E13"/>
    <w:rsid w:val="00A53EBF"/>
    <w:rsid w:val="00A54015"/>
    <w:rsid w:val="00A540C7"/>
    <w:rsid w:val="00A54113"/>
    <w:rsid w:val="00A5421E"/>
    <w:rsid w:val="00A5424C"/>
    <w:rsid w:val="00A5492A"/>
    <w:rsid w:val="00A54A90"/>
    <w:rsid w:val="00A54CA4"/>
    <w:rsid w:val="00A54E7A"/>
    <w:rsid w:val="00A55087"/>
    <w:rsid w:val="00A550E9"/>
    <w:rsid w:val="00A5514A"/>
    <w:rsid w:val="00A55293"/>
    <w:rsid w:val="00A55305"/>
    <w:rsid w:val="00A5535B"/>
    <w:rsid w:val="00A554D3"/>
    <w:rsid w:val="00A55605"/>
    <w:rsid w:val="00A55735"/>
    <w:rsid w:val="00A55753"/>
    <w:rsid w:val="00A5578A"/>
    <w:rsid w:val="00A557B8"/>
    <w:rsid w:val="00A55830"/>
    <w:rsid w:val="00A55839"/>
    <w:rsid w:val="00A558AC"/>
    <w:rsid w:val="00A55903"/>
    <w:rsid w:val="00A55B62"/>
    <w:rsid w:val="00A55BBA"/>
    <w:rsid w:val="00A55C86"/>
    <w:rsid w:val="00A55DCC"/>
    <w:rsid w:val="00A55E0E"/>
    <w:rsid w:val="00A562B7"/>
    <w:rsid w:val="00A5631F"/>
    <w:rsid w:val="00A563C0"/>
    <w:rsid w:val="00A56591"/>
    <w:rsid w:val="00A5675E"/>
    <w:rsid w:val="00A5685F"/>
    <w:rsid w:val="00A56AC4"/>
    <w:rsid w:val="00A56E0B"/>
    <w:rsid w:val="00A56EE3"/>
    <w:rsid w:val="00A57011"/>
    <w:rsid w:val="00A5712F"/>
    <w:rsid w:val="00A5744A"/>
    <w:rsid w:val="00A57757"/>
    <w:rsid w:val="00A57A1A"/>
    <w:rsid w:val="00A57BD1"/>
    <w:rsid w:val="00A57C7C"/>
    <w:rsid w:val="00A57CD7"/>
    <w:rsid w:val="00A57DB1"/>
    <w:rsid w:val="00A57ED2"/>
    <w:rsid w:val="00A601DF"/>
    <w:rsid w:val="00A603F0"/>
    <w:rsid w:val="00A60469"/>
    <w:rsid w:val="00A604F8"/>
    <w:rsid w:val="00A604FC"/>
    <w:rsid w:val="00A60570"/>
    <w:rsid w:val="00A606F8"/>
    <w:rsid w:val="00A6096D"/>
    <w:rsid w:val="00A60A3A"/>
    <w:rsid w:val="00A60B10"/>
    <w:rsid w:val="00A60D90"/>
    <w:rsid w:val="00A60EDD"/>
    <w:rsid w:val="00A60F98"/>
    <w:rsid w:val="00A61046"/>
    <w:rsid w:val="00A611CE"/>
    <w:rsid w:val="00A6149F"/>
    <w:rsid w:val="00A61528"/>
    <w:rsid w:val="00A61588"/>
    <w:rsid w:val="00A6171F"/>
    <w:rsid w:val="00A617A4"/>
    <w:rsid w:val="00A6184E"/>
    <w:rsid w:val="00A61C75"/>
    <w:rsid w:val="00A61DDA"/>
    <w:rsid w:val="00A61FAE"/>
    <w:rsid w:val="00A620A5"/>
    <w:rsid w:val="00A620B1"/>
    <w:rsid w:val="00A6211E"/>
    <w:rsid w:val="00A6216A"/>
    <w:rsid w:val="00A622FF"/>
    <w:rsid w:val="00A62365"/>
    <w:rsid w:val="00A625BD"/>
    <w:rsid w:val="00A628B5"/>
    <w:rsid w:val="00A62905"/>
    <w:rsid w:val="00A62921"/>
    <w:rsid w:val="00A62BAE"/>
    <w:rsid w:val="00A62BDB"/>
    <w:rsid w:val="00A62C50"/>
    <w:rsid w:val="00A62D3D"/>
    <w:rsid w:val="00A63063"/>
    <w:rsid w:val="00A630B7"/>
    <w:rsid w:val="00A630E0"/>
    <w:rsid w:val="00A6326F"/>
    <w:rsid w:val="00A63359"/>
    <w:rsid w:val="00A63508"/>
    <w:rsid w:val="00A6353F"/>
    <w:rsid w:val="00A635C9"/>
    <w:rsid w:val="00A63784"/>
    <w:rsid w:val="00A63B62"/>
    <w:rsid w:val="00A63CFB"/>
    <w:rsid w:val="00A63D20"/>
    <w:rsid w:val="00A63D3D"/>
    <w:rsid w:val="00A63E28"/>
    <w:rsid w:val="00A63EDF"/>
    <w:rsid w:val="00A63FCD"/>
    <w:rsid w:val="00A6407C"/>
    <w:rsid w:val="00A64131"/>
    <w:rsid w:val="00A6443D"/>
    <w:rsid w:val="00A644E0"/>
    <w:rsid w:val="00A644FF"/>
    <w:rsid w:val="00A645D5"/>
    <w:rsid w:val="00A645DC"/>
    <w:rsid w:val="00A64684"/>
    <w:rsid w:val="00A64766"/>
    <w:rsid w:val="00A64984"/>
    <w:rsid w:val="00A64989"/>
    <w:rsid w:val="00A649ED"/>
    <w:rsid w:val="00A64A53"/>
    <w:rsid w:val="00A64C93"/>
    <w:rsid w:val="00A64E04"/>
    <w:rsid w:val="00A65039"/>
    <w:rsid w:val="00A650AC"/>
    <w:rsid w:val="00A65139"/>
    <w:rsid w:val="00A651EE"/>
    <w:rsid w:val="00A654CE"/>
    <w:rsid w:val="00A654F8"/>
    <w:rsid w:val="00A6553A"/>
    <w:rsid w:val="00A655E5"/>
    <w:rsid w:val="00A658AE"/>
    <w:rsid w:val="00A659C5"/>
    <w:rsid w:val="00A65AE8"/>
    <w:rsid w:val="00A65D90"/>
    <w:rsid w:val="00A65E0E"/>
    <w:rsid w:val="00A65F8B"/>
    <w:rsid w:val="00A65F93"/>
    <w:rsid w:val="00A66066"/>
    <w:rsid w:val="00A661A1"/>
    <w:rsid w:val="00A66239"/>
    <w:rsid w:val="00A66294"/>
    <w:rsid w:val="00A66344"/>
    <w:rsid w:val="00A66410"/>
    <w:rsid w:val="00A6645D"/>
    <w:rsid w:val="00A66617"/>
    <w:rsid w:val="00A66652"/>
    <w:rsid w:val="00A666FC"/>
    <w:rsid w:val="00A669A6"/>
    <w:rsid w:val="00A66AAE"/>
    <w:rsid w:val="00A66BE2"/>
    <w:rsid w:val="00A66CA6"/>
    <w:rsid w:val="00A66CAE"/>
    <w:rsid w:val="00A66CB1"/>
    <w:rsid w:val="00A66CF4"/>
    <w:rsid w:val="00A66F00"/>
    <w:rsid w:val="00A67011"/>
    <w:rsid w:val="00A67027"/>
    <w:rsid w:val="00A67474"/>
    <w:rsid w:val="00A6759E"/>
    <w:rsid w:val="00A67694"/>
    <w:rsid w:val="00A677FB"/>
    <w:rsid w:val="00A678D4"/>
    <w:rsid w:val="00A67B46"/>
    <w:rsid w:val="00A67BD7"/>
    <w:rsid w:val="00A67BDB"/>
    <w:rsid w:val="00A67BF8"/>
    <w:rsid w:val="00A67C23"/>
    <w:rsid w:val="00A67D0F"/>
    <w:rsid w:val="00A67EBB"/>
    <w:rsid w:val="00A67F3C"/>
    <w:rsid w:val="00A70006"/>
    <w:rsid w:val="00A700B2"/>
    <w:rsid w:val="00A70193"/>
    <w:rsid w:val="00A70363"/>
    <w:rsid w:val="00A7036D"/>
    <w:rsid w:val="00A703B1"/>
    <w:rsid w:val="00A705B4"/>
    <w:rsid w:val="00A708EF"/>
    <w:rsid w:val="00A7095E"/>
    <w:rsid w:val="00A70DBE"/>
    <w:rsid w:val="00A70DF6"/>
    <w:rsid w:val="00A70E7B"/>
    <w:rsid w:val="00A710CD"/>
    <w:rsid w:val="00A713B5"/>
    <w:rsid w:val="00A71486"/>
    <w:rsid w:val="00A715FD"/>
    <w:rsid w:val="00A7165B"/>
    <w:rsid w:val="00A716CF"/>
    <w:rsid w:val="00A71721"/>
    <w:rsid w:val="00A7173C"/>
    <w:rsid w:val="00A7176E"/>
    <w:rsid w:val="00A71AFB"/>
    <w:rsid w:val="00A71C84"/>
    <w:rsid w:val="00A71D6F"/>
    <w:rsid w:val="00A71DD9"/>
    <w:rsid w:val="00A71E5B"/>
    <w:rsid w:val="00A71E83"/>
    <w:rsid w:val="00A71F90"/>
    <w:rsid w:val="00A722B8"/>
    <w:rsid w:val="00A724A2"/>
    <w:rsid w:val="00A72527"/>
    <w:rsid w:val="00A7260D"/>
    <w:rsid w:val="00A7265A"/>
    <w:rsid w:val="00A72850"/>
    <w:rsid w:val="00A72903"/>
    <w:rsid w:val="00A72946"/>
    <w:rsid w:val="00A7298F"/>
    <w:rsid w:val="00A72A30"/>
    <w:rsid w:val="00A72E2C"/>
    <w:rsid w:val="00A72E7C"/>
    <w:rsid w:val="00A72FA5"/>
    <w:rsid w:val="00A72FB3"/>
    <w:rsid w:val="00A72FDA"/>
    <w:rsid w:val="00A731DB"/>
    <w:rsid w:val="00A73241"/>
    <w:rsid w:val="00A734B6"/>
    <w:rsid w:val="00A73525"/>
    <w:rsid w:val="00A7353E"/>
    <w:rsid w:val="00A73643"/>
    <w:rsid w:val="00A737A1"/>
    <w:rsid w:val="00A7381C"/>
    <w:rsid w:val="00A738E9"/>
    <w:rsid w:val="00A7390E"/>
    <w:rsid w:val="00A73A38"/>
    <w:rsid w:val="00A73BCA"/>
    <w:rsid w:val="00A73DEE"/>
    <w:rsid w:val="00A73E46"/>
    <w:rsid w:val="00A73E79"/>
    <w:rsid w:val="00A73F11"/>
    <w:rsid w:val="00A7405E"/>
    <w:rsid w:val="00A740FD"/>
    <w:rsid w:val="00A7420A"/>
    <w:rsid w:val="00A742CB"/>
    <w:rsid w:val="00A74308"/>
    <w:rsid w:val="00A74397"/>
    <w:rsid w:val="00A7443E"/>
    <w:rsid w:val="00A7445A"/>
    <w:rsid w:val="00A74511"/>
    <w:rsid w:val="00A74541"/>
    <w:rsid w:val="00A74555"/>
    <w:rsid w:val="00A7470C"/>
    <w:rsid w:val="00A748F7"/>
    <w:rsid w:val="00A74AC8"/>
    <w:rsid w:val="00A74AF2"/>
    <w:rsid w:val="00A74B61"/>
    <w:rsid w:val="00A74C51"/>
    <w:rsid w:val="00A74D5F"/>
    <w:rsid w:val="00A74DD0"/>
    <w:rsid w:val="00A74ED0"/>
    <w:rsid w:val="00A74F35"/>
    <w:rsid w:val="00A74FD5"/>
    <w:rsid w:val="00A750C1"/>
    <w:rsid w:val="00A75111"/>
    <w:rsid w:val="00A7566F"/>
    <w:rsid w:val="00A75690"/>
    <w:rsid w:val="00A75861"/>
    <w:rsid w:val="00A75AA2"/>
    <w:rsid w:val="00A75B5C"/>
    <w:rsid w:val="00A75BD7"/>
    <w:rsid w:val="00A75CD1"/>
    <w:rsid w:val="00A75CE7"/>
    <w:rsid w:val="00A75E56"/>
    <w:rsid w:val="00A75EBE"/>
    <w:rsid w:val="00A760D8"/>
    <w:rsid w:val="00A7610A"/>
    <w:rsid w:val="00A7640B"/>
    <w:rsid w:val="00A76542"/>
    <w:rsid w:val="00A767C0"/>
    <w:rsid w:val="00A769B5"/>
    <w:rsid w:val="00A76BD1"/>
    <w:rsid w:val="00A76CDE"/>
    <w:rsid w:val="00A772A0"/>
    <w:rsid w:val="00A77445"/>
    <w:rsid w:val="00A7753A"/>
    <w:rsid w:val="00A775DA"/>
    <w:rsid w:val="00A77627"/>
    <w:rsid w:val="00A77646"/>
    <w:rsid w:val="00A7769D"/>
    <w:rsid w:val="00A776A4"/>
    <w:rsid w:val="00A777CD"/>
    <w:rsid w:val="00A777FC"/>
    <w:rsid w:val="00A778AE"/>
    <w:rsid w:val="00A77964"/>
    <w:rsid w:val="00A77A9D"/>
    <w:rsid w:val="00A77B9D"/>
    <w:rsid w:val="00A77BE6"/>
    <w:rsid w:val="00A77C9C"/>
    <w:rsid w:val="00A77D76"/>
    <w:rsid w:val="00A77DF0"/>
    <w:rsid w:val="00A77EAA"/>
    <w:rsid w:val="00A77F7B"/>
    <w:rsid w:val="00A800BB"/>
    <w:rsid w:val="00A8033B"/>
    <w:rsid w:val="00A80457"/>
    <w:rsid w:val="00A805E3"/>
    <w:rsid w:val="00A80841"/>
    <w:rsid w:val="00A808CF"/>
    <w:rsid w:val="00A809D5"/>
    <w:rsid w:val="00A80A24"/>
    <w:rsid w:val="00A80D5B"/>
    <w:rsid w:val="00A80E5F"/>
    <w:rsid w:val="00A80FF8"/>
    <w:rsid w:val="00A8105E"/>
    <w:rsid w:val="00A810C1"/>
    <w:rsid w:val="00A812AF"/>
    <w:rsid w:val="00A813E5"/>
    <w:rsid w:val="00A814BB"/>
    <w:rsid w:val="00A815BE"/>
    <w:rsid w:val="00A8174D"/>
    <w:rsid w:val="00A81887"/>
    <w:rsid w:val="00A818B4"/>
    <w:rsid w:val="00A81988"/>
    <w:rsid w:val="00A81B7C"/>
    <w:rsid w:val="00A81D1E"/>
    <w:rsid w:val="00A81D46"/>
    <w:rsid w:val="00A81D85"/>
    <w:rsid w:val="00A81F51"/>
    <w:rsid w:val="00A82273"/>
    <w:rsid w:val="00A8235C"/>
    <w:rsid w:val="00A82388"/>
    <w:rsid w:val="00A825AC"/>
    <w:rsid w:val="00A825D4"/>
    <w:rsid w:val="00A8262F"/>
    <w:rsid w:val="00A826D8"/>
    <w:rsid w:val="00A82902"/>
    <w:rsid w:val="00A82A8D"/>
    <w:rsid w:val="00A82C27"/>
    <w:rsid w:val="00A82EEB"/>
    <w:rsid w:val="00A82EFE"/>
    <w:rsid w:val="00A82F7C"/>
    <w:rsid w:val="00A82F9D"/>
    <w:rsid w:val="00A82FA4"/>
    <w:rsid w:val="00A82FFA"/>
    <w:rsid w:val="00A83066"/>
    <w:rsid w:val="00A83121"/>
    <w:rsid w:val="00A83171"/>
    <w:rsid w:val="00A83183"/>
    <w:rsid w:val="00A832BD"/>
    <w:rsid w:val="00A8351F"/>
    <w:rsid w:val="00A8358D"/>
    <w:rsid w:val="00A835A8"/>
    <w:rsid w:val="00A8370E"/>
    <w:rsid w:val="00A837F6"/>
    <w:rsid w:val="00A838B3"/>
    <w:rsid w:val="00A8396F"/>
    <w:rsid w:val="00A839C3"/>
    <w:rsid w:val="00A83A1D"/>
    <w:rsid w:val="00A83D09"/>
    <w:rsid w:val="00A83D4C"/>
    <w:rsid w:val="00A83DA2"/>
    <w:rsid w:val="00A83E24"/>
    <w:rsid w:val="00A83F4D"/>
    <w:rsid w:val="00A83FF7"/>
    <w:rsid w:val="00A84063"/>
    <w:rsid w:val="00A84261"/>
    <w:rsid w:val="00A842BB"/>
    <w:rsid w:val="00A84377"/>
    <w:rsid w:val="00A8448D"/>
    <w:rsid w:val="00A8448E"/>
    <w:rsid w:val="00A84500"/>
    <w:rsid w:val="00A845F2"/>
    <w:rsid w:val="00A84637"/>
    <w:rsid w:val="00A8477F"/>
    <w:rsid w:val="00A847AC"/>
    <w:rsid w:val="00A847BE"/>
    <w:rsid w:val="00A847C4"/>
    <w:rsid w:val="00A8481D"/>
    <w:rsid w:val="00A848B4"/>
    <w:rsid w:val="00A84C83"/>
    <w:rsid w:val="00A84D4D"/>
    <w:rsid w:val="00A84FB7"/>
    <w:rsid w:val="00A84FC7"/>
    <w:rsid w:val="00A850CE"/>
    <w:rsid w:val="00A850E7"/>
    <w:rsid w:val="00A85251"/>
    <w:rsid w:val="00A852F0"/>
    <w:rsid w:val="00A853E7"/>
    <w:rsid w:val="00A85430"/>
    <w:rsid w:val="00A854ED"/>
    <w:rsid w:val="00A855E2"/>
    <w:rsid w:val="00A8569F"/>
    <w:rsid w:val="00A857B1"/>
    <w:rsid w:val="00A8586E"/>
    <w:rsid w:val="00A85950"/>
    <w:rsid w:val="00A85AE7"/>
    <w:rsid w:val="00A85BE1"/>
    <w:rsid w:val="00A85CB8"/>
    <w:rsid w:val="00A85D4D"/>
    <w:rsid w:val="00A85D90"/>
    <w:rsid w:val="00A85E05"/>
    <w:rsid w:val="00A85E53"/>
    <w:rsid w:val="00A85EF2"/>
    <w:rsid w:val="00A85F04"/>
    <w:rsid w:val="00A85FD4"/>
    <w:rsid w:val="00A86023"/>
    <w:rsid w:val="00A860AD"/>
    <w:rsid w:val="00A8615C"/>
    <w:rsid w:val="00A86251"/>
    <w:rsid w:val="00A8629F"/>
    <w:rsid w:val="00A862D3"/>
    <w:rsid w:val="00A86409"/>
    <w:rsid w:val="00A86422"/>
    <w:rsid w:val="00A864AA"/>
    <w:rsid w:val="00A865E4"/>
    <w:rsid w:val="00A8698B"/>
    <w:rsid w:val="00A869F9"/>
    <w:rsid w:val="00A86A3B"/>
    <w:rsid w:val="00A86ABA"/>
    <w:rsid w:val="00A86F2C"/>
    <w:rsid w:val="00A87575"/>
    <w:rsid w:val="00A875EE"/>
    <w:rsid w:val="00A8782B"/>
    <w:rsid w:val="00A878F5"/>
    <w:rsid w:val="00A87991"/>
    <w:rsid w:val="00A879A8"/>
    <w:rsid w:val="00A87B7B"/>
    <w:rsid w:val="00A87F7E"/>
    <w:rsid w:val="00A901E7"/>
    <w:rsid w:val="00A90242"/>
    <w:rsid w:val="00A90483"/>
    <w:rsid w:val="00A90533"/>
    <w:rsid w:val="00A90555"/>
    <w:rsid w:val="00A90588"/>
    <w:rsid w:val="00A9059F"/>
    <w:rsid w:val="00A90698"/>
    <w:rsid w:val="00A906C0"/>
    <w:rsid w:val="00A906F5"/>
    <w:rsid w:val="00A9074A"/>
    <w:rsid w:val="00A908AA"/>
    <w:rsid w:val="00A90B39"/>
    <w:rsid w:val="00A90B74"/>
    <w:rsid w:val="00A90C2B"/>
    <w:rsid w:val="00A90C7D"/>
    <w:rsid w:val="00A90D0A"/>
    <w:rsid w:val="00A90EC1"/>
    <w:rsid w:val="00A90EDA"/>
    <w:rsid w:val="00A90F4D"/>
    <w:rsid w:val="00A90FF9"/>
    <w:rsid w:val="00A9113D"/>
    <w:rsid w:val="00A911A4"/>
    <w:rsid w:val="00A9126B"/>
    <w:rsid w:val="00A912F7"/>
    <w:rsid w:val="00A91304"/>
    <w:rsid w:val="00A91470"/>
    <w:rsid w:val="00A914B3"/>
    <w:rsid w:val="00A91639"/>
    <w:rsid w:val="00A917D9"/>
    <w:rsid w:val="00A9184A"/>
    <w:rsid w:val="00A9191F"/>
    <w:rsid w:val="00A91A07"/>
    <w:rsid w:val="00A91AAE"/>
    <w:rsid w:val="00A91B83"/>
    <w:rsid w:val="00A91C1A"/>
    <w:rsid w:val="00A91E9A"/>
    <w:rsid w:val="00A92305"/>
    <w:rsid w:val="00A9233C"/>
    <w:rsid w:val="00A923B7"/>
    <w:rsid w:val="00A924EF"/>
    <w:rsid w:val="00A924F5"/>
    <w:rsid w:val="00A926EB"/>
    <w:rsid w:val="00A926F5"/>
    <w:rsid w:val="00A927AA"/>
    <w:rsid w:val="00A92856"/>
    <w:rsid w:val="00A928D4"/>
    <w:rsid w:val="00A92975"/>
    <w:rsid w:val="00A92A57"/>
    <w:rsid w:val="00A92AD4"/>
    <w:rsid w:val="00A92B18"/>
    <w:rsid w:val="00A92D3E"/>
    <w:rsid w:val="00A92DD4"/>
    <w:rsid w:val="00A92F14"/>
    <w:rsid w:val="00A9339B"/>
    <w:rsid w:val="00A93405"/>
    <w:rsid w:val="00A935E2"/>
    <w:rsid w:val="00A936A2"/>
    <w:rsid w:val="00A9395A"/>
    <w:rsid w:val="00A939C2"/>
    <w:rsid w:val="00A93A63"/>
    <w:rsid w:val="00A93E5D"/>
    <w:rsid w:val="00A93EC0"/>
    <w:rsid w:val="00A93F23"/>
    <w:rsid w:val="00A93F3F"/>
    <w:rsid w:val="00A93FA9"/>
    <w:rsid w:val="00A94040"/>
    <w:rsid w:val="00A94155"/>
    <w:rsid w:val="00A94304"/>
    <w:rsid w:val="00A943D9"/>
    <w:rsid w:val="00A944BC"/>
    <w:rsid w:val="00A9466A"/>
    <w:rsid w:val="00A94866"/>
    <w:rsid w:val="00A94887"/>
    <w:rsid w:val="00A948BA"/>
    <w:rsid w:val="00A94947"/>
    <w:rsid w:val="00A94A62"/>
    <w:rsid w:val="00A94BAF"/>
    <w:rsid w:val="00A94DA5"/>
    <w:rsid w:val="00A94E6D"/>
    <w:rsid w:val="00A94E9C"/>
    <w:rsid w:val="00A9500D"/>
    <w:rsid w:val="00A95083"/>
    <w:rsid w:val="00A950F8"/>
    <w:rsid w:val="00A952D3"/>
    <w:rsid w:val="00A954E8"/>
    <w:rsid w:val="00A95697"/>
    <w:rsid w:val="00A956E6"/>
    <w:rsid w:val="00A956FE"/>
    <w:rsid w:val="00A957A4"/>
    <w:rsid w:val="00A958B8"/>
    <w:rsid w:val="00A95957"/>
    <w:rsid w:val="00A95A0D"/>
    <w:rsid w:val="00A95B22"/>
    <w:rsid w:val="00A95B4B"/>
    <w:rsid w:val="00A95C67"/>
    <w:rsid w:val="00A95E3C"/>
    <w:rsid w:val="00A963BB"/>
    <w:rsid w:val="00A963BC"/>
    <w:rsid w:val="00A963CA"/>
    <w:rsid w:val="00A9651F"/>
    <w:rsid w:val="00A96CF4"/>
    <w:rsid w:val="00A96DD5"/>
    <w:rsid w:val="00A96E2F"/>
    <w:rsid w:val="00A96E6A"/>
    <w:rsid w:val="00A96E98"/>
    <w:rsid w:val="00A96F79"/>
    <w:rsid w:val="00A97040"/>
    <w:rsid w:val="00A97369"/>
    <w:rsid w:val="00A973EE"/>
    <w:rsid w:val="00A97491"/>
    <w:rsid w:val="00A97600"/>
    <w:rsid w:val="00A97648"/>
    <w:rsid w:val="00A9778B"/>
    <w:rsid w:val="00A977FA"/>
    <w:rsid w:val="00A9783C"/>
    <w:rsid w:val="00A97AE7"/>
    <w:rsid w:val="00A97D20"/>
    <w:rsid w:val="00A97FC5"/>
    <w:rsid w:val="00AA0015"/>
    <w:rsid w:val="00AA03C2"/>
    <w:rsid w:val="00AA0476"/>
    <w:rsid w:val="00AA04EA"/>
    <w:rsid w:val="00AA0559"/>
    <w:rsid w:val="00AA0818"/>
    <w:rsid w:val="00AA0889"/>
    <w:rsid w:val="00AA08EC"/>
    <w:rsid w:val="00AA0903"/>
    <w:rsid w:val="00AA0B10"/>
    <w:rsid w:val="00AA0D30"/>
    <w:rsid w:val="00AA0E2C"/>
    <w:rsid w:val="00AA0EEC"/>
    <w:rsid w:val="00AA11AD"/>
    <w:rsid w:val="00AA11B9"/>
    <w:rsid w:val="00AA12B6"/>
    <w:rsid w:val="00AA12CF"/>
    <w:rsid w:val="00AA1369"/>
    <w:rsid w:val="00AA13BF"/>
    <w:rsid w:val="00AA14C3"/>
    <w:rsid w:val="00AA14DF"/>
    <w:rsid w:val="00AA155B"/>
    <w:rsid w:val="00AA17AE"/>
    <w:rsid w:val="00AA190D"/>
    <w:rsid w:val="00AA19BF"/>
    <w:rsid w:val="00AA1D0C"/>
    <w:rsid w:val="00AA1EC2"/>
    <w:rsid w:val="00AA20D6"/>
    <w:rsid w:val="00AA2108"/>
    <w:rsid w:val="00AA2116"/>
    <w:rsid w:val="00AA21F6"/>
    <w:rsid w:val="00AA21F9"/>
    <w:rsid w:val="00AA2240"/>
    <w:rsid w:val="00AA2242"/>
    <w:rsid w:val="00AA2308"/>
    <w:rsid w:val="00AA246D"/>
    <w:rsid w:val="00AA24C7"/>
    <w:rsid w:val="00AA2542"/>
    <w:rsid w:val="00AA25B1"/>
    <w:rsid w:val="00AA2690"/>
    <w:rsid w:val="00AA2781"/>
    <w:rsid w:val="00AA27E3"/>
    <w:rsid w:val="00AA2C24"/>
    <w:rsid w:val="00AA2C59"/>
    <w:rsid w:val="00AA2C7C"/>
    <w:rsid w:val="00AA2D47"/>
    <w:rsid w:val="00AA2E6D"/>
    <w:rsid w:val="00AA2E81"/>
    <w:rsid w:val="00AA2FB3"/>
    <w:rsid w:val="00AA3033"/>
    <w:rsid w:val="00AA31D0"/>
    <w:rsid w:val="00AA3434"/>
    <w:rsid w:val="00AA346F"/>
    <w:rsid w:val="00AA3635"/>
    <w:rsid w:val="00AA3636"/>
    <w:rsid w:val="00AA38D2"/>
    <w:rsid w:val="00AA3A3F"/>
    <w:rsid w:val="00AA3AE6"/>
    <w:rsid w:val="00AA3AF1"/>
    <w:rsid w:val="00AA3B03"/>
    <w:rsid w:val="00AA3B26"/>
    <w:rsid w:val="00AA3BE4"/>
    <w:rsid w:val="00AA3FBD"/>
    <w:rsid w:val="00AA40B0"/>
    <w:rsid w:val="00AA4147"/>
    <w:rsid w:val="00AA431C"/>
    <w:rsid w:val="00AA4389"/>
    <w:rsid w:val="00AA4440"/>
    <w:rsid w:val="00AA4775"/>
    <w:rsid w:val="00AA479B"/>
    <w:rsid w:val="00AA47F7"/>
    <w:rsid w:val="00AA47FE"/>
    <w:rsid w:val="00AA4824"/>
    <w:rsid w:val="00AA4835"/>
    <w:rsid w:val="00AA4873"/>
    <w:rsid w:val="00AA48A9"/>
    <w:rsid w:val="00AA499E"/>
    <w:rsid w:val="00AA4A5B"/>
    <w:rsid w:val="00AA4B7A"/>
    <w:rsid w:val="00AA4D2A"/>
    <w:rsid w:val="00AA4D70"/>
    <w:rsid w:val="00AA4D9E"/>
    <w:rsid w:val="00AA4E46"/>
    <w:rsid w:val="00AA4E95"/>
    <w:rsid w:val="00AA4EDA"/>
    <w:rsid w:val="00AA4F9D"/>
    <w:rsid w:val="00AA50A0"/>
    <w:rsid w:val="00AA512F"/>
    <w:rsid w:val="00AA52A5"/>
    <w:rsid w:val="00AA54CC"/>
    <w:rsid w:val="00AA5536"/>
    <w:rsid w:val="00AA559F"/>
    <w:rsid w:val="00AA5658"/>
    <w:rsid w:val="00AA565B"/>
    <w:rsid w:val="00AA56AC"/>
    <w:rsid w:val="00AA5797"/>
    <w:rsid w:val="00AA585A"/>
    <w:rsid w:val="00AA59AD"/>
    <w:rsid w:val="00AA59E1"/>
    <w:rsid w:val="00AA5A53"/>
    <w:rsid w:val="00AA5C48"/>
    <w:rsid w:val="00AA5D20"/>
    <w:rsid w:val="00AA5D92"/>
    <w:rsid w:val="00AA5F8F"/>
    <w:rsid w:val="00AA6000"/>
    <w:rsid w:val="00AA60CA"/>
    <w:rsid w:val="00AA6177"/>
    <w:rsid w:val="00AA6247"/>
    <w:rsid w:val="00AA6303"/>
    <w:rsid w:val="00AA6309"/>
    <w:rsid w:val="00AA6621"/>
    <w:rsid w:val="00AA6770"/>
    <w:rsid w:val="00AA6775"/>
    <w:rsid w:val="00AA6ADC"/>
    <w:rsid w:val="00AA6B93"/>
    <w:rsid w:val="00AA6C5B"/>
    <w:rsid w:val="00AA6CEC"/>
    <w:rsid w:val="00AA6D48"/>
    <w:rsid w:val="00AA6F51"/>
    <w:rsid w:val="00AA71F3"/>
    <w:rsid w:val="00AA7248"/>
    <w:rsid w:val="00AA73D9"/>
    <w:rsid w:val="00AA7571"/>
    <w:rsid w:val="00AA7603"/>
    <w:rsid w:val="00AA7921"/>
    <w:rsid w:val="00AA7BA3"/>
    <w:rsid w:val="00AA7E84"/>
    <w:rsid w:val="00AA7EEC"/>
    <w:rsid w:val="00AB0242"/>
    <w:rsid w:val="00AB0269"/>
    <w:rsid w:val="00AB0358"/>
    <w:rsid w:val="00AB035A"/>
    <w:rsid w:val="00AB0396"/>
    <w:rsid w:val="00AB0403"/>
    <w:rsid w:val="00AB04B6"/>
    <w:rsid w:val="00AB062A"/>
    <w:rsid w:val="00AB06F4"/>
    <w:rsid w:val="00AB07AC"/>
    <w:rsid w:val="00AB0BE9"/>
    <w:rsid w:val="00AB0CC6"/>
    <w:rsid w:val="00AB0EA3"/>
    <w:rsid w:val="00AB1210"/>
    <w:rsid w:val="00AB166E"/>
    <w:rsid w:val="00AB1855"/>
    <w:rsid w:val="00AB18B0"/>
    <w:rsid w:val="00AB1A8C"/>
    <w:rsid w:val="00AB1AF4"/>
    <w:rsid w:val="00AB1CC2"/>
    <w:rsid w:val="00AB1E75"/>
    <w:rsid w:val="00AB1ED8"/>
    <w:rsid w:val="00AB1F9F"/>
    <w:rsid w:val="00AB1FF5"/>
    <w:rsid w:val="00AB20F5"/>
    <w:rsid w:val="00AB21E2"/>
    <w:rsid w:val="00AB2440"/>
    <w:rsid w:val="00AB2459"/>
    <w:rsid w:val="00AB24D1"/>
    <w:rsid w:val="00AB251A"/>
    <w:rsid w:val="00AB27C9"/>
    <w:rsid w:val="00AB2857"/>
    <w:rsid w:val="00AB2B01"/>
    <w:rsid w:val="00AB2D4D"/>
    <w:rsid w:val="00AB2D65"/>
    <w:rsid w:val="00AB2DA3"/>
    <w:rsid w:val="00AB2E6D"/>
    <w:rsid w:val="00AB2E75"/>
    <w:rsid w:val="00AB2F0C"/>
    <w:rsid w:val="00AB2F6F"/>
    <w:rsid w:val="00AB30BC"/>
    <w:rsid w:val="00AB30FA"/>
    <w:rsid w:val="00AB31A6"/>
    <w:rsid w:val="00AB335F"/>
    <w:rsid w:val="00AB336C"/>
    <w:rsid w:val="00AB3479"/>
    <w:rsid w:val="00AB3771"/>
    <w:rsid w:val="00AB37BF"/>
    <w:rsid w:val="00AB37E6"/>
    <w:rsid w:val="00AB38AE"/>
    <w:rsid w:val="00AB39DC"/>
    <w:rsid w:val="00AB3AD1"/>
    <w:rsid w:val="00AB3D5C"/>
    <w:rsid w:val="00AB3E64"/>
    <w:rsid w:val="00AB3FBF"/>
    <w:rsid w:val="00AB408F"/>
    <w:rsid w:val="00AB40CA"/>
    <w:rsid w:val="00AB4181"/>
    <w:rsid w:val="00AB4223"/>
    <w:rsid w:val="00AB424D"/>
    <w:rsid w:val="00AB42F0"/>
    <w:rsid w:val="00AB4359"/>
    <w:rsid w:val="00AB454F"/>
    <w:rsid w:val="00AB460C"/>
    <w:rsid w:val="00AB4663"/>
    <w:rsid w:val="00AB4797"/>
    <w:rsid w:val="00AB4824"/>
    <w:rsid w:val="00AB4A68"/>
    <w:rsid w:val="00AB4A98"/>
    <w:rsid w:val="00AB4E20"/>
    <w:rsid w:val="00AB4F2F"/>
    <w:rsid w:val="00AB52E0"/>
    <w:rsid w:val="00AB532D"/>
    <w:rsid w:val="00AB552C"/>
    <w:rsid w:val="00AB5565"/>
    <w:rsid w:val="00AB56FB"/>
    <w:rsid w:val="00AB58C7"/>
    <w:rsid w:val="00AB58DE"/>
    <w:rsid w:val="00AB5ABB"/>
    <w:rsid w:val="00AB5D1C"/>
    <w:rsid w:val="00AB5E91"/>
    <w:rsid w:val="00AB5EDC"/>
    <w:rsid w:val="00AB5F26"/>
    <w:rsid w:val="00AB5F54"/>
    <w:rsid w:val="00AB6029"/>
    <w:rsid w:val="00AB607A"/>
    <w:rsid w:val="00AB60B8"/>
    <w:rsid w:val="00AB60D1"/>
    <w:rsid w:val="00AB6109"/>
    <w:rsid w:val="00AB61C2"/>
    <w:rsid w:val="00AB630E"/>
    <w:rsid w:val="00AB6470"/>
    <w:rsid w:val="00AB649C"/>
    <w:rsid w:val="00AB64E7"/>
    <w:rsid w:val="00AB6571"/>
    <w:rsid w:val="00AB65DD"/>
    <w:rsid w:val="00AB6706"/>
    <w:rsid w:val="00AB6923"/>
    <w:rsid w:val="00AB69BE"/>
    <w:rsid w:val="00AB69FA"/>
    <w:rsid w:val="00AB6A00"/>
    <w:rsid w:val="00AB6C09"/>
    <w:rsid w:val="00AB6C4F"/>
    <w:rsid w:val="00AB6DBC"/>
    <w:rsid w:val="00AB6E00"/>
    <w:rsid w:val="00AB6F73"/>
    <w:rsid w:val="00AB7154"/>
    <w:rsid w:val="00AB716B"/>
    <w:rsid w:val="00AB73D5"/>
    <w:rsid w:val="00AB75CB"/>
    <w:rsid w:val="00AB767D"/>
    <w:rsid w:val="00AB76E6"/>
    <w:rsid w:val="00AB77BD"/>
    <w:rsid w:val="00AB7936"/>
    <w:rsid w:val="00AB79DD"/>
    <w:rsid w:val="00AB79F0"/>
    <w:rsid w:val="00AB7A86"/>
    <w:rsid w:val="00AB7D04"/>
    <w:rsid w:val="00AB7D35"/>
    <w:rsid w:val="00AB7E3C"/>
    <w:rsid w:val="00AB7F0F"/>
    <w:rsid w:val="00AC008D"/>
    <w:rsid w:val="00AC0187"/>
    <w:rsid w:val="00AC01A6"/>
    <w:rsid w:val="00AC01EE"/>
    <w:rsid w:val="00AC0406"/>
    <w:rsid w:val="00AC0415"/>
    <w:rsid w:val="00AC0620"/>
    <w:rsid w:val="00AC06C4"/>
    <w:rsid w:val="00AC0A4A"/>
    <w:rsid w:val="00AC0B4C"/>
    <w:rsid w:val="00AC0B5B"/>
    <w:rsid w:val="00AC0C6B"/>
    <w:rsid w:val="00AC0D92"/>
    <w:rsid w:val="00AC0EC3"/>
    <w:rsid w:val="00AC0F7C"/>
    <w:rsid w:val="00AC10E9"/>
    <w:rsid w:val="00AC1107"/>
    <w:rsid w:val="00AC116D"/>
    <w:rsid w:val="00AC123E"/>
    <w:rsid w:val="00AC1245"/>
    <w:rsid w:val="00AC14C9"/>
    <w:rsid w:val="00AC153A"/>
    <w:rsid w:val="00AC1991"/>
    <w:rsid w:val="00AC19CD"/>
    <w:rsid w:val="00AC1C53"/>
    <w:rsid w:val="00AC1D25"/>
    <w:rsid w:val="00AC1EF4"/>
    <w:rsid w:val="00AC2071"/>
    <w:rsid w:val="00AC21CC"/>
    <w:rsid w:val="00AC2477"/>
    <w:rsid w:val="00AC24A0"/>
    <w:rsid w:val="00AC2649"/>
    <w:rsid w:val="00AC2678"/>
    <w:rsid w:val="00AC27F5"/>
    <w:rsid w:val="00AC287E"/>
    <w:rsid w:val="00AC2899"/>
    <w:rsid w:val="00AC2A4E"/>
    <w:rsid w:val="00AC2A76"/>
    <w:rsid w:val="00AC2EBF"/>
    <w:rsid w:val="00AC2FA7"/>
    <w:rsid w:val="00AC2FE2"/>
    <w:rsid w:val="00AC3090"/>
    <w:rsid w:val="00AC31E7"/>
    <w:rsid w:val="00AC32CD"/>
    <w:rsid w:val="00AC334B"/>
    <w:rsid w:val="00AC349E"/>
    <w:rsid w:val="00AC3501"/>
    <w:rsid w:val="00AC3626"/>
    <w:rsid w:val="00AC368F"/>
    <w:rsid w:val="00AC3725"/>
    <w:rsid w:val="00AC375F"/>
    <w:rsid w:val="00AC3817"/>
    <w:rsid w:val="00AC3909"/>
    <w:rsid w:val="00AC39D3"/>
    <w:rsid w:val="00AC39EE"/>
    <w:rsid w:val="00AC3B43"/>
    <w:rsid w:val="00AC3BCB"/>
    <w:rsid w:val="00AC3CD0"/>
    <w:rsid w:val="00AC3DCF"/>
    <w:rsid w:val="00AC3E80"/>
    <w:rsid w:val="00AC4037"/>
    <w:rsid w:val="00AC43B9"/>
    <w:rsid w:val="00AC43BB"/>
    <w:rsid w:val="00AC43FC"/>
    <w:rsid w:val="00AC4569"/>
    <w:rsid w:val="00AC4884"/>
    <w:rsid w:val="00AC48DA"/>
    <w:rsid w:val="00AC48E5"/>
    <w:rsid w:val="00AC4B20"/>
    <w:rsid w:val="00AC4C7C"/>
    <w:rsid w:val="00AC4DBC"/>
    <w:rsid w:val="00AC4F04"/>
    <w:rsid w:val="00AC4F88"/>
    <w:rsid w:val="00AC4FF9"/>
    <w:rsid w:val="00AC5067"/>
    <w:rsid w:val="00AC50BD"/>
    <w:rsid w:val="00AC5222"/>
    <w:rsid w:val="00AC5244"/>
    <w:rsid w:val="00AC53B1"/>
    <w:rsid w:val="00AC545E"/>
    <w:rsid w:val="00AC54AA"/>
    <w:rsid w:val="00AC5609"/>
    <w:rsid w:val="00AC56EA"/>
    <w:rsid w:val="00AC584B"/>
    <w:rsid w:val="00AC59D2"/>
    <w:rsid w:val="00AC59FB"/>
    <w:rsid w:val="00AC5AA7"/>
    <w:rsid w:val="00AC5C61"/>
    <w:rsid w:val="00AC5E20"/>
    <w:rsid w:val="00AC5E5A"/>
    <w:rsid w:val="00AC5E96"/>
    <w:rsid w:val="00AC5FF9"/>
    <w:rsid w:val="00AC6161"/>
    <w:rsid w:val="00AC624F"/>
    <w:rsid w:val="00AC62B0"/>
    <w:rsid w:val="00AC64FB"/>
    <w:rsid w:val="00AC6568"/>
    <w:rsid w:val="00AC6617"/>
    <w:rsid w:val="00AC66DB"/>
    <w:rsid w:val="00AC66E4"/>
    <w:rsid w:val="00AC671A"/>
    <w:rsid w:val="00AC6806"/>
    <w:rsid w:val="00AC6827"/>
    <w:rsid w:val="00AC69DF"/>
    <w:rsid w:val="00AC6ABE"/>
    <w:rsid w:val="00AC6B10"/>
    <w:rsid w:val="00AC6C63"/>
    <w:rsid w:val="00AC6CC2"/>
    <w:rsid w:val="00AC6E8D"/>
    <w:rsid w:val="00AC6F15"/>
    <w:rsid w:val="00AC6F92"/>
    <w:rsid w:val="00AC7189"/>
    <w:rsid w:val="00AC71A9"/>
    <w:rsid w:val="00AC72AF"/>
    <w:rsid w:val="00AC72E5"/>
    <w:rsid w:val="00AC7333"/>
    <w:rsid w:val="00AC7392"/>
    <w:rsid w:val="00AC73BC"/>
    <w:rsid w:val="00AC77C3"/>
    <w:rsid w:val="00AC787D"/>
    <w:rsid w:val="00AC78A5"/>
    <w:rsid w:val="00AC7990"/>
    <w:rsid w:val="00AC79AD"/>
    <w:rsid w:val="00AC7A68"/>
    <w:rsid w:val="00AC7ACB"/>
    <w:rsid w:val="00AC7CD6"/>
    <w:rsid w:val="00AC7DA8"/>
    <w:rsid w:val="00AC7DD3"/>
    <w:rsid w:val="00AC7DEB"/>
    <w:rsid w:val="00AC7E3E"/>
    <w:rsid w:val="00AC7FBE"/>
    <w:rsid w:val="00AD01A9"/>
    <w:rsid w:val="00AD0486"/>
    <w:rsid w:val="00AD05A5"/>
    <w:rsid w:val="00AD08ED"/>
    <w:rsid w:val="00AD0C0B"/>
    <w:rsid w:val="00AD0D9E"/>
    <w:rsid w:val="00AD0EDC"/>
    <w:rsid w:val="00AD0FF0"/>
    <w:rsid w:val="00AD1193"/>
    <w:rsid w:val="00AD138B"/>
    <w:rsid w:val="00AD1417"/>
    <w:rsid w:val="00AD1491"/>
    <w:rsid w:val="00AD1625"/>
    <w:rsid w:val="00AD170A"/>
    <w:rsid w:val="00AD18CA"/>
    <w:rsid w:val="00AD19EE"/>
    <w:rsid w:val="00AD1AD7"/>
    <w:rsid w:val="00AD1B9C"/>
    <w:rsid w:val="00AD1BEF"/>
    <w:rsid w:val="00AD1C87"/>
    <w:rsid w:val="00AD1DAB"/>
    <w:rsid w:val="00AD1E4F"/>
    <w:rsid w:val="00AD1E6F"/>
    <w:rsid w:val="00AD1EAA"/>
    <w:rsid w:val="00AD1F55"/>
    <w:rsid w:val="00AD1FFD"/>
    <w:rsid w:val="00AD208C"/>
    <w:rsid w:val="00AD20A9"/>
    <w:rsid w:val="00AD217F"/>
    <w:rsid w:val="00AD22E9"/>
    <w:rsid w:val="00AD2443"/>
    <w:rsid w:val="00AD2452"/>
    <w:rsid w:val="00AD2609"/>
    <w:rsid w:val="00AD262A"/>
    <w:rsid w:val="00AD264B"/>
    <w:rsid w:val="00AD2693"/>
    <w:rsid w:val="00AD26C6"/>
    <w:rsid w:val="00AD27D5"/>
    <w:rsid w:val="00AD282B"/>
    <w:rsid w:val="00AD2BCE"/>
    <w:rsid w:val="00AD2DFE"/>
    <w:rsid w:val="00AD2DFF"/>
    <w:rsid w:val="00AD321E"/>
    <w:rsid w:val="00AD332F"/>
    <w:rsid w:val="00AD33E1"/>
    <w:rsid w:val="00AD357D"/>
    <w:rsid w:val="00AD3591"/>
    <w:rsid w:val="00AD3627"/>
    <w:rsid w:val="00AD367F"/>
    <w:rsid w:val="00AD37B4"/>
    <w:rsid w:val="00AD3823"/>
    <w:rsid w:val="00AD3962"/>
    <w:rsid w:val="00AD39C9"/>
    <w:rsid w:val="00AD3A64"/>
    <w:rsid w:val="00AD3BC4"/>
    <w:rsid w:val="00AD3D10"/>
    <w:rsid w:val="00AD3D77"/>
    <w:rsid w:val="00AD3E33"/>
    <w:rsid w:val="00AD415B"/>
    <w:rsid w:val="00AD424B"/>
    <w:rsid w:val="00AD4338"/>
    <w:rsid w:val="00AD4531"/>
    <w:rsid w:val="00AD45A0"/>
    <w:rsid w:val="00AD465E"/>
    <w:rsid w:val="00AD46E2"/>
    <w:rsid w:val="00AD4974"/>
    <w:rsid w:val="00AD49BB"/>
    <w:rsid w:val="00AD5031"/>
    <w:rsid w:val="00AD511C"/>
    <w:rsid w:val="00AD5128"/>
    <w:rsid w:val="00AD518C"/>
    <w:rsid w:val="00AD5285"/>
    <w:rsid w:val="00AD52F1"/>
    <w:rsid w:val="00AD540D"/>
    <w:rsid w:val="00AD55DA"/>
    <w:rsid w:val="00AD5852"/>
    <w:rsid w:val="00AD5A5F"/>
    <w:rsid w:val="00AD5AC8"/>
    <w:rsid w:val="00AD5C09"/>
    <w:rsid w:val="00AD5C87"/>
    <w:rsid w:val="00AD5DA3"/>
    <w:rsid w:val="00AD6074"/>
    <w:rsid w:val="00AD61EB"/>
    <w:rsid w:val="00AD6220"/>
    <w:rsid w:val="00AD6253"/>
    <w:rsid w:val="00AD63B1"/>
    <w:rsid w:val="00AD63BD"/>
    <w:rsid w:val="00AD63FA"/>
    <w:rsid w:val="00AD6429"/>
    <w:rsid w:val="00AD6663"/>
    <w:rsid w:val="00AD67A4"/>
    <w:rsid w:val="00AD67E8"/>
    <w:rsid w:val="00AD67ED"/>
    <w:rsid w:val="00AD689D"/>
    <w:rsid w:val="00AD6968"/>
    <w:rsid w:val="00AD6990"/>
    <w:rsid w:val="00AD69DA"/>
    <w:rsid w:val="00AD6B2D"/>
    <w:rsid w:val="00AD6CB4"/>
    <w:rsid w:val="00AD6D9B"/>
    <w:rsid w:val="00AD6DC4"/>
    <w:rsid w:val="00AD6F51"/>
    <w:rsid w:val="00AD6FD1"/>
    <w:rsid w:val="00AD72D2"/>
    <w:rsid w:val="00AD74DC"/>
    <w:rsid w:val="00AD75D1"/>
    <w:rsid w:val="00AD7773"/>
    <w:rsid w:val="00AD78CD"/>
    <w:rsid w:val="00AD7903"/>
    <w:rsid w:val="00AD7AE5"/>
    <w:rsid w:val="00AD7B35"/>
    <w:rsid w:val="00AD7CC0"/>
    <w:rsid w:val="00AD7D0E"/>
    <w:rsid w:val="00AD7DAF"/>
    <w:rsid w:val="00AD7E58"/>
    <w:rsid w:val="00AD7F22"/>
    <w:rsid w:val="00AD7F68"/>
    <w:rsid w:val="00AE0193"/>
    <w:rsid w:val="00AE01A6"/>
    <w:rsid w:val="00AE0302"/>
    <w:rsid w:val="00AE0470"/>
    <w:rsid w:val="00AE04A5"/>
    <w:rsid w:val="00AE04E2"/>
    <w:rsid w:val="00AE0661"/>
    <w:rsid w:val="00AE07F7"/>
    <w:rsid w:val="00AE0840"/>
    <w:rsid w:val="00AE0850"/>
    <w:rsid w:val="00AE08D1"/>
    <w:rsid w:val="00AE0B40"/>
    <w:rsid w:val="00AE0B58"/>
    <w:rsid w:val="00AE0CD0"/>
    <w:rsid w:val="00AE0DC3"/>
    <w:rsid w:val="00AE0F8B"/>
    <w:rsid w:val="00AE12E7"/>
    <w:rsid w:val="00AE12F1"/>
    <w:rsid w:val="00AE1757"/>
    <w:rsid w:val="00AE17BC"/>
    <w:rsid w:val="00AE1917"/>
    <w:rsid w:val="00AE1AAC"/>
    <w:rsid w:val="00AE1B36"/>
    <w:rsid w:val="00AE1C88"/>
    <w:rsid w:val="00AE1CD1"/>
    <w:rsid w:val="00AE1CD4"/>
    <w:rsid w:val="00AE1D1A"/>
    <w:rsid w:val="00AE1D90"/>
    <w:rsid w:val="00AE1E6E"/>
    <w:rsid w:val="00AE208B"/>
    <w:rsid w:val="00AE20C7"/>
    <w:rsid w:val="00AE2167"/>
    <w:rsid w:val="00AE23DB"/>
    <w:rsid w:val="00AE2402"/>
    <w:rsid w:val="00AE29F5"/>
    <w:rsid w:val="00AE2B5F"/>
    <w:rsid w:val="00AE2B86"/>
    <w:rsid w:val="00AE2BE2"/>
    <w:rsid w:val="00AE2D69"/>
    <w:rsid w:val="00AE2D87"/>
    <w:rsid w:val="00AE3000"/>
    <w:rsid w:val="00AE30B0"/>
    <w:rsid w:val="00AE32EC"/>
    <w:rsid w:val="00AE34B2"/>
    <w:rsid w:val="00AE35D4"/>
    <w:rsid w:val="00AE36D0"/>
    <w:rsid w:val="00AE3886"/>
    <w:rsid w:val="00AE38AE"/>
    <w:rsid w:val="00AE3A4F"/>
    <w:rsid w:val="00AE3B9C"/>
    <w:rsid w:val="00AE3C59"/>
    <w:rsid w:val="00AE3C9F"/>
    <w:rsid w:val="00AE3F6B"/>
    <w:rsid w:val="00AE41BF"/>
    <w:rsid w:val="00AE420E"/>
    <w:rsid w:val="00AE45A7"/>
    <w:rsid w:val="00AE45B5"/>
    <w:rsid w:val="00AE471C"/>
    <w:rsid w:val="00AE4768"/>
    <w:rsid w:val="00AE4769"/>
    <w:rsid w:val="00AE47F7"/>
    <w:rsid w:val="00AE491F"/>
    <w:rsid w:val="00AE4AC6"/>
    <w:rsid w:val="00AE4B3C"/>
    <w:rsid w:val="00AE4BA4"/>
    <w:rsid w:val="00AE4D2E"/>
    <w:rsid w:val="00AE4D5F"/>
    <w:rsid w:val="00AE4EB7"/>
    <w:rsid w:val="00AE5072"/>
    <w:rsid w:val="00AE510D"/>
    <w:rsid w:val="00AE513B"/>
    <w:rsid w:val="00AE5207"/>
    <w:rsid w:val="00AE524E"/>
    <w:rsid w:val="00AE528C"/>
    <w:rsid w:val="00AE53F7"/>
    <w:rsid w:val="00AE560E"/>
    <w:rsid w:val="00AE569F"/>
    <w:rsid w:val="00AE5795"/>
    <w:rsid w:val="00AE5C75"/>
    <w:rsid w:val="00AE5EB4"/>
    <w:rsid w:val="00AE601A"/>
    <w:rsid w:val="00AE60B8"/>
    <w:rsid w:val="00AE60DD"/>
    <w:rsid w:val="00AE6391"/>
    <w:rsid w:val="00AE6441"/>
    <w:rsid w:val="00AE64DF"/>
    <w:rsid w:val="00AE6543"/>
    <w:rsid w:val="00AE6605"/>
    <w:rsid w:val="00AE663A"/>
    <w:rsid w:val="00AE6753"/>
    <w:rsid w:val="00AE675A"/>
    <w:rsid w:val="00AE675F"/>
    <w:rsid w:val="00AE6959"/>
    <w:rsid w:val="00AE6A52"/>
    <w:rsid w:val="00AE6BE7"/>
    <w:rsid w:val="00AE6DAD"/>
    <w:rsid w:val="00AE6F9F"/>
    <w:rsid w:val="00AE700A"/>
    <w:rsid w:val="00AE70B0"/>
    <w:rsid w:val="00AE70E3"/>
    <w:rsid w:val="00AE740C"/>
    <w:rsid w:val="00AE7533"/>
    <w:rsid w:val="00AE7649"/>
    <w:rsid w:val="00AE77D1"/>
    <w:rsid w:val="00AE7A6A"/>
    <w:rsid w:val="00AE7C6F"/>
    <w:rsid w:val="00AE7D83"/>
    <w:rsid w:val="00AE7E4B"/>
    <w:rsid w:val="00AE7E63"/>
    <w:rsid w:val="00AF01AB"/>
    <w:rsid w:val="00AF0283"/>
    <w:rsid w:val="00AF0403"/>
    <w:rsid w:val="00AF04D8"/>
    <w:rsid w:val="00AF0508"/>
    <w:rsid w:val="00AF052B"/>
    <w:rsid w:val="00AF0578"/>
    <w:rsid w:val="00AF057A"/>
    <w:rsid w:val="00AF063D"/>
    <w:rsid w:val="00AF06A0"/>
    <w:rsid w:val="00AF071F"/>
    <w:rsid w:val="00AF0770"/>
    <w:rsid w:val="00AF07E1"/>
    <w:rsid w:val="00AF09F9"/>
    <w:rsid w:val="00AF0A8D"/>
    <w:rsid w:val="00AF0ADC"/>
    <w:rsid w:val="00AF0DFC"/>
    <w:rsid w:val="00AF0F7D"/>
    <w:rsid w:val="00AF101F"/>
    <w:rsid w:val="00AF1139"/>
    <w:rsid w:val="00AF11BE"/>
    <w:rsid w:val="00AF11C8"/>
    <w:rsid w:val="00AF1268"/>
    <w:rsid w:val="00AF127E"/>
    <w:rsid w:val="00AF1333"/>
    <w:rsid w:val="00AF148E"/>
    <w:rsid w:val="00AF1493"/>
    <w:rsid w:val="00AF156F"/>
    <w:rsid w:val="00AF1614"/>
    <w:rsid w:val="00AF1620"/>
    <w:rsid w:val="00AF179C"/>
    <w:rsid w:val="00AF184B"/>
    <w:rsid w:val="00AF18B3"/>
    <w:rsid w:val="00AF1A10"/>
    <w:rsid w:val="00AF1A2A"/>
    <w:rsid w:val="00AF1B07"/>
    <w:rsid w:val="00AF1B43"/>
    <w:rsid w:val="00AF1CB7"/>
    <w:rsid w:val="00AF1D03"/>
    <w:rsid w:val="00AF1F9F"/>
    <w:rsid w:val="00AF1FF1"/>
    <w:rsid w:val="00AF22CD"/>
    <w:rsid w:val="00AF22CF"/>
    <w:rsid w:val="00AF2326"/>
    <w:rsid w:val="00AF2382"/>
    <w:rsid w:val="00AF243D"/>
    <w:rsid w:val="00AF24A5"/>
    <w:rsid w:val="00AF2541"/>
    <w:rsid w:val="00AF258F"/>
    <w:rsid w:val="00AF25C7"/>
    <w:rsid w:val="00AF25DB"/>
    <w:rsid w:val="00AF2601"/>
    <w:rsid w:val="00AF266E"/>
    <w:rsid w:val="00AF26F6"/>
    <w:rsid w:val="00AF27BA"/>
    <w:rsid w:val="00AF27F3"/>
    <w:rsid w:val="00AF2990"/>
    <w:rsid w:val="00AF2F0E"/>
    <w:rsid w:val="00AF3637"/>
    <w:rsid w:val="00AF3641"/>
    <w:rsid w:val="00AF3779"/>
    <w:rsid w:val="00AF3942"/>
    <w:rsid w:val="00AF3A03"/>
    <w:rsid w:val="00AF3A37"/>
    <w:rsid w:val="00AF3C6A"/>
    <w:rsid w:val="00AF3CD7"/>
    <w:rsid w:val="00AF3D7A"/>
    <w:rsid w:val="00AF3D9F"/>
    <w:rsid w:val="00AF3DFB"/>
    <w:rsid w:val="00AF3E29"/>
    <w:rsid w:val="00AF3F59"/>
    <w:rsid w:val="00AF4038"/>
    <w:rsid w:val="00AF40A9"/>
    <w:rsid w:val="00AF40E4"/>
    <w:rsid w:val="00AF4123"/>
    <w:rsid w:val="00AF414C"/>
    <w:rsid w:val="00AF434E"/>
    <w:rsid w:val="00AF43A4"/>
    <w:rsid w:val="00AF4808"/>
    <w:rsid w:val="00AF4853"/>
    <w:rsid w:val="00AF496D"/>
    <w:rsid w:val="00AF4B47"/>
    <w:rsid w:val="00AF4D8E"/>
    <w:rsid w:val="00AF4E7F"/>
    <w:rsid w:val="00AF4E99"/>
    <w:rsid w:val="00AF501A"/>
    <w:rsid w:val="00AF5110"/>
    <w:rsid w:val="00AF5184"/>
    <w:rsid w:val="00AF52F2"/>
    <w:rsid w:val="00AF5407"/>
    <w:rsid w:val="00AF544B"/>
    <w:rsid w:val="00AF553A"/>
    <w:rsid w:val="00AF55BC"/>
    <w:rsid w:val="00AF55F6"/>
    <w:rsid w:val="00AF560A"/>
    <w:rsid w:val="00AF561C"/>
    <w:rsid w:val="00AF571C"/>
    <w:rsid w:val="00AF5976"/>
    <w:rsid w:val="00AF5B37"/>
    <w:rsid w:val="00AF5BF9"/>
    <w:rsid w:val="00AF5CF5"/>
    <w:rsid w:val="00AF5D1A"/>
    <w:rsid w:val="00AF6196"/>
    <w:rsid w:val="00AF62E5"/>
    <w:rsid w:val="00AF654D"/>
    <w:rsid w:val="00AF676B"/>
    <w:rsid w:val="00AF67A1"/>
    <w:rsid w:val="00AF687D"/>
    <w:rsid w:val="00AF68AC"/>
    <w:rsid w:val="00AF6946"/>
    <w:rsid w:val="00AF6A12"/>
    <w:rsid w:val="00AF6CB9"/>
    <w:rsid w:val="00AF6D50"/>
    <w:rsid w:val="00AF6E29"/>
    <w:rsid w:val="00AF6EAA"/>
    <w:rsid w:val="00AF7003"/>
    <w:rsid w:val="00AF7067"/>
    <w:rsid w:val="00AF73A0"/>
    <w:rsid w:val="00AF73A8"/>
    <w:rsid w:val="00AF7585"/>
    <w:rsid w:val="00AF7661"/>
    <w:rsid w:val="00AF768C"/>
    <w:rsid w:val="00AF7BE2"/>
    <w:rsid w:val="00AF7C9C"/>
    <w:rsid w:val="00AF7CDF"/>
    <w:rsid w:val="00AF7FC0"/>
    <w:rsid w:val="00B00059"/>
    <w:rsid w:val="00B00281"/>
    <w:rsid w:val="00B003E2"/>
    <w:rsid w:val="00B003E4"/>
    <w:rsid w:val="00B0041C"/>
    <w:rsid w:val="00B0052F"/>
    <w:rsid w:val="00B0055D"/>
    <w:rsid w:val="00B005B0"/>
    <w:rsid w:val="00B00639"/>
    <w:rsid w:val="00B00665"/>
    <w:rsid w:val="00B006FF"/>
    <w:rsid w:val="00B00709"/>
    <w:rsid w:val="00B00871"/>
    <w:rsid w:val="00B00B2C"/>
    <w:rsid w:val="00B00E60"/>
    <w:rsid w:val="00B01034"/>
    <w:rsid w:val="00B01099"/>
    <w:rsid w:val="00B013D0"/>
    <w:rsid w:val="00B01478"/>
    <w:rsid w:val="00B0191F"/>
    <w:rsid w:val="00B01A1E"/>
    <w:rsid w:val="00B01B8A"/>
    <w:rsid w:val="00B01C4C"/>
    <w:rsid w:val="00B01DB3"/>
    <w:rsid w:val="00B01E7E"/>
    <w:rsid w:val="00B01F7E"/>
    <w:rsid w:val="00B01FE3"/>
    <w:rsid w:val="00B020CA"/>
    <w:rsid w:val="00B02189"/>
    <w:rsid w:val="00B02216"/>
    <w:rsid w:val="00B023E2"/>
    <w:rsid w:val="00B0243B"/>
    <w:rsid w:val="00B02539"/>
    <w:rsid w:val="00B02670"/>
    <w:rsid w:val="00B026A7"/>
    <w:rsid w:val="00B028BC"/>
    <w:rsid w:val="00B029B9"/>
    <w:rsid w:val="00B02CA6"/>
    <w:rsid w:val="00B02EE4"/>
    <w:rsid w:val="00B02F1C"/>
    <w:rsid w:val="00B02F9E"/>
    <w:rsid w:val="00B02FB6"/>
    <w:rsid w:val="00B0302E"/>
    <w:rsid w:val="00B0326E"/>
    <w:rsid w:val="00B034C0"/>
    <w:rsid w:val="00B036BC"/>
    <w:rsid w:val="00B039A5"/>
    <w:rsid w:val="00B039F0"/>
    <w:rsid w:val="00B03C45"/>
    <w:rsid w:val="00B03D99"/>
    <w:rsid w:val="00B03DD6"/>
    <w:rsid w:val="00B03E02"/>
    <w:rsid w:val="00B040D1"/>
    <w:rsid w:val="00B0410F"/>
    <w:rsid w:val="00B0411A"/>
    <w:rsid w:val="00B043A4"/>
    <w:rsid w:val="00B04491"/>
    <w:rsid w:val="00B0496B"/>
    <w:rsid w:val="00B049A7"/>
    <w:rsid w:val="00B04A1C"/>
    <w:rsid w:val="00B04A44"/>
    <w:rsid w:val="00B04A8E"/>
    <w:rsid w:val="00B04B7B"/>
    <w:rsid w:val="00B04D60"/>
    <w:rsid w:val="00B04DCD"/>
    <w:rsid w:val="00B04DEF"/>
    <w:rsid w:val="00B04E93"/>
    <w:rsid w:val="00B04F0C"/>
    <w:rsid w:val="00B04F3E"/>
    <w:rsid w:val="00B0533D"/>
    <w:rsid w:val="00B0547C"/>
    <w:rsid w:val="00B0572A"/>
    <w:rsid w:val="00B05761"/>
    <w:rsid w:val="00B0576A"/>
    <w:rsid w:val="00B05BF1"/>
    <w:rsid w:val="00B05C40"/>
    <w:rsid w:val="00B05DC1"/>
    <w:rsid w:val="00B05E23"/>
    <w:rsid w:val="00B05EB5"/>
    <w:rsid w:val="00B060DB"/>
    <w:rsid w:val="00B0610B"/>
    <w:rsid w:val="00B06146"/>
    <w:rsid w:val="00B06338"/>
    <w:rsid w:val="00B06375"/>
    <w:rsid w:val="00B065A0"/>
    <w:rsid w:val="00B065C0"/>
    <w:rsid w:val="00B067BB"/>
    <w:rsid w:val="00B067ED"/>
    <w:rsid w:val="00B06A02"/>
    <w:rsid w:val="00B06A72"/>
    <w:rsid w:val="00B06AFC"/>
    <w:rsid w:val="00B06B4E"/>
    <w:rsid w:val="00B06BD6"/>
    <w:rsid w:val="00B06D1E"/>
    <w:rsid w:val="00B06D68"/>
    <w:rsid w:val="00B06D6F"/>
    <w:rsid w:val="00B06E8C"/>
    <w:rsid w:val="00B07119"/>
    <w:rsid w:val="00B07138"/>
    <w:rsid w:val="00B07241"/>
    <w:rsid w:val="00B073A3"/>
    <w:rsid w:val="00B073BB"/>
    <w:rsid w:val="00B074AA"/>
    <w:rsid w:val="00B07539"/>
    <w:rsid w:val="00B07552"/>
    <w:rsid w:val="00B076B7"/>
    <w:rsid w:val="00B07703"/>
    <w:rsid w:val="00B077A6"/>
    <w:rsid w:val="00B07833"/>
    <w:rsid w:val="00B079B0"/>
    <w:rsid w:val="00B079F4"/>
    <w:rsid w:val="00B079FD"/>
    <w:rsid w:val="00B07AC1"/>
    <w:rsid w:val="00B07CB9"/>
    <w:rsid w:val="00B07D19"/>
    <w:rsid w:val="00B07D4B"/>
    <w:rsid w:val="00B07D95"/>
    <w:rsid w:val="00B101E6"/>
    <w:rsid w:val="00B1023B"/>
    <w:rsid w:val="00B10299"/>
    <w:rsid w:val="00B102AE"/>
    <w:rsid w:val="00B10521"/>
    <w:rsid w:val="00B1076B"/>
    <w:rsid w:val="00B10787"/>
    <w:rsid w:val="00B10883"/>
    <w:rsid w:val="00B1088F"/>
    <w:rsid w:val="00B108AA"/>
    <w:rsid w:val="00B10935"/>
    <w:rsid w:val="00B10A6F"/>
    <w:rsid w:val="00B10A93"/>
    <w:rsid w:val="00B10AFC"/>
    <w:rsid w:val="00B10BFE"/>
    <w:rsid w:val="00B10DAC"/>
    <w:rsid w:val="00B10DFE"/>
    <w:rsid w:val="00B10FB8"/>
    <w:rsid w:val="00B11016"/>
    <w:rsid w:val="00B110E8"/>
    <w:rsid w:val="00B11290"/>
    <w:rsid w:val="00B115F8"/>
    <w:rsid w:val="00B11606"/>
    <w:rsid w:val="00B11630"/>
    <w:rsid w:val="00B119E9"/>
    <w:rsid w:val="00B11A4F"/>
    <w:rsid w:val="00B11AC4"/>
    <w:rsid w:val="00B11AD1"/>
    <w:rsid w:val="00B11B40"/>
    <w:rsid w:val="00B11CC5"/>
    <w:rsid w:val="00B11D69"/>
    <w:rsid w:val="00B11F82"/>
    <w:rsid w:val="00B11FF5"/>
    <w:rsid w:val="00B120FD"/>
    <w:rsid w:val="00B12136"/>
    <w:rsid w:val="00B1213B"/>
    <w:rsid w:val="00B1217D"/>
    <w:rsid w:val="00B121F9"/>
    <w:rsid w:val="00B1220A"/>
    <w:rsid w:val="00B122BC"/>
    <w:rsid w:val="00B12531"/>
    <w:rsid w:val="00B12604"/>
    <w:rsid w:val="00B128B3"/>
    <w:rsid w:val="00B1297A"/>
    <w:rsid w:val="00B129B0"/>
    <w:rsid w:val="00B12AAC"/>
    <w:rsid w:val="00B12CA6"/>
    <w:rsid w:val="00B12CAF"/>
    <w:rsid w:val="00B12DC0"/>
    <w:rsid w:val="00B13071"/>
    <w:rsid w:val="00B133F2"/>
    <w:rsid w:val="00B137EC"/>
    <w:rsid w:val="00B1398F"/>
    <w:rsid w:val="00B13F1D"/>
    <w:rsid w:val="00B13F76"/>
    <w:rsid w:val="00B1426D"/>
    <w:rsid w:val="00B143AD"/>
    <w:rsid w:val="00B1442D"/>
    <w:rsid w:val="00B146F9"/>
    <w:rsid w:val="00B14DF5"/>
    <w:rsid w:val="00B14FAD"/>
    <w:rsid w:val="00B15018"/>
    <w:rsid w:val="00B150F5"/>
    <w:rsid w:val="00B1525E"/>
    <w:rsid w:val="00B153FD"/>
    <w:rsid w:val="00B1543B"/>
    <w:rsid w:val="00B15613"/>
    <w:rsid w:val="00B1565A"/>
    <w:rsid w:val="00B156CD"/>
    <w:rsid w:val="00B156EB"/>
    <w:rsid w:val="00B15995"/>
    <w:rsid w:val="00B159C8"/>
    <w:rsid w:val="00B15AF5"/>
    <w:rsid w:val="00B15B0F"/>
    <w:rsid w:val="00B15C9C"/>
    <w:rsid w:val="00B15CDE"/>
    <w:rsid w:val="00B15F9E"/>
    <w:rsid w:val="00B16106"/>
    <w:rsid w:val="00B16130"/>
    <w:rsid w:val="00B16189"/>
    <w:rsid w:val="00B16290"/>
    <w:rsid w:val="00B1629C"/>
    <w:rsid w:val="00B162DC"/>
    <w:rsid w:val="00B163EA"/>
    <w:rsid w:val="00B16657"/>
    <w:rsid w:val="00B16706"/>
    <w:rsid w:val="00B168B6"/>
    <w:rsid w:val="00B16973"/>
    <w:rsid w:val="00B169CF"/>
    <w:rsid w:val="00B16B1F"/>
    <w:rsid w:val="00B16BD9"/>
    <w:rsid w:val="00B16BFA"/>
    <w:rsid w:val="00B16E15"/>
    <w:rsid w:val="00B17028"/>
    <w:rsid w:val="00B171C0"/>
    <w:rsid w:val="00B17276"/>
    <w:rsid w:val="00B174F5"/>
    <w:rsid w:val="00B176A7"/>
    <w:rsid w:val="00B17723"/>
    <w:rsid w:val="00B1789A"/>
    <w:rsid w:val="00B178CC"/>
    <w:rsid w:val="00B179B4"/>
    <w:rsid w:val="00B179FD"/>
    <w:rsid w:val="00B17A2E"/>
    <w:rsid w:val="00B17AB3"/>
    <w:rsid w:val="00B17B41"/>
    <w:rsid w:val="00B17B48"/>
    <w:rsid w:val="00B17C44"/>
    <w:rsid w:val="00B17DAA"/>
    <w:rsid w:val="00B17DFF"/>
    <w:rsid w:val="00B17E44"/>
    <w:rsid w:val="00B20136"/>
    <w:rsid w:val="00B201DE"/>
    <w:rsid w:val="00B20287"/>
    <w:rsid w:val="00B202E0"/>
    <w:rsid w:val="00B20308"/>
    <w:rsid w:val="00B20395"/>
    <w:rsid w:val="00B204B0"/>
    <w:rsid w:val="00B20610"/>
    <w:rsid w:val="00B207A4"/>
    <w:rsid w:val="00B20826"/>
    <w:rsid w:val="00B208E4"/>
    <w:rsid w:val="00B208FB"/>
    <w:rsid w:val="00B20B41"/>
    <w:rsid w:val="00B20B79"/>
    <w:rsid w:val="00B20B9A"/>
    <w:rsid w:val="00B20C35"/>
    <w:rsid w:val="00B20CC7"/>
    <w:rsid w:val="00B20EA1"/>
    <w:rsid w:val="00B20F18"/>
    <w:rsid w:val="00B20F72"/>
    <w:rsid w:val="00B20FA2"/>
    <w:rsid w:val="00B21086"/>
    <w:rsid w:val="00B2112B"/>
    <w:rsid w:val="00B2134D"/>
    <w:rsid w:val="00B214A7"/>
    <w:rsid w:val="00B21566"/>
    <w:rsid w:val="00B21585"/>
    <w:rsid w:val="00B215B5"/>
    <w:rsid w:val="00B21638"/>
    <w:rsid w:val="00B21684"/>
    <w:rsid w:val="00B217D4"/>
    <w:rsid w:val="00B2181B"/>
    <w:rsid w:val="00B21856"/>
    <w:rsid w:val="00B21A3C"/>
    <w:rsid w:val="00B21AA4"/>
    <w:rsid w:val="00B21BE8"/>
    <w:rsid w:val="00B21C01"/>
    <w:rsid w:val="00B21DD7"/>
    <w:rsid w:val="00B21EC4"/>
    <w:rsid w:val="00B21FB0"/>
    <w:rsid w:val="00B21FE3"/>
    <w:rsid w:val="00B221A7"/>
    <w:rsid w:val="00B222C0"/>
    <w:rsid w:val="00B2232B"/>
    <w:rsid w:val="00B22564"/>
    <w:rsid w:val="00B22585"/>
    <w:rsid w:val="00B226CC"/>
    <w:rsid w:val="00B227CB"/>
    <w:rsid w:val="00B22949"/>
    <w:rsid w:val="00B22959"/>
    <w:rsid w:val="00B229E1"/>
    <w:rsid w:val="00B22AD2"/>
    <w:rsid w:val="00B22B6A"/>
    <w:rsid w:val="00B230C9"/>
    <w:rsid w:val="00B2337A"/>
    <w:rsid w:val="00B233E4"/>
    <w:rsid w:val="00B234E3"/>
    <w:rsid w:val="00B235E6"/>
    <w:rsid w:val="00B239FA"/>
    <w:rsid w:val="00B23ACC"/>
    <w:rsid w:val="00B23B91"/>
    <w:rsid w:val="00B23B9A"/>
    <w:rsid w:val="00B23D94"/>
    <w:rsid w:val="00B23ED5"/>
    <w:rsid w:val="00B2408C"/>
    <w:rsid w:val="00B24342"/>
    <w:rsid w:val="00B2442C"/>
    <w:rsid w:val="00B244F7"/>
    <w:rsid w:val="00B24513"/>
    <w:rsid w:val="00B24789"/>
    <w:rsid w:val="00B2484F"/>
    <w:rsid w:val="00B24A9E"/>
    <w:rsid w:val="00B24B2E"/>
    <w:rsid w:val="00B24B3D"/>
    <w:rsid w:val="00B24B41"/>
    <w:rsid w:val="00B24C2D"/>
    <w:rsid w:val="00B24D32"/>
    <w:rsid w:val="00B24E65"/>
    <w:rsid w:val="00B24E91"/>
    <w:rsid w:val="00B2510D"/>
    <w:rsid w:val="00B2518E"/>
    <w:rsid w:val="00B25459"/>
    <w:rsid w:val="00B2548F"/>
    <w:rsid w:val="00B2559C"/>
    <w:rsid w:val="00B255CE"/>
    <w:rsid w:val="00B255D9"/>
    <w:rsid w:val="00B256FF"/>
    <w:rsid w:val="00B2573A"/>
    <w:rsid w:val="00B2588C"/>
    <w:rsid w:val="00B258EE"/>
    <w:rsid w:val="00B25CC1"/>
    <w:rsid w:val="00B25F1A"/>
    <w:rsid w:val="00B26018"/>
    <w:rsid w:val="00B260AA"/>
    <w:rsid w:val="00B260F1"/>
    <w:rsid w:val="00B261FC"/>
    <w:rsid w:val="00B264CA"/>
    <w:rsid w:val="00B265DD"/>
    <w:rsid w:val="00B26878"/>
    <w:rsid w:val="00B26893"/>
    <w:rsid w:val="00B26933"/>
    <w:rsid w:val="00B26989"/>
    <w:rsid w:val="00B269E9"/>
    <w:rsid w:val="00B269F9"/>
    <w:rsid w:val="00B26AF6"/>
    <w:rsid w:val="00B26C91"/>
    <w:rsid w:val="00B26F87"/>
    <w:rsid w:val="00B270D1"/>
    <w:rsid w:val="00B27187"/>
    <w:rsid w:val="00B27202"/>
    <w:rsid w:val="00B2729C"/>
    <w:rsid w:val="00B274FD"/>
    <w:rsid w:val="00B2751B"/>
    <w:rsid w:val="00B275DA"/>
    <w:rsid w:val="00B276B0"/>
    <w:rsid w:val="00B27767"/>
    <w:rsid w:val="00B2796C"/>
    <w:rsid w:val="00B27A43"/>
    <w:rsid w:val="00B27AD2"/>
    <w:rsid w:val="00B27B2C"/>
    <w:rsid w:val="00B27BDE"/>
    <w:rsid w:val="00B27C94"/>
    <w:rsid w:val="00B27EE3"/>
    <w:rsid w:val="00B27F00"/>
    <w:rsid w:val="00B27FD0"/>
    <w:rsid w:val="00B30052"/>
    <w:rsid w:val="00B3005F"/>
    <w:rsid w:val="00B304C5"/>
    <w:rsid w:val="00B306C4"/>
    <w:rsid w:val="00B306FB"/>
    <w:rsid w:val="00B30977"/>
    <w:rsid w:val="00B30A1E"/>
    <w:rsid w:val="00B30A35"/>
    <w:rsid w:val="00B30A70"/>
    <w:rsid w:val="00B30B1C"/>
    <w:rsid w:val="00B30C6B"/>
    <w:rsid w:val="00B30C75"/>
    <w:rsid w:val="00B30E5C"/>
    <w:rsid w:val="00B30EBE"/>
    <w:rsid w:val="00B30F8A"/>
    <w:rsid w:val="00B3157A"/>
    <w:rsid w:val="00B31636"/>
    <w:rsid w:val="00B316BF"/>
    <w:rsid w:val="00B31701"/>
    <w:rsid w:val="00B3181E"/>
    <w:rsid w:val="00B31922"/>
    <w:rsid w:val="00B31A72"/>
    <w:rsid w:val="00B31BEC"/>
    <w:rsid w:val="00B320C6"/>
    <w:rsid w:val="00B32230"/>
    <w:rsid w:val="00B322A5"/>
    <w:rsid w:val="00B322C8"/>
    <w:rsid w:val="00B32401"/>
    <w:rsid w:val="00B324FF"/>
    <w:rsid w:val="00B3251B"/>
    <w:rsid w:val="00B3266F"/>
    <w:rsid w:val="00B326B2"/>
    <w:rsid w:val="00B326D4"/>
    <w:rsid w:val="00B326F7"/>
    <w:rsid w:val="00B3285D"/>
    <w:rsid w:val="00B32A3F"/>
    <w:rsid w:val="00B32AC9"/>
    <w:rsid w:val="00B32C30"/>
    <w:rsid w:val="00B32C55"/>
    <w:rsid w:val="00B32CC0"/>
    <w:rsid w:val="00B32DD9"/>
    <w:rsid w:val="00B3348E"/>
    <w:rsid w:val="00B33493"/>
    <w:rsid w:val="00B335E2"/>
    <w:rsid w:val="00B336B1"/>
    <w:rsid w:val="00B33A20"/>
    <w:rsid w:val="00B33B06"/>
    <w:rsid w:val="00B33B6D"/>
    <w:rsid w:val="00B33BFD"/>
    <w:rsid w:val="00B33CC0"/>
    <w:rsid w:val="00B33E52"/>
    <w:rsid w:val="00B33EDA"/>
    <w:rsid w:val="00B33F3F"/>
    <w:rsid w:val="00B33F6B"/>
    <w:rsid w:val="00B3415F"/>
    <w:rsid w:val="00B34295"/>
    <w:rsid w:val="00B342D8"/>
    <w:rsid w:val="00B346F7"/>
    <w:rsid w:val="00B347D5"/>
    <w:rsid w:val="00B349DA"/>
    <w:rsid w:val="00B34C32"/>
    <w:rsid w:val="00B34EB4"/>
    <w:rsid w:val="00B3522A"/>
    <w:rsid w:val="00B3531C"/>
    <w:rsid w:val="00B355A1"/>
    <w:rsid w:val="00B355C4"/>
    <w:rsid w:val="00B355FA"/>
    <w:rsid w:val="00B3584E"/>
    <w:rsid w:val="00B35916"/>
    <w:rsid w:val="00B359EA"/>
    <w:rsid w:val="00B35A0C"/>
    <w:rsid w:val="00B35A4B"/>
    <w:rsid w:val="00B35A70"/>
    <w:rsid w:val="00B35ABB"/>
    <w:rsid w:val="00B35AD0"/>
    <w:rsid w:val="00B35BC6"/>
    <w:rsid w:val="00B35D89"/>
    <w:rsid w:val="00B35D8B"/>
    <w:rsid w:val="00B35F5B"/>
    <w:rsid w:val="00B36107"/>
    <w:rsid w:val="00B3613C"/>
    <w:rsid w:val="00B361E0"/>
    <w:rsid w:val="00B3661C"/>
    <w:rsid w:val="00B36671"/>
    <w:rsid w:val="00B36682"/>
    <w:rsid w:val="00B366D8"/>
    <w:rsid w:val="00B36713"/>
    <w:rsid w:val="00B367B8"/>
    <w:rsid w:val="00B367F7"/>
    <w:rsid w:val="00B3681E"/>
    <w:rsid w:val="00B36829"/>
    <w:rsid w:val="00B3682C"/>
    <w:rsid w:val="00B368DB"/>
    <w:rsid w:val="00B36988"/>
    <w:rsid w:val="00B36A12"/>
    <w:rsid w:val="00B36A29"/>
    <w:rsid w:val="00B36BB7"/>
    <w:rsid w:val="00B36C03"/>
    <w:rsid w:val="00B36C1E"/>
    <w:rsid w:val="00B36D24"/>
    <w:rsid w:val="00B36D46"/>
    <w:rsid w:val="00B36E0B"/>
    <w:rsid w:val="00B36E29"/>
    <w:rsid w:val="00B36E3B"/>
    <w:rsid w:val="00B36EA4"/>
    <w:rsid w:val="00B36FFE"/>
    <w:rsid w:val="00B372FF"/>
    <w:rsid w:val="00B37402"/>
    <w:rsid w:val="00B37459"/>
    <w:rsid w:val="00B374EC"/>
    <w:rsid w:val="00B37500"/>
    <w:rsid w:val="00B37687"/>
    <w:rsid w:val="00B376FC"/>
    <w:rsid w:val="00B377D7"/>
    <w:rsid w:val="00B3783E"/>
    <w:rsid w:val="00B3793E"/>
    <w:rsid w:val="00B37DDE"/>
    <w:rsid w:val="00B4010E"/>
    <w:rsid w:val="00B4033E"/>
    <w:rsid w:val="00B403AD"/>
    <w:rsid w:val="00B404B5"/>
    <w:rsid w:val="00B40528"/>
    <w:rsid w:val="00B406CA"/>
    <w:rsid w:val="00B407F0"/>
    <w:rsid w:val="00B40A7F"/>
    <w:rsid w:val="00B40B96"/>
    <w:rsid w:val="00B4116E"/>
    <w:rsid w:val="00B411FD"/>
    <w:rsid w:val="00B412E9"/>
    <w:rsid w:val="00B4173E"/>
    <w:rsid w:val="00B41746"/>
    <w:rsid w:val="00B4192D"/>
    <w:rsid w:val="00B4194A"/>
    <w:rsid w:val="00B419B3"/>
    <w:rsid w:val="00B419C3"/>
    <w:rsid w:val="00B41D81"/>
    <w:rsid w:val="00B41DDB"/>
    <w:rsid w:val="00B41E0D"/>
    <w:rsid w:val="00B41F46"/>
    <w:rsid w:val="00B41FFB"/>
    <w:rsid w:val="00B42088"/>
    <w:rsid w:val="00B42269"/>
    <w:rsid w:val="00B422FC"/>
    <w:rsid w:val="00B424FA"/>
    <w:rsid w:val="00B42600"/>
    <w:rsid w:val="00B427F9"/>
    <w:rsid w:val="00B4287D"/>
    <w:rsid w:val="00B42ABB"/>
    <w:rsid w:val="00B42B2C"/>
    <w:rsid w:val="00B42BAC"/>
    <w:rsid w:val="00B42BC1"/>
    <w:rsid w:val="00B42D6F"/>
    <w:rsid w:val="00B42FE7"/>
    <w:rsid w:val="00B432F9"/>
    <w:rsid w:val="00B4339B"/>
    <w:rsid w:val="00B433CF"/>
    <w:rsid w:val="00B4349E"/>
    <w:rsid w:val="00B435BA"/>
    <w:rsid w:val="00B43920"/>
    <w:rsid w:val="00B43A23"/>
    <w:rsid w:val="00B43A75"/>
    <w:rsid w:val="00B43ACA"/>
    <w:rsid w:val="00B43AE8"/>
    <w:rsid w:val="00B43BD3"/>
    <w:rsid w:val="00B43BD7"/>
    <w:rsid w:val="00B43C15"/>
    <w:rsid w:val="00B43C65"/>
    <w:rsid w:val="00B43C8F"/>
    <w:rsid w:val="00B43F17"/>
    <w:rsid w:val="00B43F86"/>
    <w:rsid w:val="00B440DB"/>
    <w:rsid w:val="00B44328"/>
    <w:rsid w:val="00B444D2"/>
    <w:rsid w:val="00B4450E"/>
    <w:rsid w:val="00B4475B"/>
    <w:rsid w:val="00B447A0"/>
    <w:rsid w:val="00B447C1"/>
    <w:rsid w:val="00B447F0"/>
    <w:rsid w:val="00B4487B"/>
    <w:rsid w:val="00B44C82"/>
    <w:rsid w:val="00B44D9C"/>
    <w:rsid w:val="00B4516F"/>
    <w:rsid w:val="00B451E6"/>
    <w:rsid w:val="00B4545C"/>
    <w:rsid w:val="00B45818"/>
    <w:rsid w:val="00B4587D"/>
    <w:rsid w:val="00B45BFE"/>
    <w:rsid w:val="00B45C49"/>
    <w:rsid w:val="00B45F13"/>
    <w:rsid w:val="00B46031"/>
    <w:rsid w:val="00B461AE"/>
    <w:rsid w:val="00B46238"/>
    <w:rsid w:val="00B46512"/>
    <w:rsid w:val="00B466FD"/>
    <w:rsid w:val="00B467FD"/>
    <w:rsid w:val="00B46A2E"/>
    <w:rsid w:val="00B46E46"/>
    <w:rsid w:val="00B47077"/>
    <w:rsid w:val="00B47103"/>
    <w:rsid w:val="00B471A9"/>
    <w:rsid w:val="00B471D0"/>
    <w:rsid w:val="00B47539"/>
    <w:rsid w:val="00B47594"/>
    <w:rsid w:val="00B4768D"/>
    <w:rsid w:val="00B47717"/>
    <w:rsid w:val="00B477C3"/>
    <w:rsid w:val="00B47A9E"/>
    <w:rsid w:val="00B47AAD"/>
    <w:rsid w:val="00B47CD9"/>
    <w:rsid w:val="00B47CF6"/>
    <w:rsid w:val="00B47D08"/>
    <w:rsid w:val="00B47D1E"/>
    <w:rsid w:val="00B47DDC"/>
    <w:rsid w:val="00B47E5F"/>
    <w:rsid w:val="00B47FA1"/>
    <w:rsid w:val="00B50007"/>
    <w:rsid w:val="00B50262"/>
    <w:rsid w:val="00B50404"/>
    <w:rsid w:val="00B5041D"/>
    <w:rsid w:val="00B504A6"/>
    <w:rsid w:val="00B50533"/>
    <w:rsid w:val="00B505BE"/>
    <w:rsid w:val="00B506DB"/>
    <w:rsid w:val="00B509F5"/>
    <w:rsid w:val="00B50BDC"/>
    <w:rsid w:val="00B50C71"/>
    <w:rsid w:val="00B50CD5"/>
    <w:rsid w:val="00B50CE8"/>
    <w:rsid w:val="00B50DEA"/>
    <w:rsid w:val="00B50FB4"/>
    <w:rsid w:val="00B50FCD"/>
    <w:rsid w:val="00B513C5"/>
    <w:rsid w:val="00B51430"/>
    <w:rsid w:val="00B5146B"/>
    <w:rsid w:val="00B5182E"/>
    <w:rsid w:val="00B51894"/>
    <w:rsid w:val="00B5192C"/>
    <w:rsid w:val="00B51A71"/>
    <w:rsid w:val="00B51A82"/>
    <w:rsid w:val="00B51A9C"/>
    <w:rsid w:val="00B51B33"/>
    <w:rsid w:val="00B51CE7"/>
    <w:rsid w:val="00B51D0C"/>
    <w:rsid w:val="00B51D97"/>
    <w:rsid w:val="00B51DDB"/>
    <w:rsid w:val="00B52187"/>
    <w:rsid w:val="00B522A1"/>
    <w:rsid w:val="00B52306"/>
    <w:rsid w:val="00B5232C"/>
    <w:rsid w:val="00B52539"/>
    <w:rsid w:val="00B5257D"/>
    <w:rsid w:val="00B525B5"/>
    <w:rsid w:val="00B52677"/>
    <w:rsid w:val="00B52680"/>
    <w:rsid w:val="00B52698"/>
    <w:rsid w:val="00B526BC"/>
    <w:rsid w:val="00B526EB"/>
    <w:rsid w:val="00B52722"/>
    <w:rsid w:val="00B52837"/>
    <w:rsid w:val="00B52924"/>
    <w:rsid w:val="00B52966"/>
    <w:rsid w:val="00B529F2"/>
    <w:rsid w:val="00B52A48"/>
    <w:rsid w:val="00B52C3E"/>
    <w:rsid w:val="00B52CEC"/>
    <w:rsid w:val="00B52D6C"/>
    <w:rsid w:val="00B52EE1"/>
    <w:rsid w:val="00B52EEC"/>
    <w:rsid w:val="00B52F78"/>
    <w:rsid w:val="00B5318F"/>
    <w:rsid w:val="00B53272"/>
    <w:rsid w:val="00B532F3"/>
    <w:rsid w:val="00B534CB"/>
    <w:rsid w:val="00B5350A"/>
    <w:rsid w:val="00B5350E"/>
    <w:rsid w:val="00B535A1"/>
    <w:rsid w:val="00B5377A"/>
    <w:rsid w:val="00B53877"/>
    <w:rsid w:val="00B53973"/>
    <w:rsid w:val="00B53C4C"/>
    <w:rsid w:val="00B53CC6"/>
    <w:rsid w:val="00B53D7F"/>
    <w:rsid w:val="00B54040"/>
    <w:rsid w:val="00B542B0"/>
    <w:rsid w:val="00B542E3"/>
    <w:rsid w:val="00B544A2"/>
    <w:rsid w:val="00B5476E"/>
    <w:rsid w:val="00B54995"/>
    <w:rsid w:val="00B54A86"/>
    <w:rsid w:val="00B54BCC"/>
    <w:rsid w:val="00B54CEF"/>
    <w:rsid w:val="00B54D10"/>
    <w:rsid w:val="00B54D53"/>
    <w:rsid w:val="00B54F38"/>
    <w:rsid w:val="00B55042"/>
    <w:rsid w:val="00B554BA"/>
    <w:rsid w:val="00B55603"/>
    <w:rsid w:val="00B55651"/>
    <w:rsid w:val="00B55665"/>
    <w:rsid w:val="00B556A0"/>
    <w:rsid w:val="00B55793"/>
    <w:rsid w:val="00B5589E"/>
    <w:rsid w:val="00B558D6"/>
    <w:rsid w:val="00B55934"/>
    <w:rsid w:val="00B559B5"/>
    <w:rsid w:val="00B55A38"/>
    <w:rsid w:val="00B55A61"/>
    <w:rsid w:val="00B55AE8"/>
    <w:rsid w:val="00B55B33"/>
    <w:rsid w:val="00B55C84"/>
    <w:rsid w:val="00B55CCF"/>
    <w:rsid w:val="00B55DA8"/>
    <w:rsid w:val="00B55E86"/>
    <w:rsid w:val="00B55F8B"/>
    <w:rsid w:val="00B560B0"/>
    <w:rsid w:val="00B560EF"/>
    <w:rsid w:val="00B563AD"/>
    <w:rsid w:val="00B566B5"/>
    <w:rsid w:val="00B566CD"/>
    <w:rsid w:val="00B56809"/>
    <w:rsid w:val="00B5681D"/>
    <w:rsid w:val="00B5688B"/>
    <w:rsid w:val="00B56AB7"/>
    <w:rsid w:val="00B56BE0"/>
    <w:rsid w:val="00B56C5F"/>
    <w:rsid w:val="00B56EDD"/>
    <w:rsid w:val="00B56F09"/>
    <w:rsid w:val="00B56F43"/>
    <w:rsid w:val="00B5708C"/>
    <w:rsid w:val="00B570AD"/>
    <w:rsid w:val="00B57232"/>
    <w:rsid w:val="00B572BB"/>
    <w:rsid w:val="00B572C8"/>
    <w:rsid w:val="00B57475"/>
    <w:rsid w:val="00B57500"/>
    <w:rsid w:val="00B5758D"/>
    <w:rsid w:val="00B57892"/>
    <w:rsid w:val="00B57C87"/>
    <w:rsid w:val="00B57DA9"/>
    <w:rsid w:val="00B57DC4"/>
    <w:rsid w:val="00B57E0A"/>
    <w:rsid w:val="00B57E77"/>
    <w:rsid w:val="00B6018A"/>
    <w:rsid w:val="00B60602"/>
    <w:rsid w:val="00B6060F"/>
    <w:rsid w:val="00B60747"/>
    <w:rsid w:val="00B608CF"/>
    <w:rsid w:val="00B60955"/>
    <w:rsid w:val="00B6098C"/>
    <w:rsid w:val="00B60A3C"/>
    <w:rsid w:val="00B60A90"/>
    <w:rsid w:val="00B60B9D"/>
    <w:rsid w:val="00B60BD2"/>
    <w:rsid w:val="00B60C0D"/>
    <w:rsid w:val="00B60C91"/>
    <w:rsid w:val="00B60D52"/>
    <w:rsid w:val="00B60DDC"/>
    <w:rsid w:val="00B60EBF"/>
    <w:rsid w:val="00B60F8B"/>
    <w:rsid w:val="00B60FCA"/>
    <w:rsid w:val="00B60FF3"/>
    <w:rsid w:val="00B61018"/>
    <w:rsid w:val="00B6113A"/>
    <w:rsid w:val="00B6113F"/>
    <w:rsid w:val="00B61154"/>
    <w:rsid w:val="00B6115A"/>
    <w:rsid w:val="00B6134D"/>
    <w:rsid w:val="00B61573"/>
    <w:rsid w:val="00B617A5"/>
    <w:rsid w:val="00B61826"/>
    <w:rsid w:val="00B61926"/>
    <w:rsid w:val="00B61C31"/>
    <w:rsid w:val="00B62040"/>
    <w:rsid w:val="00B62095"/>
    <w:rsid w:val="00B620DC"/>
    <w:rsid w:val="00B620FC"/>
    <w:rsid w:val="00B62249"/>
    <w:rsid w:val="00B6229C"/>
    <w:rsid w:val="00B6230F"/>
    <w:rsid w:val="00B625A7"/>
    <w:rsid w:val="00B62641"/>
    <w:rsid w:val="00B62731"/>
    <w:rsid w:val="00B627CC"/>
    <w:rsid w:val="00B628F4"/>
    <w:rsid w:val="00B62981"/>
    <w:rsid w:val="00B62B69"/>
    <w:rsid w:val="00B62B85"/>
    <w:rsid w:val="00B62BE5"/>
    <w:rsid w:val="00B62DB4"/>
    <w:rsid w:val="00B62E5C"/>
    <w:rsid w:val="00B62F1D"/>
    <w:rsid w:val="00B62F21"/>
    <w:rsid w:val="00B6314F"/>
    <w:rsid w:val="00B63200"/>
    <w:rsid w:val="00B632DE"/>
    <w:rsid w:val="00B633CA"/>
    <w:rsid w:val="00B635E8"/>
    <w:rsid w:val="00B63612"/>
    <w:rsid w:val="00B6364D"/>
    <w:rsid w:val="00B6369A"/>
    <w:rsid w:val="00B636AE"/>
    <w:rsid w:val="00B63771"/>
    <w:rsid w:val="00B637B5"/>
    <w:rsid w:val="00B637CF"/>
    <w:rsid w:val="00B63967"/>
    <w:rsid w:val="00B63A55"/>
    <w:rsid w:val="00B63BB8"/>
    <w:rsid w:val="00B63BEC"/>
    <w:rsid w:val="00B63BF6"/>
    <w:rsid w:val="00B63C22"/>
    <w:rsid w:val="00B63E3D"/>
    <w:rsid w:val="00B63E3E"/>
    <w:rsid w:val="00B63E82"/>
    <w:rsid w:val="00B63E95"/>
    <w:rsid w:val="00B643A9"/>
    <w:rsid w:val="00B64510"/>
    <w:rsid w:val="00B6456B"/>
    <w:rsid w:val="00B64596"/>
    <w:rsid w:val="00B64635"/>
    <w:rsid w:val="00B64754"/>
    <w:rsid w:val="00B6476E"/>
    <w:rsid w:val="00B6489B"/>
    <w:rsid w:val="00B64B25"/>
    <w:rsid w:val="00B64BF8"/>
    <w:rsid w:val="00B64D2C"/>
    <w:rsid w:val="00B64DA9"/>
    <w:rsid w:val="00B64FA3"/>
    <w:rsid w:val="00B6503D"/>
    <w:rsid w:val="00B6506A"/>
    <w:rsid w:val="00B6512B"/>
    <w:rsid w:val="00B651F4"/>
    <w:rsid w:val="00B652F3"/>
    <w:rsid w:val="00B652FC"/>
    <w:rsid w:val="00B6560B"/>
    <w:rsid w:val="00B6561E"/>
    <w:rsid w:val="00B65686"/>
    <w:rsid w:val="00B65750"/>
    <w:rsid w:val="00B658C0"/>
    <w:rsid w:val="00B65A6C"/>
    <w:rsid w:val="00B65A98"/>
    <w:rsid w:val="00B65B1B"/>
    <w:rsid w:val="00B65BF4"/>
    <w:rsid w:val="00B65C38"/>
    <w:rsid w:val="00B66031"/>
    <w:rsid w:val="00B6617C"/>
    <w:rsid w:val="00B661F4"/>
    <w:rsid w:val="00B66256"/>
    <w:rsid w:val="00B66277"/>
    <w:rsid w:val="00B6634C"/>
    <w:rsid w:val="00B663BF"/>
    <w:rsid w:val="00B664FE"/>
    <w:rsid w:val="00B6654F"/>
    <w:rsid w:val="00B6657F"/>
    <w:rsid w:val="00B66608"/>
    <w:rsid w:val="00B666E2"/>
    <w:rsid w:val="00B6698B"/>
    <w:rsid w:val="00B66BB6"/>
    <w:rsid w:val="00B66D49"/>
    <w:rsid w:val="00B66D7C"/>
    <w:rsid w:val="00B66E28"/>
    <w:rsid w:val="00B670C8"/>
    <w:rsid w:val="00B670CA"/>
    <w:rsid w:val="00B67165"/>
    <w:rsid w:val="00B6729D"/>
    <w:rsid w:val="00B6731E"/>
    <w:rsid w:val="00B673C0"/>
    <w:rsid w:val="00B673C6"/>
    <w:rsid w:val="00B67465"/>
    <w:rsid w:val="00B674DB"/>
    <w:rsid w:val="00B67779"/>
    <w:rsid w:val="00B679F3"/>
    <w:rsid w:val="00B67B36"/>
    <w:rsid w:val="00B67E1D"/>
    <w:rsid w:val="00B67EFA"/>
    <w:rsid w:val="00B67F9D"/>
    <w:rsid w:val="00B67FC5"/>
    <w:rsid w:val="00B70259"/>
    <w:rsid w:val="00B70359"/>
    <w:rsid w:val="00B703B6"/>
    <w:rsid w:val="00B70468"/>
    <w:rsid w:val="00B704BB"/>
    <w:rsid w:val="00B70898"/>
    <w:rsid w:val="00B70A54"/>
    <w:rsid w:val="00B70AD3"/>
    <w:rsid w:val="00B70B3E"/>
    <w:rsid w:val="00B70B94"/>
    <w:rsid w:val="00B70B96"/>
    <w:rsid w:val="00B70C29"/>
    <w:rsid w:val="00B7106F"/>
    <w:rsid w:val="00B710B5"/>
    <w:rsid w:val="00B71356"/>
    <w:rsid w:val="00B71425"/>
    <w:rsid w:val="00B71528"/>
    <w:rsid w:val="00B715BE"/>
    <w:rsid w:val="00B71615"/>
    <w:rsid w:val="00B7181A"/>
    <w:rsid w:val="00B719D2"/>
    <w:rsid w:val="00B71A20"/>
    <w:rsid w:val="00B71B29"/>
    <w:rsid w:val="00B71B58"/>
    <w:rsid w:val="00B71C22"/>
    <w:rsid w:val="00B71C97"/>
    <w:rsid w:val="00B71E1D"/>
    <w:rsid w:val="00B71E48"/>
    <w:rsid w:val="00B71EF3"/>
    <w:rsid w:val="00B71F38"/>
    <w:rsid w:val="00B720C4"/>
    <w:rsid w:val="00B72246"/>
    <w:rsid w:val="00B7234E"/>
    <w:rsid w:val="00B723BA"/>
    <w:rsid w:val="00B723FC"/>
    <w:rsid w:val="00B72435"/>
    <w:rsid w:val="00B725F1"/>
    <w:rsid w:val="00B72750"/>
    <w:rsid w:val="00B72C84"/>
    <w:rsid w:val="00B72D41"/>
    <w:rsid w:val="00B72EF4"/>
    <w:rsid w:val="00B72F73"/>
    <w:rsid w:val="00B73023"/>
    <w:rsid w:val="00B73399"/>
    <w:rsid w:val="00B734D2"/>
    <w:rsid w:val="00B7350D"/>
    <w:rsid w:val="00B7352A"/>
    <w:rsid w:val="00B735A3"/>
    <w:rsid w:val="00B7372E"/>
    <w:rsid w:val="00B73830"/>
    <w:rsid w:val="00B73874"/>
    <w:rsid w:val="00B7389B"/>
    <w:rsid w:val="00B73928"/>
    <w:rsid w:val="00B73B30"/>
    <w:rsid w:val="00B73B66"/>
    <w:rsid w:val="00B73C94"/>
    <w:rsid w:val="00B73EF3"/>
    <w:rsid w:val="00B73F9F"/>
    <w:rsid w:val="00B74263"/>
    <w:rsid w:val="00B742E3"/>
    <w:rsid w:val="00B74536"/>
    <w:rsid w:val="00B746F9"/>
    <w:rsid w:val="00B74762"/>
    <w:rsid w:val="00B747EA"/>
    <w:rsid w:val="00B74851"/>
    <w:rsid w:val="00B748E0"/>
    <w:rsid w:val="00B74A02"/>
    <w:rsid w:val="00B74AAF"/>
    <w:rsid w:val="00B74CBE"/>
    <w:rsid w:val="00B74E09"/>
    <w:rsid w:val="00B74E0B"/>
    <w:rsid w:val="00B74F3F"/>
    <w:rsid w:val="00B74FFB"/>
    <w:rsid w:val="00B753E2"/>
    <w:rsid w:val="00B754E3"/>
    <w:rsid w:val="00B75511"/>
    <w:rsid w:val="00B7552F"/>
    <w:rsid w:val="00B7568B"/>
    <w:rsid w:val="00B75705"/>
    <w:rsid w:val="00B7570F"/>
    <w:rsid w:val="00B75A54"/>
    <w:rsid w:val="00B75AE9"/>
    <w:rsid w:val="00B75B0F"/>
    <w:rsid w:val="00B75B46"/>
    <w:rsid w:val="00B75B7A"/>
    <w:rsid w:val="00B75C81"/>
    <w:rsid w:val="00B75DD0"/>
    <w:rsid w:val="00B75DD5"/>
    <w:rsid w:val="00B75EB3"/>
    <w:rsid w:val="00B75FA4"/>
    <w:rsid w:val="00B76081"/>
    <w:rsid w:val="00B760B9"/>
    <w:rsid w:val="00B761AB"/>
    <w:rsid w:val="00B76253"/>
    <w:rsid w:val="00B7646B"/>
    <w:rsid w:val="00B764B5"/>
    <w:rsid w:val="00B76645"/>
    <w:rsid w:val="00B767D4"/>
    <w:rsid w:val="00B768ED"/>
    <w:rsid w:val="00B7690A"/>
    <w:rsid w:val="00B76A8A"/>
    <w:rsid w:val="00B76A9C"/>
    <w:rsid w:val="00B76E4A"/>
    <w:rsid w:val="00B76E81"/>
    <w:rsid w:val="00B76FA4"/>
    <w:rsid w:val="00B770EA"/>
    <w:rsid w:val="00B7726D"/>
    <w:rsid w:val="00B7756E"/>
    <w:rsid w:val="00B775F1"/>
    <w:rsid w:val="00B777A3"/>
    <w:rsid w:val="00B7783B"/>
    <w:rsid w:val="00B77A7F"/>
    <w:rsid w:val="00B77AA9"/>
    <w:rsid w:val="00B77C64"/>
    <w:rsid w:val="00B77CF9"/>
    <w:rsid w:val="00B77D4C"/>
    <w:rsid w:val="00B77D97"/>
    <w:rsid w:val="00B77E21"/>
    <w:rsid w:val="00B8005F"/>
    <w:rsid w:val="00B802E7"/>
    <w:rsid w:val="00B8044C"/>
    <w:rsid w:val="00B8048C"/>
    <w:rsid w:val="00B805CB"/>
    <w:rsid w:val="00B80604"/>
    <w:rsid w:val="00B8076A"/>
    <w:rsid w:val="00B80788"/>
    <w:rsid w:val="00B809E9"/>
    <w:rsid w:val="00B80A63"/>
    <w:rsid w:val="00B80A76"/>
    <w:rsid w:val="00B80ADF"/>
    <w:rsid w:val="00B80C3B"/>
    <w:rsid w:val="00B80CA3"/>
    <w:rsid w:val="00B80CE1"/>
    <w:rsid w:val="00B80D4F"/>
    <w:rsid w:val="00B80D5B"/>
    <w:rsid w:val="00B80EA2"/>
    <w:rsid w:val="00B810A4"/>
    <w:rsid w:val="00B812BF"/>
    <w:rsid w:val="00B812D6"/>
    <w:rsid w:val="00B81360"/>
    <w:rsid w:val="00B81430"/>
    <w:rsid w:val="00B8146A"/>
    <w:rsid w:val="00B81578"/>
    <w:rsid w:val="00B81597"/>
    <w:rsid w:val="00B8159F"/>
    <w:rsid w:val="00B8173F"/>
    <w:rsid w:val="00B81760"/>
    <w:rsid w:val="00B818A1"/>
    <w:rsid w:val="00B819AC"/>
    <w:rsid w:val="00B81A3C"/>
    <w:rsid w:val="00B81B2B"/>
    <w:rsid w:val="00B81C12"/>
    <w:rsid w:val="00B81D7C"/>
    <w:rsid w:val="00B81D9A"/>
    <w:rsid w:val="00B81DDE"/>
    <w:rsid w:val="00B81E3C"/>
    <w:rsid w:val="00B81E3E"/>
    <w:rsid w:val="00B81F11"/>
    <w:rsid w:val="00B81F57"/>
    <w:rsid w:val="00B82115"/>
    <w:rsid w:val="00B82476"/>
    <w:rsid w:val="00B824BA"/>
    <w:rsid w:val="00B825A2"/>
    <w:rsid w:val="00B826F4"/>
    <w:rsid w:val="00B82756"/>
    <w:rsid w:val="00B828F9"/>
    <w:rsid w:val="00B82A2C"/>
    <w:rsid w:val="00B82C4E"/>
    <w:rsid w:val="00B82D45"/>
    <w:rsid w:val="00B82F2D"/>
    <w:rsid w:val="00B831A6"/>
    <w:rsid w:val="00B832AF"/>
    <w:rsid w:val="00B832BB"/>
    <w:rsid w:val="00B8350E"/>
    <w:rsid w:val="00B83907"/>
    <w:rsid w:val="00B83A13"/>
    <w:rsid w:val="00B83A7B"/>
    <w:rsid w:val="00B83CC4"/>
    <w:rsid w:val="00B83E64"/>
    <w:rsid w:val="00B83E9E"/>
    <w:rsid w:val="00B83EB1"/>
    <w:rsid w:val="00B83F13"/>
    <w:rsid w:val="00B83F71"/>
    <w:rsid w:val="00B8424A"/>
    <w:rsid w:val="00B842CE"/>
    <w:rsid w:val="00B84353"/>
    <w:rsid w:val="00B84410"/>
    <w:rsid w:val="00B84753"/>
    <w:rsid w:val="00B847BC"/>
    <w:rsid w:val="00B84871"/>
    <w:rsid w:val="00B84882"/>
    <w:rsid w:val="00B84A33"/>
    <w:rsid w:val="00B84BBA"/>
    <w:rsid w:val="00B84C33"/>
    <w:rsid w:val="00B84DDB"/>
    <w:rsid w:val="00B84E7F"/>
    <w:rsid w:val="00B84F76"/>
    <w:rsid w:val="00B84FC6"/>
    <w:rsid w:val="00B8502C"/>
    <w:rsid w:val="00B85098"/>
    <w:rsid w:val="00B850A0"/>
    <w:rsid w:val="00B850C7"/>
    <w:rsid w:val="00B85173"/>
    <w:rsid w:val="00B85233"/>
    <w:rsid w:val="00B85271"/>
    <w:rsid w:val="00B854A9"/>
    <w:rsid w:val="00B85598"/>
    <w:rsid w:val="00B85599"/>
    <w:rsid w:val="00B85695"/>
    <w:rsid w:val="00B856BA"/>
    <w:rsid w:val="00B85965"/>
    <w:rsid w:val="00B85CBD"/>
    <w:rsid w:val="00B85E1C"/>
    <w:rsid w:val="00B85E86"/>
    <w:rsid w:val="00B85F62"/>
    <w:rsid w:val="00B8635A"/>
    <w:rsid w:val="00B86444"/>
    <w:rsid w:val="00B86461"/>
    <w:rsid w:val="00B864B2"/>
    <w:rsid w:val="00B86521"/>
    <w:rsid w:val="00B8670F"/>
    <w:rsid w:val="00B8687B"/>
    <w:rsid w:val="00B86A9C"/>
    <w:rsid w:val="00B86B60"/>
    <w:rsid w:val="00B86DD7"/>
    <w:rsid w:val="00B86DDC"/>
    <w:rsid w:val="00B86EFD"/>
    <w:rsid w:val="00B86FED"/>
    <w:rsid w:val="00B87051"/>
    <w:rsid w:val="00B8709B"/>
    <w:rsid w:val="00B87339"/>
    <w:rsid w:val="00B8769A"/>
    <w:rsid w:val="00B8769E"/>
    <w:rsid w:val="00B8771A"/>
    <w:rsid w:val="00B8774B"/>
    <w:rsid w:val="00B877CB"/>
    <w:rsid w:val="00B878F1"/>
    <w:rsid w:val="00B87ADB"/>
    <w:rsid w:val="00B87AED"/>
    <w:rsid w:val="00B87B76"/>
    <w:rsid w:val="00B87BC4"/>
    <w:rsid w:val="00B87DF8"/>
    <w:rsid w:val="00B87F11"/>
    <w:rsid w:val="00B87FF2"/>
    <w:rsid w:val="00B90253"/>
    <w:rsid w:val="00B903FB"/>
    <w:rsid w:val="00B905A2"/>
    <w:rsid w:val="00B905C8"/>
    <w:rsid w:val="00B90741"/>
    <w:rsid w:val="00B907AE"/>
    <w:rsid w:val="00B907DC"/>
    <w:rsid w:val="00B90940"/>
    <w:rsid w:val="00B9098D"/>
    <w:rsid w:val="00B909B9"/>
    <w:rsid w:val="00B909DB"/>
    <w:rsid w:val="00B90A22"/>
    <w:rsid w:val="00B90B40"/>
    <w:rsid w:val="00B90B68"/>
    <w:rsid w:val="00B90E32"/>
    <w:rsid w:val="00B90ED6"/>
    <w:rsid w:val="00B90F9D"/>
    <w:rsid w:val="00B90FA8"/>
    <w:rsid w:val="00B9159E"/>
    <w:rsid w:val="00B91677"/>
    <w:rsid w:val="00B916A9"/>
    <w:rsid w:val="00B916B9"/>
    <w:rsid w:val="00B919F4"/>
    <w:rsid w:val="00B91A3C"/>
    <w:rsid w:val="00B91A79"/>
    <w:rsid w:val="00B91AD2"/>
    <w:rsid w:val="00B91AD9"/>
    <w:rsid w:val="00B91CC5"/>
    <w:rsid w:val="00B91DD5"/>
    <w:rsid w:val="00B91E72"/>
    <w:rsid w:val="00B91ECD"/>
    <w:rsid w:val="00B91EE3"/>
    <w:rsid w:val="00B921A7"/>
    <w:rsid w:val="00B921C8"/>
    <w:rsid w:val="00B921C9"/>
    <w:rsid w:val="00B92238"/>
    <w:rsid w:val="00B922D9"/>
    <w:rsid w:val="00B9243A"/>
    <w:rsid w:val="00B924E1"/>
    <w:rsid w:val="00B9253A"/>
    <w:rsid w:val="00B925F5"/>
    <w:rsid w:val="00B92653"/>
    <w:rsid w:val="00B926AC"/>
    <w:rsid w:val="00B926C4"/>
    <w:rsid w:val="00B9284E"/>
    <w:rsid w:val="00B92B57"/>
    <w:rsid w:val="00B92BFE"/>
    <w:rsid w:val="00B92C2D"/>
    <w:rsid w:val="00B92E24"/>
    <w:rsid w:val="00B92E54"/>
    <w:rsid w:val="00B92F8F"/>
    <w:rsid w:val="00B9304C"/>
    <w:rsid w:val="00B9326E"/>
    <w:rsid w:val="00B933A9"/>
    <w:rsid w:val="00B938B5"/>
    <w:rsid w:val="00B93917"/>
    <w:rsid w:val="00B93931"/>
    <w:rsid w:val="00B93A10"/>
    <w:rsid w:val="00B93B4F"/>
    <w:rsid w:val="00B93BAD"/>
    <w:rsid w:val="00B93C0A"/>
    <w:rsid w:val="00B93C17"/>
    <w:rsid w:val="00B93D14"/>
    <w:rsid w:val="00B93E07"/>
    <w:rsid w:val="00B93F5B"/>
    <w:rsid w:val="00B941A2"/>
    <w:rsid w:val="00B942B1"/>
    <w:rsid w:val="00B942E4"/>
    <w:rsid w:val="00B943FE"/>
    <w:rsid w:val="00B945BC"/>
    <w:rsid w:val="00B94626"/>
    <w:rsid w:val="00B9465F"/>
    <w:rsid w:val="00B9482D"/>
    <w:rsid w:val="00B94A19"/>
    <w:rsid w:val="00B94AFC"/>
    <w:rsid w:val="00B94CA4"/>
    <w:rsid w:val="00B95011"/>
    <w:rsid w:val="00B950B1"/>
    <w:rsid w:val="00B9543B"/>
    <w:rsid w:val="00B955C1"/>
    <w:rsid w:val="00B95638"/>
    <w:rsid w:val="00B95743"/>
    <w:rsid w:val="00B958AB"/>
    <w:rsid w:val="00B959D4"/>
    <w:rsid w:val="00B959D9"/>
    <w:rsid w:val="00B95ACA"/>
    <w:rsid w:val="00B95E35"/>
    <w:rsid w:val="00B95E3B"/>
    <w:rsid w:val="00B95E7E"/>
    <w:rsid w:val="00B95EAF"/>
    <w:rsid w:val="00B95ED8"/>
    <w:rsid w:val="00B95EF1"/>
    <w:rsid w:val="00B95F21"/>
    <w:rsid w:val="00B95FA9"/>
    <w:rsid w:val="00B96303"/>
    <w:rsid w:val="00B9664A"/>
    <w:rsid w:val="00B96710"/>
    <w:rsid w:val="00B967D1"/>
    <w:rsid w:val="00B96B37"/>
    <w:rsid w:val="00B96C40"/>
    <w:rsid w:val="00B96C48"/>
    <w:rsid w:val="00B96D2B"/>
    <w:rsid w:val="00B96DCD"/>
    <w:rsid w:val="00B96E01"/>
    <w:rsid w:val="00B96ED8"/>
    <w:rsid w:val="00B96EF4"/>
    <w:rsid w:val="00B96F18"/>
    <w:rsid w:val="00B970AE"/>
    <w:rsid w:val="00B97116"/>
    <w:rsid w:val="00B973EA"/>
    <w:rsid w:val="00B975AB"/>
    <w:rsid w:val="00B975E7"/>
    <w:rsid w:val="00B975EF"/>
    <w:rsid w:val="00B97643"/>
    <w:rsid w:val="00B97686"/>
    <w:rsid w:val="00B976E9"/>
    <w:rsid w:val="00B977DB"/>
    <w:rsid w:val="00B9781C"/>
    <w:rsid w:val="00B97880"/>
    <w:rsid w:val="00B97918"/>
    <w:rsid w:val="00B97979"/>
    <w:rsid w:val="00B97D25"/>
    <w:rsid w:val="00B97D85"/>
    <w:rsid w:val="00B97EB4"/>
    <w:rsid w:val="00BA0227"/>
    <w:rsid w:val="00BA0367"/>
    <w:rsid w:val="00BA03C9"/>
    <w:rsid w:val="00BA03CB"/>
    <w:rsid w:val="00BA05F4"/>
    <w:rsid w:val="00BA0764"/>
    <w:rsid w:val="00BA080E"/>
    <w:rsid w:val="00BA0956"/>
    <w:rsid w:val="00BA0968"/>
    <w:rsid w:val="00BA0B08"/>
    <w:rsid w:val="00BA0C31"/>
    <w:rsid w:val="00BA0D0A"/>
    <w:rsid w:val="00BA0DC9"/>
    <w:rsid w:val="00BA0E04"/>
    <w:rsid w:val="00BA0E0E"/>
    <w:rsid w:val="00BA0E36"/>
    <w:rsid w:val="00BA0E71"/>
    <w:rsid w:val="00BA0EBB"/>
    <w:rsid w:val="00BA1163"/>
    <w:rsid w:val="00BA11A7"/>
    <w:rsid w:val="00BA11FC"/>
    <w:rsid w:val="00BA1340"/>
    <w:rsid w:val="00BA148F"/>
    <w:rsid w:val="00BA1602"/>
    <w:rsid w:val="00BA168B"/>
    <w:rsid w:val="00BA1703"/>
    <w:rsid w:val="00BA17E3"/>
    <w:rsid w:val="00BA1805"/>
    <w:rsid w:val="00BA1884"/>
    <w:rsid w:val="00BA1A89"/>
    <w:rsid w:val="00BA1DDC"/>
    <w:rsid w:val="00BA1F43"/>
    <w:rsid w:val="00BA1FC4"/>
    <w:rsid w:val="00BA209B"/>
    <w:rsid w:val="00BA2117"/>
    <w:rsid w:val="00BA216C"/>
    <w:rsid w:val="00BA21EA"/>
    <w:rsid w:val="00BA2551"/>
    <w:rsid w:val="00BA286F"/>
    <w:rsid w:val="00BA2918"/>
    <w:rsid w:val="00BA2A43"/>
    <w:rsid w:val="00BA2C4B"/>
    <w:rsid w:val="00BA2C82"/>
    <w:rsid w:val="00BA2CF7"/>
    <w:rsid w:val="00BA2E06"/>
    <w:rsid w:val="00BA2E3B"/>
    <w:rsid w:val="00BA2E46"/>
    <w:rsid w:val="00BA3099"/>
    <w:rsid w:val="00BA30D6"/>
    <w:rsid w:val="00BA311D"/>
    <w:rsid w:val="00BA3172"/>
    <w:rsid w:val="00BA31CF"/>
    <w:rsid w:val="00BA337E"/>
    <w:rsid w:val="00BA34C0"/>
    <w:rsid w:val="00BA359F"/>
    <w:rsid w:val="00BA3749"/>
    <w:rsid w:val="00BA3766"/>
    <w:rsid w:val="00BA3860"/>
    <w:rsid w:val="00BA3AC5"/>
    <w:rsid w:val="00BA3CBC"/>
    <w:rsid w:val="00BA3E16"/>
    <w:rsid w:val="00BA3E96"/>
    <w:rsid w:val="00BA4198"/>
    <w:rsid w:val="00BA41C9"/>
    <w:rsid w:val="00BA41DB"/>
    <w:rsid w:val="00BA41ED"/>
    <w:rsid w:val="00BA4241"/>
    <w:rsid w:val="00BA42C5"/>
    <w:rsid w:val="00BA43F8"/>
    <w:rsid w:val="00BA4621"/>
    <w:rsid w:val="00BA46DD"/>
    <w:rsid w:val="00BA48F1"/>
    <w:rsid w:val="00BA49BF"/>
    <w:rsid w:val="00BA4A85"/>
    <w:rsid w:val="00BA4ACF"/>
    <w:rsid w:val="00BA4C5E"/>
    <w:rsid w:val="00BA4CD8"/>
    <w:rsid w:val="00BA4F0F"/>
    <w:rsid w:val="00BA4F13"/>
    <w:rsid w:val="00BA54CF"/>
    <w:rsid w:val="00BA5747"/>
    <w:rsid w:val="00BA5A86"/>
    <w:rsid w:val="00BA5BD8"/>
    <w:rsid w:val="00BA5DF8"/>
    <w:rsid w:val="00BA5F0D"/>
    <w:rsid w:val="00BA5F63"/>
    <w:rsid w:val="00BA61BC"/>
    <w:rsid w:val="00BA61F3"/>
    <w:rsid w:val="00BA623A"/>
    <w:rsid w:val="00BA6411"/>
    <w:rsid w:val="00BA6624"/>
    <w:rsid w:val="00BA6715"/>
    <w:rsid w:val="00BA688A"/>
    <w:rsid w:val="00BA6C2F"/>
    <w:rsid w:val="00BA6D0E"/>
    <w:rsid w:val="00BA6DAA"/>
    <w:rsid w:val="00BA6E4F"/>
    <w:rsid w:val="00BA726A"/>
    <w:rsid w:val="00BA7396"/>
    <w:rsid w:val="00BA7476"/>
    <w:rsid w:val="00BA749E"/>
    <w:rsid w:val="00BA7910"/>
    <w:rsid w:val="00BA7945"/>
    <w:rsid w:val="00BA7B61"/>
    <w:rsid w:val="00BA7C03"/>
    <w:rsid w:val="00BA7CAE"/>
    <w:rsid w:val="00BA7DB3"/>
    <w:rsid w:val="00BA7E32"/>
    <w:rsid w:val="00BA7E81"/>
    <w:rsid w:val="00BA7F32"/>
    <w:rsid w:val="00BB0063"/>
    <w:rsid w:val="00BB011C"/>
    <w:rsid w:val="00BB01D1"/>
    <w:rsid w:val="00BB0269"/>
    <w:rsid w:val="00BB0298"/>
    <w:rsid w:val="00BB02CB"/>
    <w:rsid w:val="00BB03B7"/>
    <w:rsid w:val="00BB0441"/>
    <w:rsid w:val="00BB0653"/>
    <w:rsid w:val="00BB06A3"/>
    <w:rsid w:val="00BB076D"/>
    <w:rsid w:val="00BB0956"/>
    <w:rsid w:val="00BB096E"/>
    <w:rsid w:val="00BB0DAF"/>
    <w:rsid w:val="00BB0F0B"/>
    <w:rsid w:val="00BB1134"/>
    <w:rsid w:val="00BB1266"/>
    <w:rsid w:val="00BB12E0"/>
    <w:rsid w:val="00BB141D"/>
    <w:rsid w:val="00BB1488"/>
    <w:rsid w:val="00BB14CE"/>
    <w:rsid w:val="00BB15B8"/>
    <w:rsid w:val="00BB1865"/>
    <w:rsid w:val="00BB1B8F"/>
    <w:rsid w:val="00BB1BF6"/>
    <w:rsid w:val="00BB1C8F"/>
    <w:rsid w:val="00BB1D27"/>
    <w:rsid w:val="00BB1E58"/>
    <w:rsid w:val="00BB1EC7"/>
    <w:rsid w:val="00BB1F15"/>
    <w:rsid w:val="00BB1F43"/>
    <w:rsid w:val="00BB21CF"/>
    <w:rsid w:val="00BB256D"/>
    <w:rsid w:val="00BB278E"/>
    <w:rsid w:val="00BB2835"/>
    <w:rsid w:val="00BB29AF"/>
    <w:rsid w:val="00BB2A2D"/>
    <w:rsid w:val="00BB2A9B"/>
    <w:rsid w:val="00BB2B66"/>
    <w:rsid w:val="00BB2C1A"/>
    <w:rsid w:val="00BB2C1D"/>
    <w:rsid w:val="00BB2CCB"/>
    <w:rsid w:val="00BB2D0B"/>
    <w:rsid w:val="00BB2EDE"/>
    <w:rsid w:val="00BB3143"/>
    <w:rsid w:val="00BB3164"/>
    <w:rsid w:val="00BB33A6"/>
    <w:rsid w:val="00BB33C4"/>
    <w:rsid w:val="00BB345C"/>
    <w:rsid w:val="00BB3462"/>
    <w:rsid w:val="00BB361E"/>
    <w:rsid w:val="00BB36B7"/>
    <w:rsid w:val="00BB3916"/>
    <w:rsid w:val="00BB3A38"/>
    <w:rsid w:val="00BB3A8D"/>
    <w:rsid w:val="00BB3AFB"/>
    <w:rsid w:val="00BB3B60"/>
    <w:rsid w:val="00BB3D5C"/>
    <w:rsid w:val="00BB3ED2"/>
    <w:rsid w:val="00BB3F09"/>
    <w:rsid w:val="00BB4039"/>
    <w:rsid w:val="00BB404E"/>
    <w:rsid w:val="00BB40E9"/>
    <w:rsid w:val="00BB41FC"/>
    <w:rsid w:val="00BB4354"/>
    <w:rsid w:val="00BB443F"/>
    <w:rsid w:val="00BB459D"/>
    <w:rsid w:val="00BB4639"/>
    <w:rsid w:val="00BB4645"/>
    <w:rsid w:val="00BB46EC"/>
    <w:rsid w:val="00BB4782"/>
    <w:rsid w:val="00BB48A2"/>
    <w:rsid w:val="00BB49B2"/>
    <w:rsid w:val="00BB4B66"/>
    <w:rsid w:val="00BB4B8A"/>
    <w:rsid w:val="00BB4B9C"/>
    <w:rsid w:val="00BB4D55"/>
    <w:rsid w:val="00BB4DB3"/>
    <w:rsid w:val="00BB4E3C"/>
    <w:rsid w:val="00BB4FF6"/>
    <w:rsid w:val="00BB5173"/>
    <w:rsid w:val="00BB56A3"/>
    <w:rsid w:val="00BB56A5"/>
    <w:rsid w:val="00BB56EF"/>
    <w:rsid w:val="00BB58CE"/>
    <w:rsid w:val="00BB59B0"/>
    <w:rsid w:val="00BB5DD7"/>
    <w:rsid w:val="00BB5E3D"/>
    <w:rsid w:val="00BB5E50"/>
    <w:rsid w:val="00BB5EA2"/>
    <w:rsid w:val="00BB5F81"/>
    <w:rsid w:val="00BB6174"/>
    <w:rsid w:val="00BB6221"/>
    <w:rsid w:val="00BB64C5"/>
    <w:rsid w:val="00BB657A"/>
    <w:rsid w:val="00BB659A"/>
    <w:rsid w:val="00BB65B8"/>
    <w:rsid w:val="00BB660E"/>
    <w:rsid w:val="00BB67D3"/>
    <w:rsid w:val="00BB6B68"/>
    <w:rsid w:val="00BB6CA2"/>
    <w:rsid w:val="00BB6DA0"/>
    <w:rsid w:val="00BB73E4"/>
    <w:rsid w:val="00BB7494"/>
    <w:rsid w:val="00BB7560"/>
    <w:rsid w:val="00BB7752"/>
    <w:rsid w:val="00BB78EE"/>
    <w:rsid w:val="00BB7960"/>
    <w:rsid w:val="00BB79D6"/>
    <w:rsid w:val="00BB7AD5"/>
    <w:rsid w:val="00BB7B19"/>
    <w:rsid w:val="00BB7B5D"/>
    <w:rsid w:val="00BB7D69"/>
    <w:rsid w:val="00BB7D70"/>
    <w:rsid w:val="00BB7D91"/>
    <w:rsid w:val="00BC0161"/>
    <w:rsid w:val="00BC0511"/>
    <w:rsid w:val="00BC05B6"/>
    <w:rsid w:val="00BC0616"/>
    <w:rsid w:val="00BC0653"/>
    <w:rsid w:val="00BC066B"/>
    <w:rsid w:val="00BC070F"/>
    <w:rsid w:val="00BC0ABB"/>
    <w:rsid w:val="00BC0B31"/>
    <w:rsid w:val="00BC0DD8"/>
    <w:rsid w:val="00BC0E60"/>
    <w:rsid w:val="00BC0EBB"/>
    <w:rsid w:val="00BC0EF3"/>
    <w:rsid w:val="00BC0FBB"/>
    <w:rsid w:val="00BC100D"/>
    <w:rsid w:val="00BC1140"/>
    <w:rsid w:val="00BC11D9"/>
    <w:rsid w:val="00BC12DB"/>
    <w:rsid w:val="00BC13C1"/>
    <w:rsid w:val="00BC1739"/>
    <w:rsid w:val="00BC1820"/>
    <w:rsid w:val="00BC18D1"/>
    <w:rsid w:val="00BC1A2A"/>
    <w:rsid w:val="00BC1A66"/>
    <w:rsid w:val="00BC1B76"/>
    <w:rsid w:val="00BC1BA0"/>
    <w:rsid w:val="00BC1C83"/>
    <w:rsid w:val="00BC1F50"/>
    <w:rsid w:val="00BC1F6E"/>
    <w:rsid w:val="00BC2063"/>
    <w:rsid w:val="00BC220D"/>
    <w:rsid w:val="00BC27A1"/>
    <w:rsid w:val="00BC2816"/>
    <w:rsid w:val="00BC2A40"/>
    <w:rsid w:val="00BC2A68"/>
    <w:rsid w:val="00BC2BB0"/>
    <w:rsid w:val="00BC2CBE"/>
    <w:rsid w:val="00BC2CC3"/>
    <w:rsid w:val="00BC2CC8"/>
    <w:rsid w:val="00BC2F30"/>
    <w:rsid w:val="00BC2F65"/>
    <w:rsid w:val="00BC2F86"/>
    <w:rsid w:val="00BC2F8C"/>
    <w:rsid w:val="00BC3015"/>
    <w:rsid w:val="00BC307F"/>
    <w:rsid w:val="00BC3162"/>
    <w:rsid w:val="00BC3168"/>
    <w:rsid w:val="00BC3231"/>
    <w:rsid w:val="00BC3366"/>
    <w:rsid w:val="00BC35B5"/>
    <w:rsid w:val="00BC3626"/>
    <w:rsid w:val="00BC372F"/>
    <w:rsid w:val="00BC3B36"/>
    <w:rsid w:val="00BC3B75"/>
    <w:rsid w:val="00BC3CED"/>
    <w:rsid w:val="00BC3E71"/>
    <w:rsid w:val="00BC3F11"/>
    <w:rsid w:val="00BC3F41"/>
    <w:rsid w:val="00BC40D5"/>
    <w:rsid w:val="00BC41B1"/>
    <w:rsid w:val="00BC41B8"/>
    <w:rsid w:val="00BC423B"/>
    <w:rsid w:val="00BC427B"/>
    <w:rsid w:val="00BC42EB"/>
    <w:rsid w:val="00BC43CE"/>
    <w:rsid w:val="00BC4720"/>
    <w:rsid w:val="00BC4A23"/>
    <w:rsid w:val="00BC4E8C"/>
    <w:rsid w:val="00BC4F3A"/>
    <w:rsid w:val="00BC4FB4"/>
    <w:rsid w:val="00BC4FBF"/>
    <w:rsid w:val="00BC5009"/>
    <w:rsid w:val="00BC50E9"/>
    <w:rsid w:val="00BC51C8"/>
    <w:rsid w:val="00BC51F8"/>
    <w:rsid w:val="00BC52DA"/>
    <w:rsid w:val="00BC532E"/>
    <w:rsid w:val="00BC5433"/>
    <w:rsid w:val="00BC5472"/>
    <w:rsid w:val="00BC547E"/>
    <w:rsid w:val="00BC549A"/>
    <w:rsid w:val="00BC5825"/>
    <w:rsid w:val="00BC5ABD"/>
    <w:rsid w:val="00BC5CA5"/>
    <w:rsid w:val="00BC5DBA"/>
    <w:rsid w:val="00BC5E3F"/>
    <w:rsid w:val="00BC5F3C"/>
    <w:rsid w:val="00BC5FB6"/>
    <w:rsid w:val="00BC6037"/>
    <w:rsid w:val="00BC60ED"/>
    <w:rsid w:val="00BC617E"/>
    <w:rsid w:val="00BC6338"/>
    <w:rsid w:val="00BC655A"/>
    <w:rsid w:val="00BC6570"/>
    <w:rsid w:val="00BC6865"/>
    <w:rsid w:val="00BC6895"/>
    <w:rsid w:val="00BC68F3"/>
    <w:rsid w:val="00BC6BDE"/>
    <w:rsid w:val="00BC6C59"/>
    <w:rsid w:val="00BC6D7F"/>
    <w:rsid w:val="00BC6F3B"/>
    <w:rsid w:val="00BC6F52"/>
    <w:rsid w:val="00BC707D"/>
    <w:rsid w:val="00BC741A"/>
    <w:rsid w:val="00BC754B"/>
    <w:rsid w:val="00BC7745"/>
    <w:rsid w:val="00BC77A9"/>
    <w:rsid w:val="00BC7932"/>
    <w:rsid w:val="00BC799F"/>
    <w:rsid w:val="00BC7A5A"/>
    <w:rsid w:val="00BC7A93"/>
    <w:rsid w:val="00BC7CFC"/>
    <w:rsid w:val="00BC7D7D"/>
    <w:rsid w:val="00BC7F6E"/>
    <w:rsid w:val="00BD001E"/>
    <w:rsid w:val="00BD0118"/>
    <w:rsid w:val="00BD03C8"/>
    <w:rsid w:val="00BD0468"/>
    <w:rsid w:val="00BD04EC"/>
    <w:rsid w:val="00BD05D1"/>
    <w:rsid w:val="00BD09A1"/>
    <w:rsid w:val="00BD09E3"/>
    <w:rsid w:val="00BD0B88"/>
    <w:rsid w:val="00BD0BAC"/>
    <w:rsid w:val="00BD0C5C"/>
    <w:rsid w:val="00BD0D2E"/>
    <w:rsid w:val="00BD0F29"/>
    <w:rsid w:val="00BD0F3C"/>
    <w:rsid w:val="00BD126A"/>
    <w:rsid w:val="00BD141F"/>
    <w:rsid w:val="00BD15E4"/>
    <w:rsid w:val="00BD1675"/>
    <w:rsid w:val="00BD1841"/>
    <w:rsid w:val="00BD18D7"/>
    <w:rsid w:val="00BD1BA3"/>
    <w:rsid w:val="00BD1D9E"/>
    <w:rsid w:val="00BD1EA3"/>
    <w:rsid w:val="00BD1F85"/>
    <w:rsid w:val="00BD2067"/>
    <w:rsid w:val="00BD2090"/>
    <w:rsid w:val="00BD20D9"/>
    <w:rsid w:val="00BD2132"/>
    <w:rsid w:val="00BD2262"/>
    <w:rsid w:val="00BD2337"/>
    <w:rsid w:val="00BD239B"/>
    <w:rsid w:val="00BD23D1"/>
    <w:rsid w:val="00BD23EE"/>
    <w:rsid w:val="00BD244D"/>
    <w:rsid w:val="00BD24CA"/>
    <w:rsid w:val="00BD271F"/>
    <w:rsid w:val="00BD27CA"/>
    <w:rsid w:val="00BD29CA"/>
    <w:rsid w:val="00BD2A19"/>
    <w:rsid w:val="00BD2B25"/>
    <w:rsid w:val="00BD2BA7"/>
    <w:rsid w:val="00BD2C49"/>
    <w:rsid w:val="00BD2C66"/>
    <w:rsid w:val="00BD2D46"/>
    <w:rsid w:val="00BD2D75"/>
    <w:rsid w:val="00BD2DE2"/>
    <w:rsid w:val="00BD2E93"/>
    <w:rsid w:val="00BD2F1B"/>
    <w:rsid w:val="00BD2F3F"/>
    <w:rsid w:val="00BD308A"/>
    <w:rsid w:val="00BD3092"/>
    <w:rsid w:val="00BD312A"/>
    <w:rsid w:val="00BD3147"/>
    <w:rsid w:val="00BD324E"/>
    <w:rsid w:val="00BD3337"/>
    <w:rsid w:val="00BD349A"/>
    <w:rsid w:val="00BD34FD"/>
    <w:rsid w:val="00BD3575"/>
    <w:rsid w:val="00BD3583"/>
    <w:rsid w:val="00BD35B1"/>
    <w:rsid w:val="00BD39E2"/>
    <w:rsid w:val="00BD3A30"/>
    <w:rsid w:val="00BD3B54"/>
    <w:rsid w:val="00BD3B78"/>
    <w:rsid w:val="00BD3B92"/>
    <w:rsid w:val="00BD3C56"/>
    <w:rsid w:val="00BD3D25"/>
    <w:rsid w:val="00BD3E05"/>
    <w:rsid w:val="00BD42AE"/>
    <w:rsid w:val="00BD453C"/>
    <w:rsid w:val="00BD45A1"/>
    <w:rsid w:val="00BD45C5"/>
    <w:rsid w:val="00BD4657"/>
    <w:rsid w:val="00BD4710"/>
    <w:rsid w:val="00BD49D1"/>
    <w:rsid w:val="00BD4A0D"/>
    <w:rsid w:val="00BD4A2C"/>
    <w:rsid w:val="00BD4CC3"/>
    <w:rsid w:val="00BD4E45"/>
    <w:rsid w:val="00BD4F38"/>
    <w:rsid w:val="00BD4F61"/>
    <w:rsid w:val="00BD4FB4"/>
    <w:rsid w:val="00BD5126"/>
    <w:rsid w:val="00BD536E"/>
    <w:rsid w:val="00BD536F"/>
    <w:rsid w:val="00BD5445"/>
    <w:rsid w:val="00BD544D"/>
    <w:rsid w:val="00BD5642"/>
    <w:rsid w:val="00BD5658"/>
    <w:rsid w:val="00BD583A"/>
    <w:rsid w:val="00BD58A5"/>
    <w:rsid w:val="00BD58B3"/>
    <w:rsid w:val="00BD5B2F"/>
    <w:rsid w:val="00BD5E32"/>
    <w:rsid w:val="00BD5E52"/>
    <w:rsid w:val="00BD5FFC"/>
    <w:rsid w:val="00BD609B"/>
    <w:rsid w:val="00BD60C3"/>
    <w:rsid w:val="00BD60FD"/>
    <w:rsid w:val="00BD6110"/>
    <w:rsid w:val="00BD6141"/>
    <w:rsid w:val="00BD6183"/>
    <w:rsid w:val="00BD6345"/>
    <w:rsid w:val="00BD640A"/>
    <w:rsid w:val="00BD6528"/>
    <w:rsid w:val="00BD68D0"/>
    <w:rsid w:val="00BD6998"/>
    <w:rsid w:val="00BD699E"/>
    <w:rsid w:val="00BD69FF"/>
    <w:rsid w:val="00BD6F55"/>
    <w:rsid w:val="00BD6FE9"/>
    <w:rsid w:val="00BD7007"/>
    <w:rsid w:val="00BD711A"/>
    <w:rsid w:val="00BD7245"/>
    <w:rsid w:val="00BD7280"/>
    <w:rsid w:val="00BD7360"/>
    <w:rsid w:val="00BD74AD"/>
    <w:rsid w:val="00BD74F7"/>
    <w:rsid w:val="00BD7591"/>
    <w:rsid w:val="00BD759A"/>
    <w:rsid w:val="00BD75A3"/>
    <w:rsid w:val="00BD767D"/>
    <w:rsid w:val="00BD7965"/>
    <w:rsid w:val="00BD7983"/>
    <w:rsid w:val="00BD7ABC"/>
    <w:rsid w:val="00BD7B52"/>
    <w:rsid w:val="00BD7CD7"/>
    <w:rsid w:val="00BD7E0B"/>
    <w:rsid w:val="00BE0023"/>
    <w:rsid w:val="00BE0044"/>
    <w:rsid w:val="00BE02FC"/>
    <w:rsid w:val="00BE0318"/>
    <w:rsid w:val="00BE03E4"/>
    <w:rsid w:val="00BE08AF"/>
    <w:rsid w:val="00BE0A7A"/>
    <w:rsid w:val="00BE0B6C"/>
    <w:rsid w:val="00BE0CBB"/>
    <w:rsid w:val="00BE0DE6"/>
    <w:rsid w:val="00BE0F8C"/>
    <w:rsid w:val="00BE1131"/>
    <w:rsid w:val="00BE1355"/>
    <w:rsid w:val="00BE13AE"/>
    <w:rsid w:val="00BE1477"/>
    <w:rsid w:val="00BE14CE"/>
    <w:rsid w:val="00BE156D"/>
    <w:rsid w:val="00BE1760"/>
    <w:rsid w:val="00BE1768"/>
    <w:rsid w:val="00BE17E9"/>
    <w:rsid w:val="00BE1805"/>
    <w:rsid w:val="00BE1973"/>
    <w:rsid w:val="00BE1A94"/>
    <w:rsid w:val="00BE1B43"/>
    <w:rsid w:val="00BE1E87"/>
    <w:rsid w:val="00BE1F97"/>
    <w:rsid w:val="00BE1FBC"/>
    <w:rsid w:val="00BE21D4"/>
    <w:rsid w:val="00BE2274"/>
    <w:rsid w:val="00BE2408"/>
    <w:rsid w:val="00BE2425"/>
    <w:rsid w:val="00BE24CD"/>
    <w:rsid w:val="00BE2569"/>
    <w:rsid w:val="00BE2583"/>
    <w:rsid w:val="00BE26C4"/>
    <w:rsid w:val="00BE270E"/>
    <w:rsid w:val="00BE2722"/>
    <w:rsid w:val="00BE27EE"/>
    <w:rsid w:val="00BE2821"/>
    <w:rsid w:val="00BE2901"/>
    <w:rsid w:val="00BE2969"/>
    <w:rsid w:val="00BE2A2E"/>
    <w:rsid w:val="00BE2A5D"/>
    <w:rsid w:val="00BE2ACE"/>
    <w:rsid w:val="00BE2C4A"/>
    <w:rsid w:val="00BE2D13"/>
    <w:rsid w:val="00BE2DE5"/>
    <w:rsid w:val="00BE2F59"/>
    <w:rsid w:val="00BE3120"/>
    <w:rsid w:val="00BE31F2"/>
    <w:rsid w:val="00BE3213"/>
    <w:rsid w:val="00BE3244"/>
    <w:rsid w:val="00BE326A"/>
    <w:rsid w:val="00BE33D4"/>
    <w:rsid w:val="00BE345A"/>
    <w:rsid w:val="00BE34E3"/>
    <w:rsid w:val="00BE34FA"/>
    <w:rsid w:val="00BE3586"/>
    <w:rsid w:val="00BE36D6"/>
    <w:rsid w:val="00BE3ABA"/>
    <w:rsid w:val="00BE3C49"/>
    <w:rsid w:val="00BE3CBE"/>
    <w:rsid w:val="00BE3DAD"/>
    <w:rsid w:val="00BE3DDE"/>
    <w:rsid w:val="00BE3F01"/>
    <w:rsid w:val="00BE406C"/>
    <w:rsid w:val="00BE410F"/>
    <w:rsid w:val="00BE45F8"/>
    <w:rsid w:val="00BE461B"/>
    <w:rsid w:val="00BE473C"/>
    <w:rsid w:val="00BE493E"/>
    <w:rsid w:val="00BE4A4D"/>
    <w:rsid w:val="00BE4A56"/>
    <w:rsid w:val="00BE4AC7"/>
    <w:rsid w:val="00BE4AFB"/>
    <w:rsid w:val="00BE4B58"/>
    <w:rsid w:val="00BE4C51"/>
    <w:rsid w:val="00BE4C56"/>
    <w:rsid w:val="00BE4DC3"/>
    <w:rsid w:val="00BE4DE7"/>
    <w:rsid w:val="00BE50B4"/>
    <w:rsid w:val="00BE512C"/>
    <w:rsid w:val="00BE5182"/>
    <w:rsid w:val="00BE51F8"/>
    <w:rsid w:val="00BE526C"/>
    <w:rsid w:val="00BE5350"/>
    <w:rsid w:val="00BE5445"/>
    <w:rsid w:val="00BE5484"/>
    <w:rsid w:val="00BE57A4"/>
    <w:rsid w:val="00BE585F"/>
    <w:rsid w:val="00BE591F"/>
    <w:rsid w:val="00BE5DE7"/>
    <w:rsid w:val="00BE5E8E"/>
    <w:rsid w:val="00BE5F68"/>
    <w:rsid w:val="00BE5F77"/>
    <w:rsid w:val="00BE6119"/>
    <w:rsid w:val="00BE62FC"/>
    <w:rsid w:val="00BE63D4"/>
    <w:rsid w:val="00BE66FD"/>
    <w:rsid w:val="00BE690F"/>
    <w:rsid w:val="00BE6960"/>
    <w:rsid w:val="00BE6ADF"/>
    <w:rsid w:val="00BE6B24"/>
    <w:rsid w:val="00BE6CAD"/>
    <w:rsid w:val="00BE7012"/>
    <w:rsid w:val="00BE7038"/>
    <w:rsid w:val="00BE7313"/>
    <w:rsid w:val="00BE7396"/>
    <w:rsid w:val="00BE73E3"/>
    <w:rsid w:val="00BE74FD"/>
    <w:rsid w:val="00BE750B"/>
    <w:rsid w:val="00BE7689"/>
    <w:rsid w:val="00BE7753"/>
    <w:rsid w:val="00BE784B"/>
    <w:rsid w:val="00BE7867"/>
    <w:rsid w:val="00BE78BA"/>
    <w:rsid w:val="00BE796F"/>
    <w:rsid w:val="00BE7BD1"/>
    <w:rsid w:val="00BE7D0C"/>
    <w:rsid w:val="00BE7E72"/>
    <w:rsid w:val="00BE7EA5"/>
    <w:rsid w:val="00BE7F10"/>
    <w:rsid w:val="00BE7F4C"/>
    <w:rsid w:val="00BE7FA5"/>
    <w:rsid w:val="00BE7FAE"/>
    <w:rsid w:val="00BF0071"/>
    <w:rsid w:val="00BF00AC"/>
    <w:rsid w:val="00BF02CD"/>
    <w:rsid w:val="00BF038C"/>
    <w:rsid w:val="00BF03B8"/>
    <w:rsid w:val="00BF03D4"/>
    <w:rsid w:val="00BF0434"/>
    <w:rsid w:val="00BF046C"/>
    <w:rsid w:val="00BF06BB"/>
    <w:rsid w:val="00BF0764"/>
    <w:rsid w:val="00BF08BE"/>
    <w:rsid w:val="00BF08E7"/>
    <w:rsid w:val="00BF0B95"/>
    <w:rsid w:val="00BF0BA1"/>
    <w:rsid w:val="00BF0DEE"/>
    <w:rsid w:val="00BF0EB5"/>
    <w:rsid w:val="00BF101D"/>
    <w:rsid w:val="00BF104C"/>
    <w:rsid w:val="00BF1085"/>
    <w:rsid w:val="00BF1191"/>
    <w:rsid w:val="00BF11A4"/>
    <w:rsid w:val="00BF1291"/>
    <w:rsid w:val="00BF14DC"/>
    <w:rsid w:val="00BF16E7"/>
    <w:rsid w:val="00BF1778"/>
    <w:rsid w:val="00BF177D"/>
    <w:rsid w:val="00BF185C"/>
    <w:rsid w:val="00BF1869"/>
    <w:rsid w:val="00BF193B"/>
    <w:rsid w:val="00BF1957"/>
    <w:rsid w:val="00BF1AD8"/>
    <w:rsid w:val="00BF1BE7"/>
    <w:rsid w:val="00BF1DDD"/>
    <w:rsid w:val="00BF1F04"/>
    <w:rsid w:val="00BF256E"/>
    <w:rsid w:val="00BF261C"/>
    <w:rsid w:val="00BF266F"/>
    <w:rsid w:val="00BF2703"/>
    <w:rsid w:val="00BF2707"/>
    <w:rsid w:val="00BF285D"/>
    <w:rsid w:val="00BF28C4"/>
    <w:rsid w:val="00BF291E"/>
    <w:rsid w:val="00BF2BAB"/>
    <w:rsid w:val="00BF2CA9"/>
    <w:rsid w:val="00BF2CAD"/>
    <w:rsid w:val="00BF2CF5"/>
    <w:rsid w:val="00BF2D14"/>
    <w:rsid w:val="00BF2D7B"/>
    <w:rsid w:val="00BF2D85"/>
    <w:rsid w:val="00BF2DE0"/>
    <w:rsid w:val="00BF2E00"/>
    <w:rsid w:val="00BF2EF4"/>
    <w:rsid w:val="00BF2FA3"/>
    <w:rsid w:val="00BF3024"/>
    <w:rsid w:val="00BF331A"/>
    <w:rsid w:val="00BF338E"/>
    <w:rsid w:val="00BF3593"/>
    <w:rsid w:val="00BF3663"/>
    <w:rsid w:val="00BF36EB"/>
    <w:rsid w:val="00BF36F4"/>
    <w:rsid w:val="00BF3713"/>
    <w:rsid w:val="00BF3749"/>
    <w:rsid w:val="00BF3857"/>
    <w:rsid w:val="00BF38BA"/>
    <w:rsid w:val="00BF38C1"/>
    <w:rsid w:val="00BF3986"/>
    <w:rsid w:val="00BF3ADA"/>
    <w:rsid w:val="00BF3B37"/>
    <w:rsid w:val="00BF3B9F"/>
    <w:rsid w:val="00BF3D14"/>
    <w:rsid w:val="00BF3DC5"/>
    <w:rsid w:val="00BF3F24"/>
    <w:rsid w:val="00BF3FF8"/>
    <w:rsid w:val="00BF40DE"/>
    <w:rsid w:val="00BF41EB"/>
    <w:rsid w:val="00BF41F9"/>
    <w:rsid w:val="00BF43DC"/>
    <w:rsid w:val="00BF43E6"/>
    <w:rsid w:val="00BF4411"/>
    <w:rsid w:val="00BF45A4"/>
    <w:rsid w:val="00BF4606"/>
    <w:rsid w:val="00BF473C"/>
    <w:rsid w:val="00BF4745"/>
    <w:rsid w:val="00BF47D1"/>
    <w:rsid w:val="00BF4885"/>
    <w:rsid w:val="00BF490D"/>
    <w:rsid w:val="00BF4BE1"/>
    <w:rsid w:val="00BF4FF7"/>
    <w:rsid w:val="00BF5200"/>
    <w:rsid w:val="00BF5264"/>
    <w:rsid w:val="00BF5322"/>
    <w:rsid w:val="00BF53F3"/>
    <w:rsid w:val="00BF54E9"/>
    <w:rsid w:val="00BF550B"/>
    <w:rsid w:val="00BF5657"/>
    <w:rsid w:val="00BF573F"/>
    <w:rsid w:val="00BF59BB"/>
    <w:rsid w:val="00BF5C22"/>
    <w:rsid w:val="00BF5C69"/>
    <w:rsid w:val="00BF5C9D"/>
    <w:rsid w:val="00BF5D46"/>
    <w:rsid w:val="00BF5E64"/>
    <w:rsid w:val="00BF5EB0"/>
    <w:rsid w:val="00BF5EEA"/>
    <w:rsid w:val="00BF622F"/>
    <w:rsid w:val="00BF636A"/>
    <w:rsid w:val="00BF64EB"/>
    <w:rsid w:val="00BF6B3E"/>
    <w:rsid w:val="00BF6B92"/>
    <w:rsid w:val="00BF6D6B"/>
    <w:rsid w:val="00BF701E"/>
    <w:rsid w:val="00BF70D0"/>
    <w:rsid w:val="00BF70D9"/>
    <w:rsid w:val="00BF71EA"/>
    <w:rsid w:val="00BF7298"/>
    <w:rsid w:val="00BF7311"/>
    <w:rsid w:val="00BF7320"/>
    <w:rsid w:val="00BF7331"/>
    <w:rsid w:val="00BF737C"/>
    <w:rsid w:val="00BF7390"/>
    <w:rsid w:val="00BF744E"/>
    <w:rsid w:val="00BF7479"/>
    <w:rsid w:val="00BF7509"/>
    <w:rsid w:val="00BF769A"/>
    <w:rsid w:val="00BF76A2"/>
    <w:rsid w:val="00BF771A"/>
    <w:rsid w:val="00BF77DD"/>
    <w:rsid w:val="00BF783D"/>
    <w:rsid w:val="00BF79A8"/>
    <w:rsid w:val="00BF7A93"/>
    <w:rsid w:val="00BF7ABC"/>
    <w:rsid w:val="00BF7B43"/>
    <w:rsid w:val="00BF7B78"/>
    <w:rsid w:val="00BF7D3D"/>
    <w:rsid w:val="00BF7DDE"/>
    <w:rsid w:val="00BF7EC4"/>
    <w:rsid w:val="00C00007"/>
    <w:rsid w:val="00C00010"/>
    <w:rsid w:val="00C00184"/>
    <w:rsid w:val="00C00AE9"/>
    <w:rsid w:val="00C00B2D"/>
    <w:rsid w:val="00C00BD7"/>
    <w:rsid w:val="00C00BF8"/>
    <w:rsid w:val="00C00C1E"/>
    <w:rsid w:val="00C00D02"/>
    <w:rsid w:val="00C010A7"/>
    <w:rsid w:val="00C01206"/>
    <w:rsid w:val="00C013A7"/>
    <w:rsid w:val="00C013B7"/>
    <w:rsid w:val="00C014F5"/>
    <w:rsid w:val="00C015D5"/>
    <w:rsid w:val="00C01644"/>
    <w:rsid w:val="00C01703"/>
    <w:rsid w:val="00C019A7"/>
    <w:rsid w:val="00C019EB"/>
    <w:rsid w:val="00C01B12"/>
    <w:rsid w:val="00C01B8E"/>
    <w:rsid w:val="00C01FFB"/>
    <w:rsid w:val="00C02006"/>
    <w:rsid w:val="00C02177"/>
    <w:rsid w:val="00C02178"/>
    <w:rsid w:val="00C02487"/>
    <w:rsid w:val="00C024A2"/>
    <w:rsid w:val="00C02512"/>
    <w:rsid w:val="00C0251E"/>
    <w:rsid w:val="00C0257E"/>
    <w:rsid w:val="00C02635"/>
    <w:rsid w:val="00C02923"/>
    <w:rsid w:val="00C02EBE"/>
    <w:rsid w:val="00C030D9"/>
    <w:rsid w:val="00C03181"/>
    <w:rsid w:val="00C03476"/>
    <w:rsid w:val="00C037A8"/>
    <w:rsid w:val="00C03804"/>
    <w:rsid w:val="00C038E0"/>
    <w:rsid w:val="00C03BB9"/>
    <w:rsid w:val="00C03C79"/>
    <w:rsid w:val="00C03E97"/>
    <w:rsid w:val="00C03FED"/>
    <w:rsid w:val="00C040AE"/>
    <w:rsid w:val="00C040B2"/>
    <w:rsid w:val="00C04120"/>
    <w:rsid w:val="00C04154"/>
    <w:rsid w:val="00C04229"/>
    <w:rsid w:val="00C042E9"/>
    <w:rsid w:val="00C04353"/>
    <w:rsid w:val="00C0436B"/>
    <w:rsid w:val="00C0436D"/>
    <w:rsid w:val="00C043A4"/>
    <w:rsid w:val="00C043A5"/>
    <w:rsid w:val="00C043C4"/>
    <w:rsid w:val="00C0454B"/>
    <w:rsid w:val="00C04767"/>
    <w:rsid w:val="00C047AD"/>
    <w:rsid w:val="00C0488F"/>
    <w:rsid w:val="00C049F1"/>
    <w:rsid w:val="00C04BCB"/>
    <w:rsid w:val="00C04F5D"/>
    <w:rsid w:val="00C04F62"/>
    <w:rsid w:val="00C04FB4"/>
    <w:rsid w:val="00C052F9"/>
    <w:rsid w:val="00C05311"/>
    <w:rsid w:val="00C053D2"/>
    <w:rsid w:val="00C053E0"/>
    <w:rsid w:val="00C053E1"/>
    <w:rsid w:val="00C053E7"/>
    <w:rsid w:val="00C054AB"/>
    <w:rsid w:val="00C0551A"/>
    <w:rsid w:val="00C05699"/>
    <w:rsid w:val="00C057F0"/>
    <w:rsid w:val="00C05913"/>
    <w:rsid w:val="00C05940"/>
    <w:rsid w:val="00C05A70"/>
    <w:rsid w:val="00C05B37"/>
    <w:rsid w:val="00C05B8E"/>
    <w:rsid w:val="00C05BBC"/>
    <w:rsid w:val="00C05BE3"/>
    <w:rsid w:val="00C060B4"/>
    <w:rsid w:val="00C06127"/>
    <w:rsid w:val="00C06150"/>
    <w:rsid w:val="00C06156"/>
    <w:rsid w:val="00C06175"/>
    <w:rsid w:val="00C064AE"/>
    <w:rsid w:val="00C064E7"/>
    <w:rsid w:val="00C06515"/>
    <w:rsid w:val="00C068B8"/>
    <w:rsid w:val="00C06BDA"/>
    <w:rsid w:val="00C06D02"/>
    <w:rsid w:val="00C06D0F"/>
    <w:rsid w:val="00C06E9E"/>
    <w:rsid w:val="00C06F26"/>
    <w:rsid w:val="00C06FA4"/>
    <w:rsid w:val="00C07025"/>
    <w:rsid w:val="00C07127"/>
    <w:rsid w:val="00C075AB"/>
    <w:rsid w:val="00C07700"/>
    <w:rsid w:val="00C078E7"/>
    <w:rsid w:val="00C07BE6"/>
    <w:rsid w:val="00C07CF0"/>
    <w:rsid w:val="00C07DF9"/>
    <w:rsid w:val="00C07FB4"/>
    <w:rsid w:val="00C07FC3"/>
    <w:rsid w:val="00C10030"/>
    <w:rsid w:val="00C10050"/>
    <w:rsid w:val="00C1005C"/>
    <w:rsid w:val="00C100BC"/>
    <w:rsid w:val="00C1017D"/>
    <w:rsid w:val="00C102AA"/>
    <w:rsid w:val="00C1038D"/>
    <w:rsid w:val="00C103B7"/>
    <w:rsid w:val="00C10461"/>
    <w:rsid w:val="00C1054F"/>
    <w:rsid w:val="00C10740"/>
    <w:rsid w:val="00C10762"/>
    <w:rsid w:val="00C107C7"/>
    <w:rsid w:val="00C1086C"/>
    <w:rsid w:val="00C10927"/>
    <w:rsid w:val="00C1092E"/>
    <w:rsid w:val="00C10A4F"/>
    <w:rsid w:val="00C10B99"/>
    <w:rsid w:val="00C10BD8"/>
    <w:rsid w:val="00C10BE1"/>
    <w:rsid w:val="00C10BE8"/>
    <w:rsid w:val="00C10BEA"/>
    <w:rsid w:val="00C10C87"/>
    <w:rsid w:val="00C10CA9"/>
    <w:rsid w:val="00C10D2B"/>
    <w:rsid w:val="00C10D56"/>
    <w:rsid w:val="00C10EE3"/>
    <w:rsid w:val="00C11010"/>
    <w:rsid w:val="00C110C2"/>
    <w:rsid w:val="00C1112C"/>
    <w:rsid w:val="00C111ED"/>
    <w:rsid w:val="00C1136C"/>
    <w:rsid w:val="00C11394"/>
    <w:rsid w:val="00C11553"/>
    <w:rsid w:val="00C11603"/>
    <w:rsid w:val="00C116FA"/>
    <w:rsid w:val="00C1171E"/>
    <w:rsid w:val="00C11732"/>
    <w:rsid w:val="00C11780"/>
    <w:rsid w:val="00C11858"/>
    <w:rsid w:val="00C1191E"/>
    <w:rsid w:val="00C11BEA"/>
    <w:rsid w:val="00C11D1E"/>
    <w:rsid w:val="00C11EBF"/>
    <w:rsid w:val="00C11EFC"/>
    <w:rsid w:val="00C11F93"/>
    <w:rsid w:val="00C11FBE"/>
    <w:rsid w:val="00C12044"/>
    <w:rsid w:val="00C120D1"/>
    <w:rsid w:val="00C121E9"/>
    <w:rsid w:val="00C12274"/>
    <w:rsid w:val="00C1266B"/>
    <w:rsid w:val="00C12702"/>
    <w:rsid w:val="00C127DF"/>
    <w:rsid w:val="00C127FE"/>
    <w:rsid w:val="00C12842"/>
    <w:rsid w:val="00C1293B"/>
    <w:rsid w:val="00C12A51"/>
    <w:rsid w:val="00C12AFE"/>
    <w:rsid w:val="00C12BCA"/>
    <w:rsid w:val="00C12D6F"/>
    <w:rsid w:val="00C12F4E"/>
    <w:rsid w:val="00C1304F"/>
    <w:rsid w:val="00C130E4"/>
    <w:rsid w:val="00C13359"/>
    <w:rsid w:val="00C1345C"/>
    <w:rsid w:val="00C13512"/>
    <w:rsid w:val="00C13905"/>
    <w:rsid w:val="00C13971"/>
    <w:rsid w:val="00C139EF"/>
    <w:rsid w:val="00C13B10"/>
    <w:rsid w:val="00C13B97"/>
    <w:rsid w:val="00C13D28"/>
    <w:rsid w:val="00C140A9"/>
    <w:rsid w:val="00C14246"/>
    <w:rsid w:val="00C1428A"/>
    <w:rsid w:val="00C1430E"/>
    <w:rsid w:val="00C14311"/>
    <w:rsid w:val="00C14626"/>
    <w:rsid w:val="00C14747"/>
    <w:rsid w:val="00C147B0"/>
    <w:rsid w:val="00C149F3"/>
    <w:rsid w:val="00C14A7E"/>
    <w:rsid w:val="00C14AF0"/>
    <w:rsid w:val="00C14EA3"/>
    <w:rsid w:val="00C14EED"/>
    <w:rsid w:val="00C14FB6"/>
    <w:rsid w:val="00C1500E"/>
    <w:rsid w:val="00C1504A"/>
    <w:rsid w:val="00C15169"/>
    <w:rsid w:val="00C15259"/>
    <w:rsid w:val="00C152A8"/>
    <w:rsid w:val="00C152BB"/>
    <w:rsid w:val="00C15410"/>
    <w:rsid w:val="00C15422"/>
    <w:rsid w:val="00C1550D"/>
    <w:rsid w:val="00C15673"/>
    <w:rsid w:val="00C156CC"/>
    <w:rsid w:val="00C1598E"/>
    <w:rsid w:val="00C15C04"/>
    <w:rsid w:val="00C15C0D"/>
    <w:rsid w:val="00C15C10"/>
    <w:rsid w:val="00C15C85"/>
    <w:rsid w:val="00C15E17"/>
    <w:rsid w:val="00C15E34"/>
    <w:rsid w:val="00C15F94"/>
    <w:rsid w:val="00C1607C"/>
    <w:rsid w:val="00C16111"/>
    <w:rsid w:val="00C1614C"/>
    <w:rsid w:val="00C161AB"/>
    <w:rsid w:val="00C1623C"/>
    <w:rsid w:val="00C16469"/>
    <w:rsid w:val="00C165A2"/>
    <w:rsid w:val="00C16828"/>
    <w:rsid w:val="00C1686C"/>
    <w:rsid w:val="00C169EC"/>
    <w:rsid w:val="00C16A36"/>
    <w:rsid w:val="00C16D4F"/>
    <w:rsid w:val="00C16E29"/>
    <w:rsid w:val="00C17025"/>
    <w:rsid w:val="00C1722D"/>
    <w:rsid w:val="00C1727A"/>
    <w:rsid w:val="00C173D6"/>
    <w:rsid w:val="00C17424"/>
    <w:rsid w:val="00C177CB"/>
    <w:rsid w:val="00C17871"/>
    <w:rsid w:val="00C1787B"/>
    <w:rsid w:val="00C17978"/>
    <w:rsid w:val="00C1797C"/>
    <w:rsid w:val="00C179A3"/>
    <w:rsid w:val="00C17BDA"/>
    <w:rsid w:val="00C17C8A"/>
    <w:rsid w:val="00C17DB4"/>
    <w:rsid w:val="00C17E1A"/>
    <w:rsid w:val="00C17E24"/>
    <w:rsid w:val="00C17EE1"/>
    <w:rsid w:val="00C17F02"/>
    <w:rsid w:val="00C20293"/>
    <w:rsid w:val="00C205B2"/>
    <w:rsid w:val="00C20625"/>
    <w:rsid w:val="00C2069A"/>
    <w:rsid w:val="00C20994"/>
    <w:rsid w:val="00C20A8A"/>
    <w:rsid w:val="00C20BDF"/>
    <w:rsid w:val="00C20C6D"/>
    <w:rsid w:val="00C20C8A"/>
    <w:rsid w:val="00C20CBA"/>
    <w:rsid w:val="00C20CE2"/>
    <w:rsid w:val="00C20D60"/>
    <w:rsid w:val="00C20EDE"/>
    <w:rsid w:val="00C2109C"/>
    <w:rsid w:val="00C2111A"/>
    <w:rsid w:val="00C211C7"/>
    <w:rsid w:val="00C211E5"/>
    <w:rsid w:val="00C21346"/>
    <w:rsid w:val="00C213B3"/>
    <w:rsid w:val="00C21465"/>
    <w:rsid w:val="00C215D2"/>
    <w:rsid w:val="00C216B7"/>
    <w:rsid w:val="00C21946"/>
    <w:rsid w:val="00C219FA"/>
    <w:rsid w:val="00C21B64"/>
    <w:rsid w:val="00C21BE0"/>
    <w:rsid w:val="00C21C51"/>
    <w:rsid w:val="00C21E79"/>
    <w:rsid w:val="00C21EA4"/>
    <w:rsid w:val="00C2203D"/>
    <w:rsid w:val="00C2224C"/>
    <w:rsid w:val="00C223A3"/>
    <w:rsid w:val="00C22520"/>
    <w:rsid w:val="00C226E3"/>
    <w:rsid w:val="00C2288A"/>
    <w:rsid w:val="00C229E5"/>
    <w:rsid w:val="00C22AF0"/>
    <w:rsid w:val="00C22AFF"/>
    <w:rsid w:val="00C22BC9"/>
    <w:rsid w:val="00C22DF8"/>
    <w:rsid w:val="00C22F48"/>
    <w:rsid w:val="00C22FCD"/>
    <w:rsid w:val="00C23110"/>
    <w:rsid w:val="00C23178"/>
    <w:rsid w:val="00C23441"/>
    <w:rsid w:val="00C234FF"/>
    <w:rsid w:val="00C2351B"/>
    <w:rsid w:val="00C235A4"/>
    <w:rsid w:val="00C2372B"/>
    <w:rsid w:val="00C23732"/>
    <w:rsid w:val="00C23766"/>
    <w:rsid w:val="00C238DB"/>
    <w:rsid w:val="00C239D9"/>
    <w:rsid w:val="00C23A2B"/>
    <w:rsid w:val="00C23AA7"/>
    <w:rsid w:val="00C23AE8"/>
    <w:rsid w:val="00C23BC0"/>
    <w:rsid w:val="00C23C19"/>
    <w:rsid w:val="00C23CC2"/>
    <w:rsid w:val="00C23D32"/>
    <w:rsid w:val="00C23E0C"/>
    <w:rsid w:val="00C2402B"/>
    <w:rsid w:val="00C24151"/>
    <w:rsid w:val="00C24262"/>
    <w:rsid w:val="00C242E8"/>
    <w:rsid w:val="00C242EA"/>
    <w:rsid w:val="00C2430B"/>
    <w:rsid w:val="00C24412"/>
    <w:rsid w:val="00C24461"/>
    <w:rsid w:val="00C24513"/>
    <w:rsid w:val="00C2460B"/>
    <w:rsid w:val="00C246D4"/>
    <w:rsid w:val="00C2475E"/>
    <w:rsid w:val="00C24910"/>
    <w:rsid w:val="00C24BEA"/>
    <w:rsid w:val="00C24C9B"/>
    <w:rsid w:val="00C24D2C"/>
    <w:rsid w:val="00C24EA4"/>
    <w:rsid w:val="00C24EAC"/>
    <w:rsid w:val="00C24F68"/>
    <w:rsid w:val="00C24FA1"/>
    <w:rsid w:val="00C24FC8"/>
    <w:rsid w:val="00C250CD"/>
    <w:rsid w:val="00C25225"/>
    <w:rsid w:val="00C252BC"/>
    <w:rsid w:val="00C2532A"/>
    <w:rsid w:val="00C25361"/>
    <w:rsid w:val="00C253D0"/>
    <w:rsid w:val="00C25472"/>
    <w:rsid w:val="00C256C6"/>
    <w:rsid w:val="00C25889"/>
    <w:rsid w:val="00C25A3E"/>
    <w:rsid w:val="00C25C21"/>
    <w:rsid w:val="00C25C54"/>
    <w:rsid w:val="00C25E87"/>
    <w:rsid w:val="00C25EB7"/>
    <w:rsid w:val="00C25ED2"/>
    <w:rsid w:val="00C25EFF"/>
    <w:rsid w:val="00C26084"/>
    <w:rsid w:val="00C26163"/>
    <w:rsid w:val="00C2628D"/>
    <w:rsid w:val="00C262F7"/>
    <w:rsid w:val="00C263DA"/>
    <w:rsid w:val="00C26524"/>
    <w:rsid w:val="00C26A97"/>
    <w:rsid w:val="00C26C4F"/>
    <w:rsid w:val="00C26D9F"/>
    <w:rsid w:val="00C27000"/>
    <w:rsid w:val="00C27102"/>
    <w:rsid w:val="00C27105"/>
    <w:rsid w:val="00C2718A"/>
    <w:rsid w:val="00C271C2"/>
    <w:rsid w:val="00C2737C"/>
    <w:rsid w:val="00C276F3"/>
    <w:rsid w:val="00C2776E"/>
    <w:rsid w:val="00C278D7"/>
    <w:rsid w:val="00C2794C"/>
    <w:rsid w:val="00C27972"/>
    <w:rsid w:val="00C279A0"/>
    <w:rsid w:val="00C27B0E"/>
    <w:rsid w:val="00C27BED"/>
    <w:rsid w:val="00C27E2A"/>
    <w:rsid w:val="00C27EA1"/>
    <w:rsid w:val="00C27EF9"/>
    <w:rsid w:val="00C3005E"/>
    <w:rsid w:val="00C300F9"/>
    <w:rsid w:val="00C30107"/>
    <w:rsid w:val="00C30147"/>
    <w:rsid w:val="00C301DB"/>
    <w:rsid w:val="00C3039B"/>
    <w:rsid w:val="00C3048D"/>
    <w:rsid w:val="00C3064A"/>
    <w:rsid w:val="00C306EB"/>
    <w:rsid w:val="00C307A1"/>
    <w:rsid w:val="00C309F7"/>
    <w:rsid w:val="00C309FA"/>
    <w:rsid w:val="00C30A2B"/>
    <w:rsid w:val="00C30A4D"/>
    <w:rsid w:val="00C30B99"/>
    <w:rsid w:val="00C30E52"/>
    <w:rsid w:val="00C30F6A"/>
    <w:rsid w:val="00C30F6B"/>
    <w:rsid w:val="00C30FBF"/>
    <w:rsid w:val="00C3119E"/>
    <w:rsid w:val="00C31526"/>
    <w:rsid w:val="00C31738"/>
    <w:rsid w:val="00C31859"/>
    <w:rsid w:val="00C31914"/>
    <w:rsid w:val="00C3197F"/>
    <w:rsid w:val="00C3198B"/>
    <w:rsid w:val="00C319D6"/>
    <w:rsid w:val="00C31A02"/>
    <w:rsid w:val="00C31BCC"/>
    <w:rsid w:val="00C31C30"/>
    <w:rsid w:val="00C31D33"/>
    <w:rsid w:val="00C31D91"/>
    <w:rsid w:val="00C31E4E"/>
    <w:rsid w:val="00C31F09"/>
    <w:rsid w:val="00C31FD1"/>
    <w:rsid w:val="00C32007"/>
    <w:rsid w:val="00C3204A"/>
    <w:rsid w:val="00C320AB"/>
    <w:rsid w:val="00C320F3"/>
    <w:rsid w:val="00C3226F"/>
    <w:rsid w:val="00C32347"/>
    <w:rsid w:val="00C323DB"/>
    <w:rsid w:val="00C32544"/>
    <w:rsid w:val="00C3258B"/>
    <w:rsid w:val="00C325B8"/>
    <w:rsid w:val="00C325D5"/>
    <w:rsid w:val="00C3274F"/>
    <w:rsid w:val="00C32751"/>
    <w:rsid w:val="00C32792"/>
    <w:rsid w:val="00C32930"/>
    <w:rsid w:val="00C32B9F"/>
    <w:rsid w:val="00C32D8B"/>
    <w:rsid w:val="00C32E3D"/>
    <w:rsid w:val="00C32E9E"/>
    <w:rsid w:val="00C32EFF"/>
    <w:rsid w:val="00C32FD6"/>
    <w:rsid w:val="00C3319B"/>
    <w:rsid w:val="00C33394"/>
    <w:rsid w:val="00C3350E"/>
    <w:rsid w:val="00C335A4"/>
    <w:rsid w:val="00C337C4"/>
    <w:rsid w:val="00C3380B"/>
    <w:rsid w:val="00C33840"/>
    <w:rsid w:val="00C338AD"/>
    <w:rsid w:val="00C339D8"/>
    <w:rsid w:val="00C33D29"/>
    <w:rsid w:val="00C33DC8"/>
    <w:rsid w:val="00C33DFE"/>
    <w:rsid w:val="00C33FF6"/>
    <w:rsid w:val="00C34095"/>
    <w:rsid w:val="00C340CC"/>
    <w:rsid w:val="00C341EB"/>
    <w:rsid w:val="00C34287"/>
    <w:rsid w:val="00C342C8"/>
    <w:rsid w:val="00C344C3"/>
    <w:rsid w:val="00C34532"/>
    <w:rsid w:val="00C345A2"/>
    <w:rsid w:val="00C346DD"/>
    <w:rsid w:val="00C3473A"/>
    <w:rsid w:val="00C34819"/>
    <w:rsid w:val="00C348DE"/>
    <w:rsid w:val="00C348E5"/>
    <w:rsid w:val="00C348E7"/>
    <w:rsid w:val="00C349AC"/>
    <w:rsid w:val="00C349D8"/>
    <w:rsid w:val="00C34A0D"/>
    <w:rsid w:val="00C34AD5"/>
    <w:rsid w:val="00C34B38"/>
    <w:rsid w:val="00C34B3C"/>
    <w:rsid w:val="00C34B41"/>
    <w:rsid w:val="00C34B63"/>
    <w:rsid w:val="00C34BE9"/>
    <w:rsid w:val="00C34C28"/>
    <w:rsid w:val="00C34C7B"/>
    <w:rsid w:val="00C34CFB"/>
    <w:rsid w:val="00C34D34"/>
    <w:rsid w:val="00C34D6B"/>
    <w:rsid w:val="00C34DA2"/>
    <w:rsid w:val="00C34F28"/>
    <w:rsid w:val="00C350ED"/>
    <w:rsid w:val="00C353A0"/>
    <w:rsid w:val="00C354D9"/>
    <w:rsid w:val="00C35537"/>
    <w:rsid w:val="00C35851"/>
    <w:rsid w:val="00C35892"/>
    <w:rsid w:val="00C359FD"/>
    <w:rsid w:val="00C35BFF"/>
    <w:rsid w:val="00C35C4A"/>
    <w:rsid w:val="00C35C6B"/>
    <w:rsid w:val="00C35D97"/>
    <w:rsid w:val="00C35E80"/>
    <w:rsid w:val="00C35E9A"/>
    <w:rsid w:val="00C35FBB"/>
    <w:rsid w:val="00C360B3"/>
    <w:rsid w:val="00C36129"/>
    <w:rsid w:val="00C361BC"/>
    <w:rsid w:val="00C362B2"/>
    <w:rsid w:val="00C36353"/>
    <w:rsid w:val="00C36480"/>
    <w:rsid w:val="00C3653A"/>
    <w:rsid w:val="00C36636"/>
    <w:rsid w:val="00C3663F"/>
    <w:rsid w:val="00C3664C"/>
    <w:rsid w:val="00C36735"/>
    <w:rsid w:val="00C36739"/>
    <w:rsid w:val="00C3677B"/>
    <w:rsid w:val="00C36862"/>
    <w:rsid w:val="00C36890"/>
    <w:rsid w:val="00C36A42"/>
    <w:rsid w:val="00C36BC9"/>
    <w:rsid w:val="00C36BFD"/>
    <w:rsid w:val="00C36C2C"/>
    <w:rsid w:val="00C36C6B"/>
    <w:rsid w:val="00C36CBF"/>
    <w:rsid w:val="00C36F5F"/>
    <w:rsid w:val="00C36FD8"/>
    <w:rsid w:val="00C3713D"/>
    <w:rsid w:val="00C371B7"/>
    <w:rsid w:val="00C3720F"/>
    <w:rsid w:val="00C37452"/>
    <w:rsid w:val="00C37459"/>
    <w:rsid w:val="00C3769F"/>
    <w:rsid w:val="00C377ED"/>
    <w:rsid w:val="00C37845"/>
    <w:rsid w:val="00C378F3"/>
    <w:rsid w:val="00C379B2"/>
    <w:rsid w:val="00C37B8F"/>
    <w:rsid w:val="00C37BDF"/>
    <w:rsid w:val="00C37E80"/>
    <w:rsid w:val="00C37F20"/>
    <w:rsid w:val="00C4010D"/>
    <w:rsid w:val="00C40152"/>
    <w:rsid w:val="00C40213"/>
    <w:rsid w:val="00C402B3"/>
    <w:rsid w:val="00C403C0"/>
    <w:rsid w:val="00C4042B"/>
    <w:rsid w:val="00C4048B"/>
    <w:rsid w:val="00C404E2"/>
    <w:rsid w:val="00C4063B"/>
    <w:rsid w:val="00C4082C"/>
    <w:rsid w:val="00C40847"/>
    <w:rsid w:val="00C408C8"/>
    <w:rsid w:val="00C40987"/>
    <w:rsid w:val="00C409F6"/>
    <w:rsid w:val="00C40B8E"/>
    <w:rsid w:val="00C40C60"/>
    <w:rsid w:val="00C40EDA"/>
    <w:rsid w:val="00C410F6"/>
    <w:rsid w:val="00C41112"/>
    <w:rsid w:val="00C4120C"/>
    <w:rsid w:val="00C41235"/>
    <w:rsid w:val="00C41260"/>
    <w:rsid w:val="00C413F0"/>
    <w:rsid w:val="00C414C0"/>
    <w:rsid w:val="00C415AE"/>
    <w:rsid w:val="00C41606"/>
    <w:rsid w:val="00C41889"/>
    <w:rsid w:val="00C41926"/>
    <w:rsid w:val="00C41A1C"/>
    <w:rsid w:val="00C41A80"/>
    <w:rsid w:val="00C41A92"/>
    <w:rsid w:val="00C41B40"/>
    <w:rsid w:val="00C41B8E"/>
    <w:rsid w:val="00C41BEE"/>
    <w:rsid w:val="00C41C2F"/>
    <w:rsid w:val="00C41E32"/>
    <w:rsid w:val="00C421BF"/>
    <w:rsid w:val="00C4254B"/>
    <w:rsid w:val="00C42573"/>
    <w:rsid w:val="00C425F6"/>
    <w:rsid w:val="00C42652"/>
    <w:rsid w:val="00C427C0"/>
    <w:rsid w:val="00C427ED"/>
    <w:rsid w:val="00C428F8"/>
    <w:rsid w:val="00C42A1B"/>
    <w:rsid w:val="00C42AEC"/>
    <w:rsid w:val="00C42B18"/>
    <w:rsid w:val="00C42C58"/>
    <w:rsid w:val="00C42CAF"/>
    <w:rsid w:val="00C42D15"/>
    <w:rsid w:val="00C42E35"/>
    <w:rsid w:val="00C42E8E"/>
    <w:rsid w:val="00C42F2B"/>
    <w:rsid w:val="00C430CD"/>
    <w:rsid w:val="00C431AF"/>
    <w:rsid w:val="00C43341"/>
    <w:rsid w:val="00C433BE"/>
    <w:rsid w:val="00C43499"/>
    <w:rsid w:val="00C4353D"/>
    <w:rsid w:val="00C4360C"/>
    <w:rsid w:val="00C436D1"/>
    <w:rsid w:val="00C43749"/>
    <w:rsid w:val="00C43804"/>
    <w:rsid w:val="00C43DA6"/>
    <w:rsid w:val="00C43EEB"/>
    <w:rsid w:val="00C43FAB"/>
    <w:rsid w:val="00C441D9"/>
    <w:rsid w:val="00C4442F"/>
    <w:rsid w:val="00C4451C"/>
    <w:rsid w:val="00C448ED"/>
    <w:rsid w:val="00C44A84"/>
    <w:rsid w:val="00C44B72"/>
    <w:rsid w:val="00C44C25"/>
    <w:rsid w:val="00C44C52"/>
    <w:rsid w:val="00C44CA5"/>
    <w:rsid w:val="00C44E78"/>
    <w:rsid w:val="00C44EE6"/>
    <w:rsid w:val="00C44FD6"/>
    <w:rsid w:val="00C45117"/>
    <w:rsid w:val="00C45306"/>
    <w:rsid w:val="00C45372"/>
    <w:rsid w:val="00C453CC"/>
    <w:rsid w:val="00C45581"/>
    <w:rsid w:val="00C456AB"/>
    <w:rsid w:val="00C456EA"/>
    <w:rsid w:val="00C4574B"/>
    <w:rsid w:val="00C457FA"/>
    <w:rsid w:val="00C4581A"/>
    <w:rsid w:val="00C4594B"/>
    <w:rsid w:val="00C45B52"/>
    <w:rsid w:val="00C45BB6"/>
    <w:rsid w:val="00C45BC0"/>
    <w:rsid w:val="00C45CBE"/>
    <w:rsid w:val="00C45D88"/>
    <w:rsid w:val="00C45E60"/>
    <w:rsid w:val="00C45E73"/>
    <w:rsid w:val="00C45F6A"/>
    <w:rsid w:val="00C45F8E"/>
    <w:rsid w:val="00C45F97"/>
    <w:rsid w:val="00C461B1"/>
    <w:rsid w:val="00C4622B"/>
    <w:rsid w:val="00C4627E"/>
    <w:rsid w:val="00C4628C"/>
    <w:rsid w:val="00C463FF"/>
    <w:rsid w:val="00C46478"/>
    <w:rsid w:val="00C464F5"/>
    <w:rsid w:val="00C46515"/>
    <w:rsid w:val="00C46647"/>
    <w:rsid w:val="00C46742"/>
    <w:rsid w:val="00C4699C"/>
    <w:rsid w:val="00C46A46"/>
    <w:rsid w:val="00C46C9C"/>
    <w:rsid w:val="00C46E1A"/>
    <w:rsid w:val="00C4704E"/>
    <w:rsid w:val="00C471AB"/>
    <w:rsid w:val="00C47262"/>
    <w:rsid w:val="00C472CB"/>
    <w:rsid w:val="00C4736F"/>
    <w:rsid w:val="00C474B7"/>
    <w:rsid w:val="00C474B8"/>
    <w:rsid w:val="00C47528"/>
    <w:rsid w:val="00C47568"/>
    <w:rsid w:val="00C475E7"/>
    <w:rsid w:val="00C47707"/>
    <w:rsid w:val="00C47748"/>
    <w:rsid w:val="00C4774A"/>
    <w:rsid w:val="00C478AB"/>
    <w:rsid w:val="00C478FC"/>
    <w:rsid w:val="00C47BDC"/>
    <w:rsid w:val="00C47D7D"/>
    <w:rsid w:val="00C47E69"/>
    <w:rsid w:val="00C47F58"/>
    <w:rsid w:val="00C504D9"/>
    <w:rsid w:val="00C506F2"/>
    <w:rsid w:val="00C50857"/>
    <w:rsid w:val="00C50866"/>
    <w:rsid w:val="00C508B3"/>
    <w:rsid w:val="00C508DA"/>
    <w:rsid w:val="00C509FA"/>
    <w:rsid w:val="00C50A02"/>
    <w:rsid w:val="00C50A06"/>
    <w:rsid w:val="00C50A26"/>
    <w:rsid w:val="00C50A47"/>
    <w:rsid w:val="00C50A63"/>
    <w:rsid w:val="00C50DCF"/>
    <w:rsid w:val="00C50DF1"/>
    <w:rsid w:val="00C50E87"/>
    <w:rsid w:val="00C5105B"/>
    <w:rsid w:val="00C510E9"/>
    <w:rsid w:val="00C513D4"/>
    <w:rsid w:val="00C513E3"/>
    <w:rsid w:val="00C515AD"/>
    <w:rsid w:val="00C5186C"/>
    <w:rsid w:val="00C51A1A"/>
    <w:rsid w:val="00C51A68"/>
    <w:rsid w:val="00C51BCE"/>
    <w:rsid w:val="00C51CD6"/>
    <w:rsid w:val="00C51F54"/>
    <w:rsid w:val="00C52075"/>
    <w:rsid w:val="00C52184"/>
    <w:rsid w:val="00C521CC"/>
    <w:rsid w:val="00C52249"/>
    <w:rsid w:val="00C522FF"/>
    <w:rsid w:val="00C525A1"/>
    <w:rsid w:val="00C52788"/>
    <w:rsid w:val="00C52954"/>
    <w:rsid w:val="00C5296B"/>
    <w:rsid w:val="00C52CFE"/>
    <w:rsid w:val="00C52D26"/>
    <w:rsid w:val="00C52D6A"/>
    <w:rsid w:val="00C52DF8"/>
    <w:rsid w:val="00C52E5C"/>
    <w:rsid w:val="00C5305C"/>
    <w:rsid w:val="00C530BA"/>
    <w:rsid w:val="00C5313C"/>
    <w:rsid w:val="00C5318C"/>
    <w:rsid w:val="00C53216"/>
    <w:rsid w:val="00C53258"/>
    <w:rsid w:val="00C53340"/>
    <w:rsid w:val="00C533A5"/>
    <w:rsid w:val="00C53965"/>
    <w:rsid w:val="00C5396B"/>
    <w:rsid w:val="00C53A80"/>
    <w:rsid w:val="00C53AC8"/>
    <w:rsid w:val="00C53DFE"/>
    <w:rsid w:val="00C540D1"/>
    <w:rsid w:val="00C54116"/>
    <w:rsid w:val="00C54359"/>
    <w:rsid w:val="00C54362"/>
    <w:rsid w:val="00C5469B"/>
    <w:rsid w:val="00C547C3"/>
    <w:rsid w:val="00C5480F"/>
    <w:rsid w:val="00C54A90"/>
    <w:rsid w:val="00C54BDE"/>
    <w:rsid w:val="00C54C5C"/>
    <w:rsid w:val="00C54DF7"/>
    <w:rsid w:val="00C54E82"/>
    <w:rsid w:val="00C54FDF"/>
    <w:rsid w:val="00C5518E"/>
    <w:rsid w:val="00C55230"/>
    <w:rsid w:val="00C5523A"/>
    <w:rsid w:val="00C55536"/>
    <w:rsid w:val="00C557E5"/>
    <w:rsid w:val="00C5582A"/>
    <w:rsid w:val="00C55840"/>
    <w:rsid w:val="00C559C2"/>
    <w:rsid w:val="00C559EC"/>
    <w:rsid w:val="00C55A46"/>
    <w:rsid w:val="00C55A93"/>
    <w:rsid w:val="00C55B3A"/>
    <w:rsid w:val="00C55BAF"/>
    <w:rsid w:val="00C55BC4"/>
    <w:rsid w:val="00C55CA7"/>
    <w:rsid w:val="00C55F42"/>
    <w:rsid w:val="00C55F45"/>
    <w:rsid w:val="00C55F96"/>
    <w:rsid w:val="00C56020"/>
    <w:rsid w:val="00C560D9"/>
    <w:rsid w:val="00C56191"/>
    <w:rsid w:val="00C56298"/>
    <w:rsid w:val="00C562CA"/>
    <w:rsid w:val="00C563BE"/>
    <w:rsid w:val="00C56423"/>
    <w:rsid w:val="00C5656A"/>
    <w:rsid w:val="00C5664C"/>
    <w:rsid w:val="00C56671"/>
    <w:rsid w:val="00C56721"/>
    <w:rsid w:val="00C56814"/>
    <w:rsid w:val="00C56858"/>
    <w:rsid w:val="00C56BEE"/>
    <w:rsid w:val="00C56D22"/>
    <w:rsid w:val="00C56D31"/>
    <w:rsid w:val="00C56D5D"/>
    <w:rsid w:val="00C570AF"/>
    <w:rsid w:val="00C570F0"/>
    <w:rsid w:val="00C5737B"/>
    <w:rsid w:val="00C57574"/>
    <w:rsid w:val="00C5759D"/>
    <w:rsid w:val="00C5762C"/>
    <w:rsid w:val="00C5765C"/>
    <w:rsid w:val="00C576FB"/>
    <w:rsid w:val="00C578B7"/>
    <w:rsid w:val="00C57953"/>
    <w:rsid w:val="00C57A60"/>
    <w:rsid w:val="00C57B20"/>
    <w:rsid w:val="00C57DFF"/>
    <w:rsid w:val="00C60000"/>
    <w:rsid w:val="00C60238"/>
    <w:rsid w:val="00C602B1"/>
    <w:rsid w:val="00C603A8"/>
    <w:rsid w:val="00C60431"/>
    <w:rsid w:val="00C60440"/>
    <w:rsid w:val="00C60493"/>
    <w:rsid w:val="00C60781"/>
    <w:rsid w:val="00C60AA5"/>
    <w:rsid w:val="00C60AC2"/>
    <w:rsid w:val="00C60BAB"/>
    <w:rsid w:val="00C60D99"/>
    <w:rsid w:val="00C60DAF"/>
    <w:rsid w:val="00C60E8F"/>
    <w:rsid w:val="00C60ED1"/>
    <w:rsid w:val="00C60ED8"/>
    <w:rsid w:val="00C6129A"/>
    <w:rsid w:val="00C612AB"/>
    <w:rsid w:val="00C61304"/>
    <w:rsid w:val="00C61409"/>
    <w:rsid w:val="00C61434"/>
    <w:rsid w:val="00C614F5"/>
    <w:rsid w:val="00C6159D"/>
    <w:rsid w:val="00C615BE"/>
    <w:rsid w:val="00C6169E"/>
    <w:rsid w:val="00C61B04"/>
    <w:rsid w:val="00C61B4A"/>
    <w:rsid w:val="00C61DE5"/>
    <w:rsid w:val="00C61E00"/>
    <w:rsid w:val="00C62056"/>
    <w:rsid w:val="00C621D2"/>
    <w:rsid w:val="00C6222D"/>
    <w:rsid w:val="00C622B2"/>
    <w:rsid w:val="00C62346"/>
    <w:rsid w:val="00C623AB"/>
    <w:rsid w:val="00C6277E"/>
    <w:rsid w:val="00C62A26"/>
    <w:rsid w:val="00C62A3F"/>
    <w:rsid w:val="00C62C21"/>
    <w:rsid w:val="00C62EDB"/>
    <w:rsid w:val="00C62F23"/>
    <w:rsid w:val="00C62F97"/>
    <w:rsid w:val="00C63098"/>
    <w:rsid w:val="00C63187"/>
    <w:rsid w:val="00C63207"/>
    <w:rsid w:val="00C633AC"/>
    <w:rsid w:val="00C633D6"/>
    <w:rsid w:val="00C6386A"/>
    <w:rsid w:val="00C6388A"/>
    <w:rsid w:val="00C63A92"/>
    <w:rsid w:val="00C63C14"/>
    <w:rsid w:val="00C63C4B"/>
    <w:rsid w:val="00C63DB0"/>
    <w:rsid w:val="00C63ED2"/>
    <w:rsid w:val="00C6403C"/>
    <w:rsid w:val="00C6413B"/>
    <w:rsid w:val="00C64295"/>
    <w:rsid w:val="00C642C1"/>
    <w:rsid w:val="00C64395"/>
    <w:rsid w:val="00C64487"/>
    <w:rsid w:val="00C644ED"/>
    <w:rsid w:val="00C64712"/>
    <w:rsid w:val="00C6475F"/>
    <w:rsid w:val="00C6477E"/>
    <w:rsid w:val="00C647C3"/>
    <w:rsid w:val="00C647CD"/>
    <w:rsid w:val="00C6485E"/>
    <w:rsid w:val="00C648BC"/>
    <w:rsid w:val="00C64B01"/>
    <w:rsid w:val="00C64B72"/>
    <w:rsid w:val="00C64C48"/>
    <w:rsid w:val="00C64CF5"/>
    <w:rsid w:val="00C65018"/>
    <w:rsid w:val="00C651C9"/>
    <w:rsid w:val="00C6522D"/>
    <w:rsid w:val="00C65248"/>
    <w:rsid w:val="00C65271"/>
    <w:rsid w:val="00C65792"/>
    <w:rsid w:val="00C658EF"/>
    <w:rsid w:val="00C65A80"/>
    <w:rsid w:val="00C65C19"/>
    <w:rsid w:val="00C65CB1"/>
    <w:rsid w:val="00C65D51"/>
    <w:rsid w:val="00C65F57"/>
    <w:rsid w:val="00C66019"/>
    <w:rsid w:val="00C662FE"/>
    <w:rsid w:val="00C66340"/>
    <w:rsid w:val="00C6634B"/>
    <w:rsid w:val="00C66408"/>
    <w:rsid w:val="00C66569"/>
    <w:rsid w:val="00C66757"/>
    <w:rsid w:val="00C667C4"/>
    <w:rsid w:val="00C66B25"/>
    <w:rsid w:val="00C66B34"/>
    <w:rsid w:val="00C66CD8"/>
    <w:rsid w:val="00C66E26"/>
    <w:rsid w:val="00C671F6"/>
    <w:rsid w:val="00C67219"/>
    <w:rsid w:val="00C672D2"/>
    <w:rsid w:val="00C67306"/>
    <w:rsid w:val="00C67352"/>
    <w:rsid w:val="00C6738C"/>
    <w:rsid w:val="00C675DF"/>
    <w:rsid w:val="00C67905"/>
    <w:rsid w:val="00C67C49"/>
    <w:rsid w:val="00C67C85"/>
    <w:rsid w:val="00C67CBE"/>
    <w:rsid w:val="00C67D05"/>
    <w:rsid w:val="00C67D61"/>
    <w:rsid w:val="00C67E05"/>
    <w:rsid w:val="00C700F4"/>
    <w:rsid w:val="00C701F6"/>
    <w:rsid w:val="00C70297"/>
    <w:rsid w:val="00C702F6"/>
    <w:rsid w:val="00C70400"/>
    <w:rsid w:val="00C70446"/>
    <w:rsid w:val="00C705B1"/>
    <w:rsid w:val="00C7062D"/>
    <w:rsid w:val="00C7065A"/>
    <w:rsid w:val="00C706C2"/>
    <w:rsid w:val="00C706D1"/>
    <w:rsid w:val="00C708F2"/>
    <w:rsid w:val="00C7092C"/>
    <w:rsid w:val="00C70A42"/>
    <w:rsid w:val="00C70A8A"/>
    <w:rsid w:val="00C70AF5"/>
    <w:rsid w:val="00C7134E"/>
    <w:rsid w:val="00C713EB"/>
    <w:rsid w:val="00C7152D"/>
    <w:rsid w:val="00C71700"/>
    <w:rsid w:val="00C71731"/>
    <w:rsid w:val="00C71AFA"/>
    <w:rsid w:val="00C71CD5"/>
    <w:rsid w:val="00C71E47"/>
    <w:rsid w:val="00C71F27"/>
    <w:rsid w:val="00C722CA"/>
    <w:rsid w:val="00C722EB"/>
    <w:rsid w:val="00C723F3"/>
    <w:rsid w:val="00C72485"/>
    <w:rsid w:val="00C72770"/>
    <w:rsid w:val="00C727F5"/>
    <w:rsid w:val="00C72974"/>
    <w:rsid w:val="00C72BFE"/>
    <w:rsid w:val="00C72C4F"/>
    <w:rsid w:val="00C72DC1"/>
    <w:rsid w:val="00C72E4F"/>
    <w:rsid w:val="00C72F19"/>
    <w:rsid w:val="00C72FFE"/>
    <w:rsid w:val="00C73128"/>
    <w:rsid w:val="00C73239"/>
    <w:rsid w:val="00C73252"/>
    <w:rsid w:val="00C7344A"/>
    <w:rsid w:val="00C73458"/>
    <w:rsid w:val="00C73521"/>
    <w:rsid w:val="00C73633"/>
    <w:rsid w:val="00C738A9"/>
    <w:rsid w:val="00C7392C"/>
    <w:rsid w:val="00C739E3"/>
    <w:rsid w:val="00C73A5B"/>
    <w:rsid w:val="00C73B24"/>
    <w:rsid w:val="00C73D57"/>
    <w:rsid w:val="00C73EAA"/>
    <w:rsid w:val="00C73F03"/>
    <w:rsid w:val="00C7404B"/>
    <w:rsid w:val="00C74057"/>
    <w:rsid w:val="00C7413C"/>
    <w:rsid w:val="00C74175"/>
    <w:rsid w:val="00C7428B"/>
    <w:rsid w:val="00C74349"/>
    <w:rsid w:val="00C74372"/>
    <w:rsid w:val="00C74468"/>
    <w:rsid w:val="00C74478"/>
    <w:rsid w:val="00C744D6"/>
    <w:rsid w:val="00C74680"/>
    <w:rsid w:val="00C74781"/>
    <w:rsid w:val="00C748ED"/>
    <w:rsid w:val="00C74A20"/>
    <w:rsid w:val="00C74A8B"/>
    <w:rsid w:val="00C74B60"/>
    <w:rsid w:val="00C74BF2"/>
    <w:rsid w:val="00C74DA1"/>
    <w:rsid w:val="00C74E0A"/>
    <w:rsid w:val="00C74E1B"/>
    <w:rsid w:val="00C7516D"/>
    <w:rsid w:val="00C75196"/>
    <w:rsid w:val="00C7519E"/>
    <w:rsid w:val="00C75234"/>
    <w:rsid w:val="00C7530D"/>
    <w:rsid w:val="00C75370"/>
    <w:rsid w:val="00C753C7"/>
    <w:rsid w:val="00C75484"/>
    <w:rsid w:val="00C75512"/>
    <w:rsid w:val="00C75577"/>
    <w:rsid w:val="00C75620"/>
    <w:rsid w:val="00C756E5"/>
    <w:rsid w:val="00C75733"/>
    <w:rsid w:val="00C75854"/>
    <w:rsid w:val="00C75989"/>
    <w:rsid w:val="00C75A08"/>
    <w:rsid w:val="00C75A7A"/>
    <w:rsid w:val="00C75B72"/>
    <w:rsid w:val="00C75CAB"/>
    <w:rsid w:val="00C75DCF"/>
    <w:rsid w:val="00C75EF9"/>
    <w:rsid w:val="00C760FA"/>
    <w:rsid w:val="00C76122"/>
    <w:rsid w:val="00C763C9"/>
    <w:rsid w:val="00C765CF"/>
    <w:rsid w:val="00C765F4"/>
    <w:rsid w:val="00C76702"/>
    <w:rsid w:val="00C76750"/>
    <w:rsid w:val="00C76828"/>
    <w:rsid w:val="00C76902"/>
    <w:rsid w:val="00C7698A"/>
    <w:rsid w:val="00C76B9B"/>
    <w:rsid w:val="00C76BE8"/>
    <w:rsid w:val="00C76DF1"/>
    <w:rsid w:val="00C76F63"/>
    <w:rsid w:val="00C76FD9"/>
    <w:rsid w:val="00C7719A"/>
    <w:rsid w:val="00C77248"/>
    <w:rsid w:val="00C77263"/>
    <w:rsid w:val="00C7731A"/>
    <w:rsid w:val="00C7735A"/>
    <w:rsid w:val="00C77443"/>
    <w:rsid w:val="00C77625"/>
    <w:rsid w:val="00C77890"/>
    <w:rsid w:val="00C77968"/>
    <w:rsid w:val="00C779B5"/>
    <w:rsid w:val="00C779C7"/>
    <w:rsid w:val="00C77B8A"/>
    <w:rsid w:val="00C77B90"/>
    <w:rsid w:val="00C77C9D"/>
    <w:rsid w:val="00C77ED3"/>
    <w:rsid w:val="00C8005A"/>
    <w:rsid w:val="00C800B7"/>
    <w:rsid w:val="00C800C9"/>
    <w:rsid w:val="00C802E3"/>
    <w:rsid w:val="00C8040D"/>
    <w:rsid w:val="00C807A4"/>
    <w:rsid w:val="00C80837"/>
    <w:rsid w:val="00C808C3"/>
    <w:rsid w:val="00C809D1"/>
    <w:rsid w:val="00C80B81"/>
    <w:rsid w:val="00C80BA1"/>
    <w:rsid w:val="00C80D50"/>
    <w:rsid w:val="00C80E50"/>
    <w:rsid w:val="00C80FF1"/>
    <w:rsid w:val="00C81115"/>
    <w:rsid w:val="00C81187"/>
    <w:rsid w:val="00C811DC"/>
    <w:rsid w:val="00C8132B"/>
    <w:rsid w:val="00C81736"/>
    <w:rsid w:val="00C81792"/>
    <w:rsid w:val="00C81993"/>
    <w:rsid w:val="00C81A8D"/>
    <w:rsid w:val="00C81BF5"/>
    <w:rsid w:val="00C81E11"/>
    <w:rsid w:val="00C81EBB"/>
    <w:rsid w:val="00C8207C"/>
    <w:rsid w:val="00C821F2"/>
    <w:rsid w:val="00C822FD"/>
    <w:rsid w:val="00C8248B"/>
    <w:rsid w:val="00C8278A"/>
    <w:rsid w:val="00C829F7"/>
    <w:rsid w:val="00C82A89"/>
    <w:rsid w:val="00C82CBF"/>
    <w:rsid w:val="00C82EDF"/>
    <w:rsid w:val="00C82F97"/>
    <w:rsid w:val="00C82FE9"/>
    <w:rsid w:val="00C830C7"/>
    <w:rsid w:val="00C832A7"/>
    <w:rsid w:val="00C832C5"/>
    <w:rsid w:val="00C832D4"/>
    <w:rsid w:val="00C83348"/>
    <w:rsid w:val="00C8336A"/>
    <w:rsid w:val="00C834E4"/>
    <w:rsid w:val="00C83576"/>
    <w:rsid w:val="00C83669"/>
    <w:rsid w:val="00C837BF"/>
    <w:rsid w:val="00C837CC"/>
    <w:rsid w:val="00C83893"/>
    <w:rsid w:val="00C839FB"/>
    <w:rsid w:val="00C83A4F"/>
    <w:rsid w:val="00C83B51"/>
    <w:rsid w:val="00C83C10"/>
    <w:rsid w:val="00C83CA8"/>
    <w:rsid w:val="00C83DAA"/>
    <w:rsid w:val="00C83DF5"/>
    <w:rsid w:val="00C83EDE"/>
    <w:rsid w:val="00C84576"/>
    <w:rsid w:val="00C845E6"/>
    <w:rsid w:val="00C84762"/>
    <w:rsid w:val="00C8482D"/>
    <w:rsid w:val="00C8485B"/>
    <w:rsid w:val="00C84AB7"/>
    <w:rsid w:val="00C84B35"/>
    <w:rsid w:val="00C84B5E"/>
    <w:rsid w:val="00C84E19"/>
    <w:rsid w:val="00C85567"/>
    <w:rsid w:val="00C856BF"/>
    <w:rsid w:val="00C856DB"/>
    <w:rsid w:val="00C85771"/>
    <w:rsid w:val="00C857D4"/>
    <w:rsid w:val="00C859E1"/>
    <w:rsid w:val="00C85DA6"/>
    <w:rsid w:val="00C85EE2"/>
    <w:rsid w:val="00C85FCB"/>
    <w:rsid w:val="00C85FE2"/>
    <w:rsid w:val="00C85FF4"/>
    <w:rsid w:val="00C8602C"/>
    <w:rsid w:val="00C86037"/>
    <w:rsid w:val="00C8614D"/>
    <w:rsid w:val="00C8620D"/>
    <w:rsid w:val="00C863B3"/>
    <w:rsid w:val="00C8640A"/>
    <w:rsid w:val="00C864AC"/>
    <w:rsid w:val="00C86539"/>
    <w:rsid w:val="00C8658E"/>
    <w:rsid w:val="00C865CD"/>
    <w:rsid w:val="00C86756"/>
    <w:rsid w:val="00C867B7"/>
    <w:rsid w:val="00C86872"/>
    <w:rsid w:val="00C86935"/>
    <w:rsid w:val="00C86B52"/>
    <w:rsid w:val="00C86B72"/>
    <w:rsid w:val="00C86C02"/>
    <w:rsid w:val="00C86DC8"/>
    <w:rsid w:val="00C86E41"/>
    <w:rsid w:val="00C86EC4"/>
    <w:rsid w:val="00C86F18"/>
    <w:rsid w:val="00C86F5D"/>
    <w:rsid w:val="00C86F65"/>
    <w:rsid w:val="00C870A7"/>
    <w:rsid w:val="00C87467"/>
    <w:rsid w:val="00C875FC"/>
    <w:rsid w:val="00C8767D"/>
    <w:rsid w:val="00C8768E"/>
    <w:rsid w:val="00C87B8D"/>
    <w:rsid w:val="00C87D19"/>
    <w:rsid w:val="00C87D4F"/>
    <w:rsid w:val="00C90021"/>
    <w:rsid w:val="00C90022"/>
    <w:rsid w:val="00C90090"/>
    <w:rsid w:val="00C900DB"/>
    <w:rsid w:val="00C90133"/>
    <w:rsid w:val="00C90247"/>
    <w:rsid w:val="00C90334"/>
    <w:rsid w:val="00C9084F"/>
    <w:rsid w:val="00C90C51"/>
    <w:rsid w:val="00C90C92"/>
    <w:rsid w:val="00C90F27"/>
    <w:rsid w:val="00C90FC6"/>
    <w:rsid w:val="00C915D1"/>
    <w:rsid w:val="00C919B2"/>
    <w:rsid w:val="00C91BC2"/>
    <w:rsid w:val="00C91D5A"/>
    <w:rsid w:val="00C91D9F"/>
    <w:rsid w:val="00C91DDB"/>
    <w:rsid w:val="00C91FC4"/>
    <w:rsid w:val="00C91FFE"/>
    <w:rsid w:val="00C9222B"/>
    <w:rsid w:val="00C9222F"/>
    <w:rsid w:val="00C923DF"/>
    <w:rsid w:val="00C92432"/>
    <w:rsid w:val="00C92485"/>
    <w:rsid w:val="00C927C0"/>
    <w:rsid w:val="00C927DF"/>
    <w:rsid w:val="00C9280C"/>
    <w:rsid w:val="00C928E9"/>
    <w:rsid w:val="00C92994"/>
    <w:rsid w:val="00C929A8"/>
    <w:rsid w:val="00C92BD9"/>
    <w:rsid w:val="00C92C1A"/>
    <w:rsid w:val="00C92C5D"/>
    <w:rsid w:val="00C92D34"/>
    <w:rsid w:val="00C92E04"/>
    <w:rsid w:val="00C92E57"/>
    <w:rsid w:val="00C92EAB"/>
    <w:rsid w:val="00C931C5"/>
    <w:rsid w:val="00C93467"/>
    <w:rsid w:val="00C9368C"/>
    <w:rsid w:val="00C9382D"/>
    <w:rsid w:val="00C938DF"/>
    <w:rsid w:val="00C93A36"/>
    <w:rsid w:val="00C93ADF"/>
    <w:rsid w:val="00C93B2F"/>
    <w:rsid w:val="00C93D1A"/>
    <w:rsid w:val="00C93D7E"/>
    <w:rsid w:val="00C93E2F"/>
    <w:rsid w:val="00C93E32"/>
    <w:rsid w:val="00C93F40"/>
    <w:rsid w:val="00C93F76"/>
    <w:rsid w:val="00C94238"/>
    <w:rsid w:val="00C94452"/>
    <w:rsid w:val="00C9449B"/>
    <w:rsid w:val="00C944F9"/>
    <w:rsid w:val="00C946D3"/>
    <w:rsid w:val="00C9477D"/>
    <w:rsid w:val="00C94879"/>
    <w:rsid w:val="00C94961"/>
    <w:rsid w:val="00C949E4"/>
    <w:rsid w:val="00C94B14"/>
    <w:rsid w:val="00C94E28"/>
    <w:rsid w:val="00C94E3E"/>
    <w:rsid w:val="00C94FB8"/>
    <w:rsid w:val="00C9514B"/>
    <w:rsid w:val="00C95164"/>
    <w:rsid w:val="00C951F3"/>
    <w:rsid w:val="00C9532E"/>
    <w:rsid w:val="00C95386"/>
    <w:rsid w:val="00C953BA"/>
    <w:rsid w:val="00C953E5"/>
    <w:rsid w:val="00C9541F"/>
    <w:rsid w:val="00C955FE"/>
    <w:rsid w:val="00C95761"/>
    <w:rsid w:val="00C958F4"/>
    <w:rsid w:val="00C95997"/>
    <w:rsid w:val="00C959F7"/>
    <w:rsid w:val="00C95D62"/>
    <w:rsid w:val="00C95E17"/>
    <w:rsid w:val="00C95F10"/>
    <w:rsid w:val="00C95F93"/>
    <w:rsid w:val="00C95FB5"/>
    <w:rsid w:val="00C9601A"/>
    <w:rsid w:val="00C9624F"/>
    <w:rsid w:val="00C96255"/>
    <w:rsid w:val="00C962A2"/>
    <w:rsid w:val="00C962B9"/>
    <w:rsid w:val="00C96318"/>
    <w:rsid w:val="00C96429"/>
    <w:rsid w:val="00C964A7"/>
    <w:rsid w:val="00C96513"/>
    <w:rsid w:val="00C96659"/>
    <w:rsid w:val="00C96663"/>
    <w:rsid w:val="00C96790"/>
    <w:rsid w:val="00C96801"/>
    <w:rsid w:val="00C96855"/>
    <w:rsid w:val="00C96883"/>
    <w:rsid w:val="00C9692B"/>
    <w:rsid w:val="00C9697E"/>
    <w:rsid w:val="00C969E5"/>
    <w:rsid w:val="00C96A31"/>
    <w:rsid w:val="00C96AE2"/>
    <w:rsid w:val="00C96CD8"/>
    <w:rsid w:val="00C96D9C"/>
    <w:rsid w:val="00C96DF2"/>
    <w:rsid w:val="00C96EF5"/>
    <w:rsid w:val="00C96FC9"/>
    <w:rsid w:val="00C97096"/>
    <w:rsid w:val="00C9709A"/>
    <w:rsid w:val="00C971A9"/>
    <w:rsid w:val="00C9734F"/>
    <w:rsid w:val="00C974C8"/>
    <w:rsid w:val="00C9769C"/>
    <w:rsid w:val="00C978DB"/>
    <w:rsid w:val="00C97B7E"/>
    <w:rsid w:val="00C97B82"/>
    <w:rsid w:val="00C97C62"/>
    <w:rsid w:val="00C97C68"/>
    <w:rsid w:val="00C97CE8"/>
    <w:rsid w:val="00C97D08"/>
    <w:rsid w:val="00C97D49"/>
    <w:rsid w:val="00C97DC3"/>
    <w:rsid w:val="00C97DD4"/>
    <w:rsid w:val="00CA0210"/>
    <w:rsid w:val="00CA0222"/>
    <w:rsid w:val="00CA03D5"/>
    <w:rsid w:val="00CA04B8"/>
    <w:rsid w:val="00CA0522"/>
    <w:rsid w:val="00CA0549"/>
    <w:rsid w:val="00CA0574"/>
    <w:rsid w:val="00CA079E"/>
    <w:rsid w:val="00CA0831"/>
    <w:rsid w:val="00CA090C"/>
    <w:rsid w:val="00CA0A66"/>
    <w:rsid w:val="00CA0B61"/>
    <w:rsid w:val="00CA0C64"/>
    <w:rsid w:val="00CA0C8C"/>
    <w:rsid w:val="00CA0D46"/>
    <w:rsid w:val="00CA0DAD"/>
    <w:rsid w:val="00CA0E5E"/>
    <w:rsid w:val="00CA0ED6"/>
    <w:rsid w:val="00CA0F2A"/>
    <w:rsid w:val="00CA12FD"/>
    <w:rsid w:val="00CA161F"/>
    <w:rsid w:val="00CA173E"/>
    <w:rsid w:val="00CA1D52"/>
    <w:rsid w:val="00CA1EB6"/>
    <w:rsid w:val="00CA1F3B"/>
    <w:rsid w:val="00CA2070"/>
    <w:rsid w:val="00CA20C2"/>
    <w:rsid w:val="00CA214C"/>
    <w:rsid w:val="00CA217C"/>
    <w:rsid w:val="00CA2260"/>
    <w:rsid w:val="00CA26E9"/>
    <w:rsid w:val="00CA2757"/>
    <w:rsid w:val="00CA27CD"/>
    <w:rsid w:val="00CA288B"/>
    <w:rsid w:val="00CA28C5"/>
    <w:rsid w:val="00CA291D"/>
    <w:rsid w:val="00CA2A42"/>
    <w:rsid w:val="00CA2AE1"/>
    <w:rsid w:val="00CA2C96"/>
    <w:rsid w:val="00CA2CEE"/>
    <w:rsid w:val="00CA2D34"/>
    <w:rsid w:val="00CA2D3F"/>
    <w:rsid w:val="00CA2D77"/>
    <w:rsid w:val="00CA2DEB"/>
    <w:rsid w:val="00CA2ED9"/>
    <w:rsid w:val="00CA2F16"/>
    <w:rsid w:val="00CA2F24"/>
    <w:rsid w:val="00CA2FFD"/>
    <w:rsid w:val="00CA301D"/>
    <w:rsid w:val="00CA30E2"/>
    <w:rsid w:val="00CA3134"/>
    <w:rsid w:val="00CA32BA"/>
    <w:rsid w:val="00CA3300"/>
    <w:rsid w:val="00CA35EA"/>
    <w:rsid w:val="00CA3639"/>
    <w:rsid w:val="00CA36CB"/>
    <w:rsid w:val="00CA36E3"/>
    <w:rsid w:val="00CA3800"/>
    <w:rsid w:val="00CA3822"/>
    <w:rsid w:val="00CA3857"/>
    <w:rsid w:val="00CA38A9"/>
    <w:rsid w:val="00CA39AD"/>
    <w:rsid w:val="00CA39EB"/>
    <w:rsid w:val="00CA3B88"/>
    <w:rsid w:val="00CA3B99"/>
    <w:rsid w:val="00CA4073"/>
    <w:rsid w:val="00CA40E9"/>
    <w:rsid w:val="00CA40FC"/>
    <w:rsid w:val="00CA4539"/>
    <w:rsid w:val="00CA45FF"/>
    <w:rsid w:val="00CA4799"/>
    <w:rsid w:val="00CA4817"/>
    <w:rsid w:val="00CA48F7"/>
    <w:rsid w:val="00CA4A92"/>
    <w:rsid w:val="00CA4BA1"/>
    <w:rsid w:val="00CA4C44"/>
    <w:rsid w:val="00CA4DE9"/>
    <w:rsid w:val="00CA4E01"/>
    <w:rsid w:val="00CA4E29"/>
    <w:rsid w:val="00CA4F2A"/>
    <w:rsid w:val="00CA4FD2"/>
    <w:rsid w:val="00CA4FE2"/>
    <w:rsid w:val="00CA4FF3"/>
    <w:rsid w:val="00CA50F1"/>
    <w:rsid w:val="00CA5139"/>
    <w:rsid w:val="00CA5215"/>
    <w:rsid w:val="00CA52B6"/>
    <w:rsid w:val="00CA53AE"/>
    <w:rsid w:val="00CA540C"/>
    <w:rsid w:val="00CA556D"/>
    <w:rsid w:val="00CA566C"/>
    <w:rsid w:val="00CA5682"/>
    <w:rsid w:val="00CA56B0"/>
    <w:rsid w:val="00CA595E"/>
    <w:rsid w:val="00CA5C7D"/>
    <w:rsid w:val="00CA5D59"/>
    <w:rsid w:val="00CA60C7"/>
    <w:rsid w:val="00CA6130"/>
    <w:rsid w:val="00CA6272"/>
    <w:rsid w:val="00CA63CA"/>
    <w:rsid w:val="00CA6467"/>
    <w:rsid w:val="00CA6685"/>
    <w:rsid w:val="00CA6688"/>
    <w:rsid w:val="00CA6693"/>
    <w:rsid w:val="00CA6746"/>
    <w:rsid w:val="00CA6774"/>
    <w:rsid w:val="00CA6D7E"/>
    <w:rsid w:val="00CA7168"/>
    <w:rsid w:val="00CA72D8"/>
    <w:rsid w:val="00CA7351"/>
    <w:rsid w:val="00CA7382"/>
    <w:rsid w:val="00CA75AA"/>
    <w:rsid w:val="00CA762C"/>
    <w:rsid w:val="00CA7718"/>
    <w:rsid w:val="00CA78DD"/>
    <w:rsid w:val="00CA7B4A"/>
    <w:rsid w:val="00CA7DD3"/>
    <w:rsid w:val="00CA7E1D"/>
    <w:rsid w:val="00CA7E69"/>
    <w:rsid w:val="00CA7E7C"/>
    <w:rsid w:val="00CB036E"/>
    <w:rsid w:val="00CB044C"/>
    <w:rsid w:val="00CB055D"/>
    <w:rsid w:val="00CB0779"/>
    <w:rsid w:val="00CB080F"/>
    <w:rsid w:val="00CB0850"/>
    <w:rsid w:val="00CB08AB"/>
    <w:rsid w:val="00CB0A08"/>
    <w:rsid w:val="00CB0BE0"/>
    <w:rsid w:val="00CB0D6C"/>
    <w:rsid w:val="00CB10D2"/>
    <w:rsid w:val="00CB10F1"/>
    <w:rsid w:val="00CB1170"/>
    <w:rsid w:val="00CB122D"/>
    <w:rsid w:val="00CB15C7"/>
    <w:rsid w:val="00CB16EF"/>
    <w:rsid w:val="00CB1731"/>
    <w:rsid w:val="00CB1734"/>
    <w:rsid w:val="00CB187F"/>
    <w:rsid w:val="00CB19C2"/>
    <w:rsid w:val="00CB1A98"/>
    <w:rsid w:val="00CB1BCA"/>
    <w:rsid w:val="00CB1C6C"/>
    <w:rsid w:val="00CB1DCD"/>
    <w:rsid w:val="00CB20A3"/>
    <w:rsid w:val="00CB2116"/>
    <w:rsid w:val="00CB21D1"/>
    <w:rsid w:val="00CB21EE"/>
    <w:rsid w:val="00CB2347"/>
    <w:rsid w:val="00CB235E"/>
    <w:rsid w:val="00CB2365"/>
    <w:rsid w:val="00CB2425"/>
    <w:rsid w:val="00CB244E"/>
    <w:rsid w:val="00CB24B3"/>
    <w:rsid w:val="00CB25F8"/>
    <w:rsid w:val="00CB2846"/>
    <w:rsid w:val="00CB296D"/>
    <w:rsid w:val="00CB29EA"/>
    <w:rsid w:val="00CB2A56"/>
    <w:rsid w:val="00CB2C80"/>
    <w:rsid w:val="00CB2C9A"/>
    <w:rsid w:val="00CB2E4B"/>
    <w:rsid w:val="00CB2EDF"/>
    <w:rsid w:val="00CB318C"/>
    <w:rsid w:val="00CB3351"/>
    <w:rsid w:val="00CB3537"/>
    <w:rsid w:val="00CB35B1"/>
    <w:rsid w:val="00CB35F5"/>
    <w:rsid w:val="00CB3634"/>
    <w:rsid w:val="00CB3BCC"/>
    <w:rsid w:val="00CB3C45"/>
    <w:rsid w:val="00CB3C75"/>
    <w:rsid w:val="00CB3CF6"/>
    <w:rsid w:val="00CB3D57"/>
    <w:rsid w:val="00CB4028"/>
    <w:rsid w:val="00CB41D7"/>
    <w:rsid w:val="00CB422D"/>
    <w:rsid w:val="00CB4260"/>
    <w:rsid w:val="00CB426E"/>
    <w:rsid w:val="00CB431E"/>
    <w:rsid w:val="00CB4380"/>
    <w:rsid w:val="00CB4593"/>
    <w:rsid w:val="00CB480C"/>
    <w:rsid w:val="00CB4882"/>
    <w:rsid w:val="00CB48AF"/>
    <w:rsid w:val="00CB49F4"/>
    <w:rsid w:val="00CB4C0E"/>
    <w:rsid w:val="00CB4E40"/>
    <w:rsid w:val="00CB4FA3"/>
    <w:rsid w:val="00CB4FBB"/>
    <w:rsid w:val="00CB50CD"/>
    <w:rsid w:val="00CB50E4"/>
    <w:rsid w:val="00CB54D3"/>
    <w:rsid w:val="00CB54FB"/>
    <w:rsid w:val="00CB558C"/>
    <w:rsid w:val="00CB57B1"/>
    <w:rsid w:val="00CB57DB"/>
    <w:rsid w:val="00CB5BEA"/>
    <w:rsid w:val="00CB641C"/>
    <w:rsid w:val="00CB642B"/>
    <w:rsid w:val="00CB6434"/>
    <w:rsid w:val="00CB6552"/>
    <w:rsid w:val="00CB65F1"/>
    <w:rsid w:val="00CB69C6"/>
    <w:rsid w:val="00CB69C7"/>
    <w:rsid w:val="00CB6A04"/>
    <w:rsid w:val="00CB6AB5"/>
    <w:rsid w:val="00CB6AFA"/>
    <w:rsid w:val="00CB6B6E"/>
    <w:rsid w:val="00CB6C33"/>
    <w:rsid w:val="00CB6D5C"/>
    <w:rsid w:val="00CB6DD9"/>
    <w:rsid w:val="00CB6E23"/>
    <w:rsid w:val="00CB6E3B"/>
    <w:rsid w:val="00CB6E99"/>
    <w:rsid w:val="00CB6F78"/>
    <w:rsid w:val="00CB6FCB"/>
    <w:rsid w:val="00CB6FE2"/>
    <w:rsid w:val="00CB713D"/>
    <w:rsid w:val="00CB7149"/>
    <w:rsid w:val="00CB71AD"/>
    <w:rsid w:val="00CB71C2"/>
    <w:rsid w:val="00CB7331"/>
    <w:rsid w:val="00CB74B9"/>
    <w:rsid w:val="00CB74CA"/>
    <w:rsid w:val="00CB7545"/>
    <w:rsid w:val="00CB75DC"/>
    <w:rsid w:val="00CB7720"/>
    <w:rsid w:val="00CB7866"/>
    <w:rsid w:val="00CB7B13"/>
    <w:rsid w:val="00CB7C17"/>
    <w:rsid w:val="00CB7C47"/>
    <w:rsid w:val="00CB7DE8"/>
    <w:rsid w:val="00CB7DF0"/>
    <w:rsid w:val="00CB7EB0"/>
    <w:rsid w:val="00CB7EFA"/>
    <w:rsid w:val="00CC015B"/>
    <w:rsid w:val="00CC0336"/>
    <w:rsid w:val="00CC04C4"/>
    <w:rsid w:val="00CC0619"/>
    <w:rsid w:val="00CC087B"/>
    <w:rsid w:val="00CC08EB"/>
    <w:rsid w:val="00CC0A31"/>
    <w:rsid w:val="00CC0A80"/>
    <w:rsid w:val="00CC0B49"/>
    <w:rsid w:val="00CC0D4F"/>
    <w:rsid w:val="00CC0D57"/>
    <w:rsid w:val="00CC0F50"/>
    <w:rsid w:val="00CC0FD8"/>
    <w:rsid w:val="00CC1084"/>
    <w:rsid w:val="00CC10A1"/>
    <w:rsid w:val="00CC10C6"/>
    <w:rsid w:val="00CC115C"/>
    <w:rsid w:val="00CC130D"/>
    <w:rsid w:val="00CC135E"/>
    <w:rsid w:val="00CC14F3"/>
    <w:rsid w:val="00CC14FB"/>
    <w:rsid w:val="00CC16A4"/>
    <w:rsid w:val="00CC16E0"/>
    <w:rsid w:val="00CC1A9A"/>
    <w:rsid w:val="00CC1ADD"/>
    <w:rsid w:val="00CC1D89"/>
    <w:rsid w:val="00CC1E2B"/>
    <w:rsid w:val="00CC1ED5"/>
    <w:rsid w:val="00CC203D"/>
    <w:rsid w:val="00CC2042"/>
    <w:rsid w:val="00CC22B2"/>
    <w:rsid w:val="00CC22DC"/>
    <w:rsid w:val="00CC2352"/>
    <w:rsid w:val="00CC2374"/>
    <w:rsid w:val="00CC23CF"/>
    <w:rsid w:val="00CC23D5"/>
    <w:rsid w:val="00CC2454"/>
    <w:rsid w:val="00CC2537"/>
    <w:rsid w:val="00CC2679"/>
    <w:rsid w:val="00CC27EF"/>
    <w:rsid w:val="00CC27F0"/>
    <w:rsid w:val="00CC281E"/>
    <w:rsid w:val="00CC2844"/>
    <w:rsid w:val="00CC2A1D"/>
    <w:rsid w:val="00CC2B8C"/>
    <w:rsid w:val="00CC3003"/>
    <w:rsid w:val="00CC30F8"/>
    <w:rsid w:val="00CC3146"/>
    <w:rsid w:val="00CC3312"/>
    <w:rsid w:val="00CC3321"/>
    <w:rsid w:val="00CC3583"/>
    <w:rsid w:val="00CC3637"/>
    <w:rsid w:val="00CC367C"/>
    <w:rsid w:val="00CC376C"/>
    <w:rsid w:val="00CC37EB"/>
    <w:rsid w:val="00CC3896"/>
    <w:rsid w:val="00CC391D"/>
    <w:rsid w:val="00CC393B"/>
    <w:rsid w:val="00CC3984"/>
    <w:rsid w:val="00CC3AA9"/>
    <w:rsid w:val="00CC3B1E"/>
    <w:rsid w:val="00CC3C85"/>
    <w:rsid w:val="00CC3E35"/>
    <w:rsid w:val="00CC3F57"/>
    <w:rsid w:val="00CC3FA9"/>
    <w:rsid w:val="00CC3FD1"/>
    <w:rsid w:val="00CC416E"/>
    <w:rsid w:val="00CC41E8"/>
    <w:rsid w:val="00CC43A8"/>
    <w:rsid w:val="00CC4417"/>
    <w:rsid w:val="00CC441B"/>
    <w:rsid w:val="00CC45ED"/>
    <w:rsid w:val="00CC466C"/>
    <w:rsid w:val="00CC46A9"/>
    <w:rsid w:val="00CC46B3"/>
    <w:rsid w:val="00CC46B4"/>
    <w:rsid w:val="00CC476E"/>
    <w:rsid w:val="00CC4774"/>
    <w:rsid w:val="00CC49D7"/>
    <w:rsid w:val="00CC4A6E"/>
    <w:rsid w:val="00CC4AAC"/>
    <w:rsid w:val="00CC4AFD"/>
    <w:rsid w:val="00CC4BF5"/>
    <w:rsid w:val="00CC4C22"/>
    <w:rsid w:val="00CC4C38"/>
    <w:rsid w:val="00CC4CB9"/>
    <w:rsid w:val="00CC4CBC"/>
    <w:rsid w:val="00CC4D93"/>
    <w:rsid w:val="00CC4DB6"/>
    <w:rsid w:val="00CC4E64"/>
    <w:rsid w:val="00CC4EDB"/>
    <w:rsid w:val="00CC5080"/>
    <w:rsid w:val="00CC5090"/>
    <w:rsid w:val="00CC513F"/>
    <w:rsid w:val="00CC51F5"/>
    <w:rsid w:val="00CC521D"/>
    <w:rsid w:val="00CC52AF"/>
    <w:rsid w:val="00CC52D1"/>
    <w:rsid w:val="00CC5387"/>
    <w:rsid w:val="00CC55C4"/>
    <w:rsid w:val="00CC5795"/>
    <w:rsid w:val="00CC5865"/>
    <w:rsid w:val="00CC58A2"/>
    <w:rsid w:val="00CC5A04"/>
    <w:rsid w:val="00CC5A4A"/>
    <w:rsid w:val="00CC5A65"/>
    <w:rsid w:val="00CC5A72"/>
    <w:rsid w:val="00CC5B53"/>
    <w:rsid w:val="00CC5B5A"/>
    <w:rsid w:val="00CC5BDB"/>
    <w:rsid w:val="00CC5CA2"/>
    <w:rsid w:val="00CC5D35"/>
    <w:rsid w:val="00CC608B"/>
    <w:rsid w:val="00CC6183"/>
    <w:rsid w:val="00CC6223"/>
    <w:rsid w:val="00CC639C"/>
    <w:rsid w:val="00CC64FC"/>
    <w:rsid w:val="00CC652E"/>
    <w:rsid w:val="00CC66DB"/>
    <w:rsid w:val="00CC6819"/>
    <w:rsid w:val="00CC6B5D"/>
    <w:rsid w:val="00CC6B87"/>
    <w:rsid w:val="00CC6C34"/>
    <w:rsid w:val="00CC6D46"/>
    <w:rsid w:val="00CC6D68"/>
    <w:rsid w:val="00CC6E71"/>
    <w:rsid w:val="00CC7062"/>
    <w:rsid w:val="00CC708A"/>
    <w:rsid w:val="00CC70A8"/>
    <w:rsid w:val="00CC73F5"/>
    <w:rsid w:val="00CC743B"/>
    <w:rsid w:val="00CC744E"/>
    <w:rsid w:val="00CC7569"/>
    <w:rsid w:val="00CC7724"/>
    <w:rsid w:val="00CC7897"/>
    <w:rsid w:val="00CC7A08"/>
    <w:rsid w:val="00CC7B69"/>
    <w:rsid w:val="00CC7D60"/>
    <w:rsid w:val="00CC7EE7"/>
    <w:rsid w:val="00CC7F24"/>
    <w:rsid w:val="00CC7F55"/>
    <w:rsid w:val="00CC7FA3"/>
    <w:rsid w:val="00CC7FAE"/>
    <w:rsid w:val="00CD00E4"/>
    <w:rsid w:val="00CD01A1"/>
    <w:rsid w:val="00CD01EE"/>
    <w:rsid w:val="00CD0217"/>
    <w:rsid w:val="00CD02EF"/>
    <w:rsid w:val="00CD0511"/>
    <w:rsid w:val="00CD0596"/>
    <w:rsid w:val="00CD05BD"/>
    <w:rsid w:val="00CD0707"/>
    <w:rsid w:val="00CD07BA"/>
    <w:rsid w:val="00CD07ED"/>
    <w:rsid w:val="00CD0848"/>
    <w:rsid w:val="00CD086E"/>
    <w:rsid w:val="00CD08B0"/>
    <w:rsid w:val="00CD0935"/>
    <w:rsid w:val="00CD0974"/>
    <w:rsid w:val="00CD0980"/>
    <w:rsid w:val="00CD0BB9"/>
    <w:rsid w:val="00CD0CE4"/>
    <w:rsid w:val="00CD0E63"/>
    <w:rsid w:val="00CD0F26"/>
    <w:rsid w:val="00CD10B7"/>
    <w:rsid w:val="00CD10D6"/>
    <w:rsid w:val="00CD1115"/>
    <w:rsid w:val="00CD114A"/>
    <w:rsid w:val="00CD11DD"/>
    <w:rsid w:val="00CD160D"/>
    <w:rsid w:val="00CD18E1"/>
    <w:rsid w:val="00CD1936"/>
    <w:rsid w:val="00CD194F"/>
    <w:rsid w:val="00CD197D"/>
    <w:rsid w:val="00CD19A6"/>
    <w:rsid w:val="00CD1A7C"/>
    <w:rsid w:val="00CD1BCC"/>
    <w:rsid w:val="00CD1CA7"/>
    <w:rsid w:val="00CD1E85"/>
    <w:rsid w:val="00CD1F10"/>
    <w:rsid w:val="00CD1F7C"/>
    <w:rsid w:val="00CD2082"/>
    <w:rsid w:val="00CD2470"/>
    <w:rsid w:val="00CD263B"/>
    <w:rsid w:val="00CD2766"/>
    <w:rsid w:val="00CD29D5"/>
    <w:rsid w:val="00CD2BF2"/>
    <w:rsid w:val="00CD2C68"/>
    <w:rsid w:val="00CD2D86"/>
    <w:rsid w:val="00CD2E19"/>
    <w:rsid w:val="00CD2E73"/>
    <w:rsid w:val="00CD2EB7"/>
    <w:rsid w:val="00CD2F44"/>
    <w:rsid w:val="00CD30FB"/>
    <w:rsid w:val="00CD318E"/>
    <w:rsid w:val="00CD3339"/>
    <w:rsid w:val="00CD33E2"/>
    <w:rsid w:val="00CD3469"/>
    <w:rsid w:val="00CD3788"/>
    <w:rsid w:val="00CD3831"/>
    <w:rsid w:val="00CD3A18"/>
    <w:rsid w:val="00CD3A8A"/>
    <w:rsid w:val="00CD3BBB"/>
    <w:rsid w:val="00CD3D52"/>
    <w:rsid w:val="00CD403A"/>
    <w:rsid w:val="00CD413E"/>
    <w:rsid w:val="00CD4279"/>
    <w:rsid w:val="00CD42DB"/>
    <w:rsid w:val="00CD43AD"/>
    <w:rsid w:val="00CD4452"/>
    <w:rsid w:val="00CD454F"/>
    <w:rsid w:val="00CD457E"/>
    <w:rsid w:val="00CD4805"/>
    <w:rsid w:val="00CD4898"/>
    <w:rsid w:val="00CD496B"/>
    <w:rsid w:val="00CD49D9"/>
    <w:rsid w:val="00CD4A19"/>
    <w:rsid w:val="00CD4B81"/>
    <w:rsid w:val="00CD5183"/>
    <w:rsid w:val="00CD518B"/>
    <w:rsid w:val="00CD51B1"/>
    <w:rsid w:val="00CD51E0"/>
    <w:rsid w:val="00CD5216"/>
    <w:rsid w:val="00CD53B5"/>
    <w:rsid w:val="00CD53D4"/>
    <w:rsid w:val="00CD54B2"/>
    <w:rsid w:val="00CD54D5"/>
    <w:rsid w:val="00CD54D8"/>
    <w:rsid w:val="00CD5794"/>
    <w:rsid w:val="00CD580A"/>
    <w:rsid w:val="00CD5C19"/>
    <w:rsid w:val="00CD5CF8"/>
    <w:rsid w:val="00CD5DAD"/>
    <w:rsid w:val="00CD5FA2"/>
    <w:rsid w:val="00CD6062"/>
    <w:rsid w:val="00CD61B4"/>
    <w:rsid w:val="00CD6206"/>
    <w:rsid w:val="00CD637B"/>
    <w:rsid w:val="00CD6394"/>
    <w:rsid w:val="00CD6610"/>
    <w:rsid w:val="00CD66A0"/>
    <w:rsid w:val="00CD676E"/>
    <w:rsid w:val="00CD6848"/>
    <w:rsid w:val="00CD6897"/>
    <w:rsid w:val="00CD69C7"/>
    <w:rsid w:val="00CD69D0"/>
    <w:rsid w:val="00CD6AC5"/>
    <w:rsid w:val="00CD6C00"/>
    <w:rsid w:val="00CD6C10"/>
    <w:rsid w:val="00CD6DE3"/>
    <w:rsid w:val="00CD6EC0"/>
    <w:rsid w:val="00CD6F76"/>
    <w:rsid w:val="00CD6F81"/>
    <w:rsid w:val="00CD6FB6"/>
    <w:rsid w:val="00CD7034"/>
    <w:rsid w:val="00CD713E"/>
    <w:rsid w:val="00CD7167"/>
    <w:rsid w:val="00CD718E"/>
    <w:rsid w:val="00CD71AB"/>
    <w:rsid w:val="00CD728F"/>
    <w:rsid w:val="00CD7733"/>
    <w:rsid w:val="00CD7850"/>
    <w:rsid w:val="00CD785E"/>
    <w:rsid w:val="00CD7907"/>
    <w:rsid w:val="00CD7938"/>
    <w:rsid w:val="00CD7949"/>
    <w:rsid w:val="00CD798D"/>
    <w:rsid w:val="00CD7E54"/>
    <w:rsid w:val="00CE005B"/>
    <w:rsid w:val="00CE01D1"/>
    <w:rsid w:val="00CE02D1"/>
    <w:rsid w:val="00CE02E6"/>
    <w:rsid w:val="00CE035E"/>
    <w:rsid w:val="00CE047D"/>
    <w:rsid w:val="00CE0492"/>
    <w:rsid w:val="00CE049A"/>
    <w:rsid w:val="00CE065A"/>
    <w:rsid w:val="00CE065F"/>
    <w:rsid w:val="00CE0727"/>
    <w:rsid w:val="00CE07E4"/>
    <w:rsid w:val="00CE0849"/>
    <w:rsid w:val="00CE0874"/>
    <w:rsid w:val="00CE0953"/>
    <w:rsid w:val="00CE09FA"/>
    <w:rsid w:val="00CE0A17"/>
    <w:rsid w:val="00CE0A83"/>
    <w:rsid w:val="00CE0B28"/>
    <w:rsid w:val="00CE0C57"/>
    <w:rsid w:val="00CE0D99"/>
    <w:rsid w:val="00CE0FAD"/>
    <w:rsid w:val="00CE0FE4"/>
    <w:rsid w:val="00CE1014"/>
    <w:rsid w:val="00CE1026"/>
    <w:rsid w:val="00CE1286"/>
    <w:rsid w:val="00CE1488"/>
    <w:rsid w:val="00CE1721"/>
    <w:rsid w:val="00CE1739"/>
    <w:rsid w:val="00CE17A6"/>
    <w:rsid w:val="00CE17D3"/>
    <w:rsid w:val="00CE194E"/>
    <w:rsid w:val="00CE1BE4"/>
    <w:rsid w:val="00CE1BEB"/>
    <w:rsid w:val="00CE1D2F"/>
    <w:rsid w:val="00CE1D61"/>
    <w:rsid w:val="00CE1E76"/>
    <w:rsid w:val="00CE1F7D"/>
    <w:rsid w:val="00CE2016"/>
    <w:rsid w:val="00CE213F"/>
    <w:rsid w:val="00CE21EB"/>
    <w:rsid w:val="00CE222E"/>
    <w:rsid w:val="00CE253E"/>
    <w:rsid w:val="00CE2548"/>
    <w:rsid w:val="00CE25D7"/>
    <w:rsid w:val="00CE2804"/>
    <w:rsid w:val="00CE28B1"/>
    <w:rsid w:val="00CE298F"/>
    <w:rsid w:val="00CE29E2"/>
    <w:rsid w:val="00CE2BC4"/>
    <w:rsid w:val="00CE2C56"/>
    <w:rsid w:val="00CE2F1E"/>
    <w:rsid w:val="00CE2F53"/>
    <w:rsid w:val="00CE2F92"/>
    <w:rsid w:val="00CE2FD7"/>
    <w:rsid w:val="00CE3058"/>
    <w:rsid w:val="00CE30F3"/>
    <w:rsid w:val="00CE32D9"/>
    <w:rsid w:val="00CE3312"/>
    <w:rsid w:val="00CE3953"/>
    <w:rsid w:val="00CE3C6C"/>
    <w:rsid w:val="00CE3EED"/>
    <w:rsid w:val="00CE419A"/>
    <w:rsid w:val="00CE4269"/>
    <w:rsid w:val="00CE42F3"/>
    <w:rsid w:val="00CE4496"/>
    <w:rsid w:val="00CE4641"/>
    <w:rsid w:val="00CE469D"/>
    <w:rsid w:val="00CE48CC"/>
    <w:rsid w:val="00CE49DD"/>
    <w:rsid w:val="00CE4D3F"/>
    <w:rsid w:val="00CE4DBD"/>
    <w:rsid w:val="00CE4EC0"/>
    <w:rsid w:val="00CE4F5B"/>
    <w:rsid w:val="00CE5254"/>
    <w:rsid w:val="00CE548F"/>
    <w:rsid w:val="00CE5595"/>
    <w:rsid w:val="00CE564F"/>
    <w:rsid w:val="00CE5A5B"/>
    <w:rsid w:val="00CE5ACC"/>
    <w:rsid w:val="00CE5CE4"/>
    <w:rsid w:val="00CE5CEE"/>
    <w:rsid w:val="00CE601F"/>
    <w:rsid w:val="00CE605B"/>
    <w:rsid w:val="00CE626D"/>
    <w:rsid w:val="00CE6750"/>
    <w:rsid w:val="00CE6A00"/>
    <w:rsid w:val="00CE6D12"/>
    <w:rsid w:val="00CE6E94"/>
    <w:rsid w:val="00CE6F12"/>
    <w:rsid w:val="00CE7432"/>
    <w:rsid w:val="00CE763C"/>
    <w:rsid w:val="00CE7805"/>
    <w:rsid w:val="00CE78F4"/>
    <w:rsid w:val="00CE7A38"/>
    <w:rsid w:val="00CE7CA3"/>
    <w:rsid w:val="00CE7E0D"/>
    <w:rsid w:val="00CE7FC9"/>
    <w:rsid w:val="00CF00E1"/>
    <w:rsid w:val="00CF0262"/>
    <w:rsid w:val="00CF02EE"/>
    <w:rsid w:val="00CF030C"/>
    <w:rsid w:val="00CF03B1"/>
    <w:rsid w:val="00CF041A"/>
    <w:rsid w:val="00CF0662"/>
    <w:rsid w:val="00CF093F"/>
    <w:rsid w:val="00CF097D"/>
    <w:rsid w:val="00CF0B0D"/>
    <w:rsid w:val="00CF0BE9"/>
    <w:rsid w:val="00CF0C25"/>
    <w:rsid w:val="00CF0E17"/>
    <w:rsid w:val="00CF0EBD"/>
    <w:rsid w:val="00CF0F87"/>
    <w:rsid w:val="00CF0F99"/>
    <w:rsid w:val="00CF1024"/>
    <w:rsid w:val="00CF1039"/>
    <w:rsid w:val="00CF1042"/>
    <w:rsid w:val="00CF112A"/>
    <w:rsid w:val="00CF119C"/>
    <w:rsid w:val="00CF18CF"/>
    <w:rsid w:val="00CF192C"/>
    <w:rsid w:val="00CF1CC5"/>
    <w:rsid w:val="00CF1EA7"/>
    <w:rsid w:val="00CF1EE7"/>
    <w:rsid w:val="00CF204C"/>
    <w:rsid w:val="00CF212B"/>
    <w:rsid w:val="00CF25AD"/>
    <w:rsid w:val="00CF281B"/>
    <w:rsid w:val="00CF2D87"/>
    <w:rsid w:val="00CF2F02"/>
    <w:rsid w:val="00CF3336"/>
    <w:rsid w:val="00CF35B3"/>
    <w:rsid w:val="00CF36D5"/>
    <w:rsid w:val="00CF381A"/>
    <w:rsid w:val="00CF392C"/>
    <w:rsid w:val="00CF39BC"/>
    <w:rsid w:val="00CF3A9C"/>
    <w:rsid w:val="00CF3B41"/>
    <w:rsid w:val="00CF3B8E"/>
    <w:rsid w:val="00CF40C0"/>
    <w:rsid w:val="00CF40D9"/>
    <w:rsid w:val="00CF40E5"/>
    <w:rsid w:val="00CF4174"/>
    <w:rsid w:val="00CF4488"/>
    <w:rsid w:val="00CF462E"/>
    <w:rsid w:val="00CF466A"/>
    <w:rsid w:val="00CF4739"/>
    <w:rsid w:val="00CF4A8D"/>
    <w:rsid w:val="00CF4CDC"/>
    <w:rsid w:val="00CF4CF0"/>
    <w:rsid w:val="00CF4D90"/>
    <w:rsid w:val="00CF5190"/>
    <w:rsid w:val="00CF51FC"/>
    <w:rsid w:val="00CF5247"/>
    <w:rsid w:val="00CF5358"/>
    <w:rsid w:val="00CF5493"/>
    <w:rsid w:val="00CF5494"/>
    <w:rsid w:val="00CF551D"/>
    <w:rsid w:val="00CF59B5"/>
    <w:rsid w:val="00CF5B1C"/>
    <w:rsid w:val="00CF5B99"/>
    <w:rsid w:val="00CF5CCD"/>
    <w:rsid w:val="00CF5CF1"/>
    <w:rsid w:val="00CF5EC7"/>
    <w:rsid w:val="00CF5ED5"/>
    <w:rsid w:val="00CF6049"/>
    <w:rsid w:val="00CF60D1"/>
    <w:rsid w:val="00CF6179"/>
    <w:rsid w:val="00CF622A"/>
    <w:rsid w:val="00CF633A"/>
    <w:rsid w:val="00CF639F"/>
    <w:rsid w:val="00CF6607"/>
    <w:rsid w:val="00CF6775"/>
    <w:rsid w:val="00CF68F0"/>
    <w:rsid w:val="00CF6A52"/>
    <w:rsid w:val="00CF6ACC"/>
    <w:rsid w:val="00CF6AD2"/>
    <w:rsid w:val="00CF6D45"/>
    <w:rsid w:val="00CF6E0C"/>
    <w:rsid w:val="00CF6F41"/>
    <w:rsid w:val="00CF7048"/>
    <w:rsid w:val="00CF71E6"/>
    <w:rsid w:val="00CF7229"/>
    <w:rsid w:val="00CF7390"/>
    <w:rsid w:val="00CF7528"/>
    <w:rsid w:val="00CF75B6"/>
    <w:rsid w:val="00CF7831"/>
    <w:rsid w:val="00CF796A"/>
    <w:rsid w:val="00CF7981"/>
    <w:rsid w:val="00CF7988"/>
    <w:rsid w:val="00CF7D0E"/>
    <w:rsid w:val="00D00250"/>
    <w:rsid w:val="00D00416"/>
    <w:rsid w:val="00D00545"/>
    <w:rsid w:val="00D00959"/>
    <w:rsid w:val="00D00A0D"/>
    <w:rsid w:val="00D00A5E"/>
    <w:rsid w:val="00D00C30"/>
    <w:rsid w:val="00D00F05"/>
    <w:rsid w:val="00D00F5C"/>
    <w:rsid w:val="00D00F91"/>
    <w:rsid w:val="00D01194"/>
    <w:rsid w:val="00D012FB"/>
    <w:rsid w:val="00D013EB"/>
    <w:rsid w:val="00D0159A"/>
    <w:rsid w:val="00D01617"/>
    <w:rsid w:val="00D01964"/>
    <w:rsid w:val="00D01AF1"/>
    <w:rsid w:val="00D01B29"/>
    <w:rsid w:val="00D01BA3"/>
    <w:rsid w:val="00D01C33"/>
    <w:rsid w:val="00D01CC5"/>
    <w:rsid w:val="00D01E3C"/>
    <w:rsid w:val="00D01E48"/>
    <w:rsid w:val="00D01E7B"/>
    <w:rsid w:val="00D02105"/>
    <w:rsid w:val="00D02188"/>
    <w:rsid w:val="00D021D6"/>
    <w:rsid w:val="00D023CF"/>
    <w:rsid w:val="00D0254C"/>
    <w:rsid w:val="00D02617"/>
    <w:rsid w:val="00D0278F"/>
    <w:rsid w:val="00D02B35"/>
    <w:rsid w:val="00D02B43"/>
    <w:rsid w:val="00D02B6C"/>
    <w:rsid w:val="00D02BBE"/>
    <w:rsid w:val="00D02DB5"/>
    <w:rsid w:val="00D02E2A"/>
    <w:rsid w:val="00D02FEB"/>
    <w:rsid w:val="00D03110"/>
    <w:rsid w:val="00D03467"/>
    <w:rsid w:val="00D034D4"/>
    <w:rsid w:val="00D035D1"/>
    <w:rsid w:val="00D03652"/>
    <w:rsid w:val="00D0368E"/>
    <w:rsid w:val="00D0388F"/>
    <w:rsid w:val="00D03E4B"/>
    <w:rsid w:val="00D03F96"/>
    <w:rsid w:val="00D03FF1"/>
    <w:rsid w:val="00D04067"/>
    <w:rsid w:val="00D0410C"/>
    <w:rsid w:val="00D04171"/>
    <w:rsid w:val="00D041FC"/>
    <w:rsid w:val="00D04272"/>
    <w:rsid w:val="00D042D1"/>
    <w:rsid w:val="00D046F9"/>
    <w:rsid w:val="00D04714"/>
    <w:rsid w:val="00D0489C"/>
    <w:rsid w:val="00D04959"/>
    <w:rsid w:val="00D0499A"/>
    <w:rsid w:val="00D04A29"/>
    <w:rsid w:val="00D04AD4"/>
    <w:rsid w:val="00D04E1C"/>
    <w:rsid w:val="00D04FEA"/>
    <w:rsid w:val="00D05316"/>
    <w:rsid w:val="00D053EA"/>
    <w:rsid w:val="00D054ED"/>
    <w:rsid w:val="00D055B5"/>
    <w:rsid w:val="00D05635"/>
    <w:rsid w:val="00D05645"/>
    <w:rsid w:val="00D0568E"/>
    <w:rsid w:val="00D0580E"/>
    <w:rsid w:val="00D05ADA"/>
    <w:rsid w:val="00D05AE1"/>
    <w:rsid w:val="00D05E58"/>
    <w:rsid w:val="00D05EEB"/>
    <w:rsid w:val="00D06089"/>
    <w:rsid w:val="00D06191"/>
    <w:rsid w:val="00D06205"/>
    <w:rsid w:val="00D062B7"/>
    <w:rsid w:val="00D062E3"/>
    <w:rsid w:val="00D063BE"/>
    <w:rsid w:val="00D06417"/>
    <w:rsid w:val="00D06435"/>
    <w:rsid w:val="00D0646A"/>
    <w:rsid w:val="00D06625"/>
    <w:rsid w:val="00D06743"/>
    <w:rsid w:val="00D0676F"/>
    <w:rsid w:val="00D06915"/>
    <w:rsid w:val="00D06924"/>
    <w:rsid w:val="00D06950"/>
    <w:rsid w:val="00D06957"/>
    <w:rsid w:val="00D06AEA"/>
    <w:rsid w:val="00D06B49"/>
    <w:rsid w:val="00D06CE9"/>
    <w:rsid w:val="00D06E6E"/>
    <w:rsid w:val="00D06FB2"/>
    <w:rsid w:val="00D0707D"/>
    <w:rsid w:val="00D07214"/>
    <w:rsid w:val="00D07335"/>
    <w:rsid w:val="00D07380"/>
    <w:rsid w:val="00D073DE"/>
    <w:rsid w:val="00D0769A"/>
    <w:rsid w:val="00D076FF"/>
    <w:rsid w:val="00D0784C"/>
    <w:rsid w:val="00D07861"/>
    <w:rsid w:val="00D07896"/>
    <w:rsid w:val="00D078BB"/>
    <w:rsid w:val="00D07D42"/>
    <w:rsid w:val="00D07D67"/>
    <w:rsid w:val="00D07F48"/>
    <w:rsid w:val="00D07FD1"/>
    <w:rsid w:val="00D10187"/>
    <w:rsid w:val="00D102E5"/>
    <w:rsid w:val="00D1033B"/>
    <w:rsid w:val="00D1062A"/>
    <w:rsid w:val="00D10674"/>
    <w:rsid w:val="00D106B4"/>
    <w:rsid w:val="00D106F9"/>
    <w:rsid w:val="00D10800"/>
    <w:rsid w:val="00D108D5"/>
    <w:rsid w:val="00D10A37"/>
    <w:rsid w:val="00D10DA2"/>
    <w:rsid w:val="00D10E35"/>
    <w:rsid w:val="00D10EF8"/>
    <w:rsid w:val="00D10F68"/>
    <w:rsid w:val="00D10F7B"/>
    <w:rsid w:val="00D110C9"/>
    <w:rsid w:val="00D110E4"/>
    <w:rsid w:val="00D1132D"/>
    <w:rsid w:val="00D1139E"/>
    <w:rsid w:val="00D113FC"/>
    <w:rsid w:val="00D1153A"/>
    <w:rsid w:val="00D1156F"/>
    <w:rsid w:val="00D116A6"/>
    <w:rsid w:val="00D116C8"/>
    <w:rsid w:val="00D11938"/>
    <w:rsid w:val="00D11C03"/>
    <w:rsid w:val="00D11C23"/>
    <w:rsid w:val="00D11EAA"/>
    <w:rsid w:val="00D11FCB"/>
    <w:rsid w:val="00D12023"/>
    <w:rsid w:val="00D121BA"/>
    <w:rsid w:val="00D124C3"/>
    <w:rsid w:val="00D124DD"/>
    <w:rsid w:val="00D1267A"/>
    <w:rsid w:val="00D12692"/>
    <w:rsid w:val="00D128BA"/>
    <w:rsid w:val="00D128C3"/>
    <w:rsid w:val="00D12AAD"/>
    <w:rsid w:val="00D12CCF"/>
    <w:rsid w:val="00D12F19"/>
    <w:rsid w:val="00D1301C"/>
    <w:rsid w:val="00D131E2"/>
    <w:rsid w:val="00D1329D"/>
    <w:rsid w:val="00D133E0"/>
    <w:rsid w:val="00D1356A"/>
    <w:rsid w:val="00D13675"/>
    <w:rsid w:val="00D13682"/>
    <w:rsid w:val="00D13BF6"/>
    <w:rsid w:val="00D13CCD"/>
    <w:rsid w:val="00D13CF2"/>
    <w:rsid w:val="00D140CE"/>
    <w:rsid w:val="00D14198"/>
    <w:rsid w:val="00D147C5"/>
    <w:rsid w:val="00D14B93"/>
    <w:rsid w:val="00D14BCB"/>
    <w:rsid w:val="00D14DE5"/>
    <w:rsid w:val="00D14DEE"/>
    <w:rsid w:val="00D15034"/>
    <w:rsid w:val="00D1520A"/>
    <w:rsid w:val="00D1577A"/>
    <w:rsid w:val="00D157F6"/>
    <w:rsid w:val="00D158C7"/>
    <w:rsid w:val="00D1593A"/>
    <w:rsid w:val="00D15A7B"/>
    <w:rsid w:val="00D15ADA"/>
    <w:rsid w:val="00D15C07"/>
    <w:rsid w:val="00D15CE7"/>
    <w:rsid w:val="00D15EB6"/>
    <w:rsid w:val="00D15F08"/>
    <w:rsid w:val="00D16020"/>
    <w:rsid w:val="00D16170"/>
    <w:rsid w:val="00D16283"/>
    <w:rsid w:val="00D165E7"/>
    <w:rsid w:val="00D1680F"/>
    <w:rsid w:val="00D16870"/>
    <w:rsid w:val="00D169F0"/>
    <w:rsid w:val="00D16A6A"/>
    <w:rsid w:val="00D16AB1"/>
    <w:rsid w:val="00D16B68"/>
    <w:rsid w:val="00D16C20"/>
    <w:rsid w:val="00D16ECE"/>
    <w:rsid w:val="00D16F62"/>
    <w:rsid w:val="00D16FB7"/>
    <w:rsid w:val="00D17070"/>
    <w:rsid w:val="00D17270"/>
    <w:rsid w:val="00D1731F"/>
    <w:rsid w:val="00D1742E"/>
    <w:rsid w:val="00D174A9"/>
    <w:rsid w:val="00D174ED"/>
    <w:rsid w:val="00D176F7"/>
    <w:rsid w:val="00D1777F"/>
    <w:rsid w:val="00D17944"/>
    <w:rsid w:val="00D17C3E"/>
    <w:rsid w:val="00D17CDA"/>
    <w:rsid w:val="00D17E40"/>
    <w:rsid w:val="00D17ED2"/>
    <w:rsid w:val="00D17FF3"/>
    <w:rsid w:val="00D20249"/>
    <w:rsid w:val="00D2030E"/>
    <w:rsid w:val="00D203B1"/>
    <w:rsid w:val="00D204B7"/>
    <w:rsid w:val="00D2053E"/>
    <w:rsid w:val="00D20637"/>
    <w:rsid w:val="00D20912"/>
    <w:rsid w:val="00D20AD6"/>
    <w:rsid w:val="00D20BD0"/>
    <w:rsid w:val="00D20DB4"/>
    <w:rsid w:val="00D20F32"/>
    <w:rsid w:val="00D211D9"/>
    <w:rsid w:val="00D21324"/>
    <w:rsid w:val="00D213A9"/>
    <w:rsid w:val="00D214A8"/>
    <w:rsid w:val="00D214AC"/>
    <w:rsid w:val="00D214D3"/>
    <w:rsid w:val="00D218E1"/>
    <w:rsid w:val="00D21CDF"/>
    <w:rsid w:val="00D21FEE"/>
    <w:rsid w:val="00D2221D"/>
    <w:rsid w:val="00D223BC"/>
    <w:rsid w:val="00D2250C"/>
    <w:rsid w:val="00D226A0"/>
    <w:rsid w:val="00D22711"/>
    <w:rsid w:val="00D2273A"/>
    <w:rsid w:val="00D22778"/>
    <w:rsid w:val="00D227E0"/>
    <w:rsid w:val="00D22839"/>
    <w:rsid w:val="00D22A90"/>
    <w:rsid w:val="00D22D1B"/>
    <w:rsid w:val="00D22FAB"/>
    <w:rsid w:val="00D23052"/>
    <w:rsid w:val="00D2305B"/>
    <w:rsid w:val="00D230EE"/>
    <w:rsid w:val="00D2313C"/>
    <w:rsid w:val="00D23165"/>
    <w:rsid w:val="00D231D7"/>
    <w:rsid w:val="00D231DD"/>
    <w:rsid w:val="00D2328C"/>
    <w:rsid w:val="00D23308"/>
    <w:rsid w:val="00D235FD"/>
    <w:rsid w:val="00D23652"/>
    <w:rsid w:val="00D2375B"/>
    <w:rsid w:val="00D2384F"/>
    <w:rsid w:val="00D23889"/>
    <w:rsid w:val="00D2391A"/>
    <w:rsid w:val="00D23B0E"/>
    <w:rsid w:val="00D23B20"/>
    <w:rsid w:val="00D23B2E"/>
    <w:rsid w:val="00D23C3D"/>
    <w:rsid w:val="00D23E12"/>
    <w:rsid w:val="00D242F7"/>
    <w:rsid w:val="00D243DD"/>
    <w:rsid w:val="00D2448D"/>
    <w:rsid w:val="00D2448E"/>
    <w:rsid w:val="00D244EC"/>
    <w:rsid w:val="00D2454F"/>
    <w:rsid w:val="00D2461E"/>
    <w:rsid w:val="00D24679"/>
    <w:rsid w:val="00D248FD"/>
    <w:rsid w:val="00D24ABD"/>
    <w:rsid w:val="00D24D9D"/>
    <w:rsid w:val="00D24E67"/>
    <w:rsid w:val="00D24EB9"/>
    <w:rsid w:val="00D24ED1"/>
    <w:rsid w:val="00D250A5"/>
    <w:rsid w:val="00D250B6"/>
    <w:rsid w:val="00D250F4"/>
    <w:rsid w:val="00D25168"/>
    <w:rsid w:val="00D25436"/>
    <w:rsid w:val="00D25451"/>
    <w:rsid w:val="00D254FF"/>
    <w:rsid w:val="00D25515"/>
    <w:rsid w:val="00D25530"/>
    <w:rsid w:val="00D255A2"/>
    <w:rsid w:val="00D255CC"/>
    <w:rsid w:val="00D25627"/>
    <w:rsid w:val="00D2566F"/>
    <w:rsid w:val="00D2568C"/>
    <w:rsid w:val="00D256E4"/>
    <w:rsid w:val="00D25818"/>
    <w:rsid w:val="00D2594A"/>
    <w:rsid w:val="00D25A8D"/>
    <w:rsid w:val="00D25C28"/>
    <w:rsid w:val="00D25C32"/>
    <w:rsid w:val="00D25D10"/>
    <w:rsid w:val="00D25D4A"/>
    <w:rsid w:val="00D25EA8"/>
    <w:rsid w:val="00D26004"/>
    <w:rsid w:val="00D262B5"/>
    <w:rsid w:val="00D263C9"/>
    <w:rsid w:val="00D2648C"/>
    <w:rsid w:val="00D26637"/>
    <w:rsid w:val="00D26752"/>
    <w:rsid w:val="00D268C3"/>
    <w:rsid w:val="00D268D5"/>
    <w:rsid w:val="00D26A33"/>
    <w:rsid w:val="00D26AD1"/>
    <w:rsid w:val="00D26D17"/>
    <w:rsid w:val="00D26E4B"/>
    <w:rsid w:val="00D26E88"/>
    <w:rsid w:val="00D26EAF"/>
    <w:rsid w:val="00D270F3"/>
    <w:rsid w:val="00D271B6"/>
    <w:rsid w:val="00D27324"/>
    <w:rsid w:val="00D27330"/>
    <w:rsid w:val="00D27491"/>
    <w:rsid w:val="00D275B6"/>
    <w:rsid w:val="00D27603"/>
    <w:rsid w:val="00D2774B"/>
    <w:rsid w:val="00D277A6"/>
    <w:rsid w:val="00D27881"/>
    <w:rsid w:val="00D27956"/>
    <w:rsid w:val="00D279EF"/>
    <w:rsid w:val="00D27AC4"/>
    <w:rsid w:val="00D27BD3"/>
    <w:rsid w:val="00D27BE7"/>
    <w:rsid w:val="00D27C42"/>
    <w:rsid w:val="00D27C69"/>
    <w:rsid w:val="00D27C7C"/>
    <w:rsid w:val="00D27EA2"/>
    <w:rsid w:val="00D27EB0"/>
    <w:rsid w:val="00D27F44"/>
    <w:rsid w:val="00D30000"/>
    <w:rsid w:val="00D300C5"/>
    <w:rsid w:val="00D301A1"/>
    <w:rsid w:val="00D301BF"/>
    <w:rsid w:val="00D30230"/>
    <w:rsid w:val="00D3044B"/>
    <w:rsid w:val="00D3051C"/>
    <w:rsid w:val="00D3057B"/>
    <w:rsid w:val="00D305B1"/>
    <w:rsid w:val="00D30695"/>
    <w:rsid w:val="00D30864"/>
    <w:rsid w:val="00D3090D"/>
    <w:rsid w:val="00D3093E"/>
    <w:rsid w:val="00D30A92"/>
    <w:rsid w:val="00D30B4A"/>
    <w:rsid w:val="00D30BF7"/>
    <w:rsid w:val="00D30C3A"/>
    <w:rsid w:val="00D30E5F"/>
    <w:rsid w:val="00D30F26"/>
    <w:rsid w:val="00D31052"/>
    <w:rsid w:val="00D31106"/>
    <w:rsid w:val="00D31142"/>
    <w:rsid w:val="00D3125E"/>
    <w:rsid w:val="00D31366"/>
    <w:rsid w:val="00D31647"/>
    <w:rsid w:val="00D31687"/>
    <w:rsid w:val="00D316D1"/>
    <w:rsid w:val="00D3176C"/>
    <w:rsid w:val="00D319B8"/>
    <w:rsid w:val="00D31A44"/>
    <w:rsid w:val="00D31A4B"/>
    <w:rsid w:val="00D31BC8"/>
    <w:rsid w:val="00D31C6A"/>
    <w:rsid w:val="00D31C71"/>
    <w:rsid w:val="00D31CE5"/>
    <w:rsid w:val="00D31D24"/>
    <w:rsid w:val="00D31DBD"/>
    <w:rsid w:val="00D31E64"/>
    <w:rsid w:val="00D31EE0"/>
    <w:rsid w:val="00D31EE6"/>
    <w:rsid w:val="00D31F6F"/>
    <w:rsid w:val="00D31F94"/>
    <w:rsid w:val="00D3213D"/>
    <w:rsid w:val="00D3217E"/>
    <w:rsid w:val="00D32189"/>
    <w:rsid w:val="00D321C1"/>
    <w:rsid w:val="00D32203"/>
    <w:rsid w:val="00D32407"/>
    <w:rsid w:val="00D3241A"/>
    <w:rsid w:val="00D32563"/>
    <w:rsid w:val="00D32631"/>
    <w:rsid w:val="00D32682"/>
    <w:rsid w:val="00D32746"/>
    <w:rsid w:val="00D329D1"/>
    <w:rsid w:val="00D329FD"/>
    <w:rsid w:val="00D32A57"/>
    <w:rsid w:val="00D32BAC"/>
    <w:rsid w:val="00D32C6B"/>
    <w:rsid w:val="00D32F01"/>
    <w:rsid w:val="00D3307C"/>
    <w:rsid w:val="00D331F8"/>
    <w:rsid w:val="00D33320"/>
    <w:rsid w:val="00D33479"/>
    <w:rsid w:val="00D3353A"/>
    <w:rsid w:val="00D33549"/>
    <w:rsid w:val="00D33711"/>
    <w:rsid w:val="00D338E9"/>
    <w:rsid w:val="00D3397D"/>
    <w:rsid w:val="00D33A6E"/>
    <w:rsid w:val="00D33B73"/>
    <w:rsid w:val="00D33BFD"/>
    <w:rsid w:val="00D33E24"/>
    <w:rsid w:val="00D3417E"/>
    <w:rsid w:val="00D34184"/>
    <w:rsid w:val="00D34190"/>
    <w:rsid w:val="00D34411"/>
    <w:rsid w:val="00D344DF"/>
    <w:rsid w:val="00D34751"/>
    <w:rsid w:val="00D347CC"/>
    <w:rsid w:val="00D348D6"/>
    <w:rsid w:val="00D349D3"/>
    <w:rsid w:val="00D34A4D"/>
    <w:rsid w:val="00D34AB8"/>
    <w:rsid w:val="00D34BDD"/>
    <w:rsid w:val="00D34BE6"/>
    <w:rsid w:val="00D34CC2"/>
    <w:rsid w:val="00D34E60"/>
    <w:rsid w:val="00D351EE"/>
    <w:rsid w:val="00D352BD"/>
    <w:rsid w:val="00D352E7"/>
    <w:rsid w:val="00D35413"/>
    <w:rsid w:val="00D35562"/>
    <w:rsid w:val="00D35583"/>
    <w:rsid w:val="00D3565B"/>
    <w:rsid w:val="00D35699"/>
    <w:rsid w:val="00D358A0"/>
    <w:rsid w:val="00D35936"/>
    <w:rsid w:val="00D35B3D"/>
    <w:rsid w:val="00D35B94"/>
    <w:rsid w:val="00D35CDB"/>
    <w:rsid w:val="00D35E3E"/>
    <w:rsid w:val="00D35E52"/>
    <w:rsid w:val="00D35FBC"/>
    <w:rsid w:val="00D35FE9"/>
    <w:rsid w:val="00D36074"/>
    <w:rsid w:val="00D3630B"/>
    <w:rsid w:val="00D363B7"/>
    <w:rsid w:val="00D36899"/>
    <w:rsid w:val="00D36A25"/>
    <w:rsid w:val="00D36B5B"/>
    <w:rsid w:val="00D36C5C"/>
    <w:rsid w:val="00D36CDB"/>
    <w:rsid w:val="00D36D54"/>
    <w:rsid w:val="00D36DF6"/>
    <w:rsid w:val="00D37059"/>
    <w:rsid w:val="00D37312"/>
    <w:rsid w:val="00D37320"/>
    <w:rsid w:val="00D374F5"/>
    <w:rsid w:val="00D3754D"/>
    <w:rsid w:val="00D3756B"/>
    <w:rsid w:val="00D37756"/>
    <w:rsid w:val="00D3784A"/>
    <w:rsid w:val="00D3785F"/>
    <w:rsid w:val="00D37A58"/>
    <w:rsid w:val="00D37D71"/>
    <w:rsid w:val="00D37DF1"/>
    <w:rsid w:val="00D4005D"/>
    <w:rsid w:val="00D40198"/>
    <w:rsid w:val="00D40240"/>
    <w:rsid w:val="00D402C6"/>
    <w:rsid w:val="00D403C5"/>
    <w:rsid w:val="00D404B5"/>
    <w:rsid w:val="00D40A55"/>
    <w:rsid w:val="00D40BE8"/>
    <w:rsid w:val="00D40CAD"/>
    <w:rsid w:val="00D40CF3"/>
    <w:rsid w:val="00D40DB2"/>
    <w:rsid w:val="00D40E48"/>
    <w:rsid w:val="00D40F41"/>
    <w:rsid w:val="00D40FB6"/>
    <w:rsid w:val="00D4100C"/>
    <w:rsid w:val="00D4101E"/>
    <w:rsid w:val="00D410E2"/>
    <w:rsid w:val="00D41143"/>
    <w:rsid w:val="00D4119F"/>
    <w:rsid w:val="00D411B8"/>
    <w:rsid w:val="00D41379"/>
    <w:rsid w:val="00D41418"/>
    <w:rsid w:val="00D4143E"/>
    <w:rsid w:val="00D416F3"/>
    <w:rsid w:val="00D41738"/>
    <w:rsid w:val="00D417C0"/>
    <w:rsid w:val="00D41803"/>
    <w:rsid w:val="00D4188D"/>
    <w:rsid w:val="00D41AFF"/>
    <w:rsid w:val="00D41C66"/>
    <w:rsid w:val="00D41E11"/>
    <w:rsid w:val="00D41F25"/>
    <w:rsid w:val="00D420B3"/>
    <w:rsid w:val="00D420BB"/>
    <w:rsid w:val="00D42277"/>
    <w:rsid w:val="00D4255B"/>
    <w:rsid w:val="00D42573"/>
    <w:rsid w:val="00D425C4"/>
    <w:rsid w:val="00D426F2"/>
    <w:rsid w:val="00D427BA"/>
    <w:rsid w:val="00D42920"/>
    <w:rsid w:val="00D42BEB"/>
    <w:rsid w:val="00D42C88"/>
    <w:rsid w:val="00D42CC3"/>
    <w:rsid w:val="00D42DCD"/>
    <w:rsid w:val="00D43141"/>
    <w:rsid w:val="00D43312"/>
    <w:rsid w:val="00D43455"/>
    <w:rsid w:val="00D436A0"/>
    <w:rsid w:val="00D43719"/>
    <w:rsid w:val="00D43931"/>
    <w:rsid w:val="00D43974"/>
    <w:rsid w:val="00D439C1"/>
    <w:rsid w:val="00D43A5B"/>
    <w:rsid w:val="00D43AF4"/>
    <w:rsid w:val="00D43B5A"/>
    <w:rsid w:val="00D43BE1"/>
    <w:rsid w:val="00D441A5"/>
    <w:rsid w:val="00D4425F"/>
    <w:rsid w:val="00D4438A"/>
    <w:rsid w:val="00D443D5"/>
    <w:rsid w:val="00D44538"/>
    <w:rsid w:val="00D4456B"/>
    <w:rsid w:val="00D4489E"/>
    <w:rsid w:val="00D449AB"/>
    <w:rsid w:val="00D44A4B"/>
    <w:rsid w:val="00D44AC3"/>
    <w:rsid w:val="00D44CF2"/>
    <w:rsid w:val="00D44EC3"/>
    <w:rsid w:val="00D44F45"/>
    <w:rsid w:val="00D44F71"/>
    <w:rsid w:val="00D452E9"/>
    <w:rsid w:val="00D45356"/>
    <w:rsid w:val="00D45484"/>
    <w:rsid w:val="00D4569B"/>
    <w:rsid w:val="00D4578E"/>
    <w:rsid w:val="00D4584A"/>
    <w:rsid w:val="00D4584C"/>
    <w:rsid w:val="00D45B2A"/>
    <w:rsid w:val="00D45C2C"/>
    <w:rsid w:val="00D45C34"/>
    <w:rsid w:val="00D45C7C"/>
    <w:rsid w:val="00D45C90"/>
    <w:rsid w:val="00D45E45"/>
    <w:rsid w:val="00D45F3F"/>
    <w:rsid w:val="00D45F54"/>
    <w:rsid w:val="00D461A6"/>
    <w:rsid w:val="00D46580"/>
    <w:rsid w:val="00D46829"/>
    <w:rsid w:val="00D4688B"/>
    <w:rsid w:val="00D46945"/>
    <w:rsid w:val="00D4695D"/>
    <w:rsid w:val="00D46A4B"/>
    <w:rsid w:val="00D46B2C"/>
    <w:rsid w:val="00D46C86"/>
    <w:rsid w:val="00D46D04"/>
    <w:rsid w:val="00D47131"/>
    <w:rsid w:val="00D47146"/>
    <w:rsid w:val="00D47269"/>
    <w:rsid w:val="00D47569"/>
    <w:rsid w:val="00D47593"/>
    <w:rsid w:val="00D475DB"/>
    <w:rsid w:val="00D477BF"/>
    <w:rsid w:val="00D47A89"/>
    <w:rsid w:val="00D47AB6"/>
    <w:rsid w:val="00D47ABE"/>
    <w:rsid w:val="00D47C3D"/>
    <w:rsid w:val="00D47D76"/>
    <w:rsid w:val="00D47E8F"/>
    <w:rsid w:val="00D47EAC"/>
    <w:rsid w:val="00D47FB2"/>
    <w:rsid w:val="00D500D1"/>
    <w:rsid w:val="00D502CA"/>
    <w:rsid w:val="00D503C3"/>
    <w:rsid w:val="00D503CB"/>
    <w:rsid w:val="00D50455"/>
    <w:rsid w:val="00D50AF9"/>
    <w:rsid w:val="00D50C78"/>
    <w:rsid w:val="00D50D4A"/>
    <w:rsid w:val="00D50E15"/>
    <w:rsid w:val="00D50E18"/>
    <w:rsid w:val="00D50E9A"/>
    <w:rsid w:val="00D50EAE"/>
    <w:rsid w:val="00D50EDB"/>
    <w:rsid w:val="00D50F66"/>
    <w:rsid w:val="00D50F7E"/>
    <w:rsid w:val="00D5124B"/>
    <w:rsid w:val="00D512FA"/>
    <w:rsid w:val="00D51397"/>
    <w:rsid w:val="00D513A7"/>
    <w:rsid w:val="00D514EE"/>
    <w:rsid w:val="00D514FC"/>
    <w:rsid w:val="00D5154B"/>
    <w:rsid w:val="00D51754"/>
    <w:rsid w:val="00D517C9"/>
    <w:rsid w:val="00D51B6A"/>
    <w:rsid w:val="00D51B6F"/>
    <w:rsid w:val="00D51C43"/>
    <w:rsid w:val="00D51E82"/>
    <w:rsid w:val="00D52012"/>
    <w:rsid w:val="00D520DB"/>
    <w:rsid w:val="00D5211A"/>
    <w:rsid w:val="00D5219F"/>
    <w:rsid w:val="00D52262"/>
    <w:rsid w:val="00D522BB"/>
    <w:rsid w:val="00D523A0"/>
    <w:rsid w:val="00D5249D"/>
    <w:rsid w:val="00D5262A"/>
    <w:rsid w:val="00D52669"/>
    <w:rsid w:val="00D528C9"/>
    <w:rsid w:val="00D52C9B"/>
    <w:rsid w:val="00D52EA4"/>
    <w:rsid w:val="00D5312F"/>
    <w:rsid w:val="00D5321E"/>
    <w:rsid w:val="00D53311"/>
    <w:rsid w:val="00D53328"/>
    <w:rsid w:val="00D53481"/>
    <w:rsid w:val="00D53632"/>
    <w:rsid w:val="00D53668"/>
    <w:rsid w:val="00D536F7"/>
    <w:rsid w:val="00D537B6"/>
    <w:rsid w:val="00D537C3"/>
    <w:rsid w:val="00D537EE"/>
    <w:rsid w:val="00D5394A"/>
    <w:rsid w:val="00D53A14"/>
    <w:rsid w:val="00D53AD4"/>
    <w:rsid w:val="00D53B2A"/>
    <w:rsid w:val="00D53CEE"/>
    <w:rsid w:val="00D53E23"/>
    <w:rsid w:val="00D53E2D"/>
    <w:rsid w:val="00D53EB6"/>
    <w:rsid w:val="00D53ECC"/>
    <w:rsid w:val="00D53F87"/>
    <w:rsid w:val="00D5417B"/>
    <w:rsid w:val="00D54211"/>
    <w:rsid w:val="00D542D8"/>
    <w:rsid w:val="00D5438E"/>
    <w:rsid w:val="00D5441C"/>
    <w:rsid w:val="00D54457"/>
    <w:rsid w:val="00D5449D"/>
    <w:rsid w:val="00D54684"/>
    <w:rsid w:val="00D5485E"/>
    <w:rsid w:val="00D54B15"/>
    <w:rsid w:val="00D54B2C"/>
    <w:rsid w:val="00D54D66"/>
    <w:rsid w:val="00D54DAE"/>
    <w:rsid w:val="00D5520F"/>
    <w:rsid w:val="00D55576"/>
    <w:rsid w:val="00D55752"/>
    <w:rsid w:val="00D557B7"/>
    <w:rsid w:val="00D55991"/>
    <w:rsid w:val="00D559E4"/>
    <w:rsid w:val="00D55BB5"/>
    <w:rsid w:val="00D55BBB"/>
    <w:rsid w:val="00D55D8E"/>
    <w:rsid w:val="00D55EC8"/>
    <w:rsid w:val="00D55F5C"/>
    <w:rsid w:val="00D561AA"/>
    <w:rsid w:val="00D5621D"/>
    <w:rsid w:val="00D56325"/>
    <w:rsid w:val="00D563F7"/>
    <w:rsid w:val="00D56452"/>
    <w:rsid w:val="00D564A1"/>
    <w:rsid w:val="00D5664E"/>
    <w:rsid w:val="00D56732"/>
    <w:rsid w:val="00D568DC"/>
    <w:rsid w:val="00D56934"/>
    <w:rsid w:val="00D56A10"/>
    <w:rsid w:val="00D56C60"/>
    <w:rsid w:val="00D56CF2"/>
    <w:rsid w:val="00D56D46"/>
    <w:rsid w:val="00D56D7B"/>
    <w:rsid w:val="00D57013"/>
    <w:rsid w:val="00D5712F"/>
    <w:rsid w:val="00D572CF"/>
    <w:rsid w:val="00D572D4"/>
    <w:rsid w:val="00D57309"/>
    <w:rsid w:val="00D575DB"/>
    <w:rsid w:val="00D576AF"/>
    <w:rsid w:val="00D57768"/>
    <w:rsid w:val="00D577D3"/>
    <w:rsid w:val="00D57837"/>
    <w:rsid w:val="00D578CF"/>
    <w:rsid w:val="00D578D1"/>
    <w:rsid w:val="00D5790A"/>
    <w:rsid w:val="00D57AE9"/>
    <w:rsid w:val="00D57C1B"/>
    <w:rsid w:val="00D57DF9"/>
    <w:rsid w:val="00D57FF6"/>
    <w:rsid w:val="00D60102"/>
    <w:rsid w:val="00D601D7"/>
    <w:rsid w:val="00D601F5"/>
    <w:rsid w:val="00D6033C"/>
    <w:rsid w:val="00D60582"/>
    <w:rsid w:val="00D6067B"/>
    <w:rsid w:val="00D6071B"/>
    <w:rsid w:val="00D6084B"/>
    <w:rsid w:val="00D60872"/>
    <w:rsid w:val="00D6088D"/>
    <w:rsid w:val="00D60B48"/>
    <w:rsid w:val="00D60CCC"/>
    <w:rsid w:val="00D60DDB"/>
    <w:rsid w:val="00D60EF7"/>
    <w:rsid w:val="00D60F1D"/>
    <w:rsid w:val="00D610B2"/>
    <w:rsid w:val="00D610C0"/>
    <w:rsid w:val="00D61260"/>
    <w:rsid w:val="00D61313"/>
    <w:rsid w:val="00D61610"/>
    <w:rsid w:val="00D617D2"/>
    <w:rsid w:val="00D619E1"/>
    <w:rsid w:val="00D61C24"/>
    <w:rsid w:val="00D61C6E"/>
    <w:rsid w:val="00D61CDD"/>
    <w:rsid w:val="00D61D4A"/>
    <w:rsid w:val="00D61E87"/>
    <w:rsid w:val="00D61F1E"/>
    <w:rsid w:val="00D61FE4"/>
    <w:rsid w:val="00D61FEF"/>
    <w:rsid w:val="00D62052"/>
    <w:rsid w:val="00D62230"/>
    <w:rsid w:val="00D62307"/>
    <w:rsid w:val="00D62495"/>
    <w:rsid w:val="00D62648"/>
    <w:rsid w:val="00D626E6"/>
    <w:rsid w:val="00D626FD"/>
    <w:rsid w:val="00D6273D"/>
    <w:rsid w:val="00D6275F"/>
    <w:rsid w:val="00D627EA"/>
    <w:rsid w:val="00D628F9"/>
    <w:rsid w:val="00D62901"/>
    <w:rsid w:val="00D629A2"/>
    <w:rsid w:val="00D62A19"/>
    <w:rsid w:val="00D62ADF"/>
    <w:rsid w:val="00D62B7F"/>
    <w:rsid w:val="00D62BFB"/>
    <w:rsid w:val="00D62C18"/>
    <w:rsid w:val="00D62F30"/>
    <w:rsid w:val="00D62F53"/>
    <w:rsid w:val="00D630D5"/>
    <w:rsid w:val="00D630F5"/>
    <w:rsid w:val="00D631AF"/>
    <w:rsid w:val="00D63350"/>
    <w:rsid w:val="00D633EF"/>
    <w:rsid w:val="00D6359B"/>
    <w:rsid w:val="00D63698"/>
    <w:rsid w:val="00D637EC"/>
    <w:rsid w:val="00D63814"/>
    <w:rsid w:val="00D6382C"/>
    <w:rsid w:val="00D6387F"/>
    <w:rsid w:val="00D638D3"/>
    <w:rsid w:val="00D639B3"/>
    <w:rsid w:val="00D63A56"/>
    <w:rsid w:val="00D63B03"/>
    <w:rsid w:val="00D63E52"/>
    <w:rsid w:val="00D63E89"/>
    <w:rsid w:val="00D641A7"/>
    <w:rsid w:val="00D64260"/>
    <w:rsid w:val="00D6443C"/>
    <w:rsid w:val="00D64457"/>
    <w:rsid w:val="00D646A4"/>
    <w:rsid w:val="00D6474D"/>
    <w:rsid w:val="00D64991"/>
    <w:rsid w:val="00D64BC3"/>
    <w:rsid w:val="00D64D8C"/>
    <w:rsid w:val="00D64DA1"/>
    <w:rsid w:val="00D64E96"/>
    <w:rsid w:val="00D64FE2"/>
    <w:rsid w:val="00D651D0"/>
    <w:rsid w:val="00D65397"/>
    <w:rsid w:val="00D6551E"/>
    <w:rsid w:val="00D6551F"/>
    <w:rsid w:val="00D656F9"/>
    <w:rsid w:val="00D65719"/>
    <w:rsid w:val="00D657AC"/>
    <w:rsid w:val="00D657BC"/>
    <w:rsid w:val="00D659D5"/>
    <w:rsid w:val="00D65A06"/>
    <w:rsid w:val="00D65B32"/>
    <w:rsid w:val="00D65C52"/>
    <w:rsid w:val="00D65E72"/>
    <w:rsid w:val="00D65EB6"/>
    <w:rsid w:val="00D65F54"/>
    <w:rsid w:val="00D66019"/>
    <w:rsid w:val="00D6624B"/>
    <w:rsid w:val="00D663B7"/>
    <w:rsid w:val="00D663E3"/>
    <w:rsid w:val="00D6641C"/>
    <w:rsid w:val="00D667C2"/>
    <w:rsid w:val="00D667C7"/>
    <w:rsid w:val="00D668ED"/>
    <w:rsid w:val="00D66C02"/>
    <w:rsid w:val="00D66CBE"/>
    <w:rsid w:val="00D66E6B"/>
    <w:rsid w:val="00D670B9"/>
    <w:rsid w:val="00D6718C"/>
    <w:rsid w:val="00D67303"/>
    <w:rsid w:val="00D674AC"/>
    <w:rsid w:val="00D674FA"/>
    <w:rsid w:val="00D67554"/>
    <w:rsid w:val="00D675CD"/>
    <w:rsid w:val="00D67708"/>
    <w:rsid w:val="00D6775A"/>
    <w:rsid w:val="00D677AE"/>
    <w:rsid w:val="00D67991"/>
    <w:rsid w:val="00D67A09"/>
    <w:rsid w:val="00D67A7F"/>
    <w:rsid w:val="00D67C4A"/>
    <w:rsid w:val="00D67F3A"/>
    <w:rsid w:val="00D70045"/>
    <w:rsid w:val="00D700B1"/>
    <w:rsid w:val="00D7014D"/>
    <w:rsid w:val="00D70312"/>
    <w:rsid w:val="00D70362"/>
    <w:rsid w:val="00D703D7"/>
    <w:rsid w:val="00D7042E"/>
    <w:rsid w:val="00D7048D"/>
    <w:rsid w:val="00D709A8"/>
    <w:rsid w:val="00D70B69"/>
    <w:rsid w:val="00D70B6E"/>
    <w:rsid w:val="00D70BA5"/>
    <w:rsid w:val="00D70E10"/>
    <w:rsid w:val="00D70E31"/>
    <w:rsid w:val="00D7106F"/>
    <w:rsid w:val="00D711A1"/>
    <w:rsid w:val="00D711A2"/>
    <w:rsid w:val="00D712C6"/>
    <w:rsid w:val="00D71362"/>
    <w:rsid w:val="00D7147D"/>
    <w:rsid w:val="00D71516"/>
    <w:rsid w:val="00D71810"/>
    <w:rsid w:val="00D718F0"/>
    <w:rsid w:val="00D71A11"/>
    <w:rsid w:val="00D71D92"/>
    <w:rsid w:val="00D71E01"/>
    <w:rsid w:val="00D71E79"/>
    <w:rsid w:val="00D71F13"/>
    <w:rsid w:val="00D72060"/>
    <w:rsid w:val="00D721B1"/>
    <w:rsid w:val="00D723DE"/>
    <w:rsid w:val="00D7246E"/>
    <w:rsid w:val="00D7247F"/>
    <w:rsid w:val="00D724D5"/>
    <w:rsid w:val="00D72699"/>
    <w:rsid w:val="00D726F0"/>
    <w:rsid w:val="00D7274F"/>
    <w:rsid w:val="00D72811"/>
    <w:rsid w:val="00D72B3A"/>
    <w:rsid w:val="00D72BBE"/>
    <w:rsid w:val="00D72DC8"/>
    <w:rsid w:val="00D72E58"/>
    <w:rsid w:val="00D72FFC"/>
    <w:rsid w:val="00D730DB"/>
    <w:rsid w:val="00D731C6"/>
    <w:rsid w:val="00D73358"/>
    <w:rsid w:val="00D733D3"/>
    <w:rsid w:val="00D73404"/>
    <w:rsid w:val="00D736D2"/>
    <w:rsid w:val="00D73981"/>
    <w:rsid w:val="00D73A03"/>
    <w:rsid w:val="00D73A6F"/>
    <w:rsid w:val="00D73A85"/>
    <w:rsid w:val="00D73A94"/>
    <w:rsid w:val="00D73B4E"/>
    <w:rsid w:val="00D73C79"/>
    <w:rsid w:val="00D73D50"/>
    <w:rsid w:val="00D73D5F"/>
    <w:rsid w:val="00D73DB7"/>
    <w:rsid w:val="00D7406C"/>
    <w:rsid w:val="00D740E6"/>
    <w:rsid w:val="00D74113"/>
    <w:rsid w:val="00D74142"/>
    <w:rsid w:val="00D7419D"/>
    <w:rsid w:val="00D741E1"/>
    <w:rsid w:val="00D74255"/>
    <w:rsid w:val="00D742E0"/>
    <w:rsid w:val="00D74413"/>
    <w:rsid w:val="00D74589"/>
    <w:rsid w:val="00D745C1"/>
    <w:rsid w:val="00D74958"/>
    <w:rsid w:val="00D74A4C"/>
    <w:rsid w:val="00D74AC2"/>
    <w:rsid w:val="00D74C1D"/>
    <w:rsid w:val="00D74DA9"/>
    <w:rsid w:val="00D74F6D"/>
    <w:rsid w:val="00D75210"/>
    <w:rsid w:val="00D75243"/>
    <w:rsid w:val="00D75507"/>
    <w:rsid w:val="00D7564C"/>
    <w:rsid w:val="00D7572E"/>
    <w:rsid w:val="00D75757"/>
    <w:rsid w:val="00D758E0"/>
    <w:rsid w:val="00D75B52"/>
    <w:rsid w:val="00D75CEC"/>
    <w:rsid w:val="00D75E7A"/>
    <w:rsid w:val="00D75ED7"/>
    <w:rsid w:val="00D75F6B"/>
    <w:rsid w:val="00D7611B"/>
    <w:rsid w:val="00D761B4"/>
    <w:rsid w:val="00D76232"/>
    <w:rsid w:val="00D7633B"/>
    <w:rsid w:val="00D76392"/>
    <w:rsid w:val="00D763AC"/>
    <w:rsid w:val="00D7656D"/>
    <w:rsid w:val="00D7661B"/>
    <w:rsid w:val="00D769D8"/>
    <w:rsid w:val="00D76A91"/>
    <w:rsid w:val="00D76E0F"/>
    <w:rsid w:val="00D770D7"/>
    <w:rsid w:val="00D77302"/>
    <w:rsid w:val="00D77387"/>
    <w:rsid w:val="00D773AB"/>
    <w:rsid w:val="00D77540"/>
    <w:rsid w:val="00D775EC"/>
    <w:rsid w:val="00D776A2"/>
    <w:rsid w:val="00D777A7"/>
    <w:rsid w:val="00D777B3"/>
    <w:rsid w:val="00D777E2"/>
    <w:rsid w:val="00D7782B"/>
    <w:rsid w:val="00D77A74"/>
    <w:rsid w:val="00D77ED8"/>
    <w:rsid w:val="00D77F09"/>
    <w:rsid w:val="00D800B7"/>
    <w:rsid w:val="00D80194"/>
    <w:rsid w:val="00D801D3"/>
    <w:rsid w:val="00D80246"/>
    <w:rsid w:val="00D802AA"/>
    <w:rsid w:val="00D804EF"/>
    <w:rsid w:val="00D805DB"/>
    <w:rsid w:val="00D80607"/>
    <w:rsid w:val="00D80860"/>
    <w:rsid w:val="00D809F8"/>
    <w:rsid w:val="00D80A1C"/>
    <w:rsid w:val="00D80B3C"/>
    <w:rsid w:val="00D80D1D"/>
    <w:rsid w:val="00D80D89"/>
    <w:rsid w:val="00D80F53"/>
    <w:rsid w:val="00D80F79"/>
    <w:rsid w:val="00D81134"/>
    <w:rsid w:val="00D812F6"/>
    <w:rsid w:val="00D81360"/>
    <w:rsid w:val="00D81398"/>
    <w:rsid w:val="00D813E6"/>
    <w:rsid w:val="00D81620"/>
    <w:rsid w:val="00D8164B"/>
    <w:rsid w:val="00D819B3"/>
    <w:rsid w:val="00D81A00"/>
    <w:rsid w:val="00D81BAE"/>
    <w:rsid w:val="00D81BD3"/>
    <w:rsid w:val="00D81BD8"/>
    <w:rsid w:val="00D81DAD"/>
    <w:rsid w:val="00D81E17"/>
    <w:rsid w:val="00D81E66"/>
    <w:rsid w:val="00D81EB6"/>
    <w:rsid w:val="00D8201C"/>
    <w:rsid w:val="00D82220"/>
    <w:rsid w:val="00D8250A"/>
    <w:rsid w:val="00D82515"/>
    <w:rsid w:val="00D825F4"/>
    <w:rsid w:val="00D82956"/>
    <w:rsid w:val="00D82B03"/>
    <w:rsid w:val="00D82CC0"/>
    <w:rsid w:val="00D82CC9"/>
    <w:rsid w:val="00D82DE6"/>
    <w:rsid w:val="00D82FE0"/>
    <w:rsid w:val="00D831E7"/>
    <w:rsid w:val="00D831F7"/>
    <w:rsid w:val="00D83218"/>
    <w:rsid w:val="00D832B3"/>
    <w:rsid w:val="00D832D5"/>
    <w:rsid w:val="00D833A8"/>
    <w:rsid w:val="00D8357C"/>
    <w:rsid w:val="00D83634"/>
    <w:rsid w:val="00D83683"/>
    <w:rsid w:val="00D8373B"/>
    <w:rsid w:val="00D83901"/>
    <w:rsid w:val="00D83999"/>
    <w:rsid w:val="00D839DA"/>
    <w:rsid w:val="00D83DBB"/>
    <w:rsid w:val="00D83E43"/>
    <w:rsid w:val="00D83EA8"/>
    <w:rsid w:val="00D83EE0"/>
    <w:rsid w:val="00D840F6"/>
    <w:rsid w:val="00D84174"/>
    <w:rsid w:val="00D84215"/>
    <w:rsid w:val="00D8423F"/>
    <w:rsid w:val="00D84544"/>
    <w:rsid w:val="00D8455F"/>
    <w:rsid w:val="00D845C1"/>
    <w:rsid w:val="00D84729"/>
    <w:rsid w:val="00D84772"/>
    <w:rsid w:val="00D84780"/>
    <w:rsid w:val="00D847B8"/>
    <w:rsid w:val="00D84861"/>
    <w:rsid w:val="00D84885"/>
    <w:rsid w:val="00D84BB2"/>
    <w:rsid w:val="00D84D9B"/>
    <w:rsid w:val="00D84E1A"/>
    <w:rsid w:val="00D84F27"/>
    <w:rsid w:val="00D84FC9"/>
    <w:rsid w:val="00D852B0"/>
    <w:rsid w:val="00D853B3"/>
    <w:rsid w:val="00D85610"/>
    <w:rsid w:val="00D85773"/>
    <w:rsid w:val="00D857A0"/>
    <w:rsid w:val="00D8591E"/>
    <w:rsid w:val="00D85952"/>
    <w:rsid w:val="00D85A08"/>
    <w:rsid w:val="00D85A3C"/>
    <w:rsid w:val="00D85B7D"/>
    <w:rsid w:val="00D85E75"/>
    <w:rsid w:val="00D85ED7"/>
    <w:rsid w:val="00D8601F"/>
    <w:rsid w:val="00D8607A"/>
    <w:rsid w:val="00D86140"/>
    <w:rsid w:val="00D861B4"/>
    <w:rsid w:val="00D861D1"/>
    <w:rsid w:val="00D86357"/>
    <w:rsid w:val="00D863AB"/>
    <w:rsid w:val="00D863B9"/>
    <w:rsid w:val="00D86500"/>
    <w:rsid w:val="00D865D8"/>
    <w:rsid w:val="00D866D0"/>
    <w:rsid w:val="00D866E8"/>
    <w:rsid w:val="00D867E2"/>
    <w:rsid w:val="00D86A01"/>
    <w:rsid w:val="00D86CE1"/>
    <w:rsid w:val="00D86E5A"/>
    <w:rsid w:val="00D86F33"/>
    <w:rsid w:val="00D87220"/>
    <w:rsid w:val="00D87382"/>
    <w:rsid w:val="00D87485"/>
    <w:rsid w:val="00D87718"/>
    <w:rsid w:val="00D87892"/>
    <w:rsid w:val="00D87956"/>
    <w:rsid w:val="00D879C4"/>
    <w:rsid w:val="00D87AEE"/>
    <w:rsid w:val="00D87B11"/>
    <w:rsid w:val="00D87B40"/>
    <w:rsid w:val="00D87C4D"/>
    <w:rsid w:val="00D87CAD"/>
    <w:rsid w:val="00D87D85"/>
    <w:rsid w:val="00D87DEF"/>
    <w:rsid w:val="00D87DFD"/>
    <w:rsid w:val="00D87ED8"/>
    <w:rsid w:val="00D90045"/>
    <w:rsid w:val="00D900B3"/>
    <w:rsid w:val="00D901C5"/>
    <w:rsid w:val="00D902AA"/>
    <w:rsid w:val="00D90707"/>
    <w:rsid w:val="00D90755"/>
    <w:rsid w:val="00D90856"/>
    <w:rsid w:val="00D90883"/>
    <w:rsid w:val="00D90962"/>
    <w:rsid w:val="00D90D91"/>
    <w:rsid w:val="00D90E28"/>
    <w:rsid w:val="00D90E79"/>
    <w:rsid w:val="00D90EFA"/>
    <w:rsid w:val="00D90F6A"/>
    <w:rsid w:val="00D90FEE"/>
    <w:rsid w:val="00D91001"/>
    <w:rsid w:val="00D910F9"/>
    <w:rsid w:val="00D9115D"/>
    <w:rsid w:val="00D911F8"/>
    <w:rsid w:val="00D9139E"/>
    <w:rsid w:val="00D91565"/>
    <w:rsid w:val="00D91571"/>
    <w:rsid w:val="00D91702"/>
    <w:rsid w:val="00D91873"/>
    <w:rsid w:val="00D91B5E"/>
    <w:rsid w:val="00D91BD0"/>
    <w:rsid w:val="00D91C91"/>
    <w:rsid w:val="00D91E8F"/>
    <w:rsid w:val="00D92030"/>
    <w:rsid w:val="00D92066"/>
    <w:rsid w:val="00D924D6"/>
    <w:rsid w:val="00D926D9"/>
    <w:rsid w:val="00D92786"/>
    <w:rsid w:val="00D92792"/>
    <w:rsid w:val="00D92AA6"/>
    <w:rsid w:val="00D92AD0"/>
    <w:rsid w:val="00D92C89"/>
    <w:rsid w:val="00D92CA9"/>
    <w:rsid w:val="00D92FB8"/>
    <w:rsid w:val="00D93013"/>
    <w:rsid w:val="00D9301C"/>
    <w:rsid w:val="00D930EB"/>
    <w:rsid w:val="00D93177"/>
    <w:rsid w:val="00D93225"/>
    <w:rsid w:val="00D93301"/>
    <w:rsid w:val="00D93371"/>
    <w:rsid w:val="00D933C4"/>
    <w:rsid w:val="00D93406"/>
    <w:rsid w:val="00D9356D"/>
    <w:rsid w:val="00D93759"/>
    <w:rsid w:val="00D93A63"/>
    <w:rsid w:val="00D93B40"/>
    <w:rsid w:val="00D93B4D"/>
    <w:rsid w:val="00D93B7E"/>
    <w:rsid w:val="00D93BE6"/>
    <w:rsid w:val="00D93D6D"/>
    <w:rsid w:val="00D93FDD"/>
    <w:rsid w:val="00D9425F"/>
    <w:rsid w:val="00D942C4"/>
    <w:rsid w:val="00D942DF"/>
    <w:rsid w:val="00D94492"/>
    <w:rsid w:val="00D944E5"/>
    <w:rsid w:val="00D9463B"/>
    <w:rsid w:val="00D94657"/>
    <w:rsid w:val="00D946B9"/>
    <w:rsid w:val="00D94A89"/>
    <w:rsid w:val="00D94B48"/>
    <w:rsid w:val="00D94BC8"/>
    <w:rsid w:val="00D94D53"/>
    <w:rsid w:val="00D94DCF"/>
    <w:rsid w:val="00D94E31"/>
    <w:rsid w:val="00D94F50"/>
    <w:rsid w:val="00D94F63"/>
    <w:rsid w:val="00D9525A"/>
    <w:rsid w:val="00D953A2"/>
    <w:rsid w:val="00D95401"/>
    <w:rsid w:val="00D95425"/>
    <w:rsid w:val="00D9556E"/>
    <w:rsid w:val="00D95869"/>
    <w:rsid w:val="00D95A90"/>
    <w:rsid w:val="00D95C57"/>
    <w:rsid w:val="00D95EB7"/>
    <w:rsid w:val="00D95F28"/>
    <w:rsid w:val="00D95FDC"/>
    <w:rsid w:val="00D96006"/>
    <w:rsid w:val="00D962BE"/>
    <w:rsid w:val="00D96330"/>
    <w:rsid w:val="00D96519"/>
    <w:rsid w:val="00D9657D"/>
    <w:rsid w:val="00D965B2"/>
    <w:rsid w:val="00D9663A"/>
    <w:rsid w:val="00D966F9"/>
    <w:rsid w:val="00D96739"/>
    <w:rsid w:val="00D967AD"/>
    <w:rsid w:val="00D967B2"/>
    <w:rsid w:val="00D968F3"/>
    <w:rsid w:val="00D96902"/>
    <w:rsid w:val="00D96A47"/>
    <w:rsid w:val="00D96BD7"/>
    <w:rsid w:val="00D96C32"/>
    <w:rsid w:val="00D96CD9"/>
    <w:rsid w:val="00D96E30"/>
    <w:rsid w:val="00D96E3A"/>
    <w:rsid w:val="00D96F7C"/>
    <w:rsid w:val="00D971D9"/>
    <w:rsid w:val="00D97237"/>
    <w:rsid w:val="00D9733E"/>
    <w:rsid w:val="00D973C8"/>
    <w:rsid w:val="00D9754F"/>
    <w:rsid w:val="00D975FC"/>
    <w:rsid w:val="00D97718"/>
    <w:rsid w:val="00D97744"/>
    <w:rsid w:val="00D9795D"/>
    <w:rsid w:val="00D979AD"/>
    <w:rsid w:val="00DA0050"/>
    <w:rsid w:val="00DA0136"/>
    <w:rsid w:val="00DA01C5"/>
    <w:rsid w:val="00DA02D3"/>
    <w:rsid w:val="00DA0437"/>
    <w:rsid w:val="00DA045F"/>
    <w:rsid w:val="00DA04F0"/>
    <w:rsid w:val="00DA0758"/>
    <w:rsid w:val="00DA09A9"/>
    <w:rsid w:val="00DA0B1A"/>
    <w:rsid w:val="00DA0CD0"/>
    <w:rsid w:val="00DA0F54"/>
    <w:rsid w:val="00DA0F6B"/>
    <w:rsid w:val="00DA103E"/>
    <w:rsid w:val="00DA1163"/>
    <w:rsid w:val="00DA130B"/>
    <w:rsid w:val="00DA13C7"/>
    <w:rsid w:val="00DA1430"/>
    <w:rsid w:val="00DA148D"/>
    <w:rsid w:val="00DA14D4"/>
    <w:rsid w:val="00DA170D"/>
    <w:rsid w:val="00DA172D"/>
    <w:rsid w:val="00DA1892"/>
    <w:rsid w:val="00DA18E5"/>
    <w:rsid w:val="00DA1AFC"/>
    <w:rsid w:val="00DA1E9C"/>
    <w:rsid w:val="00DA1F0F"/>
    <w:rsid w:val="00DA211E"/>
    <w:rsid w:val="00DA2141"/>
    <w:rsid w:val="00DA21ED"/>
    <w:rsid w:val="00DA223A"/>
    <w:rsid w:val="00DA2253"/>
    <w:rsid w:val="00DA22A6"/>
    <w:rsid w:val="00DA234E"/>
    <w:rsid w:val="00DA2397"/>
    <w:rsid w:val="00DA25F6"/>
    <w:rsid w:val="00DA29DB"/>
    <w:rsid w:val="00DA2A84"/>
    <w:rsid w:val="00DA2B93"/>
    <w:rsid w:val="00DA2BD9"/>
    <w:rsid w:val="00DA2FAF"/>
    <w:rsid w:val="00DA2FC5"/>
    <w:rsid w:val="00DA3228"/>
    <w:rsid w:val="00DA3510"/>
    <w:rsid w:val="00DA3541"/>
    <w:rsid w:val="00DA36A6"/>
    <w:rsid w:val="00DA36D4"/>
    <w:rsid w:val="00DA36D5"/>
    <w:rsid w:val="00DA379B"/>
    <w:rsid w:val="00DA3938"/>
    <w:rsid w:val="00DA39A7"/>
    <w:rsid w:val="00DA3A24"/>
    <w:rsid w:val="00DA3AD9"/>
    <w:rsid w:val="00DA3ADD"/>
    <w:rsid w:val="00DA3AEF"/>
    <w:rsid w:val="00DA3B14"/>
    <w:rsid w:val="00DA3CE7"/>
    <w:rsid w:val="00DA3D94"/>
    <w:rsid w:val="00DA3D96"/>
    <w:rsid w:val="00DA3E74"/>
    <w:rsid w:val="00DA3E89"/>
    <w:rsid w:val="00DA3EC4"/>
    <w:rsid w:val="00DA4035"/>
    <w:rsid w:val="00DA40CE"/>
    <w:rsid w:val="00DA440D"/>
    <w:rsid w:val="00DA4741"/>
    <w:rsid w:val="00DA48E4"/>
    <w:rsid w:val="00DA492D"/>
    <w:rsid w:val="00DA4965"/>
    <w:rsid w:val="00DA4992"/>
    <w:rsid w:val="00DA4C3A"/>
    <w:rsid w:val="00DA4F5C"/>
    <w:rsid w:val="00DA5069"/>
    <w:rsid w:val="00DA5093"/>
    <w:rsid w:val="00DA50B5"/>
    <w:rsid w:val="00DA525D"/>
    <w:rsid w:val="00DA535A"/>
    <w:rsid w:val="00DA54C5"/>
    <w:rsid w:val="00DA57B7"/>
    <w:rsid w:val="00DA57F6"/>
    <w:rsid w:val="00DA5828"/>
    <w:rsid w:val="00DA592A"/>
    <w:rsid w:val="00DA5A79"/>
    <w:rsid w:val="00DA5B98"/>
    <w:rsid w:val="00DA5D5E"/>
    <w:rsid w:val="00DA5D82"/>
    <w:rsid w:val="00DA5F22"/>
    <w:rsid w:val="00DA5F55"/>
    <w:rsid w:val="00DA603F"/>
    <w:rsid w:val="00DA608F"/>
    <w:rsid w:val="00DA60C1"/>
    <w:rsid w:val="00DA60C2"/>
    <w:rsid w:val="00DA61AC"/>
    <w:rsid w:val="00DA61EB"/>
    <w:rsid w:val="00DA6241"/>
    <w:rsid w:val="00DA6380"/>
    <w:rsid w:val="00DA650B"/>
    <w:rsid w:val="00DA65AA"/>
    <w:rsid w:val="00DA6688"/>
    <w:rsid w:val="00DA68AF"/>
    <w:rsid w:val="00DA693F"/>
    <w:rsid w:val="00DA6ADD"/>
    <w:rsid w:val="00DA6C72"/>
    <w:rsid w:val="00DA6E1A"/>
    <w:rsid w:val="00DA6F00"/>
    <w:rsid w:val="00DA6F63"/>
    <w:rsid w:val="00DA6FF6"/>
    <w:rsid w:val="00DA702A"/>
    <w:rsid w:val="00DA708D"/>
    <w:rsid w:val="00DA72D3"/>
    <w:rsid w:val="00DA73A2"/>
    <w:rsid w:val="00DA74BA"/>
    <w:rsid w:val="00DA77C0"/>
    <w:rsid w:val="00DA79C3"/>
    <w:rsid w:val="00DA79EB"/>
    <w:rsid w:val="00DA7A0B"/>
    <w:rsid w:val="00DA7CF8"/>
    <w:rsid w:val="00DA7ECB"/>
    <w:rsid w:val="00DA7FBE"/>
    <w:rsid w:val="00DB00E2"/>
    <w:rsid w:val="00DB0166"/>
    <w:rsid w:val="00DB019B"/>
    <w:rsid w:val="00DB01C7"/>
    <w:rsid w:val="00DB02F1"/>
    <w:rsid w:val="00DB043F"/>
    <w:rsid w:val="00DB0495"/>
    <w:rsid w:val="00DB04DF"/>
    <w:rsid w:val="00DB04EC"/>
    <w:rsid w:val="00DB05C7"/>
    <w:rsid w:val="00DB0643"/>
    <w:rsid w:val="00DB06A1"/>
    <w:rsid w:val="00DB075A"/>
    <w:rsid w:val="00DB0852"/>
    <w:rsid w:val="00DB097B"/>
    <w:rsid w:val="00DB0C10"/>
    <w:rsid w:val="00DB0F5A"/>
    <w:rsid w:val="00DB1030"/>
    <w:rsid w:val="00DB10A6"/>
    <w:rsid w:val="00DB124F"/>
    <w:rsid w:val="00DB1293"/>
    <w:rsid w:val="00DB15C1"/>
    <w:rsid w:val="00DB1706"/>
    <w:rsid w:val="00DB18A3"/>
    <w:rsid w:val="00DB191B"/>
    <w:rsid w:val="00DB1934"/>
    <w:rsid w:val="00DB1BEF"/>
    <w:rsid w:val="00DB2082"/>
    <w:rsid w:val="00DB20EB"/>
    <w:rsid w:val="00DB2132"/>
    <w:rsid w:val="00DB23C8"/>
    <w:rsid w:val="00DB249A"/>
    <w:rsid w:val="00DB24CA"/>
    <w:rsid w:val="00DB2532"/>
    <w:rsid w:val="00DB271B"/>
    <w:rsid w:val="00DB2735"/>
    <w:rsid w:val="00DB290C"/>
    <w:rsid w:val="00DB2A0F"/>
    <w:rsid w:val="00DB2A86"/>
    <w:rsid w:val="00DB2AF0"/>
    <w:rsid w:val="00DB2C0D"/>
    <w:rsid w:val="00DB2E54"/>
    <w:rsid w:val="00DB2F12"/>
    <w:rsid w:val="00DB2F3D"/>
    <w:rsid w:val="00DB30F3"/>
    <w:rsid w:val="00DB3216"/>
    <w:rsid w:val="00DB3286"/>
    <w:rsid w:val="00DB32E2"/>
    <w:rsid w:val="00DB34BA"/>
    <w:rsid w:val="00DB35AC"/>
    <w:rsid w:val="00DB35CE"/>
    <w:rsid w:val="00DB384E"/>
    <w:rsid w:val="00DB391D"/>
    <w:rsid w:val="00DB3A55"/>
    <w:rsid w:val="00DB3D2A"/>
    <w:rsid w:val="00DB3FD8"/>
    <w:rsid w:val="00DB400D"/>
    <w:rsid w:val="00DB41A8"/>
    <w:rsid w:val="00DB41F0"/>
    <w:rsid w:val="00DB42A7"/>
    <w:rsid w:val="00DB42E4"/>
    <w:rsid w:val="00DB431D"/>
    <w:rsid w:val="00DB439C"/>
    <w:rsid w:val="00DB44BC"/>
    <w:rsid w:val="00DB450E"/>
    <w:rsid w:val="00DB4680"/>
    <w:rsid w:val="00DB47DF"/>
    <w:rsid w:val="00DB4A5D"/>
    <w:rsid w:val="00DB4A93"/>
    <w:rsid w:val="00DB4AC2"/>
    <w:rsid w:val="00DB4ADF"/>
    <w:rsid w:val="00DB4B2A"/>
    <w:rsid w:val="00DB4B9D"/>
    <w:rsid w:val="00DB4DBC"/>
    <w:rsid w:val="00DB4EA9"/>
    <w:rsid w:val="00DB510D"/>
    <w:rsid w:val="00DB5112"/>
    <w:rsid w:val="00DB5140"/>
    <w:rsid w:val="00DB525D"/>
    <w:rsid w:val="00DB5267"/>
    <w:rsid w:val="00DB52BC"/>
    <w:rsid w:val="00DB54EF"/>
    <w:rsid w:val="00DB56BE"/>
    <w:rsid w:val="00DB570E"/>
    <w:rsid w:val="00DB57A2"/>
    <w:rsid w:val="00DB5831"/>
    <w:rsid w:val="00DB5998"/>
    <w:rsid w:val="00DB599B"/>
    <w:rsid w:val="00DB5A50"/>
    <w:rsid w:val="00DB5B25"/>
    <w:rsid w:val="00DB5BAA"/>
    <w:rsid w:val="00DB5C54"/>
    <w:rsid w:val="00DB5D11"/>
    <w:rsid w:val="00DB606B"/>
    <w:rsid w:val="00DB616F"/>
    <w:rsid w:val="00DB61CA"/>
    <w:rsid w:val="00DB6284"/>
    <w:rsid w:val="00DB63DE"/>
    <w:rsid w:val="00DB6474"/>
    <w:rsid w:val="00DB6563"/>
    <w:rsid w:val="00DB65C4"/>
    <w:rsid w:val="00DB6714"/>
    <w:rsid w:val="00DB678C"/>
    <w:rsid w:val="00DB68DA"/>
    <w:rsid w:val="00DB6D7F"/>
    <w:rsid w:val="00DB6DCA"/>
    <w:rsid w:val="00DB7249"/>
    <w:rsid w:val="00DB7335"/>
    <w:rsid w:val="00DB7548"/>
    <w:rsid w:val="00DB7973"/>
    <w:rsid w:val="00DB7A2A"/>
    <w:rsid w:val="00DB7A90"/>
    <w:rsid w:val="00DB7BD3"/>
    <w:rsid w:val="00DB7BE6"/>
    <w:rsid w:val="00DB7EAC"/>
    <w:rsid w:val="00DC0041"/>
    <w:rsid w:val="00DC0085"/>
    <w:rsid w:val="00DC0154"/>
    <w:rsid w:val="00DC0216"/>
    <w:rsid w:val="00DC03A8"/>
    <w:rsid w:val="00DC0482"/>
    <w:rsid w:val="00DC051E"/>
    <w:rsid w:val="00DC0685"/>
    <w:rsid w:val="00DC06BE"/>
    <w:rsid w:val="00DC0793"/>
    <w:rsid w:val="00DC07B7"/>
    <w:rsid w:val="00DC0934"/>
    <w:rsid w:val="00DC0A62"/>
    <w:rsid w:val="00DC0F58"/>
    <w:rsid w:val="00DC1055"/>
    <w:rsid w:val="00DC11EC"/>
    <w:rsid w:val="00DC126E"/>
    <w:rsid w:val="00DC137E"/>
    <w:rsid w:val="00DC139F"/>
    <w:rsid w:val="00DC1460"/>
    <w:rsid w:val="00DC14AE"/>
    <w:rsid w:val="00DC15AD"/>
    <w:rsid w:val="00DC169B"/>
    <w:rsid w:val="00DC1713"/>
    <w:rsid w:val="00DC17EC"/>
    <w:rsid w:val="00DC192F"/>
    <w:rsid w:val="00DC199C"/>
    <w:rsid w:val="00DC1BDA"/>
    <w:rsid w:val="00DC1C67"/>
    <w:rsid w:val="00DC1D4D"/>
    <w:rsid w:val="00DC1E82"/>
    <w:rsid w:val="00DC1EF7"/>
    <w:rsid w:val="00DC1FED"/>
    <w:rsid w:val="00DC203A"/>
    <w:rsid w:val="00DC2162"/>
    <w:rsid w:val="00DC2244"/>
    <w:rsid w:val="00DC229B"/>
    <w:rsid w:val="00DC2420"/>
    <w:rsid w:val="00DC24AB"/>
    <w:rsid w:val="00DC2675"/>
    <w:rsid w:val="00DC2677"/>
    <w:rsid w:val="00DC26E0"/>
    <w:rsid w:val="00DC2729"/>
    <w:rsid w:val="00DC27B7"/>
    <w:rsid w:val="00DC28D1"/>
    <w:rsid w:val="00DC28DF"/>
    <w:rsid w:val="00DC290D"/>
    <w:rsid w:val="00DC2A55"/>
    <w:rsid w:val="00DC2B4E"/>
    <w:rsid w:val="00DC2C82"/>
    <w:rsid w:val="00DC2D0B"/>
    <w:rsid w:val="00DC2D14"/>
    <w:rsid w:val="00DC2D39"/>
    <w:rsid w:val="00DC2DC0"/>
    <w:rsid w:val="00DC2E95"/>
    <w:rsid w:val="00DC2EB2"/>
    <w:rsid w:val="00DC2EC3"/>
    <w:rsid w:val="00DC2EF3"/>
    <w:rsid w:val="00DC2F5C"/>
    <w:rsid w:val="00DC2FB4"/>
    <w:rsid w:val="00DC3103"/>
    <w:rsid w:val="00DC31B7"/>
    <w:rsid w:val="00DC32E8"/>
    <w:rsid w:val="00DC32F2"/>
    <w:rsid w:val="00DC3328"/>
    <w:rsid w:val="00DC3379"/>
    <w:rsid w:val="00DC3513"/>
    <w:rsid w:val="00DC361C"/>
    <w:rsid w:val="00DC36AD"/>
    <w:rsid w:val="00DC3853"/>
    <w:rsid w:val="00DC3A4C"/>
    <w:rsid w:val="00DC3ADD"/>
    <w:rsid w:val="00DC3B4F"/>
    <w:rsid w:val="00DC4089"/>
    <w:rsid w:val="00DC4100"/>
    <w:rsid w:val="00DC410B"/>
    <w:rsid w:val="00DC413D"/>
    <w:rsid w:val="00DC41F6"/>
    <w:rsid w:val="00DC422A"/>
    <w:rsid w:val="00DC4236"/>
    <w:rsid w:val="00DC4436"/>
    <w:rsid w:val="00DC44E7"/>
    <w:rsid w:val="00DC458B"/>
    <w:rsid w:val="00DC4683"/>
    <w:rsid w:val="00DC46BD"/>
    <w:rsid w:val="00DC473F"/>
    <w:rsid w:val="00DC475C"/>
    <w:rsid w:val="00DC475E"/>
    <w:rsid w:val="00DC4843"/>
    <w:rsid w:val="00DC4881"/>
    <w:rsid w:val="00DC48CA"/>
    <w:rsid w:val="00DC4929"/>
    <w:rsid w:val="00DC4DD0"/>
    <w:rsid w:val="00DC507C"/>
    <w:rsid w:val="00DC511E"/>
    <w:rsid w:val="00DC51F5"/>
    <w:rsid w:val="00DC54AB"/>
    <w:rsid w:val="00DC54FD"/>
    <w:rsid w:val="00DC5764"/>
    <w:rsid w:val="00DC57CA"/>
    <w:rsid w:val="00DC59CC"/>
    <w:rsid w:val="00DC5A34"/>
    <w:rsid w:val="00DC5A8F"/>
    <w:rsid w:val="00DC5AA3"/>
    <w:rsid w:val="00DC5CA1"/>
    <w:rsid w:val="00DC5CFF"/>
    <w:rsid w:val="00DC5D63"/>
    <w:rsid w:val="00DC5E9C"/>
    <w:rsid w:val="00DC608C"/>
    <w:rsid w:val="00DC6262"/>
    <w:rsid w:val="00DC63BB"/>
    <w:rsid w:val="00DC63D2"/>
    <w:rsid w:val="00DC6512"/>
    <w:rsid w:val="00DC6575"/>
    <w:rsid w:val="00DC6783"/>
    <w:rsid w:val="00DC69F5"/>
    <w:rsid w:val="00DC6AB1"/>
    <w:rsid w:val="00DC6B0A"/>
    <w:rsid w:val="00DC6B1E"/>
    <w:rsid w:val="00DC6C1B"/>
    <w:rsid w:val="00DC6D37"/>
    <w:rsid w:val="00DC726B"/>
    <w:rsid w:val="00DC727E"/>
    <w:rsid w:val="00DC734B"/>
    <w:rsid w:val="00DC7425"/>
    <w:rsid w:val="00DC767F"/>
    <w:rsid w:val="00DC777A"/>
    <w:rsid w:val="00DC783E"/>
    <w:rsid w:val="00DC7883"/>
    <w:rsid w:val="00DC7A1A"/>
    <w:rsid w:val="00DC7A38"/>
    <w:rsid w:val="00DC7A57"/>
    <w:rsid w:val="00DC7E6D"/>
    <w:rsid w:val="00DC7E88"/>
    <w:rsid w:val="00DD06F0"/>
    <w:rsid w:val="00DD0782"/>
    <w:rsid w:val="00DD0858"/>
    <w:rsid w:val="00DD09D6"/>
    <w:rsid w:val="00DD09EE"/>
    <w:rsid w:val="00DD0C77"/>
    <w:rsid w:val="00DD0D69"/>
    <w:rsid w:val="00DD0DC7"/>
    <w:rsid w:val="00DD12EE"/>
    <w:rsid w:val="00DD1349"/>
    <w:rsid w:val="00DD1464"/>
    <w:rsid w:val="00DD151C"/>
    <w:rsid w:val="00DD1555"/>
    <w:rsid w:val="00DD15C2"/>
    <w:rsid w:val="00DD1690"/>
    <w:rsid w:val="00DD1712"/>
    <w:rsid w:val="00DD1867"/>
    <w:rsid w:val="00DD19E5"/>
    <w:rsid w:val="00DD1ADB"/>
    <w:rsid w:val="00DD1AF0"/>
    <w:rsid w:val="00DD1CDA"/>
    <w:rsid w:val="00DD1DE9"/>
    <w:rsid w:val="00DD1E56"/>
    <w:rsid w:val="00DD221B"/>
    <w:rsid w:val="00DD2248"/>
    <w:rsid w:val="00DD2309"/>
    <w:rsid w:val="00DD24AF"/>
    <w:rsid w:val="00DD253B"/>
    <w:rsid w:val="00DD258D"/>
    <w:rsid w:val="00DD26B5"/>
    <w:rsid w:val="00DD275B"/>
    <w:rsid w:val="00DD2761"/>
    <w:rsid w:val="00DD27F3"/>
    <w:rsid w:val="00DD2A32"/>
    <w:rsid w:val="00DD2ACB"/>
    <w:rsid w:val="00DD2BC3"/>
    <w:rsid w:val="00DD2C7D"/>
    <w:rsid w:val="00DD2E66"/>
    <w:rsid w:val="00DD2F04"/>
    <w:rsid w:val="00DD2F82"/>
    <w:rsid w:val="00DD2FF0"/>
    <w:rsid w:val="00DD3058"/>
    <w:rsid w:val="00DD3077"/>
    <w:rsid w:val="00DD30D6"/>
    <w:rsid w:val="00DD3160"/>
    <w:rsid w:val="00DD32B5"/>
    <w:rsid w:val="00DD32D9"/>
    <w:rsid w:val="00DD3382"/>
    <w:rsid w:val="00DD33AF"/>
    <w:rsid w:val="00DD33B1"/>
    <w:rsid w:val="00DD358F"/>
    <w:rsid w:val="00DD35C3"/>
    <w:rsid w:val="00DD35C5"/>
    <w:rsid w:val="00DD3827"/>
    <w:rsid w:val="00DD38F4"/>
    <w:rsid w:val="00DD3C3A"/>
    <w:rsid w:val="00DD3C64"/>
    <w:rsid w:val="00DD3CA2"/>
    <w:rsid w:val="00DD3D2B"/>
    <w:rsid w:val="00DD3E20"/>
    <w:rsid w:val="00DD3EAF"/>
    <w:rsid w:val="00DD3ED7"/>
    <w:rsid w:val="00DD4113"/>
    <w:rsid w:val="00DD4195"/>
    <w:rsid w:val="00DD423C"/>
    <w:rsid w:val="00DD426F"/>
    <w:rsid w:val="00DD430E"/>
    <w:rsid w:val="00DD4394"/>
    <w:rsid w:val="00DD43DD"/>
    <w:rsid w:val="00DD46AF"/>
    <w:rsid w:val="00DD4759"/>
    <w:rsid w:val="00DD4836"/>
    <w:rsid w:val="00DD494A"/>
    <w:rsid w:val="00DD4BB1"/>
    <w:rsid w:val="00DD4C10"/>
    <w:rsid w:val="00DD4C31"/>
    <w:rsid w:val="00DD4E3B"/>
    <w:rsid w:val="00DD4EC3"/>
    <w:rsid w:val="00DD4F43"/>
    <w:rsid w:val="00DD4F9C"/>
    <w:rsid w:val="00DD527D"/>
    <w:rsid w:val="00DD52BF"/>
    <w:rsid w:val="00DD5389"/>
    <w:rsid w:val="00DD5528"/>
    <w:rsid w:val="00DD5592"/>
    <w:rsid w:val="00DD5672"/>
    <w:rsid w:val="00DD586B"/>
    <w:rsid w:val="00DD5874"/>
    <w:rsid w:val="00DD5993"/>
    <w:rsid w:val="00DD5B8B"/>
    <w:rsid w:val="00DD5C26"/>
    <w:rsid w:val="00DD5C64"/>
    <w:rsid w:val="00DD5D72"/>
    <w:rsid w:val="00DD602A"/>
    <w:rsid w:val="00DD6108"/>
    <w:rsid w:val="00DD611B"/>
    <w:rsid w:val="00DD6194"/>
    <w:rsid w:val="00DD6348"/>
    <w:rsid w:val="00DD64D0"/>
    <w:rsid w:val="00DD65CA"/>
    <w:rsid w:val="00DD672A"/>
    <w:rsid w:val="00DD67AA"/>
    <w:rsid w:val="00DD6938"/>
    <w:rsid w:val="00DD6996"/>
    <w:rsid w:val="00DD6A65"/>
    <w:rsid w:val="00DD6D4A"/>
    <w:rsid w:val="00DD6D6F"/>
    <w:rsid w:val="00DD6F63"/>
    <w:rsid w:val="00DD6FD0"/>
    <w:rsid w:val="00DD7016"/>
    <w:rsid w:val="00DD70A0"/>
    <w:rsid w:val="00DD732F"/>
    <w:rsid w:val="00DD7391"/>
    <w:rsid w:val="00DD73DF"/>
    <w:rsid w:val="00DD752E"/>
    <w:rsid w:val="00DD7582"/>
    <w:rsid w:val="00DD762E"/>
    <w:rsid w:val="00DD7641"/>
    <w:rsid w:val="00DD773B"/>
    <w:rsid w:val="00DD7977"/>
    <w:rsid w:val="00DD7AC3"/>
    <w:rsid w:val="00DD7AF5"/>
    <w:rsid w:val="00DD7D3A"/>
    <w:rsid w:val="00DD7DDD"/>
    <w:rsid w:val="00DD7F57"/>
    <w:rsid w:val="00DE0351"/>
    <w:rsid w:val="00DE0420"/>
    <w:rsid w:val="00DE0430"/>
    <w:rsid w:val="00DE04BD"/>
    <w:rsid w:val="00DE0703"/>
    <w:rsid w:val="00DE07A0"/>
    <w:rsid w:val="00DE07CA"/>
    <w:rsid w:val="00DE096A"/>
    <w:rsid w:val="00DE0993"/>
    <w:rsid w:val="00DE0BBA"/>
    <w:rsid w:val="00DE0CD6"/>
    <w:rsid w:val="00DE0CFC"/>
    <w:rsid w:val="00DE0D16"/>
    <w:rsid w:val="00DE0F57"/>
    <w:rsid w:val="00DE0F9E"/>
    <w:rsid w:val="00DE10A7"/>
    <w:rsid w:val="00DE10CE"/>
    <w:rsid w:val="00DE1125"/>
    <w:rsid w:val="00DE124F"/>
    <w:rsid w:val="00DE1284"/>
    <w:rsid w:val="00DE1314"/>
    <w:rsid w:val="00DE136A"/>
    <w:rsid w:val="00DE1553"/>
    <w:rsid w:val="00DE156A"/>
    <w:rsid w:val="00DE16CC"/>
    <w:rsid w:val="00DE186A"/>
    <w:rsid w:val="00DE1988"/>
    <w:rsid w:val="00DE1A12"/>
    <w:rsid w:val="00DE1B4E"/>
    <w:rsid w:val="00DE1C33"/>
    <w:rsid w:val="00DE1C38"/>
    <w:rsid w:val="00DE1CAF"/>
    <w:rsid w:val="00DE1D6D"/>
    <w:rsid w:val="00DE1FA2"/>
    <w:rsid w:val="00DE205F"/>
    <w:rsid w:val="00DE23C9"/>
    <w:rsid w:val="00DE2486"/>
    <w:rsid w:val="00DE24EB"/>
    <w:rsid w:val="00DE25F9"/>
    <w:rsid w:val="00DE29D9"/>
    <w:rsid w:val="00DE2A19"/>
    <w:rsid w:val="00DE2A29"/>
    <w:rsid w:val="00DE2A7F"/>
    <w:rsid w:val="00DE2D21"/>
    <w:rsid w:val="00DE2F68"/>
    <w:rsid w:val="00DE308F"/>
    <w:rsid w:val="00DE32BC"/>
    <w:rsid w:val="00DE33C1"/>
    <w:rsid w:val="00DE3520"/>
    <w:rsid w:val="00DE3731"/>
    <w:rsid w:val="00DE38C2"/>
    <w:rsid w:val="00DE3C2B"/>
    <w:rsid w:val="00DE3CF5"/>
    <w:rsid w:val="00DE3DEA"/>
    <w:rsid w:val="00DE3DEF"/>
    <w:rsid w:val="00DE3E3C"/>
    <w:rsid w:val="00DE3E5E"/>
    <w:rsid w:val="00DE3F5D"/>
    <w:rsid w:val="00DE3FE3"/>
    <w:rsid w:val="00DE406C"/>
    <w:rsid w:val="00DE4269"/>
    <w:rsid w:val="00DE4491"/>
    <w:rsid w:val="00DE4653"/>
    <w:rsid w:val="00DE4B44"/>
    <w:rsid w:val="00DE4BF0"/>
    <w:rsid w:val="00DE4CEE"/>
    <w:rsid w:val="00DE4D42"/>
    <w:rsid w:val="00DE51DD"/>
    <w:rsid w:val="00DE5270"/>
    <w:rsid w:val="00DE5483"/>
    <w:rsid w:val="00DE5527"/>
    <w:rsid w:val="00DE5531"/>
    <w:rsid w:val="00DE562A"/>
    <w:rsid w:val="00DE57B3"/>
    <w:rsid w:val="00DE582C"/>
    <w:rsid w:val="00DE586E"/>
    <w:rsid w:val="00DE587E"/>
    <w:rsid w:val="00DE5C92"/>
    <w:rsid w:val="00DE5D26"/>
    <w:rsid w:val="00DE5E29"/>
    <w:rsid w:val="00DE5E76"/>
    <w:rsid w:val="00DE6062"/>
    <w:rsid w:val="00DE6262"/>
    <w:rsid w:val="00DE62DB"/>
    <w:rsid w:val="00DE636E"/>
    <w:rsid w:val="00DE63F4"/>
    <w:rsid w:val="00DE642E"/>
    <w:rsid w:val="00DE64BC"/>
    <w:rsid w:val="00DE6544"/>
    <w:rsid w:val="00DE6814"/>
    <w:rsid w:val="00DE6894"/>
    <w:rsid w:val="00DE6A26"/>
    <w:rsid w:val="00DE6A61"/>
    <w:rsid w:val="00DE6AF7"/>
    <w:rsid w:val="00DE6B3C"/>
    <w:rsid w:val="00DE6BA4"/>
    <w:rsid w:val="00DE6C40"/>
    <w:rsid w:val="00DE6F23"/>
    <w:rsid w:val="00DE724D"/>
    <w:rsid w:val="00DE7379"/>
    <w:rsid w:val="00DE73A0"/>
    <w:rsid w:val="00DE7606"/>
    <w:rsid w:val="00DE7761"/>
    <w:rsid w:val="00DE778E"/>
    <w:rsid w:val="00DE793F"/>
    <w:rsid w:val="00DE7C4F"/>
    <w:rsid w:val="00DE7CF9"/>
    <w:rsid w:val="00DE7D2B"/>
    <w:rsid w:val="00DE7D4B"/>
    <w:rsid w:val="00DE7E2A"/>
    <w:rsid w:val="00DE7F31"/>
    <w:rsid w:val="00DF005F"/>
    <w:rsid w:val="00DF0152"/>
    <w:rsid w:val="00DF024F"/>
    <w:rsid w:val="00DF0335"/>
    <w:rsid w:val="00DF0529"/>
    <w:rsid w:val="00DF0552"/>
    <w:rsid w:val="00DF066B"/>
    <w:rsid w:val="00DF0847"/>
    <w:rsid w:val="00DF08FD"/>
    <w:rsid w:val="00DF0947"/>
    <w:rsid w:val="00DF098A"/>
    <w:rsid w:val="00DF0BB6"/>
    <w:rsid w:val="00DF0C20"/>
    <w:rsid w:val="00DF0E9F"/>
    <w:rsid w:val="00DF0F71"/>
    <w:rsid w:val="00DF1226"/>
    <w:rsid w:val="00DF1357"/>
    <w:rsid w:val="00DF14FF"/>
    <w:rsid w:val="00DF152F"/>
    <w:rsid w:val="00DF179B"/>
    <w:rsid w:val="00DF1933"/>
    <w:rsid w:val="00DF1A31"/>
    <w:rsid w:val="00DF1C7D"/>
    <w:rsid w:val="00DF1D76"/>
    <w:rsid w:val="00DF1E34"/>
    <w:rsid w:val="00DF212E"/>
    <w:rsid w:val="00DF223F"/>
    <w:rsid w:val="00DF250A"/>
    <w:rsid w:val="00DF263B"/>
    <w:rsid w:val="00DF272F"/>
    <w:rsid w:val="00DF297D"/>
    <w:rsid w:val="00DF2AA6"/>
    <w:rsid w:val="00DF2B10"/>
    <w:rsid w:val="00DF2B87"/>
    <w:rsid w:val="00DF2E76"/>
    <w:rsid w:val="00DF309B"/>
    <w:rsid w:val="00DF3191"/>
    <w:rsid w:val="00DF31C4"/>
    <w:rsid w:val="00DF3363"/>
    <w:rsid w:val="00DF3497"/>
    <w:rsid w:val="00DF355C"/>
    <w:rsid w:val="00DF35D4"/>
    <w:rsid w:val="00DF37C7"/>
    <w:rsid w:val="00DF38E6"/>
    <w:rsid w:val="00DF38F7"/>
    <w:rsid w:val="00DF395A"/>
    <w:rsid w:val="00DF39A6"/>
    <w:rsid w:val="00DF3B2A"/>
    <w:rsid w:val="00DF3D84"/>
    <w:rsid w:val="00DF3D94"/>
    <w:rsid w:val="00DF4042"/>
    <w:rsid w:val="00DF4254"/>
    <w:rsid w:val="00DF42B3"/>
    <w:rsid w:val="00DF4339"/>
    <w:rsid w:val="00DF442E"/>
    <w:rsid w:val="00DF44D8"/>
    <w:rsid w:val="00DF453E"/>
    <w:rsid w:val="00DF456F"/>
    <w:rsid w:val="00DF45D9"/>
    <w:rsid w:val="00DF478D"/>
    <w:rsid w:val="00DF47A0"/>
    <w:rsid w:val="00DF487E"/>
    <w:rsid w:val="00DF49CA"/>
    <w:rsid w:val="00DF4B1D"/>
    <w:rsid w:val="00DF4BB1"/>
    <w:rsid w:val="00DF4D9A"/>
    <w:rsid w:val="00DF4DF5"/>
    <w:rsid w:val="00DF502F"/>
    <w:rsid w:val="00DF51AE"/>
    <w:rsid w:val="00DF5206"/>
    <w:rsid w:val="00DF5300"/>
    <w:rsid w:val="00DF5347"/>
    <w:rsid w:val="00DF53D6"/>
    <w:rsid w:val="00DF54FE"/>
    <w:rsid w:val="00DF5545"/>
    <w:rsid w:val="00DF5703"/>
    <w:rsid w:val="00DF574B"/>
    <w:rsid w:val="00DF5C7F"/>
    <w:rsid w:val="00DF5F04"/>
    <w:rsid w:val="00DF5F65"/>
    <w:rsid w:val="00DF5FA2"/>
    <w:rsid w:val="00DF6138"/>
    <w:rsid w:val="00DF6285"/>
    <w:rsid w:val="00DF6383"/>
    <w:rsid w:val="00DF656E"/>
    <w:rsid w:val="00DF6647"/>
    <w:rsid w:val="00DF666F"/>
    <w:rsid w:val="00DF66F1"/>
    <w:rsid w:val="00DF67D1"/>
    <w:rsid w:val="00DF68A1"/>
    <w:rsid w:val="00DF68C1"/>
    <w:rsid w:val="00DF693E"/>
    <w:rsid w:val="00DF69F4"/>
    <w:rsid w:val="00DF6A49"/>
    <w:rsid w:val="00DF6AE1"/>
    <w:rsid w:val="00DF6BD8"/>
    <w:rsid w:val="00DF6D7F"/>
    <w:rsid w:val="00DF6EB3"/>
    <w:rsid w:val="00DF6FE9"/>
    <w:rsid w:val="00DF70BC"/>
    <w:rsid w:val="00DF7350"/>
    <w:rsid w:val="00DF7378"/>
    <w:rsid w:val="00DF745D"/>
    <w:rsid w:val="00DF7461"/>
    <w:rsid w:val="00DF74E5"/>
    <w:rsid w:val="00DF75A4"/>
    <w:rsid w:val="00DF7626"/>
    <w:rsid w:val="00DF76BA"/>
    <w:rsid w:val="00DF77F9"/>
    <w:rsid w:val="00DF78B9"/>
    <w:rsid w:val="00DF7936"/>
    <w:rsid w:val="00DF798B"/>
    <w:rsid w:val="00DF7AA4"/>
    <w:rsid w:val="00DF7B87"/>
    <w:rsid w:val="00DF7D23"/>
    <w:rsid w:val="00DF7D29"/>
    <w:rsid w:val="00DF7DF7"/>
    <w:rsid w:val="00DF7DFA"/>
    <w:rsid w:val="00DF7ED7"/>
    <w:rsid w:val="00E001DB"/>
    <w:rsid w:val="00E003A7"/>
    <w:rsid w:val="00E00530"/>
    <w:rsid w:val="00E006B3"/>
    <w:rsid w:val="00E00816"/>
    <w:rsid w:val="00E00868"/>
    <w:rsid w:val="00E0088A"/>
    <w:rsid w:val="00E00C56"/>
    <w:rsid w:val="00E00D96"/>
    <w:rsid w:val="00E00DC0"/>
    <w:rsid w:val="00E00DD8"/>
    <w:rsid w:val="00E00E6F"/>
    <w:rsid w:val="00E011A8"/>
    <w:rsid w:val="00E01208"/>
    <w:rsid w:val="00E012E7"/>
    <w:rsid w:val="00E01328"/>
    <w:rsid w:val="00E0136D"/>
    <w:rsid w:val="00E0148D"/>
    <w:rsid w:val="00E016FA"/>
    <w:rsid w:val="00E0170A"/>
    <w:rsid w:val="00E01A1C"/>
    <w:rsid w:val="00E01C39"/>
    <w:rsid w:val="00E01C41"/>
    <w:rsid w:val="00E01CB0"/>
    <w:rsid w:val="00E01DC7"/>
    <w:rsid w:val="00E02065"/>
    <w:rsid w:val="00E020FC"/>
    <w:rsid w:val="00E02470"/>
    <w:rsid w:val="00E02499"/>
    <w:rsid w:val="00E02594"/>
    <w:rsid w:val="00E025DC"/>
    <w:rsid w:val="00E02709"/>
    <w:rsid w:val="00E027B0"/>
    <w:rsid w:val="00E027DA"/>
    <w:rsid w:val="00E028D2"/>
    <w:rsid w:val="00E029C1"/>
    <w:rsid w:val="00E02C3C"/>
    <w:rsid w:val="00E02D28"/>
    <w:rsid w:val="00E02D43"/>
    <w:rsid w:val="00E02DEE"/>
    <w:rsid w:val="00E02E35"/>
    <w:rsid w:val="00E02EB5"/>
    <w:rsid w:val="00E0300F"/>
    <w:rsid w:val="00E0305B"/>
    <w:rsid w:val="00E0312A"/>
    <w:rsid w:val="00E03230"/>
    <w:rsid w:val="00E0349F"/>
    <w:rsid w:val="00E036AC"/>
    <w:rsid w:val="00E03731"/>
    <w:rsid w:val="00E03B42"/>
    <w:rsid w:val="00E03B77"/>
    <w:rsid w:val="00E03F13"/>
    <w:rsid w:val="00E03F41"/>
    <w:rsid w:val="00E03FC1"/>
    <w:rsid w:val="00E04305"/>
    <w:rsid w:val="00E04432"/>
    <w:rsid w:val="00E04575"/>
    <w:rsid w:val="00E04624"/>
    <w:rsid w:val="00E04712"/>
    <w:rsid w:val="00E04837"/>
    <w:rsid w:val="00E048FA"/>
    <w:rsid w:val="00E049A3"/>
    <w:rsid w:val="00E04BA9"/>
    <w:rsid w:val="00E04ED3"/>
    <w:rsid w:val="00E04EFB"/>
    <w:rsid w:val="00E04FD4"/>
    <w:rsid w:val="00E05090"/>
    <w:rsid w:val="00E05140"/>
    <w:rsid w:val="00E051E5"/>
    <w:rsid w:val="00E05304"/>
    <w:rsid w:val="00E05355"/>
    <w:rsid w:val="00E0543D"/>
    <w:rsid w:val="00E056BD"/>
    <w:rsid w:val="00E056E5"/>
    <w:rsid w:val="00E0588E"/>
    <w:rsid w:val="00E059BD"/>
    <w:rsid w:val="00E05D6B"/>
    <w:rsid w:val="00E05DDA"/>
    <w:rsid w:val="00E05F89"/>
    <w:rsid w:val="00E05FC8"/>
    <w:rsid w:val="00E0601D"/>
    <w:rsid w:val="00E0610F"/>
    <w:rsid w:val="00E0614D"/>
    <w:rsid w:val="00E06380"/>
    <w:rsid w:val="00E0659E"/>
    <w:rsid w:val="00E065E5"/>
    <w:rsid w:val="00E06863"/>
    <w:rsid w:val="00E068C1"/>
    <w:rsid w:val="00E06934"/>
    <w:rsid w:val="00E069BB"/>
    <w:rsid w:val="00E06A13"/>
    <w:rsid w:val="00E06ED6"/>
    <w:rsid w:val="00E06F1A"/>
    <w:rsid w:val="00E06F3D"/>
    <w:rsid w:val="00E06F7D"/>
    <w:rsid w:val="00E07394"/>
    <w:rsid w:val="00E074A5"/>
    <w:rsid w:val="00E074CB"/>
    <w:rsid w:val="00E074D0"/>
    <w:rsid w:val="00E07585"/>
    <w:rsid w:val="00E075E3"/>
    <w:rsid w:val="00E075F1"/>
    <w:rsid w:val="00E0762A"/>
    <w:rsid w:val="00E07648"/>
    <w:rsid w:val="00E07884"/>
    <w:rsid w:val="00E07BD3"/>
    <w:rsid w:val="00E07CBE"/>
    <w:rsid w:val="00E07E1A"/>
    <w:rsid w:val="00E07E66"/>
    <w:rsid w:val="00E07F50"/>
    <w:rsid w:val="00E1016E"/>
    <w:rsid w:val="00E10342"/>
    <w:rsid w:val="00E1042E"/>
    <w:rsid w:val="00E106B9"/>
    <w:rsid w:val="00E1078F"/>
    <w:rsid w:val="00E107F6"/>
    <w:rsid w:val="00E1088B"/>
    <w:rsid w:val="00E10AAD"/>
    <w:rsid w:val="00E10E63"/>
    <w:rsid w:val="00E10E7B"/>
    <w:rsid w:val="00E10EF6"/>
    <w:rsid w:val="00E10F58"/>
    <w:rsid w:val="00E10FAC"/>
    <w:rsid w:val="00E1106F"/>
    <w:rsid w:val="00E11117"/>
    <w:rsid w:val="00E1111C"/>
    <w:rsid w:val="00E111FD"/>
    <w:rsid w:val="00E112DB"/>
    <w:rsid w:val="00E1133C"/>
    <w:rsid w:val="00E1139E"/>
    <w:rsid w:val="00E11839"/>
    <w:rsid w:val="00E118B3"/>
    <w:rsid w:val="00E1195C"/>
    <w:rsid w:val="00E11A59"/>
    <w:rsid w:val="00E11A90"/>
    <w:rsid w:val="00E11EF4"/>
    <w:rsid w:val="00E12059"/>
    <w:rsid w:val="00E120D7"/>
    <w:rsid w:val="00E120ED"/>
    <w:rsid w:val="00E122C2"/>
    <w:rsid w:val="00E12500"/>
    <w:rsid w:val="00E12524"/>
    <w:rsid w:val="00E127D6"/>
    <w:rsid w:val="00E128B4"/>
    <w:rsid w:val="00E128CC"/>
    <w:rsid w:val="00E12A44"/>
    <w:rsid w:val="00E12B61"/>
    <w:rsid w:val="00E12B9C"/>
    <w:rsid w:val="00E12BE4"/>
    <w:rsid w:val="00E12D09"/>
    <w:rsid w:val="00E12D61"/>
    <w:rsid w:val="00E12DD9"/>
    <w:rsid w:val="00E13112"/>
    <w:rsid w:val="00E133AC"/>
    <w:rsid w:val="00E137B5"/>
    <w:rsid w:val="00E138AC"/>
    <w:rsid w:val="00E13C15"/>
    <w:rsid w:val="00E13D6F"/>
    <w:rsid w:val="00E13D95"/>
    <w:rsid w:val="00E13EDE"/>
    <w:rsid w:val="00E141AB"/>
    <w:rsid w:val="00E14268"/>
    <w:rsid w:val="00E142BF"/>
    <w:rsid w:val="00E14367"/>
    <w:rsid w:val="00E144CD"/>
    <w:rsid w:val="00E145C0"/>
    <w:rsid w:val="00E145D4"/>
    <w:rsid w:val="00E14907"/>
    <w:rsid w:val="00E14A7B"/>
    <w:rsid w:val="00E14B14"/>
    <w:rsid w:val="00E14D07"/>
    <w:rsid w:val="00E14E05"/>
    <w:rsid w:val="00E14E45"/>
    <w:rsid w:val="00E14F0B"/>
    <w:rsid w:val="00E1514D"/>
    <w:rsid w:val="00E1552E"/>
    <w:rsid w:val="00E155F7"/>
    <w:rsid w:val="00E15874"/>
    <w:rsid w:val="00E1594C"/>
    <w:rsid w:val="00E15AB7"/>
    <w:rsid w:val="00E15C4C"/>
    <w:rsid w:val="00E15D2E"/>
    <w:rsid w:val="00E15DDE"/>
    <w:rsid w:val="00E15E5D"/>
    <w:rsid w:val="00E15F5E"/>
    <w:rsid w:val="00E15FCD"/>
    <w:rsid w:val="00E16292"/>
    <w:rsid w:val="00E16341"/>
    <w:rsid w:val="00E16353"/>
    <w:rsid w:val="00E163E7"/>
    <w:rsid w:val="00E16466"/>
    <w:rsid w:val="00E16527"/>
    <w:rsid w:val="00E168C7"/>
    <w:rsid w:val="00E169BC"/>
    <w:rsid w:val="00E16CF5"/>
    <w:rsid w:val="00E16D08"/>
    <w:rsid w:val="00E16D09"/>
    <w:rsid w:val="00E17165"/>
    <w:rsid w:val="00E17240"/>
    <w:rsid w:val="00E17348"/>
    <w:rsid w:val="00E1737D"/>
    <w:rsid w:val="00E1737F"/>
    <w:rsid w:val="00E17393"/>
    <w:rsid w:val="00E174D2"/>
    <w:rsid w:val="00E174ED"/>
    <w:rsid w:val="00E17746"/>
    <w:rsid w:val="00E177AB"/>
    <w:rsid w:val="00E1785F"/>
    <w:rsid w:val="00E17A01"/>
    <w:rsid w:val="00E17A61"/>
    <w:rsid w:val="00E17C7F"/>
    <w:rsid w:val="00E17CEA"/>
    <w:rsid w:val="00E17D12"/>
    <w:rsid w:val="00E17D36"/>
    <w:rsid w:val="00E17E46"/>
    <w:rsid w:val="00E17E65"/>
    <w:rsid w:val="00E17FC9"/>
    <w:rsid w:val="00E203A9"/>
    <w:rsid w:val="00E20709"/>
    <w:rsid w:val="00E2086F"/>
    <w:rsid w:val="00E20924"/>
    <w:rsid w:val="00E20A62"/>
    <w:rsid w:val="00E20A79"/>
    <w:rsid w:val="00E20A98"/>
    <w:rsid w:val="00E20C9E"/>
    <w:rsid w:val="00E20E49"/>
    <w:rsid w:val="00E20E63"/>
    <w:rsid w:val="00E20EFD"/>
    <w:rsid w:val="00E20F81"/>
    <w:rsid w:val="00E210AC"/>
    <w:rsid w:val="00E210C0"/>
    <w:rsid w:val="00E21296"/>
    <w:rsid w:val="00E215CD"/>
    <w:rsid w:val="00E215F5"/>
    <w:rsid w:val="00E21746"/>
    <w:rsid w:val="00E21C11"/>
    <w:rsid w:val="00E21F00"/>
    <w:rsid w:val="00E22206"/>
    <w:rsid w:val="00E22243"/>
    <w:rsid w:val="00E222CB"/>
    <w:rsid w:val="00E2237F"/>
    <w:rsid w:val="00E225A4"/>
    <w:rsid w:val="00E22646"/>
    <w:rsid w:val="00E226D9"/>
    <w:rsid w:val="00E2273E"/>
    <w:rsid w:val="00E227E9"/>
    <w:rsid w:val="00E228F5"/>
    <w:rsid w:val="00E22B39"/>
    <w:rsid w:val="00E22B60"/>
    <w:rsid w:val="00E22BA6"/>
    <w:rsid w:val="00E22DCA"/>
    <w:rsid w:val="00E22E5A"/>
    <w:rsid w:val="00E22E87"/>
    <w:rsid w:val="00E2311E"/>
    <w:rsid w:val="00E2327C"/>
    <w:rsid w:val="00E232BC"/>
    <w:rsid w:val="00E23410"/>
    <w:rsid w:val="00E23494"/>
    <w:rsid w:val="00E234C0"/>
    <w:rsid w:val="00E2353D"/>
    <w:rsid w:val="00E23614"/>
    <w:rsid w:val="00E236D4"/>
    <w:rsid w:val="00E2387E"/>
    <w:rsid w:val="00E238E6"/>
    <w:rsid w:val="00E23D56"/>
    <w:rsid w:val="00E23FE1"/>
    <w:rsid w:val="00E24102"/>
    <w:rsid w:val="00E24166"/>
    <w:rsid w:val="00E2421B"/>
    <w:rsid w:val="00E24463"/>
    <w:rsid w:val="00E2453C"/>
    <w:rsid w:val="00E245D3"/>
    <w:rsid w:val="00E24784"/>
    <w:rsid w:val="00E249F9"/>
    <w:rsid w:val="00E24B16"/>
    <w:rsid w:val="00E24B65"/>
    <w:rsid w:val="00E24D20"/>
    <w:rsid w:val="00E24E74"/>
    <w:rsid w:val="00E250DB"/>
    <w:rsid w:val="00E25102"/>
    <w:rsid w:val="00E251C3"/>
    <w:rsid w:val="00E251DA"/>
    <w:rsid w:val="00E2521E"/>
    <w:rsid w:val="00E25381"/>
    <w:rsid w:val="00E2546D"/>
    <w:rsid w:val="00E254B6"/>
    <w:rsid w:val="00E254DF"/>
    <w:rsid w:val="00E255FF"/>
    <w:rsid w:val="00E25736"/>
    <w:rsid w:val="00E25906"/>
    <w:rsid w:val="00E2591D"/>
    <w:rsid w:val="00E25B2C"/>
    <w:rsid w:val="00E25B47"/>
    <w:rsid w:val="00E25E10"/>
    <w:rsid w:val="00E25E4A"/>
    <w:rsid w:val="00E25E8A"/>
    <w:rsid w:val="00E260A5"/>
    <w:rsid w:val="00E261B3"/>
    <w:rsid w:val="00E2680A"/>
    <w:rsid w:val="00E2686A"/>
    <w:rsid w:val="00E2687A"/>
    <w:rsid w:val="00E26903"/>
    <w:rsid w:val="00E26B7C"/>
    <w:rsid w:val="00E26C57"/>
    <w:rsid w:val="00E26C7C"/>
    <w:rsid w:val="00E26CB8"/>
    <w:rsid w:val="00E26D03"/>
    <w:rsid w:val="00E26E96"/>
    <w:rsid w:val="00E2706C"/>
    <w:rsid w:val="00E2707C"/>
    <w:rsid w:val="00E27395"/>
    <w:rsid w:val="00E273E2"/>
    <w:rsid w:val="00E27686"/>
    <w:rsid w:val="00E276EF"/>
    <w:rsid w:val="00E27779"/>
    <w:rsid w:val="00E2785B"/>
    <w:rsid w:val="00E278A1"/>
    <w:rsid w:val="00E278EC"/>
    <w:rsid w:val="00E27AA8"/>
    <w:rsid w:val="00E27D45"/>
    <w:rsid w:val="00E27D56"/>
    <w:rsid w:val="00E27E15"/>
    <w:rsid w:val="00E3007E"/>
    <w:rsid w:val="00E300A5"/>
    <w:rsid w:val="00E30122"/>
    <w:rsid w:val="00E3021A"/>
    <w:rsid w:val="00E30664"/>
    <w:rsid w:val="00E30695"/>
    <w:rsid w:val="00E30715"/>
    <w:rsid w:val="00E30728"/>
    <w:rsid w:val="00E30755"/>
    <w:rsid w:val="00E30837"/>
    <w:rsid w:val="00E30846"/>
    <w:rsid w:val="00E30A2F"/>
    <w:rsid w:val="00E30A8A"/>
    <w:rsid w:val="00E30AA5"/>
    <w:rsid w:val="00E30AF6"/>
    <w:rsid w:val="00E30C87"/>
    <w:rsid w:val="00E30D34"/>
    <w:rsid w:val="00E30E1C"/>
    <w:rsid w:val="00E30E8F"/>
    <w:rsid w:val="00E30F4C"/>
    <w:rsid w:val="00E30FEE"/>
    <w:rsid w:val="00E31170"/>
    <w:rsid w:val="00E31223"/>
    <w:rsid w:val="00E31247"/>
    <w:rsid w:val="00E31357"/>
    <w:rsid w:val="00E313EA"/>
    <w:rsid w:val="00E3144E"/>
    <w:rsid w:val="00E3153B"/>
    <w:rsid w:val="00E3169D"/>
    <w:rsid w:val="00E316AC"/>
    <w:rsid w:val="00E3176C"/>
    <w:rsid w:val="00E318A8"/>
    <w:rsid w:val="00E31907"/>
    <w:rsid w:val="00E3194C"/>
    <w:rsid w:val="00E31A7D"/>
    <w:rsid w:val="00E31A99"/>
    <w:rsid w:val="00E31AD1"/>
    <w:rsid w:val="00E31B49"/>
    <w:rsid w:val="00E31C72"/>
    <w:rsid w:val="00E31CFB"/>
    <w:rsid w:val="00E31E13"/>
    <w:rsid w:val="00E31E14"/>
    <w:rsid w:val="00E31F13"/>
    <w:rsid w:val="00E31F8E"/>
    <w:rsid w:val="00E31FB6"/>
    <w:rsid w:val="00E31FE2"/>
    <w:rsid w:val="00E32060"/>
    <w:rsid w:val="00E32276"/>
    <w:rsid w:val="00E32293"/>
    <w:rsid w:val="00E325B8"/>
    <w:rsid w:val="00E32665"/>
    <w:rsid w:val="00E32718"/>
    <w:rsid w:val="00E3286E"/>
    <w:rsid w:val="00E32908"/>
    <w:rsid w:val="00E32995"/>
    <w:rsid w:val="00E32B3E"/>
    <w:rsid w:val="00E32BF3"/>
    <w:rsid w:val="00E32D81"/>
    <w:rsid w:val="00E32F3B"/>
    <w:rsid w:val="00E32FF7"/>
    <w:rsid w:val="00E33052"/>
    <w:rsid w:val="00E3311D"/>
    <w:rsid w:val="00E335A1"/>
    <w:rsid w:val="00E3361B"/>
    <w:rsid w:val="00E33F57"/>
    <w:rsid w:val="00E34139"/>
    <w:rsid w:val="00E34445"/>
    <w:rsid w:val="00E347D4"/>
    <w:rsid w:val="00E34872"/>
    <w:rsid w:val="00E348F5"/>
    <w:rsid w:val="00E34944"/>
    <w:rsid w:val="00E3497D"/>
    <w:rsid w:val="00E34A03"/>
    <w:rsid w:val="00E34C24"/>
    <w:rsid w:val="00E34D17"/>
    <w:rsid w:val="00E34DC5"/>
    <w:rsid w:val="00E34DEE"/>
    <w:rsid w:val="00E34F5F"/>
    <w:rsid w:val="00E3505F"/>
    <w:rsid w:val="00E350EC"/>
    <w:rsid w:val="00E35223"/>
    <w:rsid w:val="00E3523D"/>
    <w:rsid w:val="00E353B5"/>
    <w:rsid w:val="00E35414"/>
    <w:rsid w:val="00E35487"/>
    <w:rsid w:val="00E356A6"/>
    <w:rsid w:val="00E35728"/>
    <w:rsid w:val="00E35774"/>
    <w:rsid w:val="00E357CD"/>
    <w:rsid w:val="00E358E5"/>
    <w:rsid w:val="00E358F8"/>
    <w:rsid w:val="00E35ABE"/>
    <w:rsid w:val="00E35B33"/>
    <w:rsid w:val="00E35BC8"/>
    <w:rsid w:val="00E35D1E"/>
    <w:rsid w:val="00E35E64"/>
    <w:rsid w:val="00E35E9A"/>
    <w:rsid w:val="00E35EBC"/>
    <w:rsid w:val="00E35F76"/>
    <w:rsid w:val="00E35F9F"/>
    <w:rsid w:val="00E36017"/>
    <w:rsid w:val="00E36186"/>
    <w:rsid w:val="00E3619E"/>
    <w:rsid w:val="00E36227"/>
    <w:rsid w:val="00E3623B"/>
    <w:rsid w:val="00E36335"/>
    <w:rsid w:val="00E36455"/>
    <w:rsid w:val="00E364E9"/>
    <w:rsid w:val="00E366A7"/>
    <w:rsid w:val="00E36797"/>
    <w:rsid w:val="00E3679C"/>
    <w:rsid w:val="00E3686D"/>
    <w:rsid w:val="00E368E5"/>
    <w:rsid w:val="00E36AC2"/>
    <w:rsid w:val="00E36CBE"/>
    <w:rsid w:val="00E36FD6"/>
    <w:rsid w:val="00E36FF0"/>
    <w:rsid w:val="00E37100"/>
    <w:rsid w:val="00E37267"/>
    <w:rsid w:val="00E37268"/>
    <w:rsid w:val="00E373C2"/>
    <w:rsid w:val="00E3746A"/>
    <w:rsid w:val="00E3747E"/>
    <w:rsid w:val="00E37482"/>
    <w:rsid w:val="00E3755E"/>
    <w:rsid w:val="00E375B0"/>
    <w:rsid w:val="00E3764C"/>
    <w:rsid w:val="00E3774F"/>
    <w:rsid w:val="00E37866"/>
    <w:rsid w:val="00E378D1"/>
    <w:rsid w:val="00E378EC"/>
    <w:rsid w:val="00E379AB"/>
    <w:rsid w:val="00E37AF1"/>
    <w:rsid w:val="00E37BB2"/>
    <w:rsid w:val="00E37C01"/>
    <w:rsid w:val="00E37CED"/>
    <w:rsid w:val="00E37D32"/>
    <w:rsid w:val="00E37F8E"/>
    <w:rsid w:val="00E400F7"/>
    <w:rsid w:val="00E40625"/>
    <w:rsid w:val="00E4073E"/>
    <w:rsid w:val="00E4089C"/>
    <w:rsid w:val="00E40C91"/>
    <w:rsid w:val="00E40FA0"/>
    <w:rsid w:val="00E410E5"/>
    <w:rsid w:val="00E41172"/>
    <w:rsid w:val="00E41273"/>
    <w:rsid w:val="00E41296"/>
    <w:rsid w:val="00E412E4"/>
    <w:rsid w:val="00E41522"/>
    <w:rsid w:val="00E415E8"/>
    <w:rsid w:val="00E41640"/>
    <w:rsid w:val="00E41642"/>
    <w:rsid w:val="00E4170F"/>
    <w:rsid w:val="00E41837"/>
    <w:rsid w:val="00E418FD"/>
    <w:rsid w:val="00E41ABA"/>
    <w:rsid w:val="00E41BB7"/>
    <w:rsid w:val="00E41C22"/>
    <w:rsid w:val="00E41C4B"/>
    <w:rsid w:val="00E41DAB"/>
    <w:rsid w:val="00E4200D"/>
    <w:rsid w:val="00E420A3"/>
    <w:rsid w:val="00E420EF"/>
    <w:rsid w:val="00E42132"/>
    <w:rsid w:val="00E42184"/>
    <w:rsid w:val="00E42379"/>
    <w:rsid w:val="00E4246D"/>
    <w:rsid w:val="00E425D8"/>
    <w:rsid w:val="00E42892"/>
    <w:rsid w:val="00E42895"/>
    <w:rsid w:val="00E42985"/>
    <w:rsid w:val="00E42B68"/>
    <w:rsid w:val="00E42DD4"/>
    <w:rsid w:val="00E42EC1"/>
    <w:rsid w:val="00E42F41"/>
    <w:rsid w:val="00E42F8F"/>
    <w:rsid w:val="00E4307B"/>
    <w:rsid w:val="00E4321B"/>
    <w:rsid w:val="00E4345B"/>
    <w:rsid w:val="00E434E9"/>
    <w:rsid w:val="00E435FC"/>
    <w:rsid w:val="00E43872"/>
    <w:rsid w:val="00E43943"/>
    <w:rsid w:val="00E43B75"/>
    <w:rsid w:val="00E43C29"/>
    <w:rsid w:val="00E43C70"/>
    <w:rsid w:val="00E43E78"/>
    <w:rsid w:val="00E43F6E"/>
    <w:rsid w:val="00E441D5"/>
    <w:rsid w:val="00E44320"/>
    <w:rsid w:val="00E44976"/>
    <w:rsid w:val="00E449E2"/>
    <w:rsid w:val="00E44BC2"/>
    <w:rsid w:val="00E44BC9"/>
    <w:rsid w:val="00E44BF5"/>
    <w:rsid w:val="00E44F15"/>
    <w:rsid w:val="00E450D7"/>
    <w:rsid w:val="00E450F4"/>
    <w:rsid w:val="00E45202"/>
    <w:rsid w:val="00E4558A"/>
    <w:rsid w:val="00E456D9"/>
    <w:rsid w:val="00E45735"/>
    <w:rsid w:val="00E45825"/>
    <w:rsid w:val="00E45850"/>
    <w:rsid w:val="00E45878"/>
    <w:rsid w:val="00E458DB"/>
    <w:rsid w:val="00E458FA"/>
    <w:rsid w:val="00E45907"/>
    <w:rsid w:val="00E459E0"/>
    <w:rsid w:val="00E45A4E"/>
    <w:rsid w:val="00E45AE5"/>
    <w:rsid w:val="00E45EFA"/>
    <w:rsid w:val="00E460D3"/>
    <w:rsid w:val="00E46243"/>
    <w:rsid w:val="00E462AB"/>
    <w:rsid w:val="00E462D7"/>
    <w:rsid w:val="00E4639B"/>
    <w:rsid w:val="00E4642B"/>
    <w:rsid w:val="00E4646B"/>
    <w:rsid w:val="00E464EE"/>
    <w:rsid w:val="00E46843"/>
    <w:rsid w:val="00E46952"/>
    <w:rsid w:val="00E46B20"/>
    <w:rsid w:val="00E46D80"/>
    <w:rsid w:val="00E46ECE"/>
    <w:rsid w:val="00E46F6E"/>
    <w:rsid w:val="00E470A4"/>
    <w:rsid w:val="00E4713B"/>
    <w:rsid w:val="00E47151"/>
    <w:rsid w:val="00E47204"/>
    <w:rsid w:val="00E47354"/>
    <w:rsid w:val="00E473F9"/>
    <w:rsid w:val="00E47572"/>
    <w:rsid w:val="00E4759B"/>
    <w:rsid w:val="00E47609"/>
    <w:rsid w:val="00E47924"/>
    <w:rsid w:val="00E47A47"/>
    <w:rsid w:val="00E47A4C"/>
    <w:rsid w:val="00E47B00"/>
    <w:rsid w:val="00E47B0D"/>
    <w:rsid w:val="00E47B24"/>
    <w:rsid w:val="00E47BDD"/>
    <w:rsid w:val="00E47C25"/>
    <w:rsid w:val="00E47D1A"/>
    <w:rsid w:val="00E47D26"/>
    <w:rsid w:val="00E50046"/>
    <w:rsid w:val="00E50175"/>
    <w:rsid w:val="00E50187"/>
    <w:rsid w:val="00E50568"/>
    <w:rsid w:val="00E505B6"/>
    <w:rsid w:val="00E50750"/>
    <w:rsid w:val="00E5079E"/>
    <w:rsid w:val="00E50932"/>
    <w:rsid w:val="00E50997"/>
    <w:rsid w:val="00E509C8"/>
    <w:rsid w:val="00E50A51"/>
    <w:rsid w:val="00E50B31"/>
    <w:rsid w:val="00E50C27"/>
    <w:rsid w:val="00E50D6E"/>
    <w:rsid w:val="00E50F3D"/>
    <w:rsid w:val="00E50F9D"/>
    <w:rsid w:val="00E5125F"/>
    <w:rsid w:val="00E5129C"/>
    <w:rsid w:val="00E512EC"/>
    <w:rsid w:val="00E5138C"/>
    <w:rsid w:val="00E5154E"/>
    <w:rsid w:val="00E516FE"/>
    <w:rsid w:val="00E518F9"/>
    <w:rsid w:val="00E51A0A"/>
    <w:rsid w:val="00E51BE2"/>
    <w:rsid w:val="00E51C94"/>
    <w:rsid w:val="00E51D7F"/>
    <w:rsid w:val="00E51E7D"/>
    <w:rsid w:val="00E51EE5"/>
    <w:rsid w:val="00E52024"/>
    <w:rsid w:val="00E5205B"/>
    <w:rsid w:val="00E52240"/>
    <w:rsid w:val="00E5244D"/>
    <w:rsid w:val="00E52457"/>
    <w:rsid w:val="00E527A6"/>
    <w:rsid w:val="00E5280E"/>
    <w:rsid w:val="00E52913"/>
    <w:rsid w:val="00E529A1"/>
    <w:rsid w:val="00E52B88"/>
    <w:rsid w:val="00E52BEA"/>
    <w:rsid w:val="00E52C2A"/>
    <w:rsid w:val="00E52D56"/>
    <w:rsid w:val="00E52E21"/>
    <w:rsid w:val="00E532A7"/>
    <w:rsid w:val="00E532F9"/>
    <w:rsid w:val="00E53459"/>
    <w:rsid w:val="00E5349A"/>
    <w:rsid w:val="00E534C8"/>
    <w:rsid w:val="00E5358D"/>
    <w:rsid w:val="00E53629"/>
    <w:rsid w:val="00E536FA"/>
    <w:rsid w:val="00E537B1"/>
    <w:rsid w:val="00E53AF4"/>
    <w:rsid w:val="00E53BEC"/>
    <w:rsid w:val="00E53D99"/>
    <w:rsid w:val="00E540B1"/>
    <w:rsid w:val="00E540B2"/>
    <w:rsid w:val="00E542D1"/>
    <w:rsid w:val="00E5431C"/>
    <w:rsid w:val="00E5438A"/>
    <w:rsid w:val="00E543FF"/>
    <w:rsid w:val="00E54498"/>
    <w:rsid w:val="00E5490E"/>
    <w:rsid w:val="00E54A10"/>
    <w:rsid w:val="00E54AC5"/>
    <w:rsid w:val="00E54CED"/>
    <w:rsid w:val="00E54D99"/>
    <w:rsid w:val="00E54ECC"/>
    <w:rsid w:val="00E54FC6"/>
    <w:rsid w:val="00E55133"/>
    <w:rsid w:val="00E55167"/>
    <w:rsid w:val="00E554A4"/>
    <w:rsid w:val="00E55747"/>
    <w:rsid w:val="00E55758"/>
    <w:rsid w:val="00E5579E"/>
    <w:rsid w:val="00E55B30"/>
    <w:rsid w:val="00E55BDE"/>
    <w:rsid w:val="00E55C49"/>
    <w:rsid w:val="00E55D80"/>
    <w:rsid w:val="00E55EBA"/>
    <w:rsid w:val="00E55ED4"/>
    <w:rsid w:val="00E55EE4"/>
    <w:rsid w:val="00E56065"/>
    <w:rsid w:val="00E5611C"/>
    <w:rsid w:val="00E561EB"/>
    <w:rsid w:val="00E56230"/>
    <w:rsid w:val="00E56290"/>
    <w:rsid w:val="00E562BA"/>
    <w:rsid w:val="00E562CF"/>
    <w:rsid w:val="00E56322"/>
    <w:rsid w:val="00E56336"/>
    <w:rsid w:val="00E56551"/>
    <w:rsid w:val="00E566E8"/>
    <w:rsid w:val="00E56992"/>
    <w:rsid w:val="00E56DE2"/>
    <w:rsid w:val="00E56FB7"/>
    <w:rsid w:val="00E57152"/>
    <w:rsid w:val="00E57431"/>
    <w:rsid w:val="00E57546"/>
    <w:rsid w:val="00E57590"/>
    <w:rsid w:val="00E57792"/>
    <w:rsid w:val="00E578B7"/>
    <w:rsid w:val="00E57B7E"/>
    <w:rsid w:val="00E57BD5"/>
    <w:rsid w:val="00E57C41"/>
    <w:rsid w:val="00E57EC2"/>
    <w:rsid w:val="00E57FA9"/>
    <w:rsid w:val="00E601B2"/>
    <w:rsid w:val="00E6024B"/>
    <w:rsid w:val="00E60289"/>
    <w:rsid w:val="00E60386"/>
    <w:rsid w:val="00E603FC"/>
    <w:rsid w:val="00E6043E"/>
    <w:rsid w:val="00E60638"/>
    <w:rsid w:val="00E60781"/>
    <w:rsid w:val="00E608A2"/>
    <w:rsid w:val="00E608C1"/>
    <w:rsid w:val="00E608D1"/>
    <w:rsid w:val="00E609B5"/>
    <w:rsid w:val="00E60ABF"/>
    <w:rsid w:val="00E60B1C"/>
    <w:rsid w:val="00E60D46"/>
    <w:rsid w:val="00E60E41"/>
    <w:rsid w:val="00E60F0C"/>
    <w:rsid w:val="00E60F4E"/>
    <w:rsid w:val="00E61036"/>
    <w:rsid w:val="00E611D1"/>
    <w:rsid w:val="00E613BF"/>
    <w:rsid w:val="00E613EE"/>
    <w:rsid w:val="00E61410"/>
    <w:rsid w:val="00E61558"/>
    <w:rsid w:val="00E6159A"/>
    <w:rsid w:val="00E615EB"/>
    <w:rsid w:val="00E615F1"/>
    <w:rsid w:val="00E61673"/>
    <w:rsid w:val="00E6175A"/>
    <w:rsid w:val="00E617C4"/>
    <w:rsid w:val="00E619A1"/>
    <w:rsid w:val="00E61AE7"/>
    <w:rsid w:val="00E61C88"/>
    <w:rsid w:val="00E61E48"/>
    <w:rsid w:val="00E61EC0"/>
    <w:rsid w:val="00E61F3B"/>
    <w:rsid w:val="00E61FF9"/>
    <w:rsid w:val="00E621D0"/>
    <w:rsid w:val="00E621F8"/>
    <w:rsid w:val="00E622F1"/>
    <w:rsid w:val="00E62373"/>
    <w:rsid w:val="00E62389"/>
    <w:rsid w:val="00E623A6"/>
    <w:rsid w:val="00E62789"/>
    <w:rsid w:val="00E62A25"/>
    <w:rsid w:val="00E62B35"/>
    <w:rsid w:val="00E62BDF"/>
    <w:rsid w:val="00E62C1C"/>
    <w:rsid w:val="00E62D43"/>
    <w:rsid w:val="00E62D5D"/>
    <w:rsid w:val="00E62D66"/>
    <w:rsid w:val="00E62F6B"/>
    <w:rsid w:val="00E630EF"/>
    <w:rsid w:val="00E6327A"/>
    <w:rsid w:val="00E634B1"/>
    <w:rsid w:val="00E634F3"/>
    <w:rsid w:val="00E63521"/>
    <w:rsid w:val="00E635E4"/>
    <w:rsid w:val="00E636A1"/>
    <w:rsid w:val="00E6374D"/>
    <w:rsid w:val="00E63CF2"/>
    <w:rsid w:val="00E63D6A"/>
    <w:rsid w:val="00E63DC9"/>
    <w:rsid w:val="00E63F4B"/>
    <w:rsid w:val="00E63F65"/>
    <w:rsid w:val="00E640B3"/>
    <w:rsid w:val="00E6430B"/>
    <w:rsid w:val="00E64388"/>
    <w:rsid w:val="00E64390"/>
    <w:rsid w:val="00E643E9"/>
    <w:rsid w:val="00E64490"/>
    <w:rsid w:val="00E644ED"/>
    <w:rsid w:val="00E645F4"/>
    <w:rsid w:val="00E6463D"/>
    <w:rsid w:val="00E6466E"/>
    <w:rsid w:val="00E6474F"/>
    <w:rsid w:val="00E64780"/>
    <w:rsid w:val="00E647CA"/>
    <w:rsid w:val="00E647CD"/>
    <w:rsid w:val="00E649AD"/>
    <w:rsid w:val="00E64AA3"/>
    <w:rsid w:val="00E64B1D"/>
    <w:rsid w:val="00E64CC9"/>
    <w:rsid w:val="00E64CE4"/>
    <w:rsid w:val="00E64DB1"/>
    <w:rsid w:val="00E64F05"/>
    <w:rsid w:val="00E650D9"/>
    <w:rsid w:val="00E65147"/>
    <w:rsid w:val="00E6519E"/>
    <w:rsid w:val="00E65223"/>
    <w:rsid w:val="00E6537F"/>
    <w:rsid w:val="00E653ED"/>
    <w:rsid w:val="00E65412"/>
    <w:rsid w:val="00E65477"/>
    <w:rsid w:val="00E6556B"/>
    <w:rsid w:val="00E6572F"/>
    <w:rsid w:val="00E65819"/>
    <w:rsid w:val="00E6583F"/>
    <w:rsid w:val="00E6598F"/>
    <w:rsid w:val="00E6599B"/>
    <w:rsid w:val="00E65A4A"/>
    <w:rsid w:val="00E65AFE"/>
    <w:rsid w:val="00E65CA6"/>
    <w:rsid w:val="00E65D28"/>
    <w:rsid w:val="00E65D55"/>
    <w:rsid w:val="00E65DB3"/>
    <w:rsid w:val="00E65DC2"/>
    <w:rsid w:val="00E65F58"/>
    <w:rsid w:val="00E6618A"/>
    <w:rsid w:val="00E66264"/>
    <w:rsid w:val="00E66327"/>
    <w:rsid w:val="00E6635D"/>
    <w:rsid w:val="00E664D1"/>
    <w:rsid w:val="00E66565"/>
    <w:rsid w:val="00E665C4"/>
    <w:rsid w:val="00E66650"/>
    <w:rsid w:val="00E667A2"/>
    <w:rsid w:val="00E66A38"/>
    <w:rsid w:val="00E66C31"/>
    <w:rsid w:val="00E66DBE"/>
    <w:rsid w:val="00E66DDD"/>
    <w:rsid w:val="00E66F13"/>
    <w:rsid w:val="00E67156"/>
    <w:rsid w:val="00E671E3"/>
    <w:rsid w:val="00E67233"/>
    <w:rsid w:val="00E673D9"/>
    <w:rsid w:val="00E674A5"/>
    <w:rsid w:val="00E67526"/>
    <w:rsid w:val="00E6788B"/>
    <w:rsid w:val="00E6798C"/>
    <w:rsid w:val="00E6799F"/>
    <w:rsid w:val="00E679A4"/>
    <w:rsid w:val="00E67A57"/>
    <w:rsid w:val="00E67A76"/>
    <w:rsid w:val="00E67A7C"/>
    <w:rsid w:val="00E67C52"/>
    <w:rsid w:val="00E67D38"/>
    <w:rsid w:val="00E67E4A"/>
    <w:rsid w:val="00E67E59"/>
    <w:rsid w:val="00E702AA"/>
    <w:rsid w:val="00E702BD"/>
    <w:rsid w:val="00E702CF"/>
    <w:rsid w:val="00E70326"/>
    <w:rsid w:val="00E70666"/>
    <w:rsid w:val="00E706AD"/>
    <w:rsid w:val="00E707B9"/>
    <w:rsid w:val="00E70844"/>
    <w:rsid w:val="00E70898"/>
    <w:rsid w:val="00E70A65"/>
    <w:rsid w:val="00E70AD9"/>
    <w:rsid w:val="00E70D12"/>
    <w:rsid w:val="00E70D4D"/>
    <w:rsid w:val="00E70F3E"/>
    <w:rsid w:val="00E70F43"/>
    <w:rsid w:val="00E70FBB"/>
    <w:rsid w:val="00E70FF5"/>
    <w:rsid w:val="00E710B2"/>
    <w:rsid w:val="00E7114B"/>
    <w:rsid w:val="00E71209"/>
    <w:rsid w:val="00E712FD"/>
    <w:rsid w:val="00E71376"/>
    <w:rsid w:val="00E713F5"/>
    <w:rsid w:val="00E714EA"/>
    <w:rsid w:val="00E71706"/>
    <w:rsid w:val="00E71843"/>
    <w:rsid w:val="00E71882"/>
    <w:rsid w:val="00E718AC"/>
    <w:rsid w:val="00E719C8"/>
    <w:rsid w:val="00E71A73"/>
    <w:rsid w:val="00E71AAA"/>
    <w:rsid w:val="00E71F62"/>
    <w:rsid w:val="00E72000"/>
    <w:rsid w:val="00E72260"/>
    <w:rsid w:val="00E72461"/>
    <w:rsid w:val="00E726C0"/>
    <w:rsid w:val="00E726CB"/>
    <w:rsid w:val="00E72781"/>
    <w:rsid w:val="00E72892"/>
    <w:rsid w:val="00E728B1"/>
    <w:rsid w:val="00E72A9D"/>
    <w:rsid w:val="00E72B93"/>
    <w:rsid w:val="00E72C30"/>
    <w:rsid w:val="00E72E4A"/>
    <w:rsid w:val="00E72EC4"/>
    <w:rsid w:val="00E732E7"/>
    <w:rsid w:val="00E732F2"/>
    <w:rsid w:val="00E7362B"/>
    <w:rsid w:val="00E73636"/>
    <w:rsid w:val="00E738CE"/>
    <w:rsid w:val="00E73922"/>
    <w:rsid w:val="00E73999"/>
    <w:rsid w:val="00E73A70"/>
    <w:rsid w:val="00E73B52"/>
    <w:rsid w:val="00E73BB1"/>
    <w:rsid w:val="00E73C1F"/>
    <w:rsid w:val="00E73C27"/>
    <w:rsid w:val="00E73CF7"/>
    <w:rsid w:val="00E73E92"/>
    <w:rsid w:val="00E73ED0"/>
    <w:rsid w:val="00E73FB5"/>
    <w:rsid w:val="00E73FB6"/>
    <w:rsid w:val="00E7409E"/>
    <w:rsid w:val="00E74169"/>
    <w:rsid w:val="00E741D7"/>
    <w:rsid w:val="00E74265"/>
    <w:rsid w:val="00E742FE"/>
    <w:rsid w:val="00E74525"/>
    <w:rsid w:val="00E74645"/>
    <w:rsid w:val="00E74871"/>
    <w:rsid w:val="00E7488B"/>
    <w:rsid w:val="00E74A9F"/>
    <w:rsid w:val="00E74C28"/>
    <w:rsid w:val="00E74C6A"/>
    <w:rsid w:val="00E74E73"/>
    <w:rsid w:val="00E75058"/>
    <w:rsid w:val="00E750BE"/>
    <w:rsid w:val="00E750E7"/>
    <w:rsid w:val="00E752B3"/>
    <w:rsid w:val="00E7548A"/>
    <w:rsid w:val="00E756FF"/>
    <w:rsid w:val="00E75982"/>
    <w:rsid w:val="00E75B36"/>
    <w:rsid w:val="00E75CE4"/>
    <w:rsid w:val="00E75D75"/>
    <w:rsid w:val="00E75EA4"/>
    <w:rsid w:val="00E75FF3"/>
    <w:rsid w:val="00E7620A"/>
    <w:rsid w:val="00E76277"/>
    <w:rsid w:val="00E762B0"/>
    <w:rsid w:val="00E76359"/>
    <w:rsid w:val="00E7646E"/>
    <w:rsid w:val="00E764B4"/>
    <w:rsid w:val="00E76714"/>
    <w:rsid w:val="00E7685D"/>
    <w:rsid w:val="00E768F1"/>
    <w:rsid w:val="00E76916"/>
    <w:rsid w:val="00E76944"/>
    <w:rsid w:val="00E76951"/>
    <w:rsid w:val="00E76A15"/>
    <w:rsid w:val="00E76DBC"/>
    <w:rsid w:val="00E76E6A"/>
    <w:rsid w:val="00E76F86"/>
    <w:rsid w:val="00E7720F"/>
    <w:rsid w:val="00E7728A"/>
    <w:rsid w:val="00E773AF"/>
    <w:rsid w:val="00E773D1"/>
    <w:rsid w:val="00E776A4"/>
    <w:rsid w:val="00E777F7"/>
    <w:rsid w:val="00E77858"/>
    <w:rsid w:val="00E779AC"/>
    <w:rsid w:val="00E77A24"/>
    <w:rsid w:val="00E77B34"/>
    <w:rsid w:val="00E77B91"/>
    <w:rsid w:val="00E77BE5"/>
    <w:rsid w:val="00E77DE8"/>
    <w:rsid w:val="00E77E21"/>
    <w:rsid w:val="00E77E2E"/>
    <w:rsid w:val="00E77E6A"/>
    <w:rsid w:val="00E77FB4"/>
    <w:rsid w:val="00E803A4"/>
    <w:rsid w:val="00E80450"/>
    <w:rsid w:val="00E80503"/>
    <w:rsid w:val="00E805FB"/>
    <w:rsid w:val="00E80640"/>
    <w:rsid w:val="00E8081A"/>
    <w:rsid w:val="00E80A19"/>
    <w:rsid w:val="00E80B55"/>
    <w:rsid w:val="00E80C1B"/>
    <w:rsid w:val="00E80D4B"/>
    <w:rsid w:val="00E80D77"/>
    <w:rsid w:val="00E80E19"/>
    <w:rsid w:val="00E80E30"/>
    <w:rsid w:val="00E80EEB"/>
    <w:rsid w:val="00E80F1F"/>
    <w:rsid w:val="00E80FA3"/>
    <w:rsid w:val="00E80FF7"/>
    <w:rsid w:val="00E81121"/>
    <w:rsid w:val="00E81283"/>
    <w:rsid w:val="00E81309"/>
    <w:rsid w:val="00E813DD"/>
    <w:rsid w:val="00E814C5"/>
    <w:rsid w:val="00E81711"/>
    <w:rsid w:val="00E8182F"/>
    <w:rsid w:val="00E818EF"/>
    <w:rsid w:val="00E81932"/>
    <w:rsid w:val="00E81A57"/>
    <w:rsid w:val="00E81BA0"/>
    <w:rsid w:val="00E81C47"/>
    <w:rsid w:val="00E81C54"/>
    <w:rsid w:val="00E8204D"/>
    <w:rsid w:val="00E82117"/>
    <w:rsid w:val="00E82157"/>
    <w:rsid w:val="00E82189"/>
    <w:rsid w:val="00E824A9"/>
    <w:rsid w:val="00E824EF"/>
    <w:rsid w:val="00E82597"/>
    <w:rsid w:val="00E82660"/>
    <w:rsid w:val="00E82724"/>
    <w:rsid w:val="00E82727"/>
    <w:rsid w:val="00E82739"/>
    <w:rsid w:val="00E82811"/>
    <w:rsid w:val="00E82B80"/>
    <w:rsid w:val="00E82D27"/>
    <w:rsid w:val="00E82E55"/>
    <w:rsid w:val="00E8317F"/>
    <w:rsid w:val="00E831DA"/>
    <w:rsid w:val="00E83448"/>
    <w:rsid w:val="00E83494"/>
    <w:rsid w:val="00E834C0"/>
    <w:rsid w:val="00E8364E"/>
    <w:rsid w:val="00E8371B"/>
    <w:rsid w:val="00E83783"/>
    <w:rsid w:val="00E8383A"/>
    <w:rsid w:val="00E838CC"/>
    <w:rsid w:val="00E8394E"/>
    <w:rsid w:val="00E83A91"/>
    <w:rsid w:val="00E83B5B"/>
    <w:rsid w:val="00E83E55"/>
    <w:rsid w:val="00E83F18"/>
    <w:rsid w:val="00E83FD0"/>
    <w:rsid w:val="00E83FE8"/>
    <w:rsid w:val="00E841D3"/>
    <w:rsid w:val="00E8427F"/>
    <w:rsid w:val="00E8438A"/>
    <w:rsid w:val="00E84456"/>
    <w:rsid w:val="00E844A4"/>
    <w:rsid w:val="00E84561"/>
    <w:rsid w:val="00E84601"/>
    <w:rsid w:val="00E84700"/>
    <w:rsid w:val="00E8471F"/>
    <w:rsid w:val="00E847B3"/>
    <w:rsid w:val="00E847E3"/>
    <w:rsid w:val="00E8485D"/>
    <w:rsid w:val="00E84B8E"/>
    <w:rsid w:val="00E84C5D"/>
    <w:rsid w:val="00E84C6A"/>
    <w:rsid w:val="00E84D96"/>
    <w:rsid w:val="00E85123"/>
    <w:rsid w:val="00E851B5"/>
    <w:rsid w:val="00E8530F"/>
    <w:rsid w:val="00E85358"/>
    <w:rsid w:val="00E85419"/>
    <w:rsid w:val="00E8549C"/>
    <w:rsid w:val="00E855B7"/>
    <w:rsid w:val="00E855E3"/>
    <w:rsid w:val="00E8565B"/>
    <w:rsid w:val="00E8571D"/>
    <w:rsid w:val="00E85907"/>
    <w:rsid w:val="00E85CA6"/>
    <w:rsid w:val="00E85D16"/>
    <w:rsid w:val="00E85DC5"/>
    <w:rsid w:val="00E85E7B"/>
    <w:rsid w:val="00E86190"/>
    <w:rsid w:val="00E862CC"/>
    <w:rsid w:val="00E862FE"/>
    <w:rsid w:val="00E8650F"/>
    <w:rsid w:val="00E8653B"/>
    <w:rsid w:val="00E86555"/>
    <w:rsid w:val="00E86570"/>
    <w:rsid w:val="00E86AD8"/>
    <w:rsid w:val="00E86C85"/>
    <w:rsid w:val="00E86CDE"/>
    <w:rsid w:val="00E86E4F"/>
    <w:rsid w:val="00E86E9A"/>
    <w:rsid w:val="00E86FA4"/>
    <w:rsid w:val="00E871F4"/>
    <w:rsid w:val="00E871FC"/>
    <w:rsid w:val="00E87215"/>
    <w:rsid w:val="00E8735F"/>
    <w:rsid w:val="00E87436"/>
    <w:rsid w:val="00E87570"/>
    <w:rsid w:val="00E87586"/>
    <w:rsid w:val="00E8767D"/>
    <w:rsid w:val="00E876E8"/>
    <w:rsid w:val="00E876FA"/>
    <w:rsid w:val="00E87886"/>
    <w:rsid w:val="00E87947"/>
    <w:rsid w:val="00E87961"/>
    <w:rsid w:val="00E879C6"/>
    <w:rsid w:val="00E87B0B"/>
    <w:rsid w:val="00E87B8E"/>
    <w:rsid w:val="00E87C78"/>
    <w:rsid w:val="00E900BF"/>
    <w:rsid w:val="00E902C1"/>
    <w:rsid w:val="00E9036E"/>
    <w:rsid w:val="00E903B7"/>
    <w:rsid w:val="00E903DA"/>
    <w:rsid w:val="00E90513"/>
    <w:rsid w:val="00E9057C"/>
    <w:rsid w:val="00E90747"/>
    <w:rsid w:val="00E908F5"/>
    <w:rsid w:val="00E90916"/>
    <w:rsid w:val="00E9095C"/>
    <w:rsid w:val="00E909C5"/>
    <w:rsid w:val="00E90AE6"/>
    <w:rsid w:val="00E90B84"/>
    <w:rsid w:val="00E91194"/>
    <w:rsid w:val="00E911A1"/>
    <w:rsid w:val="00E91238"/>
    <w:rsid w:val="00E91334"/>
    <w:rsid w:val="00E9134B"/>
    <w:rsid w:val="00E91374"/>
    <w:rsid w:val="00E91417"/>
    <w:rsid w:val="00E915BD"/>
    <w:rsid w:val="00E91618"/>
    <w:rsid w:val="00E9169A"/>
    <w:rsid w:val="00E916AF"/>
    <w:rsid w:val="00E91868"/>
    <w:rsid w:val="00E918E4"/>
    <w:rsid w:val="00E9192C"/>
    <w:rsid w:val="00E919C1"/>
    <w:rsid w:val="00E91B4D"/>
    <w:rsid w:val="00E91B9F"/>
    <w:rsid w:val="00E91BF8"/>
    <w:rsid w:val="00E91C3E"/>
    <w:rsid w:val="00E91CBC"/>
    <w:rsid w:val="00E91F5B"/>
    <w:rsid w:val="00E92044"/>
    <w:rsid w:val="00E92084"/>
    <w:rsid w:val="00E920BB"/>
    <w:rsid w:val="00E92246"/>
    <w:rsid w:val="00E925D1"/>
    <w:rsid w:val="00E92685"/>
    <w:rsid w:val="00E926E0"/>
    <w:rsid w:val="00E92782"/>
    <w:rsid w:val="00E92847"/>
    <w:rsid w:val="00E9286C"/>
    <w:rsid w:val="00E92899"/>
    <w:rsid w:val="00E92BCE"/>
    <w:rsid w:val="00E92D55"/>
    <w:rsid w:val="00E92E58"/>
    <w:rsid w:val="00E92EC0"/>
    <w:rsid w:val="00E92FB8"/>
    <w:rsid w:val="00E93062"/>
    <w:rsid w:val="00E930FC"/>
    <w:rsid w:val="00E93130"/>
    <w:rsid w:val="00E931B6"/>
    <w:rsid w:val="00E933E2"/>
    <w:rsid w:val="00E93574"/>
    <w:rsid w:val="00E9364A"/>
    <w:rsid w:val="00E93704"/>
    <w:rsid w:val="00E93718"/>
    <w:rsid w:val="00E93802"/>
    <w:rsid w:val="00E939EB"/>
    <w:rsid w:val="00E93A0F"/>
    <w:rsid w:val="00E93C89"/>
    <w:rsid w:val="00E93CAE"/>
    <w:rsid w:val="00E93E29"/>
    <w:rsid w:val="00E93E89"/>
    <w:rsid w:val="00E9419A"/>
    <w:rsid w:val="00E9420E"/>
    <w:rsid w:val="00E9432D"/>
    <w:rsid w:val="00E9433D"/>
    <w:rsid w:val="00E94435"/>
    <w:rsid w:val="00E94573"/>
    <w:rsid w:val="00E9474C"/>
    <w:rsid w:val="00E94942"/>
    <w:rsid w:val="00E94A2F"/>
    <w:rsid w:val="00E94B5D"/>
    <w:rsid w:val="00E94CB6"/>
    <w:rsid w:val="00E94E58"/>
    <w:rsid w:val="00E94E88"/>
    <w:rsid w:val="00E94EF3"/>
    <w:rsid w:val="00E94F7A"/>
    <w:rsid w:val="00E94FCA"/>
    <w:rsid w:val="00E9502B"/>
    <w:rsid w:val="00E9514C"/>
    <w:rsid w:val="00E954C8"/>
    <w:rsid w:val="00E9551F"/>
    <w:rsid w:val="00E95564"/>
    <w:rsid w:val="00E956EA"/>
    <w:rsid w:val="00E95998"/>
    <w:rsid w:val="00E95B17"/>
    <w:rsid w:val="00E95B4B"/>
    <w:rsid w:val="00E95D94"/>
    <w:rsid w:val="00E95FFF"/>
    <w:rsid w:val="00E9615C"/>
    <w:rsid w:val="00E96227"/>
    <w:rsid w:val="00E9628D"/>
    <w:rsid w:val="00E962B6"/>
    <w:rsid w:val="00E962CB"/>
    <w:rsid w:val="00E962CC"/>
    <w:rsid w:val="00E967EF"/>
    <w:rsid w:val="00E96926"/>
    <w:rsid w:val="00E96928"/>
    <w:rsid w:val="00E96A1E"/>
    <w:rsid w:val="00E96BFC"/>
    <w:rsid w:val="00E96DDA"/>
    <w:rsid w:val="00E96DE0"/>
    <w:rsid w:val="00E96DF2"/>
    <w:rsid w:val="00E96E77"/>
    <w:rsid w:val="00E973BD"/>
    <w:rsid w:val="00E97492"/>
    <w:rsid w:val="00E97553"/>
    <w:rsid w:val="00E975C6"/>
    <w:rsid w:val="00E976C4"/>
    <w:rsid w:val="00E978BB"/>
    <w:rsid w:val="00E97964"/>
    <w:rsid w:val="00E97C00"/>
    <w:rsid w:val="00E97CB9"/>
    <w:rsid w:val="00E97D85"/>
    <w:rsid w:val="00E97DB3"/>
    <w:rsid w:val="00E97DBB"/>
    <w:rsid w:val="00E97F54"/>
    <w:rsid w:val="00E97F63"/>
    <w:rsid w:val="00EA009F"/>
    <w:rsid w:val="00EA022C"/>
    <w:rsid w:val="00EA030D"/>
    <w:rsid w:val="00EA06D5"/>
    <w:rsid w:val="00EA0873"/>
    <w:rsid w:val="00EA0983"/>
    <w:rsid w:val="00EA0A97"/>
    <w:rsid w:val="00EA0C49"/>
    <w:rsid w:val="00EA0C58"/>
    <w:rsid w:val="00EA143E"/>
    <w:rsid w:val="00EA14C8"/>
    <w:rsid w:val="00EA155D"/>
    <w:rsid w:val="00EA162F"/>
    <w:rsid w:val="00EA1661"/>
    <w:rsid w:val="00EA181F"/>
    <w:rsid w:val="00EA18B8"/>
    <w:rsid w:val="00EA19CB"/>
    <w:rsid w:val="00EA1B05"/>
    <w:rsid w:val="00EA1BBC"/>
    <w:rsid w:val="00EA1BC3"/>
    <w:rsid w:val="00EA1C21"/>
    <w:rsid w:val="00EA1CF4"/>
    <w:rsid w:val="00EA1EAD"/>
    <w:rsid w:val="00EA1FCD"/>
    <w:rsid w:val="00EA2008"/>
    <w:rsid w:val="00EA245D"/>
    <w:rsid w:val="00EA24BC"/>
    <w:rsid w:val="00EA29A2"/>
    <w:rsid w:val="00EA2B9B"/>
    <w:rsid w:val="00EA2C0D"/>
    <w:rsid w:val="00EA2C5D"/>
    <w:rsid w:val="00EA2E0F"/>
    <w:rsid w:val="00EA2E7D"/>
    <w:rsid w:val="00EA2E80"/>
    <w:rsid w:val="00EA2EF9"/>
    <w:rsid w:val="00EA2FFB"/>
    <w:rsid w:val="00EA3040"/>
    <w:rsid w:val="00EA312A"/>
    <w:rsid w:val="00EA3180"/>
    <w:rsid w:val="00EA3216"/>
    <w:rsid w:val="00EA327E"/>
    <w:rsid w:val="00EA32A3"/>
    <w:rsid w:val="00EA32EE"/>
    <w:rsid w:val="00EA34C8"/>
    <w:rsid w:val="00EA3509"/>
    <w:rsid w:val="00EA3532"/>
    <w:rsid w:val="00EA3680"/>
    <w:rsid w:val="00EA380B"/>
    <w:rsid w:val="00EA3B5B"/>
    <w:rsid w:val="00EA3D9A"/>
    <w:rsid w:val="00EA3DB4"/>
    <w:rsid w:val="00EA3DCB"/>
    <w:rsid w:val="00EA3E28"/>
    <w:rsid w:val="00EA3F31"/>
    <w:rsid w:val="00EA40D5"/>
    <w:rsid w:val="00EA42F4"/>
    <w:rsid w:val="00EA4302"/>
    <w:rsid w:val="00EA463D"/>
    <w:rsid w:val="00EA465F"/>
    <w:rsid w:val="00EA48DD"/>
    <w:rsid w:val="00EA4990"/>
    <w:rsid w:val="00EA4A0E"/>
    <w:rsid w:val="00EA4A32"/>
    <w:rsid w:val="00EA4A91"/>
    <w:rsid w:val="00EA4B45"/>
    <w:rsid w:val="00EA4B58"/>
    <w:rsid w:val="00EA4B95"/>
    <w:rsid w:val="00EA4C6B"/>
    <w:rsid w:val="00EA4CE0"/>
    <w:rsid w:val="00EA4D3D"/>
    <w:rsid w:val="00EA4D75"/>
    <w:rsid w:val="00EA4F04"/>
    <w:rsid w:val="00EA4FF5"/>
    <w:rsid w:val="00EA5020"/>
    <w:rsid w:val="00EA5028"/>
    <w:rsid w:val="00EA5188"/>
    <w:rsid w:val="00EA51D5"/>
    <w:rsid w:val="00EA5215"/>
    <w:rsid w:val="00EA52B6"/>
    <w:rsid w:val="00EA5424"/>
    <w:rsid w:val="00EA5442"/>
    <w:rsid w:val="00EA55DD"/>
    <w:rsid w:val="00EA562F"/>
    <w:rsid w:val="00EA576B"/>
    <w:rsid w:val="00EA5789"/>
    <w:rsid w:val="00EA5899"/>
    <w:rsid w:val="00EA59B1"/>
    <w:rsid w:val="00EA59BC"/>
    <w:rsid w:val="00EA5B70"/>
    <w:rsid w:val="00EA5BCC"/>
    <w:rsid w:val="00EA5C63"/>
    <w:rsid w:val="00EA5CF5"/>
    <w:rsid w:val="00EA5D3E"/>
    <w:rsid w:val="00EA5DCD"/>
    <w:rsid w:val="00EA5E8D"/>
    <w:rsid w:val="00EA5EBF"/>
    <w:rsid w:val="00EA5F2F"/>
    <w:rsid w:val="00EA5F78"/>
    <w:rsid w:val="00EA6007"/>
    <w:rsid w:val="00EA617E"/>
    <w:rsid w:val="00EA6281"/>
    <w:rsid w:val="00EA63F6"/>
    <w:rsid w:val="00EA63FF"/>
    <w:rsid w:val="00EA647A"/>
    <w:rsid w:val="00EA64F2"/>
    <w:rsid w:val="00EA65BC"/>
    <w:rsid w:val="00EA6667"/>
    <w:rsid w:val="00EA66E7"/>
    <w:rsid w:val="00EA6813"/>
    <w:rsid w:val="00EA6B0E"/>
    <w:rsid w:val="00EA6BE5"/>
    <w:rsid w:val="00EA6CCF"/>
    <w:rsid w:val="00EA6DCE"/>
    <w:rsid w:val="00EA6E6F"/>
    <w:rsid w:val="00EA6F1B"/>
    <w:rsid w:val="00EA726D"/>
    <w:rsid w:val="00EA72DD"/>
    <w:rsid w:val="00EA73CE"/>
    <w:rsid w:val="00EA74B8"/>
    <w:rsid w:val="00EA796A"/>
    <w:rsid w:val="00EA7AA9"/>
    <w:rsid w:val="00EA7B13"/>
    <w:rsid w:val="00EA7C17"/>
    <w:rsid w:val="00EA7E52"/>
    <w:rsid w:val="00EA7ED1"/>
    <w:rsid w:val="00EA7FB8"/>
    <w:rsid w:val="00EB0209"/>
    <w:rsid w:val="00EB0279"/>
    <w:rsid w:val="00EB02E6"/>
    <w:rsid w:val="00EB0339"/>
    <w:rsid w:val="00EB033E"/>
    <w:rsid w:val="00EB038F"/>
    <w:rsid w:val="00EB04AE"/>
    <w:rsid w:val="00EB05BE"/>
    <w:rsid w:val="00EB0608"/>
    <w:rsid w:val="00EB0611"/>
    <w:rsid w:val="00EB076C"/>
    <w:rsid w:val="00EB0797"/>
    <w:rsid w:val="00EB08C2"/>
    <w:rsid w:val="00EB08C4"/>
    <w:rsid w:val="00EB0909"/>
    <w:rsid w:val="00EB0B4B"/>
    <w:rsid w:val="00EB0BC8"/>
    <w:rsid w:val="00EB0BFE"/>
    <w:rsid w:val="00EB0C9D"/>
    <w:rsid w:val="00EB0CBA"/>
    <w:rsid w:val="00EB0F0B"/>
    <w:rsid w:val="00EB0FD2"/>
    <w:rsid w:val="00EB1064"/>
    <w:rsid w:val="00EB1181"/>
    <w:rsid w:val="00EB1270"/>
    <w:rsid w:val="00EB1277"/>
    <w:rsid w:val="00EB1336"/>
    <w:rsid w:val="00EB14C8"/>
    <w:rsid w:val="00EB16B4"/>
    <w:rsid w:val="00EB1947"/>
    <w:rsid w:val="00EB1A78"/>
    <w:rsid w:val="00EB1CB5"/>
    <w:rsid w:val="00EB1D3A"/>
    <w:rsid w:val="00EB1ECE"/>
    <w:rsid w:val="00EB1F10"/>
    <w:rsid w:val="00EB222E"/>
    <w:rsid w:val="00EB248C"/>
    <w:rsid w:val="00EB255C"/>
    <w:rsid w:val="00EB259D"/>
    <w:rsid w:val="00EB25B8"/>
    <w:rsid w:val="00EB26BD"/>
    <w:rsid w:val="00EB2729"/>
    <w:rsid w:val="00EB273F"/>
    <w:rsid w:val="00EB2756"/>
    <w:rsid w:val="00EB29EA"/>
    <w:rsid w:val="00EB2AD5"/>
    <w:rsid w:val="00EB2C08"/>
    <w:rsid w:val="00EB2C16"/>
    <w:rsid w:val="00EB2C17"/>
    <w:rsid w:val="00EB2CD0"/>
    <w:rsid w:val="00EB2E2D"/>
    <w:rsid w:val="00EB3090"/>
    <w:rsid w:val="00EB30B0"/>
    <w:rsid w:val="00EB3499"/>
    <w:rsid w:val="00EB3505"/>
    <w:rsid w:val="00EB3599"/>
    <w:rsid w:val="00EB3690"/>
    <w:rsid w:val="00EB379C"/>
    <w:rsid w:val="00EB37F2"/>
    <w:rsid w:val="00EB385F"/>
    <w:rsid w:val="00EB38A6"/>
    <w:rsid w:val="00EB393E"/>
    <w:rsid w:val="00EB3C83"/>
    <w:rsid w:val="00EB41C8"/>
    <w:rsid w:val="00EB42F5"/>
    <w:rsid w:val="00EB4350"/>
    <w:rsid w:val="00EB44E2"/>
    <w:rsid w:val="00EB455C"/>
    <w:rsid w:val="00EB46B3"/>
    <w:rsid w:val="00EB46E6"/>
    <w:rsid w:val="00EB47A7"/>
    <w:rsid w:val="00EB4817"/>
    <w:rsid w:val="00EB490B"/>
    <w:rsid w:val="00EB49FB"/>
    <w:rsid w:val="00EB4AAA"/>
    <w:rsid w:val="00EB4D0C"/>
    <w:rsid w:val="00EB4D3E"/>
    <w:rsid w:val="00EB4D5F"/>
    <w:rsid w:val="00EB5082"/>
    <w:rsid w:val="00EB5522"/>
    <w:rsid w:val="00EB5572"/>
    <w:rsid w:val="00EB557E"/>
    <w:rsid w:val="00EB56C5"/>
    <w:rsid w:val="00EB56E8"/>
    <w:rsid w:val="00EB5798"/>
    <w:rsid w:val="00EB58D6"/>
    <w:rsid w:val="00EB5A9E"/>
    <w:rsid w:val="00EB5ADE"/>
    <w:rsid w:val="00EB5DFB"/>
    <w:rsid w:val="00EB5E10"/>
    <w:rsid w:val="00EB6181"/>
    <w:rsid w:val="00EB6586"/>
    <w:rsid w:val="00EB6607"/>
    <w:rsid w:val="00EB6628"/>
    <w:rsid w:val="00EB66EA"/>
    <w:rsid w:val="00EB67CB"/>
    <w:rsid w:val="00EB6811"/>
    <w:rsid w:val="00EB68CF"/>
    <w:rsid w:val="00EB68FA"/>
    <w:rsid w:val="00EB690E"/>
    <w:rsid w:val="00EB692E"/>
    <w:rsid w:val="00EB6991"/>
    <w:rsid w:val="00EB6AA0"/>
    <w:rsid w:val="00EB6B43"/>
    <w:rsid w:val="00EB6B81"/>
    <w:rsid w:val="00EB6CB0"/>
    <w:rsid w:val="00EB6CD9"/>
    <w:rsid w:val="00EB6E7F"/>
    <w:rsid w:val="00EB6F27"/>
    <w:rsid w:val="00EB700A"/>
    <w:rsid w:val="00EB70A0"/>
    <w:rsid w:val="00EB71A0"/>
    <w:rsid w:val="00EB71B6"/>
    <w:rsid w:val="00EB722C"/>
    <w:rsid w:val="00EB75DE"/>
    <w:rsid w:val="00EB777A"/>
    <w:rsid w:val="00EB7816"/>
    <w:rsid w:val="00EB786C"/>
    <w:rsid w:val="00EB787F"/>
    <w:rsid w:val="00EB7A6A"/>
    <w:rsid w:val="00EB7AEB"/>
    <w:rsid w:val="00EB7C8A"/>
    <w:rsid w:val="00EB7F8F"/>
    <w:rsid w:val="00EC00BA"/>
    <w:rsid w:val="00EC0175"/>
    <w:rsid w:val="00EC0218"/>
    <w:rsid w:val="00EC030D"/>
    <w:rsid w:val="00EC047C"/>
    <w:rsid w:val="00EC04B9"/>
    <w:rsid w:val="00EC0552"/>
    <w:rsid w:val="00EC065C"/>
    <w:rsid w:val="00EC0676"/>
    <w:rsid w:val="00EC06E8"/>
    <w:rsid w:val="00EC0718"/>
    <w:rsid w:val="00EC0822"/>
    <w:rsid w:val="00EC099E"/>
    <w:rsid w:val="00EC099F"/>
    <w:rsid w:val="00EC09A5"/>
    <w:rsid w:val="00EC09B5"/>
    <w:rsid w:val="00EC0B39"/>
    <w:rsid w:val="00EC0BC4"/>
    <w:rsid w:val="00EC0BF4"/>
    <w:rsid w:val="00EC0BF8"/>
    <w:rsid w:val="00EC0CDF"/>
    <w:rsid w:val="00EC0D3A"/>
    <w:rsid w:val="00EC0F1C"/>
    <w:rsid w:val="00EC126C"/>
    <w:rsid w:val="00EC12F4"/>
    <w:rsid w:val="00EC12F5"/>
    <w:rsid w:val="00EC14EA"/>
    <w:rsid w:val="00EC1583"/>
    <w:rsid w:val="00EC15A5"/>
    <w:rsid w:val="00EC163D"/>
    <w:rsid w:val="00EC16D3"/>
    <w:rsid w:val="00EC1763"/>
    <w:rsid w:val="00EC19B5"/>
    <w:rsid w:val="00EC19C4"/>
    <w:rsid w:val="00EC1ABC"/>
    <w:rsid w:val="00EC1AFA"/>
    <w:rsid w:val="00EC1E2C"/>
    <w:rsid w:val="00EC1EDE"/>
    <w:rsid w:val="00EC21EA"/>
    <w:rsid w:val="00EC24B3"/>
    <w:rsid w:val="00EC261B"/>
    <w:rsid w:val="00EC26E0"/>
    <w:rsid w:val="00EC28CA"/>
    <w:rsid w:val="00EC2963"/>
    <w:rsid w:val="00EC29B5"/>
    <w:rsid w:val="00EC2BEF"/>
    <w:rsid w:val="00EC2CF9"/>
    <w:rsid w:val="00EC2D3D"/>
    <w:rsid w:val="00EC2D54"/>
    <w:rsid w:val="00EC2EA4"/>
    <w:rsid w:val="00EC3129"/>
    <w:rsid w:val="00EC31CE"/>
    <w:rsid w:val="00EC3494"/>
    <w:rsid w:val="00EC3631"/>
    <w:rsid w:val="00EC3694"/>
    <w:rsid w:val="00EC3817"/>
    <w:rsid w:val="00EC3857"/>
    <w:rsid w:val="00EC3A54"/>
    <w:rsid w:val="00EC3A9B"/>
    <w:rsid w:val="00EC3C53"/>
    <w:rsid w:val="00EC3D3B"/>
    <w:rsid w:val="00EC3D59"/>
    <w:rsid w:val="00EC3F59"/>
    <w:rsid w:val="00EC4109"/>
    <w:rsid w:val="00EC42CB"/>
    <w:rsid w:val="00EC42D9"/>
    <w:rsid w:val="00EC431F"/>
    <w:rsid w:val="00EC4783"/>
    <w:rsid w:val="00EC4848"/>
    <w:rsid w:val="00EC4893"/>
    <w:rsid w:val="00EC49FA"/>
    <w:rsid w:val="00EC4B37"/>
    <w:rsid w:val="00EC4CF6"/>
    <w:rsid w:val="00EC53BB"/>
    <w:rsid w:val="00EC5486"/>
    <w:rsid w:val="00EC54EF"/>
    <w:rsid w:val="00EC57B0"/>
    <w:rsid w:val="00EC57C3"/>
    <w:rsid w:val="00EC5A49"/>
    <w:rsid w:val="00EC5CA2"/>
    <w:rsid w:val="00EC5CAB"/>
    <w:rsid w:val="00EC5D27"/>
    <w:rsid w:val="00EC5E83"/>
    <w:rsid w:val="00EC5F19"/>
    <w:rsid w:val="00EC5F3A"/>
    <w:rsid w:val="00EC5F6E"/>
    <w:rsid w:val="00EC6013"/>
    <w:rsid w:val="00EC6113"/>
    <w:rsid w:val="00EC62F5"/>
    <w:rsid w:val="00EC632A"/>
    <w:rsid w:val="00EC6346"/>
    <w:rsid w:val="00EC645D"/>
    <w:rsid w:val="00EC646C"/>
    <w:rsid w:val="00EC650B"/>
    <w:rsid w:val="00EC673F"/>
    <w:rsid w:val="00EC6834"/>
    <w:rsid w:val="00EC685E"/>
    <w:rsid w:val="00EC6AFA"/>
    <w:rsid w:val="00EC6B6B"/>
    <w:rsid w:val="00EC6B81"/>
    <w:rsid w:val="00EC6BEA"/>
    <w:rsid w:val="00EC6C90"/>
    <w:rsid w:val="00EC6C91"/>
    <w:rsid w:val="00EC6CB5"/>
    <w:rsid w:val="00EC6CE6"/>
    <w:rsid w:val="00EC6D19"/>
    <w:rsid w:val="00EC6E6B"/>
    <w:rsid w:val="00EC6F8F"/>
    <w:rsid w:val="00EC702D"/>
    <w:rsid w:val="00EC7081"/>
    <w:rsid w:val="00EC7194"/>
    <w:rsid w:val="00EC7259"/>
    <w:rsid w:val="00EC751A"/>
    <w:rsid w:val="00EC75E8"/>
    <w:rsid w:val="00EC7B3A"/>
    <w:rsid w:val="00EC7C2A"/>
    <w:rsid w:val="00EC7EA1"/>
    <w:rsid w:val="00EC7EBF"/>
    <w:rsid w:val="00EC7F57"/>
    <w:rsid w:val="00ED017D"/>
    <w:rsid w:val="00ED0222"/>
    <w:rsid w:val="00ED03F2"/>
    <w:rsid w:val="00ED0509"/>
    <w:rsid w:val="00ED0752"/>
    <w:rsid w:val="00ED0812"/>
    <w:rsid w:val="00ED08EC"/>
    <w:rsid w:val="00ED090C"/>
    <w:rsid w:val="00ED0936"/>
    <w:rsid w:val="00ED096D"/>
    <w:rsid w:val="00ED09BB"/>
    <w:rsid w:val="00ED09DA"/>
    <w:rsid w:val="00ED0D78"/>
    <w:rsid w:val="00ED0E96"/>
    <w:rsid w:val="00ED108A"/>
    <w:rsid w:val="00ED1091"/>
    <w:rsid w:val="00ED11A0"/>
    <w:rsid w:val="00ED127C"/>
    <w:rsid w:val="00ED141C"/>
    <w:rsid w:val="00ED14A0"/>
    <w:rsid w:val="00ED14BF"/>
    <w:rsid w:val="00ED1501"/>
    <w:rsid w:val="00ED1509"/>
    <w:rsid w:val="00ED171E"/>
    <w:rsid w:val="00ED1855"/>
    <w:rsid w:val="00ED197B"/>
    <w:rsid w:val="00ED1C07"/>
    <w:rsid w:val="00ED20A4"/>
    <w:rsid w:val="00ED2271"/>
    <w:rsid w:val="00ED266A"/>
    <w:rsid w:val="00ED292B"/>
    <w:rsid w:val="00ED2995"/>
    <w:rsid w:val="00ED29AE"/>
    <w:rsid w:val="00ED2A8C"/>
    <w:rsid w:val="00ED2ADA"/>
    <w:rsid w:val="00ED2BBC"/>
    <w:rsid w:val="00ED2C99"/>
    <w:rsid w:val="00ED2CE8"/>
    <w:rsid w:val="00ED2D25"/>
    <w:rsid w:val="00ED2DE8"/>
    <w:rsid w:val="00ED2EAD"/>
    <w:rsid w:val="00ED2EF3"/>
    <w:rsid w:val="00ED3054"/>
    <w:rsid w:val="00ED30BC"/>
    <w:rsid w:val="00ED32D5"/>
    <w:rsid w:val="00ED3752"/>
    <w:rsid w:val="00ED3818"/>
    <w:rsid w:val="00ED38BD"/>
    <w:rsid w:val="00ED3972"/>
    <w:rsid w:val="00ED3A76"/>
    <w:rsid w:val="00ED3A7F"/>
    <w:rsid w:val="00ED3E27"/>
    <w:rsid w:val="00ED3E40"/>
    <w:rsid w:val="00ED3ED8"/>
    <w:rsid w:val="00ED3FEF"/>
    <w:rsid w:val="00ED4035"/>
    <w:rsid w:val="00ED414B"/>
    <w:rsid w:val="00ED41AA"/>
    <w:rsid w:val="00ED4239"/>
    <w:rsid w:val="00ED449D"/>
    <w:rsid w:val="00ED4852"/>
    <w:rsid w:val="00ED486A"/>
    <w:rsid w:val="00ED4886"/>
    <w:rsid w:val="00ED4952"/>
    <w:rsid w:val="00ED49EF"/>
    <w:rsid w:val="00ED4A00"/>
    <w:rsid w:val="00ED4C2D"/>
    <w:rsid w:val="00ED4C39"/>
    <w:rsid w:val="00ED4C97"/>
    <w:rsid w:val="00ED4EA6"/>
    <w:rsid w:val="00ED4EC7"/>
    <w:rsid w:val="00ED4F83"/>
    <w:rsid w:val="00ED50C0"/>
    <w:rsid w:val="00ED53A0"/>
    <w:rsid w:val="00ED5440"/>
    <w:rsid w:val="00ED5A96"/>
    <w:rsid w:val="00ED5DA4"/>
    <w:rsid w:val="00ED5DC4"/>
    <w:rsid w:val="00ED61B0"/>
    <w:rsid w:val="00ED6251"/>
    <w:rsid w:val="00ED6360"/>
    <w:rsid w:val="00ED6A08"/>
    <w:rsid w:val="00ED6B62"/>
    <w:rsid w:val="00ED6B90"/>
    <w:rsid w:val="00ED6C3F"/>
    <w:rsid w:val="00ED6E4F"/>
    <w:rsid w:val="00ED6E98"/>
    <w:rsid w:val="00ED6F35"/>
    <w:rsid w:val="00ED6F36"/>
    <w:rsid w:val="00ED6F54"/>
    <w:rsid w:val="00ED74C9"/>
    <w:rsid w:val="00ED778E"/>
    <w:rsid w:val="00ED782F"/>
    <w:rsid w:val="00ED7868"/>
    <w:rsid w:val="00ED7916"/>
    <w:rsid w:val="00ED79DE"/>
    <w:rsid w:val="00ED79F6"/>
    <w:rsid w:val="00ED79FF"/>
    <w:rsid w:val="00ED7B7B"/>
    <w:rsid w:val="00ED7BF2"/>
    <w:rsid w:val="00ED7CB8"/>
    <w:rsid w:val="00ED7D71"/>
    <w:rsid w:val="00ED7DE7"/>
    <w:rsid w:val="00ED7E25"/>
    <w:rsid w:val="00ED7E3E"/>
    <w:rsid w:val="00ED7F07"/>
    <w:rsid w:val="00ED7FC7"/>
    <w:rsid w:val="00EE02EE"/>
    <w:rsid w:val="00EE04BF"/>
    <w:rsid w:val="00EE055C"/>
    <w:rsid w:val="00EE05CA"/>
    <w:rsid w:val="00EE0614"/>
    <w:rsid w:val="00EE06A8"/>
    <w:rsid w:val="00EE06B6"/>
    <w:rsid w:val="00EE08C9"/>
    <w:rsid w:val="00EE08E6"/>
    <w:rsid w:val="00EE0A6E"/>
    <w:rsid w:val="00EE0A95"/>
    <w:rsid w:val="00EE0C3C"/>
    <w:rsid w:val="00EE0CCB"/>
    <w:rsid w:val="00EE0D3A"/>
    <w:rsid w:val="00EE0D6C"/>
    <w:rsid w:val="00EE0D77"/>
    <w:rsid w:val="00EE0D7B"/>
    <w:rsid w:val="00EE134A"/>
    <w:rsid w:val="00EE1563"/>
    <w:rsid w:val="00EE1593"/>
    <w:rsid w:val="00EE15CD"/>
    <w:rsid w:val="00EE160C"/>
    <w:rsid w:val="00EE1651"/>
    <w:rsid w:val="00EE1AE5"/>
    <w:rsid w:val="00EE1C43"/>
    <w:rsid w:val="00EE1DD9"/>
    <w:rsid w:val="00EE1E85"/>
    <w:rsid w:val="00EE1F6B"/>
    <w:rsid w:val="00EE1FBA"/>
    <w:rsid w:val="00EE211D"/>
    <w:rsid w:val="00EE221D"/>
    <w:rsid w:val="00EE237B"/>
    <w:rsid w:val="00EE25C4"/>
    <w:rsid w:val="00EE274D"/>
    <w:rsid w:val="00EE2810"/>
    <w:rsid w:val="00EE29B4"/>
    <w:rsid w:val="00EE2ABD"/>
    <w:rsid w:val="00EE2ABE"/>
    <w:rsid w:val="00EE2E9F"/>
    <w:rsid w:val="00EE304E"/>
    <w:rsid w:val="00EE3130"/>
    <w:rsid w:val="00EE315F"/>
    <w:rsid w:val="00EE3309"/>
    <w:rsid w:val="00EE345C"/>
    <w:rsid w:val="00EE34E0"/>
    <w:rsid w:val="00EE34F3"/>
    <w:rsid w:val="00EE355C"/>
    <w:rsid w:val="00EE3641"/>
    <w:rsid w:val="00EE36FE"/>
    <w:rsid w:val="00EE3CF7"/>
    <w:rsid w:val="00EE3D35"/>
    <w:rsid w:val="00EE3E8A"/>
    <w:rsid w:val="00EE3F0F"/>
    <w:rsid w:val="00EE4055"/>
    <w:rsid w:val="00EE42FA"/>
    <w:rsid w:val="00EE43DD"/>
    <w:rsid w:val="00EE4683"/>
    <w:rsid w:val="00EE46ED"/>
    <w:rsid w:val="00EE47DB"/>
    <w:rsid w:val="00EE4A4B"/>
    <w:rsid w:val="00EE4A84"/>
    <w:rsid w:val="00EE4DC4"/>
    <w:rsid w:val="00EE4E70"/>
    <w:rsid w:val="00EE4FDC"/>
    <w:rsid w:val="00EE516F"/>
    <w:rsid w:val="00EE534E"/>
    <w:rsid w:val="00EE5385"/>
    <w:rsid w:val="00EE5464"/>
    <w:rsid w:val="00EE5482"/>
    <w:rsid w:val="00EE5673"/>
    <w:rsid w:val="00EE5759"/>
    <w:rsid w:val="00EE57D4"/>
    <w:rsid w:val="00EE57DA"/>
    <w:rsid w:val="00EE57EC"/>
    <w:rsid w:val="00EE58FD"/>
    <w:rsid w:val="00EE5966"/>
    <w:rsid w:val="00EE597F"/>
    <w:rsid w:val="00EE59C0"/>
    <w:rsid w:val="00EE5B7B"/>
    <w:rsid w:val="00EE5C10"/>
    <w:rsid w:val="00EE5C84"/>
    <w:rsid w:val="00EE5CD9"/>
    <w:rsid w:val="00EE5CF2"/>
    <w:rsid w:val="00EE5E0B"/>
    <w:rsid w:val="00EE60A2"/>
    <w:rsid w:val="00EE619E"/>
    <w:rsid w:val="00EE64A3"/>
    <w:rsid w:val="00EE64AA"/>
    <w:rsid w:val="00EE64AF"/>
    <w:rsid w:val="00EE6506"/>
    <w:rsid w:val="00EE675C"/>
    <w:rsid w:val="00EE6766"/>
    <w:rsid w:val="00EE67DC"/>
    <w:rsid w:val="00EE6D28"/>
    <w:rsid w:val="00EE6D88"/>
    <w:rsid w:val="00EE7059"/>
    <w:rsid w:val="00EE717B"/>
    <w:rsid w:val="00EE719C"/>
    <w:rsid w:val="00EE71DF"/>
    <w:rsid w:val="00EE733A"/>
    <w:rsid w:val="00EE73EF"/>
    <w:rsid w:val="00EE7764"/>
    <w:rsid w:val="00EE78E4"/>
    <w:rsid w:val="00EE7914"/>
    <w:rsid w:val="00EE79E1"/>
    <w:rsid w:val="00EE79EE"/>
    <w:rsid w:val="00EE7C1D"/>
    <w:rsid w:val="00EE7C63"/>
    <w:rsid w:val="00EE7D8E"/>
    <w:rsid w:val="00EE7FAE"/>
    <w:rsid w:val="00EF0169"/>
    <w:rsid w:val="00EF017C"/>
    <w:rsid w:val="00EF0308"/>
    <w:rsid w:val="00EF0415"/>
    <w:rsid w:val="00EF04D6"/>
    <w:rsid w:val="00EF0578"/>
    <w:rsid w:val="00EF058C"/>
    <w:rsid w:val="00EF077B"/>
    <w:rsid w:val="00EF0A07"/>
    <w:rsid w:val="00EF0EC0"/>
    <w:rsid w:val="00EF0EF7"/>
    <w:rsid w:val="00EF0FB6"/>
    <w:rsid w:val="00EF10DF"/>
    <w:rsid w:val="00EF11AB"/>
    <w:rsid w:val="00EF152A"/>
    <w:rsid w:val="00EF169E"/>
    <w:rsid w:val="00EF1723"/>
    <w:rsid w:val="00EF17B8"/>
    <w:rsid w:val="00EF19BF"/>
    <w:rsid w:val="00EF1AFB"/>
    <w:rsid w:val="00EF1CA7"/>
    <w:rsid w:val="00EF1D8E"/>
    <w:rsid w:val="00EF1F0C"/>
    <w:rsid w:val="00EF1F5F"/>
    <w:rsid w:val="00EF2083"/>
    <w:rsid w:val="00EF21E2"/>
    <w:rsid w:val="00EF2345"/>
    <w:rsid w:val="00EF23C8"/>
    <w:rsid w:val="00EF252A"/>
    <w:rsid w:val="00EF2696"/>
    <w:rsid w:val="00EF2872"/>
    <w:rsid w:val="00EF296D"/>
    <w:rsid w:val="00EF29A7"/>
    <w:rsid w:val="00EF2B1A"/>
    <w:rsid w:val="00EF2C0E"/>
    <w:rsid w:val="00EF2C7B"/>
    <w:rsid w:val="00EF2CB5"/>
    <w:rsid w:val="00EF309B"/>
    <w:rsid w:val="00EF324B"/>
    <w:rsid w:val="00EF358E"/>
    <w:rsid w:val="00EF365A"/>
    <w:rsid w:val="00EF366D"/>
    <w:rsid w:val="00EF370C"/>
    <w:rsid w:val="00EF3851"/>
    <w:rsid w:val="00EF39D1"/>
    <w:rsid w:val="00EF3CB6"/>
    <w:rsid w:val="00EF3D0D"/>
    <w:rsid w:val="00EF3D3B"/>
    <w:rsid w:val="00EF3D85"/>
    <w:rsid w:val="00EF3F3F"/>
    <w:rsid w:val="00EF3F95"/>
    <w:rsid w:val="00EF417E"/>
    <w:rsid w:val="00EF418B"/>
    <w:rsid w:val="00EF4332"/>
    <w:rsid w:val="00EF434A"/>
    <w:rsid w:val="00EF43A3"/>
    <w:rsid w:val="00EF45BF"/>
    <w:rsid w:val="00EF4668"/>
    <w:rsid w:val="00EF47E4"/>
    <w:rsid w:val="00EF48BA"/>
    <w:rsid w:val="00EF49EB"/>
    <w:rsid w:val="00EF49FB"/>
    <w:rsid w:val="00EF4B07"/>
    <w:rsid w:val="00EF4BB6"/>
    <w:rsid w:val="00EF4C6E"/>
    <w:rsid w:val="00EF4DB8"/>
    <w:rsid w:val="00EF50D1"/>
    <w:rsid w:val="00EF5226"/>
    <w:rsid w:val="00EF53C9"/>
    <w:rsid w:val="00EF5411"/>
    <w:rsid w:val="00EF5433"/>
    <w:rsid w:val="00EF54FF"/>
    <w:rsid w:val="00EF55D9"/>
    <w:rsid w:val="00EF5714"/>
    <w:rsid w:val="00EF58F3"/>
    <w:rsid w:val="00EF5A78"/>
    <w:rsid w:val="00EF5AC9"/>
    <w:rsid w:val="00EF5B0F"/>
    <w:rsid w:val="00EF5B30"/>
    <w:rsid w:val="00EF5B31"/>
    <w:rsid w:val="00EF5B89"/>
    <w:rsid w:val="00EF5D8A"/>
    <w:rsid w:val="00EF5E89"/>
    <w:rsid w:val="00EF5F7B"/>
    <w:rsid w:val="00EF616E"/>
    <w:rsid w:val="00EF62A2"/>
    <w:rsid w:val="00EF6333"/>
    <w:rsid w:val="00EF63ED"/>
    <w:rsid w:val="00EF6577"/>
    <w:rsid w:val="00EF65A5"/>
    <w:rsid w:val="00EF65B1"/>
    <w:rsid w:val="00EF65ED"/>
    <w:rsid w:val="00EF6701"/>
    <w:rsid w:val="00EF675D"/>
    <w:rsid w:val="00EF67E2"/>
    <w:rsid w:val="00EF685E"/>
    <w:rsid w:val="00EF68A2"/>
    <w:rsid w:val="00EF6906"/>
    <w:rsid w:val="00EF6B02"/>
    <w:rsid w:val="00EF6C27"/>
    <w:rsid w:val="00EF6C74"/>
    <w:rsid w:val="00EF6CDD"/>
    <w:rsid w:val="00EF6D4A"/>
    <w:rsid w:val="00EF6D9F"/>
    <w:rsid w:val="00EF6E24"/>
    <w:rsid w:val="00EF6FE8"/>
    <w:rsid w:val="00EF70DD"/>
    <w:rsid w:val="00EF720C"/>
    <w:rsid w:val="00EF722D"/>
    <w:rsid w:val="00EF7230"/>
    <w:rsid w:val="00EF7615"/>
    <w:rsid w:val="00EF768E"/>
    <w:rsid w:val="00EF77E1"/>
    <w:rsid w:val="00EF7902"/>
    <w:rsid w:val="00EF79F0"/>
    <w:rsid w:val="00EF7B8B"/>
    <w:rsid w:val="00EF7BFF"/>
    <w:rsid w:val="00EF7C6B"/>
    <w:rsid w:val="00EF7E13"/>
    <w:rsid w:val="00EF7FDA"/>
    <w:rsid w:val="00F00002"/>
    <w:rsid w:val="00F0031C"/>
    <w:rsid w:val="00F00343"/>
    <w:rsid w:val="00F00680"/>
    <w:rsid w:val="00F00691"/>
    <w:rsid w:val="00F006FD"/>
    <w:rsid w:val="00F0072C"/>
    <w:rsid w:val="00F00764"/>
    <w:rsid w:val="00F00947"/>
    <w:rsid w:val="00F00CCD"/>
    <w:rsid w:val="00F00CCE"/>
    <w:rsid w:val="00F00CD8"/>
    <w:rsid w:val="00F00D72"/>
    <w:rsid w:val="00F00DE2"/>
    <w:rsid w:val="00F01088"/>
    <w:rsid w:val="00F01147"/>
    <w:rsid w:val="00F01335"/>
    <w:rsid w:val="00F013AB"/>
    <w:rsid w:val="00F013CF"/>
    <w:rsid w:val="00F0173A"/>
    <w:rsid w:val="00F01792"/>
    <w:rsid w:val="00F017EC"/>
    <w:rsid w:val="00F017EE"/>
    <w:rsid w:val="00F01893"/>
    <w:rsid w:val="00F0189A"/>
    <w:rsid w:val="00F018D3"/>
    <w:rsid w:val="00F019B9"/>
    <w:rsid w:val="00F01B55"/>
    <w:rsid w:val="00F01BB5"/>
    <w:rsid w:val="00F01C3C"/>
    <w:rsid w:val="00F01C67"/>
    <w:rsid w:val="00F01E26"/>
    <w:rsid w:val="00F01EBF"/>
    <w:rsid w:val="00F01EC9"/>
    <w:rsid w:val="00F01F4B"/>
    <w:rsid w:val="00F01F87"/>
    <w:rsid w:val="00F01FF3"/>
    <w:rsid w:val="00F020F7"/>
    <w:rsid w:val="00F0212A"/>
    <w:rsid w:val="00F02334"/>
    <w:rsid w:val="00F0239D"/>
    <w:rsid w:val="00F02409"/>
    <w:rsid w:val="00F0248B"/>
    <w:rsid w:val="00F0257E"/>
    <w:rsid w:val="00F025F9"/>
    <w:rsid w:val="00F0269F"/>
    <w:rsid w:val="00F02713"/>
    <w:rsid w:val="00F0281D"/>
    <w:rsid w:val="00F0288B"/>
    <w:rsid w:val="00F02AED"/>
    <w:rsid w:val="00F02AEF"/>
    <w:rsid w:val="00F02B2A"/>
    <w:rsid w:val="00F02D2A"/>
    <w:rsid w:val="00F02D33"/>
    <w:rsid w:val="00F02E77"/>
    <w:rsid w:val="00F02EAD"/>
    <w:rsid w:val="00F02F2B"/>
    <w:rsid w:val="00F02FE0"/>
    <w:rsid w:val="00F03404"/>
    <w:rsid w:val="00F0378C"/>
    <w:rsid w:val="00F03817"/>
    <w:rsid w:val="00F038A1"/>
    <w:rsid w:val="00F03B59"/>
    <w:rsid w:val="00F03BEF"/>
    <w:rsid w:val="00F03C8F"/>
    <w:rsid w:val="00F03FFF"/>
    <w:rsid w:val="00F04212"/>
    <w:rsid w:val="00F042F5"/>
    <w:rsid w:val="00F045F9"/>
    <w:rsid w:val="00F0464D"/>
    <w:rsid w:val="00F04B52"/>
    <w:rsid w:val="00F04BB9"/>
    <w:rsid w:val="00F04DC1"/>
    <w:rsid w:val="00F04E79"/>
    <w:rsid w:val="00F04EFC"/>
    <w:rsid w:val="00F04F21"/>
    <w:rsid w:val="00F04FA5"/>
    <w:rsid w:val="00F05037"/>
    <w:rsid w:val="00F05132"/>
    <w:rsid w:val="00F05150"/>
    <w:rsid w:val="00F0558F"/>
    <w:rsid w:val="00F055DB"/>
    <w:rsid w:val="00F05836"/>
    <w:rsid w:val="00F05859"/>
    <w:rsid w:val="00F05BC6"/>
    <w:rsid w:val="00F05D04"/>
    <w:rsid w:val="00F05DA0"/>
    <w:rsid w:val="00F05EBE"/>
    <w:rsid w:val="00F05FE7"/>
    <w:rsid w:val="00F06193"/>
    <w:rsid w:val="00F06269"/>
    <w:rsid w:val="00F06485"/>
    <w:rsid w:val="00F064F6"/>
    <w:rsid w:val="00F0670D"/>
    <w:rsid w:val="00F067B5"/>
    <w:rsid w:val="00F068DC"/>
    <w:rsid w:val="00F06923"/>
    <w:rsid w:val="00F06A37"/>
    <w:rsid w:val="00F06E41"/>
    <w:rsid w:val="00F06E82"/>
    <w:rsid w:val="00F0703B"/>
    <w:rsid w:val="00F071F8"/>
    <w:rsid w:val="00F0723B"/>
    <w:rsid w:val="00F073F4"/>
    <w:rsid w:val="00F07489"/>
    <w:rsid w:val="00F074B1"/>
    <w:rsid w:val="00F07807"/>
    <w:rsid w:val="00F079E5"/>
    <w:rsid w:val="00F07B7F"/>
    <w:rsid w:val="00F07CA4"/>
    <w:rsid w:val="00F07CBC"/>
    <w:rsid w:val="00F07DF3"/>
    <w:rsid w:val="00F10016"/>
    <w:rsid w:val="00F10037"/>
    <w:rsid w:val="00F100EB"/>
    <w:rsid w:val="00F101F9"/>
    <w:rsid w:val="00F101FB"/>
    <w:rsid w:val="00F1027F"/>
    <w:rsid w:val="00F108B2"/>
    <w:rsid w:val="00F1094D"/>
    <w:rsid w:val="00F10A1D"/>
    <w:rsid w:val="00F10B18"/>
    <w:rsid w:val="00F10BA5"/>
    <w:rsid w:val="00F10D6F"/>
    <w:rsid w:val="00F10EFA"/>
    <w:rsid w:val="00F111E2"/>
    <w:rsid w:val="00F11280"/>
    <w:rsid w:val="00F112AC"/>
    <w:rsid w:val="00F112CD"/>
    <w:rsid w:val="00F113CF"/>
    <w:rsid w:val="00F1148B"/>
    <w:rsid w:val="00F11566"/>
    <w:rsid w:val="00F115D1"/>
    <w:rsid w:val="00F11611"/>
    <w:rsid w:val="00F11807"/>
    <w:rsid w:val="00F11888"/>
    <w:rsid w:val="00F11917"/>
    <w:rsid w:val="00F119B9"/>
    <w:rsid w:val="00F11AC2"/>
    <w:rsid w:val="00F11B1D"/>
    <w:rsid w:val="00F11C43"/>
    <w:rsid w:val="00F11CCB"/>
    <w:rsid w:val="00F11E49"/>
    <w:rsid w:val="00F11E9F"/>
    <w:rsid w:val="00F11EA3"/>
    <w:rsid w:val="00F12004"/>
    <w:rsid w:val="00F1208F"/>
    <w:rsid w:val="00F12147"/>
    <w:rsid w:val="00F1216C"/>
    <w:rsid w:val="00F121C6"/>
    <w:rsid w:val="00F121E1"/>
    <w:rsid w:val="00F12278"/>
    <w:rsid w:val="00F12291"/>
    <w:rsid w:val="00F123E1"/>
    <w:rsid w:val="00F12456"/>
    <w:rsid w:val="00F1248D"/>
    <w:rsid w:val="00F125C7"/>
    <w:rsid w:val="00F12630"/>
    <w:rsid w:val="00F1277E"/>
    <w:rsid w:val="00F12870"/>
    <w:rsid w:val="00F128FA"/>
    <w:rsid w:val="00F12A8E"/>
    <w:rsid w:val="00F12D5A"/>
    <w:rsid w:val="00F12F64"/>
    <w:rsid w:val="00F13043"/>
    <w:rsid w:val="00F131E9"/>
    <w:rsid w:val="00F13248"/>
    <w:rsid w:val="00F1324E"/>
    <w:rsid w:val="00F13468"/>
    <w:rsid w:val="00F13739"/>
    <w:rsid w:val="00F13882"/>
    <w:rsid w:val="00F138A2"/>
    <w:rsid w:val="00F13975"/>
    <w:rsid w:val="00F13D6D"/>
    <w:rsid w:val="00F13DB9"/>
    <w:rsid w:val="00F13DF4"/>
    <w:rsid w:val="00F140BD"/>
    <w:rsid w:val="00F143E5"/>
    <w:rsid w:val="00F14609"/>
    <w:rsid w:val="00F14647"/>
    <w:rsid w:val="00F149F5"/>
    <w:rsid w:val="00F14CB3"/>
    <w:rsid w:val="00F14D9B"/>
    <w:rsid w:val="00F14E34"/>
    <w:rsid w:val="00F14E45"/>
    <w:rsid w:val="00F14EA8"/>
    <w:rsid w:val="00F14ECB"/>
    <w:rsid w:val="00F15150"/>
    <w:rsid w:val="00F15226"/>
    <w:rsid w:val="00F1524E"/>
    <w:rsid w:val="00F153D0"/>
    <w:rsid w:val="00F15418"/>
    <w:rsid w:val="00F15424"/>
    <w:rsid w:val="00F15482"/>
    <w:rsid w:val="00F15594"/>
    <w:rsid w:val="00F155C2"/>
    <w:rsid w:val="00F156AB"/>
    <w:rsid w:val="00F156EA"/>
    <w:rsid w:val="00F1588F"/>
    <w:rsid w:val="00F158BC"/>
    <w:rsid w:val="00F158EB"/>
    <w:rsid w:val="00F15A45"/>
    <w:rsid w:val="00F15ACB"/>
    <w:rsid w:val="00F15D39"/>
    <w:rsid w:val="00F1631B"/>
    <w:rsid w:val="00F164D2"/>
    <w:rsid w:val="00F166B1"/>
    <w:rsid w:val="00F169FD"/>
    <w:rsid w:val="00F16A3A"/>
    <w:rsid w:val="00F16A3D"/>
    <w:rsid w:val="00F16A99"/>
    <w:rsid w:val="00F16AD0"/>
    <w:rsid w:val="00F16BB8"/>
    <w:rsid w:val="00F16F23"/>
    <w:rsid w:val="00F1730D"/>
    <w:rsid w:val="00F17442"/>
    <w:rsid w:val="00F17467"/>
    <w:rsid w:val="00F17650"/>
    <w:rsid w:val="00F1793B"/>
    <w:rsid w:val="00F1798C"/>
    <w:rsid w:val="00F17AD8"/>
    <w:rsid w:val="00F17B0C"/>
    <w:rsid w:val="00F17BA3"/>
    <w:rsid w:val="00F17C38"/>
    <w:rsid w:val="00F17E61"/>
    <w:rsid w:val="00F17F42"/>
    <w:rsid w:val="00F17FAF"/>
    <w:rsid w:val="00F2021E"/>
    <w:rsid w:val="00F202A5"/>
    <w:rsid w:val="00F20401"/>
    <w:rsid w:val="00F20413"/>
    <w:rsid w:val="00F206CA"/>
    <w:rsid w:val="00F2075A"/>
    <w:rsid w:val="00F207C8"/>
    <w:rsid w:val="00F20808"/>
    <w:rsid w:val="00F20966"/>
    <w:rsid w:val="00F209D1"/>
    <w:rsid w:val="00F20AF3"/>
    <w:rsid w:val="00F20B46"/>
    <w:rsid w:val="00F20BCC"/>
    <w:rsid w:val="00F20BED"/>
    <w:rsid w:val="00F20C4F"/>
    <w:rsid w:val="00F20CBE"/>
    <w:rsid w:val="00F20D95"/>
    <w:rsid w:val="00F20E33"/>
    <w:rsid w:val="00F20E6C"/>
    <w:rsid w:val="00F20E70"/>
    <w:rsid w:val="00F20E9E"/>
    <w:rsid w:val="00F21095"/>
    <w:rsid w:val="00F2119B"/>
    <w:rsid w:val="00F211B5"/>
    <w:rsid w:val="00F21285"/>
    <w:rsid w:val="00F21382"/>
    <w:rsid w:val="00F213F7"/>
    <w:rsid w:val="00F214D9"/>
    <w:rsid w:val="00F21565"/>
    <w:rsid w:val="00F21980"/>
    <w:rsid w:val="00F21BD6"/>
    <w:rsid w:val="00F21C1C"/>
    <w:rsid w:val="00F21C71"/>
    <w:rsid w:val="00F21E98"/>
    <w:rsid w:val="00F21EE6"/>
    <w:rsid w:val="00F2204F"/>
    <w:rsid w:val="00F22059"/>
    <w:rsid w:val="00F22113"/>
    <w:rsid w:val="00F222A4"/>
    <w:rsid w:val="00F22345"/>
    <w:rsid w:val="00F22374"/>
    <w:rsid w:val="00F223D8"/>
    <w:rsid w:val="00F225D4"/>
    <w:rsid w:val="00F22686"/>
    <w:rsid w:val="00F226C3"/>
    <w:rsid w:val="00F226DA"/>
    <w:rsid w:val="00F22810"/>
    <w:rsid w:val="00F22AAB"/>
    <w:rsid w:val="00F22B8B"/>
    <w:rsid w:val="00F22F74"/>
    <w:rsid w:val="00F2305F"/>
    <w:rsid w:val="00F232BC"/>
    <w:rsid w:val="00F2330F"/>
    <w:rsid w:val="00F23617"/>
    <w:rsid w:val="00F23C00"/>
    <w:rsid w:val="00F23C1A"/>
    <w:rsid w:val="00F23CB8"/>
    <w:rsid w:val="00F23D33"/>
    <w:rsid w:val="00F23DFB"/>
    <w:rsid w:val="00F23E2F"/>
    <w:rsid w:val="00F24108"/>
    <w:rsid w:val="00F24379"/>
    <w:rsid w:val="00F24470"/>
    <w:rsid w:val="00F24604"/>
    <w:rsid w:val="00F2476A"/>
    <w:rsid w:val="00F247F2"/>
    <w:rsid w:val="00F248B2"/>
    <w:rsid w:val="00F248B4"/>
    <w:rsid w:val="00F2494E"/>
    <w:rsid w:val="00F2495A"/>
    <w:rsid w:val="00F24A31"/>
    <w:rsid w:val="00F24A71"/>
    <w:rsid w:val="00F24B98"/>
    <w:rsid w:val="00F24CE6"/>
    <w:rsid w:val="00F24D88"/>
    <w:rsid w:val="00F24EF0"/>
    <w:rsid w:val="00F24F26"/>
    <w:rsid w:val="00F24F29"/>
    <w:rsid w:val="00F250A7"/>
    <w:rsid w:val="00F25114"/>
    <w:rsid w:val="00F25158"/>
    <w:rsid w:val="00F25354"/>
    <w:rsid w:val="00F25429"/>
    <w:rsid w:val="00F25443"/>
    <w:rsid w:val="00F254B1"/>
    <w:rsid w:val="00F2550F"/>
    <w:rsid w:val="00F25524"/>
    <w:rsid w:val="00F257D7"/>
    <w:rsid w:val="00F2582E"/>
    <w:rsid w:val="00F25C04"/>
    <w:rsid w:val="00F25CDF"/>
    <w:rsid w:val="00F25D98"/>
    <w:rsid w:val="00F25DF7"/>
    <w:rsid w:val="00F2601D"/>
    <w:rsid w:val="00F2602C"/>
    <w:rsid w:val="00F26047"/>
    <w:rsid w:val="00F26093"/>
    <w:rsid w:val="00F260EF"/>
    <w:rsid w:val="00F26133"/>
    <w:rsid w:val="00F2614B"/>
    <w:rsid w:val="00F26228"/>
    <w:rsid w:val="00F263CB"/>
    <w:rsid w:val="00F264E8"/>
    <w:rsid w:val="00F26564"/>
    <w:rsid w:val="00F2656F"/>
    <w:rsid w:val="00F266E6"/>
    <w:rsid w:val="00F26731"/>
    <w:rsid w:val="00F267EA"/>
    <w:rsid w:val="00F26853"/>
    <w:rsid w:val="00F268FD"/>
    <w:rsid w:val="00F2695C"/>
    <w:rsid w:val="00F26ADD"/>
    <w:rsid w:val="00F26B78"/>
    <w:rsid w:val="00F26BD2"/>
    <w:rsid w:val="00F26BE9"/>
    <w:rsid w:val="00F26D6B"/>
    <w:rsid w:val="00F26E83"/>
    <w:rsid w:val="00F26ED8"/>
    <w:rsid w:val="00F26F48"/>
    <w:rsid w:val="00F2705D"/>
    <w:rsid w:val="00F27097"/>
    <w:rsid w:val="00F270A7"/>
    <w:rsid w:val="00F270B0"/>
    <w:rsid w:val="00F271DD"/>
    <w:rsid w:val="00F277B2"/>
    <w:rsid w:val="00F27860"/>
    <w:rsid w:val="00F278F8"/>
    <w:rsid w:val="00F27902"/>
    <w:rsid w:val="00F27981"/>
    <w:rsid w:val="00F279B0"/>
    <w:rsid w:val="00F279D4"/>
    <w:rsid w:val="00F27A53"/>
    <w:rsid w:val="00F27BC7"/>
    <w:rsid w:val="00F27D1D"/>
    <w:rsid w:val="00F27D7B"/>
    <w:rsid w:val="00F27E11"/>
    <w:rsid w:val="00F27EB4"/>
    <w:rsid w:val="00F30072"/>
    <w:rsid w:val="00F300B8"/>
    <w:rsid w:val="00F3024C"/>
    <w:rsid w:val="00F302CE"/>
    <w:rsid w:val="00F302E1"/>
    <w:rsid w:val="00F30378"/>
    <w:rsid w:val="00F30435"/>
    <w:rsid w:val="00F3062F"/>
    <w:rsid w:val="00F30639"/>
    <w:rsid w:val="00F3075C"/>
    <w:rsid w:val="00F30933"/>
    <w:rsid w:val="00F30A4F"/>
    <w:rsid w:val="00F30DAB"/>
    <w:rsid w:val="00F30F4F"/>
    <w:rsid w:val="00F30F95"/>
    <w:rsid w:val="00F30FDE"/>
    <w:rsid w:val="00F30FEB"/>
    <w:rsid w:val="00F310EA"/>
    <w:rsid w:val="00F31160"/>
    <w:rsid w:val="00F313D2"/>
    <w:rsid w:val="00F313E0"/>
    <w:rsid w:val="00F313E8"/>
    <w:rsid w:val="00F313FE"/>
    <w:rsid w:val="00F3142F"/>
    <w:rsid w:val="00F314C2"/>
    <w:rsid w:val="00F3176F"/>
    <w:rsid w:val="00F31807"/>
    <w:rsid w:val="00F319E2"/>
    <w:rsid w:val="00F31C39"/>
    <w:rsid w:val="00F31C64"/>
    <w:rsid w:val="00F31DD5"/>
    <w:rsid w:val="00F32061"/>
    <w:rsid w:val="00F32198"/>
    <w:rsid w:val="00F324A5"/>
    <w:rsid w:val="00F324FF"/>
    <w:rsid w:val="00F3251D"/>
    <w:rsid w:val="00F325DA"/>
    <w:rsid w:val="00F32642"/>
    <w:rsid w:val="00F32723"/>
    <w:rsid w:val="00F32754"/>
    <w:rsid w:val="00F32909"/>
    <w:rsid w:val="00F329CD"/>
    <w:rsid w:val="00F32E9F"/>
    <w:rsid w:val="00F33165"/>
    <w:rsid w:val="00F33431"/>
    <w:rsid w:val="00F33492"/>
    <w:rsid w:val="00F336DE"/>
    <w:rsid w:val="00F3384B"/>
    <w:rsid w:val="00F3385D"/>
    <w:rsid w:val="00F339F5"/>
    <w:rsid w:val="00F33A17"/>
    <w:rsid w:val="00F33E55"/>
    <w:rsid w:val="00F33F3F"/>
    <w:rsid w:val="00F34162"/>
    <w:rsid w:val="00F34242"/>
    <w:rsid w:val="00F342F1"/>
    <w:rsid w:val="00F3439A"/>
    <w:rsid w:val="00F345C1"/>
    <w:rsid w:val="00F346D5"/>
    <w:rsid w:val="00F34F0E"/>
    <w:rsid w:val="00F34F67"/>
    <w:rsid w:val="00F3506D"/>
    <w:rsid w:val="00F350F5"/>
    <w:rsid w:val="00F35106"/>
    <w:rsid w:val="00F35225"/>
    <w:rsid w:val="00F353B1"/>
    <w:rsid w:val="00F35480"/>
    <w:rsid w:val="00F35549"/>
    <w:rsid w:val="00F3587F"/>
    <w:rsid w:val="00F35967"/>
    <w:rsid w:val="00F35A64"/>
    <w:rsid w:val="00F35E0F"/>
    <w:rsid w:val="00F35F76"/>
    <w:rsid w:val="00F36054"/>
    <w:rsid w:val="00F360D3"/>
    <w:rsid w:val="00F362B7"/>
    <w:rsid w:val="00F3637F"/>
    <w:rsid w:val="00F363F6"/>
    <w:rsid w:val="00F364A3"/>
    <w:rsid w:val="00F365D8"/>
    <w:rsid w:val="00F36695"/>
    <w:rsid w:val="00F366C3"/>
    <w:rsid w:val="00F36736"/>
    <w:rsid w:val="00F36876"/>
    <w:rsid w:val="00F368CF"/>
    <w:rsid w:val="00F36A7F"/>
    <w:rsid w:val="00F36AB4"/>
    <w:rsid w:val="00F36ADC"/>
    <w:rsid w:val="00F36D7C"/>
    <w:rsid w:val="00F36DD7"/>
    <w:rsid w:val="00F36F6B"/>
    <w:rsid w:val="00F370B5"/>
    <w:rsid w:val="00F37423"/>
    <w:rsid w:val="00F37601"/>
    <w:rsid w:val="00F37602"/>
    <w:rsid w:val="00F3782C"/>
    <w:rsid w:val="00F37ABE"/>
    <w:rsid w:val="00F37BFC"/>
    <w:rsid w:val="00F37EC8"/>
    <w:rsid w:val="00F40323"/>
    <w:rsid w:val="00F403DE"/>
    <w:rsid w:val="00F40531"/>
    <w:rsid w:val="00F405D2"/>
    <w:rsid w:val="00F40660"/>
    <w:rsid w:val="00F406F0"/>
    <w:rsid w:val="00F407B5"/>
    <w:rsid w:val="00F4084D"/>
    <w:rsid w:val="00F4092E"/>
    <w:rsid w:val="00F40A83"/>
    <w:rsid w:val="00F40DE1"/>
    <w:rsid w:val="00F40E0F"/>
    <w:rsid w:val="00F40F08"/>
    <w:rsid w:val="00F40F6A"/>
    <w:rsid w:val="00F40FE0"/>
    <w:rsid w:val="00F41393"/>
    <w:rsid w:val="00F41409"/>
    <w:rsid w:val="00F414D4"/>
    <w:rsid w:val="00F41681"/>
    <w:rsid w:val="00F4168D"/>
    <w:rsid w:val="00F4171B"/>
    <w:rsid w:val="00F41739"/>
    <w:rsid w:val="00F4198B"/>
    <w:rsid w:val="00F41A0B"/>
    <w:rsid w:val="00F41ABE"/>
    <w:rsid w:val="00F41C69"/>
    <w:rsid w:val="00F41D72"/>
    <w:rsid w:val="00F41F58"/>
    <w:rsid w:val="00F41F69"/>
    <w:rsid w:val="00F41F94"/>
    <w:rsid w:val="00F41FF8"/>
    <w:rsid w:val="00F4229D"/>
    <w:rsid w:val="00F422E0"/>
    <w:rsid w:val="00F42300"/>
    <w:rsid w:val="00F42364"/>
    <w:rsid w:val="00F424AF"/>
    <w:rsid w:val="00F42537"/>
    <w:rsid w:val="00F42538"/>
    <w:rsid w:val="00F42661"/>
    <w:rsid w:val="00F428AF"/>
    <w:rsid w:val="00F428DB"/>
    <w:rsid w:val="00F42C8E"/>
    <w:rsid w:val="00F42D0A"/>
    <w:rsid w:val="00F42D0F"/>
    <w:rsid w:val="00F42D89"/>
    <w:rsid w:val="00F43221"/>
    <w:rsid w:val="00F43277"/>
    <w:rsid w:val="00F432D8"/>
    <w:rsid w:val="00F43324"/>
    <w:rsid w:val="00F4352E"/>
    <w:rsid w:val="00F4362A"/>
    <w:rsid w:val="00F4377A"/>
    <w:rsid w:val="00F438E9"/>
    <w:rsid w:val="00F4394B"/>
    <w:rsid w:val="00F43A1F"/>
    <w:rsid w:val="00F43AC5"/>
    <w:rsid w:val="00F43FA6"/>
    <w:rsid w:val="00F44004"/>
    <w:rsid w:val="00F4437B"/>
    <w:rsid w:val="00F4450B"/>
    <w:rsid w:val="00F44645"/>
    <w:rsid w:val="00F44717"/>
    <w:rsid w:val="00F44738"/>
    <w:rsid w:val="00F4486D"/>
    <w:rsid w:val="00F448E4"/>
    <w:rsid w:val="00F44A2F"/>
    <w:rsid w:val="00F44AA7"/>
    <w:rsid w:val="00F44C84"/>
    <w:rsid w:val="00F44CA3"/>
    <w:rsid w:val="00F44F46"/>
    <w:rsid w:val="00F45010"/>
    <w:rsid w:val="00F453B0"/>
    <w:rsid w:val="00F4553C"/>
    <w:rsid w:val="00F45699"/>
    <w:rsid w:val="00F456D6"/>
    <w:rsid w:val="00F45890"/>
    <w:rsid w:val="00F45ABA"/>
    <w:rsid w:val="00F45B73"/>
    <w:rsid w:val="00F45C28"/>
    <w:rsid w:val="00F45CB4"/>
    <w:rsid w:val="00F45DD7"/>
    <w:rsid w:val="00F45DE5"/>
    <w:rsid w:val="00F45EAD"/>
    <w:rsid w:val="00F45F64"/>
    <w:rsid w:val="00F462AA"/>
    <w:rsid w:val="00F4644A"/>
    <w:rsid w:val="00F464D7"/>
    <w:rsid w:val="00F464F5"/>
    <w:rsid w:val="00F4652F"/>
    <w:rsid w:val="00F4664C"/>
    <w:rsid w:val="00F4679C"/>
    <w:rsid w:val="00F467F1"/>
    <w:rsid w:val="00F467FA"/>
    <w:rsid w:val="00F46845"/>
    <w:rsid w:val="00F46944"/>
    <w:rsid w:val="00F469F1"/>
    <w:rsid w:val="00F46A81"/>
    <w:rsid w:val="00F46B15"/>
    <w:rsid w:val="00F472D5"/>
    <w:rsid w:val="00F47465"/>
    <w:rsid w:val="00F477E9"/>
    <w:rsid w:val="00F4793C"/>
    <w:rsid w:val="00F47C18"/>
    <w:rsid w:val="00F47D8B"/>
    <w:rsid w:val="00F50065"/>
    <w:rsid w:val="00F5022E"/>
    <w:rsid w:val="00F504CC"/>
    <w:rsid w:val="00F504D4"/>
    <w:rsid w:val="00F505D9"/>
    <w:rsid w:val="00F50603"/>
    <w:rsid w:val="00F5068B"/>
    <w:rsid w:val="00F506E5"/>
    <w:rsid w:val="00F5090F"/>
    <w:rsid w:val="00F50A74"/>
    <w:rsid w:val="00F50C42"/>
    <w:rsid w:val="00F50D89"/>
    <w:rsid w:val="00F50EF2"/>
    <w:rsid w:val="00F50F6B"/>
    <w:rsid w:val="00F50F79"/>
    <w:rsid w:val="00F5100F"/>
    <w:rsid w:val="00F510A9"/>
    <w:rsid w:val="00F510C8"/>
    <w:rsid w:val="00F510E9"/>
    <w:rsid w:val="00F512D2"/>
    <w:rsid w:val="00F513AB"/>
    <w:rsid w:val="00F51417"/>
    <w:rsid w:val="00F5150E"/>
    <w:rsid w:val="00F515C7"/>
    <w:rsid w:val="00F516AC"/>
    <w:rsid w:val="00F519D9"/>
    <w:rsid w:val="00F51BB5"/>
    <w:rsid w:val="00F51BEA"/>
    <w:rsid w:val="00F51E8A"/>
    <w:rsid w:val="00F51F89"/>
    <w:rsid w:val="00F52242"/>
    <w:rsid w:val="00F52527"/>
    <w:rsid w:val="00F526C0"/>
    <w:rsid w:val="00F5276C"/>
    <w:rsid w:val="00F527A8"/>
    <w:rsid w:val="00F527DE"/>
    <w:rsid w:val="00F527E4"/>
    <w:rsid w:val="00F52823"/>
    <w:rsid w:val="00F52914"/>
    <w:rsid w:val="00F52969"/>
    <w:rsid w:val="00F529C2"/>
    <w:rsid w:val="00F52ABF"/>
    <w:rsid w:val="00F52ADE"/>
    <w:rsid w:val="00F52BE4"/>
    <w:rsid w:val="00F52C5F"/>
    <w:rsid w:val="00F52CC4"/>
    <w:rsid w:val="00F52D18"/>
    <w:rsid w:val="00F52D63"/>
    <w:rsid w:val="00F52DA7"/>
    <w:rsid w:val="00F52E7C"/>
    <w:rsid w:val="00F52F3E"/>
    <w:rsid w:val="00F52F4B"/>
    <w:rsid w:val="00F530C7"/>
    <w:rsid w:val="00F5316B"/>
    <w:rsid w:val="00F53232"/>
    <w:rsid w:val="00F53283"/>
    <w:rsid w:val="00F53343"/>
    <w:rsid w:val="00F534F5"/>
    <w:rsid w:val="00F5368E"/>
    <w:rsid w:val="00F536A9"/>
    <w:rsid w:val="00F536C8"/>
    <w:rsid w:val="00F5396C"/>
    <w:rsid w:val="00F53A1C"/>
    <w:rsid w:val="00F53A73"/>
    <w:rsid w:val="00F53B85"/>
    <w:rsid w:val="00F53C37"/>
    <w:rsid w:val="00F53D47"/>
    <w:rsid w:val="00F53D7A"/>
    <w:rsid w:val="00F53F69"/>
    <w:rsid w:val="00F540D1"/>
    <w:rsid w:val="00F541BA"/>
    <w:rsid w:val="00F5434E"/>
    <w:rsid w:val="00F5443D"/>
    <w:rsid w:val="00F54508"/>
    <w:rsid w:val="00F5456E"/>
    <w:rsid w:val="00F54594"/>
    <w:rsid w:val="00F5462C"/>
    <w:rsid w:val="00F54671"/>
    <w:rsid w:val="00F546A7"/>
    <w:rsid w:val="00F5471D"/>
    <w:rsid w:val="00F54825"/>
    <w:rsid w:val="00F54839"/>
    <w:rsid w:val="00F54871"/>
    <w:rsid w:val="00F5488A"/>
    <w:rsid w:val="00F54A1F"/>
    <w:rsid w:val="00F54A5D"/>
    <w:rsid w:val="00F54D18"/>
    <w:rsid w:val="00F54E71"/>
    <w:rsid w:val="00F54EA9"/>
    <w:rsid w:val="00F54F9A"/>
    <w:rsid w:val="00F55094"/>
    <w:rsid w:val="00F55248"/>
    <w:rsid w:val="00F5554F"/>
    <w:rsid w:val="00F55659"/>
    <w:rsid w:val="00F556EE"/>
    <w:rsid w:val="00F5583C"/>
    <w:rsid w:val="00F55B43"/>
    <w:rsid w:val="00F55C33"/>
    <w:rsid w:val="00F55D90"/>
    <w:rsid w:val="00F55E2B"/>
    <w:rsid w:val="00F55E6B"/>
    <w:rsid w:val="00F55F4C"/>
    <w:rsid w:val="00F561E6"/>
    <w:rsid w:val="00F562AC"/>
    <w:rsid w:val="00F56312"/>
    <w:rsid w:val="00F56403"/>
    <w:rsid w:val="00F564CE"/>
    <w:rsid w:val="00F567D3"/>
    <w:rsid w:val="00F56876"/>
    <w:rsid w:val="00F56895"/>
    <w:rsid w:val="00F569D8"/>
    <w:rsid w:val="00F56C44"/>
    <w:rsid w:val="00F56D40"/>
    <w:rsid w:val="00F56D55"/>
    <w:rsid w:val="00F57051"/>
    <w:rsid w:val="00F57393"/>
    <w:rsid w:val="00F573D8"/>
    <w:rsid w:val="00F5751C"/>
    <w:rsid w:val="00F575FF"/>
    <w:rsid w:val="00F57892"/>
    <w:rsid w:val="00F578DB"/>
    <w:rsid w:val="00F57AD1"/>
    <w:rsid w:val="00F57C60"/>
    <w:rsid w:val="00F57E25"/>
    <w:rsid w:val="00F57F8A"/>
    <w:rsid w:val="00F60067"/>
    <w:rsid w:val="00F601FA"/>
    <w:rsid w:val="00F60317"/>
    <w:rsid w:val="00F603A0"/>
    <w:rsid w:val="00F60692"/>
    <w:rsid w:val="00F6070C"/>
    <w:rsid w:val="00F60723"/>
    <w:rsid w:val="00F6090D"/>
    <w:rsid w:val="00F60ACE"/>
    <w:rsid w:val="00F60C94"/>
    <w:rsid w:val="00F60C9F"/>
    <w:rsid w:val="00F60D8A"/>
    <w:rsid w:val="00F60F67"/>
    <w:rsid w:val="00F612A7"/>
    <w:rsid w:val="00F6130F"/>
    <w:rsid w:val="00F6136E"/>
    <w:rsid w:val="00F61433"/>
    <w:rsid w:val="00F61572"/>
    <w:rsid w:val="00F61625"/>
    <w:rsid w:val="00F61654"/>
    <w:rsid w:val="00F61CB2"/>
    <w:rsid w:val="00F61DE6"/>
    <w:rsid w:val="00F61EAF"/>
    <w:rsid w:val="00F61FF3"/>
    <w:rsid w:val="00F62016"/>
    <w:rsid w:val="00F6209F"/>
    <w:rsid w:val="00F623D4"/>
    <w:rsid w:val="00F62419"/>
    <w:rsid w:val="00F62474"/>
    <w:rsid w:val="00F625E8"/>
    <w:rsid w:val="00F62634"/>
    <w:rsid w:val="00F6263E"/>
    <w:rsid w:val="00F629E1"/>
    <w:rsid w:val="00F629E9"/>
    <w:rsid w:val="00F629F7"/>
    <w:rsid w:val="00F62B46"/>
    <w:rsid w:val="00F62C68"/>
    <w:rsid w:val="00F62DAC"/>
    <w:rsid w:val="00F62DC6"/>
    <w:rsid w:val="00F62E78"/>
    <w:rsid w:val="00F62FA3"/>
    <w:rsid w:val="00F63044"/>
    <w:rsid w:val="00F63258"/>
    <w:rsid w:val="00F634B0"/>
    <w:rsid w:val="00F63609"/>
    <w:rsid w:val="00F63676"/>
    <w:rsid w:val="00F636DE"/>
    <w:rsid w:val="00F636F6"/>
    <w:rsid w:val="00F63763"/>
    <w:rsid w:val="00F637B3"/>
    <w:rsid w:val="00F6380F"/>
    <w:rsid w:val="00F638BB"/>
    <w:rsid w:val="00F63B94"/>
    <w:rsid w:val="00F63CC4"/>
    <w:rsid w:val="00F63DC1"/>
    <w:rsid w:val="00F63DEB"/>
    <w:rsid w:val="00F63ECE"/>
    <w:rsid w:val="00F63F25"/>
    <w:rsid w:val="00F63FD1"/>
    <w:rsid w:val="00F64167"/>
    <w:rsid w:val="00F64187"/>
    <w:rsid w:val="00F642B2"/>
    <w:rsid w:val="00F6449D"/>
    <w:rsid w:val="00F644CF"/>
    <w:rsid w:val="00F645F7"/>
    <w:rsid w:val="00F64746"/>
    <w:rsid w:val="00F647D2"/>
    <w:rsid w:val="00F6482A"/>
    <w:rsid w:val="00F648C4"/>
    <w:rsid w:val="00F648D7"/>
    <w:rsid w:val="00F6493A"/>
    <w:rsid w:val="00F64988"/>
    <w:rsid w:val="00F64B48"/>
    <w:rsid w:val="00F64C77"/>
    <w:rsid w:val="00F64CC5"/>
    <w:rsid w:val="00F64D1A"/>
    <w:rsid w:val="00F64E16"/>
    <w:rsid w:val="00F64F4E"/>
    <w:rsid w:val="00F65513"/>
    <w:rsid w:val="00F655C8"/>
    <w:rsid w:val="00F655D3"/>
    <w:rsid w:val="00F6563A"/>
    <w:rsid w:val="00F656AD"/>
    <w:rsid w:val="00F656EA"/>
    <w:rsid w:val="00F657A4"/>
    <w:rsid w:val="00F65936"/>
    <w:rsid w:val="00F65973"/>
    <w:rsid w:val="00F65B60"/>
    <w:rsid w:val="00F65B71"/>
    <w:rsid w:val="00F65D23"/>
    <w:rsid w:val="00F65D2E"/>
    <w:rsid w:val="00F65DF6"/>
    <w:rsid w:val="00F66019"/>
    <w:rsid w:val="00F661F1"/>
    <w:rsid w:val="00F66546"/>
    <w:rsid w:val="00F665EF"/>
    <w:rsid w:val="00F666DB"/>
    <w:rsid w:val="00F668EC"/>
    <w:rsid w:val="00F6696F"/>
    <w:rsid w:val="00F66A27"/>
    <w:rsid w:val="00F66ACD"/>
    <w:rsid w:val="00F66C4C"/>
    <w:rsid w:val="00F66D21"/>
    <w:rsid w:val="00F670FE"/>
    <w:rsid w:val="00F671F9"/>
    <w:rsid w:val="00F673D5"/>
    <w:rsid w:val="00F67421"/>
    <w:rsid w:val="00F674C9"/>
    <w:rsid w:val="00F67609"/>
    <w:rsid w:val="00F677D5"/>
    <w:rsid w:val="00F6788B"/>
    <w:rsid w:val="00F67A0D"/>
    <w:rsid w:val="00F67A5A"/>
    <w:rsid w:val="00F67AD8"/>
    <w:rsid w:val="00F67B42"/>
    <w:rsid w:val="00F67B43"/>
    <w:rsid w:val="00F67BB9"/>
    <w:rsid w:val="00F67D05"/>
    <w:rsid w:val="00F67E9D"/>
    <w:rsid w:val="00F67F8C"/>
    <w:rsid w:val="00F7000F"/>
    <w:rsid w:val="00F700BD"/>
    <w:rsid w:val="00F7010A"/>
    <w:rsid w:val="00F7053D"/>
    <w:rsid w:val="00F70645"/>
    <w:rsid w:val="00F70838"/>
    <w:rsid w:val="00F7095F"/>
    <w:rsid w:val="00F70C82"/>
    <w:rsid w:val="00F70C92"/>
    <w:rsid w:val="00F70DB0"/>
    <w:rsid w:val="00F70DDC"/>
    <w:rsid w:val="00F70F01"/>
    <w:rsid w:val="00F70F0A"/>
    <w:rsid w:val="00F70F46"/>
    <w:rsid w:val="00F710B2"/>
    <w:rsid w:val="00F71151"/>
    <w:rsid w:val="00F711DA"/>
    <w:rsid w:val="00F712E6"/>
    <w:rsid w:val="00F71341"/>
    <w:rsid w:val="00F714C1"/>
    <w:rsid w:val="00F715DE"/>
    <w:rsid w:val="00F71673"/>
    <w:rsid w:val="00F71A65"/>
    <w:rsid w:val="00F71CCE"/>
    <w:rsid w:val="00F71CF6"/>
    <w:rsid w:val="00F71D2E"/>
    <w:rsid w:val="00F71F68"/>
    <w:rsid w:val="00F72003"/>
    <w:rsid w:val="00F72282"/>
    <w:rsid w:val="00F7242F"/>
    <w:rsid w:val="00F72488"/>
    <w:rsid w:val="00F724C5"/>
    <w:rsid w:val="00F725C8"/>
    <w:rsid w:val="00F726C3"/>
    <w:rsid w:val="00F7272E"/>
    <w:rsid w:val="00F72955"/>
    <w:rsid w:val="00F729B1"/>
    <w:rsid w:val="00F72BD9"/>
    <w:rsid w:val="00F72C3C"/>
    <w:rsid w:val="00F72CC1"/>
    <w:rsid w:val="00F72E9E"/>
    <w:rsid w:val="00F72F67"/>
    <w:rsid w:val="00F72FD3"/>
    <w:rsid w:val="00F73010"/>
    <w:rsid w:val="00F73132"/>
    <w:rsid w:val="00F731EB"/>
    <w:rsid w:val="00F73232"/>
    <w:rsid w:val="00F7325C"/>
    <w:rsid w:val="00F7331B"/>
    <w:rsid w:val="00F734B5"/>
    <w:rsid w:val="00F737FD"/>
    <w:rsid w:val="00F739E1"/>
    <w:rsid w:val="00F73A0E"/>
    <w:rsid w:val="00F73AED"/>
    <w:rsid w:val="00F73B84"/>
    <w:rsid w:val="00F73BFD"/>
    <w:rsid w:val="00F73C19"/>
    <w:rsid w:val="00F73C3C"/>
    <w:rsid w:val="00F73CD7"/>
    <w:rsid w:val="00F73CF4"/>
    <w:rsid w:val="00F73D67"/>
    <w:rsid w:val="00F73DE9"/>
    <w:rsid w:val="00F73EB2"/>
    <w:rsid w:val="00F73EE4"/>
    <w:rsid w:val="00F73FD7"/>
    <w:rsid w:val="00F74081"/>
    <w:rsid w:val="00F7412C"/>
    <w:rsid w:val="00F74232"/>
    <w:rsid w:val="00F743B8"/>
    <w:rsid w:val="00F74546"/>
    <w:rsid w:val="00F745ED"/>
    <w:rsid w:val="00F74746"/>
    <w:rsid w:val="00F7488C"/>
    <w:rsid w:val="00F74917"/>
    <w:rsid w:val="00F74936"/>
    <w:rsid w:val="00F74990"/>
    <w:rsid w:val="00F74B3A"/>
    <w:rsid w:val="00F74B3D"/>
    <w:rsid w:val="00F74E9E"/>
    <w:rsid w:val="00F75115"/>
    <w:rsid w:val="00F7522D"/>
    <w:rsid w:val="00F752E4"/>
    <w:rsid w:val="00F7531F"/>
    <w:rsid w:val="00F758E2"/>
    <w:rsid w:val="00F75A9E"/>
    <w:rsid w:val="00F75BB6"/>
    <w:rsid w:val="00F75CB3"/>
    <w:rsid w:val="00F75F54"/>
    <w:rsid w:val="00F7604C"/>
    <w:rsid w:val="00F761CF"/>
    <w:rsid w:val="00F761F0"/>
    <w:rsid w:val="00F7631C"/>
    <w:rsid w:val="00F7635B"/>
    <w:rsid w:val="00F7640D"/>
    <w:rsid w:val="00F76676"/>
    <w:rsid w:val="00F766A5"/>
    <w:rsid w:val="00F7685A"/>
    <w:rsid w:val="00F768A1"/>
    <w:rsid w:val="00F76969"/>
    <w:rsid w:val="00F769A8"/>
    <w:rsid w:val="00F76A77"/>
    <w:rsid w:val="00F76C68"/>
    <w:rsid w:val="00F76C88"/>
    <w:rsid w:val="00F76D09"/>
    <w:rsid w:val="00F76D28"/>
    <w:rsid w:val="00F76DA1"/>
    <w:rsid w:val="00F76E53"/>
    <w:rsid w:val="00F76E56"/>
    <w:rsid w:val="00F76E9A"/>
    <w:rsid w:val="00F76F81"/>
    <w:rsid w:val="00F7703F"/>
    <w:rsid w:val="00F771E8"/>
    <w:rsid w:val="00F77280"/>
    <w:rsid w:val="00F77398"/>
    <w:rsid w:val="00F778A7"/>
    <w:rsid w:val="00F77B24"/>
    <w:rsid w:val="00F77C45"/>
    <w:rsid w:val="00F77CF0"/>
    <w:rsid w:val="00F77D51"/>
    <w:rsid w:val="00F77E36"/>
    <w:rsid w:val="00F77F69"/>
    <w:rsid w:val="00F80250"/>
    <w:rsid w:val="00F8063C"/>
    <w:rsid w:val="00F808FC"/>
    <w:rsid w:val="00F80A5F"/>
    <w:rsid w:val="00F80A68"/>
    <w:rsid w:val="00F80B5C"/>
    <w:rsid w:val="00F80BB4"/>
    <w:rsid w:val="00F80CE0"/>
    <w:rsid w:val="00F80D7A"/>
    <w:rsid w:val="00F80E99"/>
    <w:rsid w:val="00F80EAE"/>
    <w:rsid w:val="00F80F9E"/>
    <w:rsid w:val="00F8104E"/>
    <w:rsid w:val="00F810BB"/>
    <w:rsid w:val="00F811B9"/>
    <w:rsid w:val="00F81285"/>
    <w:rsid w:val="00F8134E"/>
    <w:rsid w:val="00F81436"/>
    <w:rsid w:val="00F81484"/>
    <w:rsid w:val="00F81507"/>
    <w:rsid w:val="00F81514"/>
    <w:rsid w:val="00F815C1"/>
    <w:rsid w:val="00F817F0"/>
    <w:rsid w:val="00F81838"/>
    <w:rsid w:val="00F818E9"/>
    <w:rsid w:val="00F81968"/>
    <w:rsid w:val="00F81A52"/>
    <w:rsid w:val="00F81A6B"/>
    <w:rsid w:val="00F81A8B"/>
    <w:rsid w:val="00F81B41"/>
    <w:rsid w:val="00F81C64"/>
    <w:rsid w:val="00F820AE"/>
    <w:rsid w:val="00F820D1"/>
    <w:rsid w:val="00F82121"/>
    <w:rsid w:val="00F82335"/>
    <w:rsid w:val="00F823A0"/>
    <w:rsid w:val="00F823AD"/>
    <w:rsid w:val="00F82523"/>
    <w:rsid w:val="00F82562"/>
    <w:rsid w:val="00F826F7"/>
    <w:rsid w:val="00F8270F"/>
    <w:rsid w:val="00F82801"/>
    <w:rsid w:val="00F829D5"/>
    <w:rsid w:val="00F82AC0"/>
    <w:rsid w:val="00F82B20"/>
    <w:rsid w:val="00F82BBD"/>
    <w:rsid w:val="00F82BBE"/>
    <w:rsid w:val="00F82C30"/>
    <w:rsid w:val="00F82C92"/>
    <w:rsid w:val="00F82D75"/>
    <w:rsid w:val="00F82E24"/>
    <w:rsid w:val="00F82F4F"/>
    <w:rsid w:val="00F83026"/>
    <w:rsid w:val="00F83032"/>
    <w:rsid w:val="00F83117"/>
    <w:rsid w:val="00F8318F"/>
    <w:rsid w:val="00F8339A"/>
    <w:rsid w:val="00F83476"/>
    <w:rsid w:val="00F834B3"/>
    <w:rsid w:val="00F83538"/>
    <w:rsid w:val="00F83553"/>
    <w:rsid w:val="00F83618"/>
    <w:rsid w:val="00F83829"/>
    <w:rsid w:val="00F838DC"/>
    <w:rsid w:val="00F83938"/>
    <w:rsid w:val="00F83A7C"/>
    <w:rsid w:val="00F83A7E"/>
    <w:rsid w:val="00F83A98"/>
    <w:rsid w:val="00F83C6F"/>
    <w:rsid w:val="00F83F24"/>
    <w:rsid w:val="00F83F77"/>
    <w:rsid w:val="00F843C1"/>
    <w:rsid w:val="00F845D8"/>
    <w:rsid w:val="00F845E2"/>
    <w:rsid w:val="00F8464B"/>
    <w:rsid w:val="00F8475F"/>
    <w:rsid w:val="00F847EF"/>
    <w:rsid w:val="00F84972"/>
    <w:rsid w:val="00F849AE"/>
    <w:rsid w:val="00F84A94"/>
    <w:rsid w:val="00F84EAF"/>
    <w:rsid w:val="00F8511F"/>
    <w:rsid w:val="00F8520F"/>
    <w:rsid w:val="00F8523C"/>
    <w:rsid w:val="00F8532E"/>
    <w:rsid w:val="00F854B0"/>
    <w:rsid w:val="00F85614"/>
    <w:rsid w:val="00F85692"/>
    <w:rsid w:val="00F85735"/>
    <w:rsid w:val="00F8579C"/>
    <w:rsid w:val="00F85807"/>
    <w:rsid w:val="00F85809"/>
    <w:rsid w:val="00F85BE2"/>
    <w:rsid w:val="00F85BEE"/>
    <w:rsid w:val="00F85D6A"/>
    <w:rsid w:val="00F85D6D"/>
    <w:rsid w:val="00F85D73"/>
    <w:rsid w:val="00F85DC2"/>
    <w:rsid w:val="00F85DFD"/>
    <w:rsid w:val="00F85E14"/>
    <w:rsid w:val="00F85F83"/>
    <w:rsid w:val="00F85FC7"/>
    <w:rsid w:val="00F85FCB"/>
    <w:rsid w:val="00F85FE5"/>
    <w:rsid w:val="00F86074"/>
    <w:rsid w:val="00F862BD"/>
    <w:rsid w:val="00F862F3"/>
    <w:rsid w:val="00F86338"/>
    <w:rsid w:val="00F865E5"/>
    <w:rsid w:val="00F8665D"/>
    <w:rsid w:val="00F86A11"/>
    <w:rsid w:val="00F86A6B"/>
    <w:rsid w:val="00F86BD1"/>
    <w:rsid w:val="00F86BE4"/>
    <w:rsid w:val="00F86F0D"/>
    <w:rsid w:val="00F8708D"/>
    <w:rsid w:val="00F870C2"/>
    <w:rsid w:val="00F870C4"/>
    <w:rsid w:val="00F8747A"/>
    <w:rsid w:val="00F87646"/>
    <w:rsid w:val="00F87791"/>
    <w:rsid w:val="00F877B1"/>
    <w:rsid w:val="00F8790B"/>
    <w:rsid w:val="00F879CB"/>
    <w:rsid w:val="00F87AD9"/>
    <w:rsid w:val="00F87BA9"/>
    <w:rsid w:val="00F87BD7"/>
    <w:rsid w:val="00F90007"/>
    <w:rsid w:val="00F900F8"/>
    <w:rsid w:val="00F902CE"/>
    <w:rsid w:val="00F90312"/>
    <w:rsid w:val="00F9034E"/>
    <w:rsid w:val="00F90376"/>
    <w:rsid w:val="00F90399"/>
    <w:rsid w:val="00F905F3"/>
    <w:rsid w:val="00F90C21"/>
    <w:rsid w:val="00F90D14"/>
    <w:rsid w:val="00F90F70"/>
    <w:rsid w:val="00F90FE9"/>
    <w:rsid w:val="00F91087"/>
    <w:rsid w:val="00F9109E"/>
    <w:rsid w:val="00F910DB"/>
    <w:rsid w:val="00F911CE"/>
    <w:rsid w:val="00F911D2"/>
    <w:rsid w:val="00F913BA"/>
    <w:rsid w:val="00F91499"/>
    <w:rsid w:val="00F914C2"/>
    <w:rsid w:val="00F914E3"/>
    <w:rsid w:val="00F91503"/>
    <w:rsid w:val="00F91533"/>
    <w:rsid w:val="00F915F0"/>
    <w:rsid w:val="00F9178F"/>
    <w:rsid w:val="00F917CC"/>
    <w:rsid w:val="00F917E8"/>
    <w:rsid w:val="00F91927"/>
    <w:rsid w:val="00F91A81"/>
    <w:rsid w:val="00F91BC2"/>
    <w:rsid w:val="00F91D32"/>
    <w:rsid w:val="00F91E90"/>
    <w:rsid w:val="00F91F68"/>
    <w:rsid w:val="00F91F8C"/>
    <w:rsid w:val="00F91FBE"/>
    <w:rsid w:val="00F9209E"/>
    <w:rsid w:val="00F92155"/>
    <w:rsid w:val="00F9215D"/>
    <w:rsid w:val="00F9262E"/>
    <w:rsid w:val="00F92657"/>
    <w:rsid w:val="00F927BA"/>
    <w:rsid w:val="00F928EF"/>
    <w:rsid w:val="00F92968"/>
    <w:rsid w:val="00F92A50"/>
    <w:rsid w:val="00F92B2C"/>
    <w:rsid w:val="00F92B9E"/>
    <w:rsid w:val="00F92D83"/>
    <w:rsid w:val="00F92E23"/>
    <w:rsid w:val="00F92E39"/>
    <w:rsid w:val="00F92E3D"/>
    <w:rsid w:val="00F92E6A"/>
    <w:rsid w:val="00F93023"/>
    <w:rsid w:val="00F930CA"/>
    <w:rsid w:val="00F930D6"/>
    <w:rsid w:val="00F93142"/>
    <w:rsid w:val="00F93175"/>
    <w:rsid w:val="00F93189"/>
    <w:rsid w:val="00F93346"/>
    <w:rsid w:val="00F933AC"/>
    <w:rsid w:val="00F9352D"/>
    <w:rsid w:val="00F93555"/>
    <w:rsid w:val="00F938C1"/>
    <w:rsid w:val="00F938C7"/>
    <w:rsid w:val="00F9393D"/>
    <w:rsid w:val="00F93B17"/>
    <w:rsid w:val="00F93BCE"/>
    <w:rsid w:val="00F93CEB"/>
    <w:rsid w:val="00F93CEE"/>
    <w:rsid w:val="00F93E2D"/>
    <w:rsid w:val="00F9402E"/>
    <w:rsid w:val="00F94036"/>
    <w:rsid w:val="00F94183"/>
    <w:rsid w:val="00F94280"/>
    <w:rsid w:val="00F942FB"/>
    <w:rsid w:val="00F94498"/>
    <w:rsid w:val="00F946C4"/>
    <w:rsid w:val="00F948AC"/>
    <w:rsid w:val="00F949D0"/>
    <w:rsid w:val="00F94D48"/>
    <w:rsid w:val="00F94E09"/>
    <w:rsid w:val="00F94E11"/>
    <w:rsid w:val="00F953A0"/>
    <w:rsid w:val="00F955E6"/>
    <w:rsid w:val="00F95A33"/>
    <w:rsid w:val="00F95B59"/>
    <w:rsid w:val="00F95E92"/>
    <w:rsid w:val="00F95F0E"/>
    <w:rsid w:val="00F95F8A"/>
    <w:rsid w:val="00F95F8E"/>
    <w:rsid w:val="00F95FF3"/>
    <w:rsid w:val="00F96014"/>
    <w:rsid w:val="00F96016"/>
    <w:rsid w:val="00F960DA"/>
    <w:rsid w:val="00F962D7"/>
    <w:rsid w:val="00F9638A"/>
    <w:rsid w:val="00F963AE"/>
    <w:rsid w:val="00F9643B"/>
    <w:rsid w:val="00F96467"/>
    <w:rsid w:val="00F96582"/>
    <w:rsid w:val="00F96583"/>
    <w:rsid w:val="00F966A0"/>
    <w:rsid w:val="00F966B7"/>
    <w:rsid w:val="00F9676E"/>
    <w:rsid w:val="00F96864"/>
    <w:rsid w:val="00F969B9"/>
    <w:rsid w:val="00F96A26"/>
    <w:rsid w:val="00F96A3C"/>
    <w:rsid w:val="00F96E8A"/>
    <w:rsid w:val="00F96EAB"/>
    <w:rsid w:val="00F96EB4"/>
    <w:rsid w:val="00F96F54"/>
    <w:rsid w:val="00F97120"/>
    <w:rsid w:val="00F97226"/>
    <w:rsid w:val="00F97380"/>
    <w:rsid w:val="00F976F0"/>
    <w:rsid w:val="00F9777B"/>
    <w:rsid w:val="00F9780D"/>
    <w:rsid w:val="00F97C33"/>
    <w:rsid w:val="00F97CD7"/>
    <w:rsid w:val="00F97D35"/>
    <w:rsid w:val="00F97F04"/>
    <w:rsid w:val="00F97F0B"/>
    <w:rsid w:val="00FA012D"/>
    <w:rsid w:val="00FA026A"/>
    <w:rsid w:val="00FA0569"/>
    <w:rsid w:val="00FA06B5"/>
    <w:rsid w:val="00FA0871"/>
    <w:rsid w:val="00FA094D"/>
    <w:rsid w:val="00FA09BF"/>
    <w:rsid w:val="00FA0AC3"/>
    <w:rsid w:val="00FA0C01"/>
    <w:rsid w:val="00FA0D4B"/>
    <w:rsid w:val="00FA0D9D"/>
    <w:rsid w:val="00FA10DF"/>
    <w:rsid w:val="00FA114C"/>
    <w:rsid w:val="00FA11A5"/>
    <w:rsid w:val="00FA11A7"/>
    <w:rsid w:val="00FA14C6"/>
    <w:rsid w:val="00FA1561"/>
    <w:rsid w:val="00FA15D5"/>
    <w:rsid w:val="00FA1615"/>
    <w:rsid w:val="00FA17A5"/>
    <w:rsid w:val="00FA1894"/>
    <w:rsid w:val="00FA18C2"/>
    <w:rsid w:val="00FA1BF6"/>
    <w:rsid w:val="00FA1C2E"/>
    <w:rsid w:val="00FA1DE4"/>
    <w:rsid w:val="00FA2017"/>
    <w:rsid w:val="00FA22D5"/>
    <w:rsid w:val="00FA254D"/>
    <w:rsid w:val="00FA28B5"/>
    <w:rsid w:val="00FA2BFF"/>
    <w:rsid w:val="00FA2C06"/>
    <w:rsid w:val="00FA2C56"/>
    <w:rsid w:val="00FA2D41"/>
    <w:rsid w:val="00FA2E4D"/>
    <w:rsid w:val="00FA2F7C"/>
    <w:rsid w:val="00FA30A9"/>
    <w:rsid w:val="00FA31A1"/>
    <w:rsid w:val="00FA32B8"/>
    <w:rsid w:val="00FA34FE"/>
    <w:rsid w:val="00FA374A"/>
    <w:rsid w:val="00FA3B7A"/>
    <w:rsid w:val="00FA3FFD"/>
    <w:rsid w:val="00FA4019"/>
    <w:rsid w:val="00FA41CB"/>
    <w:rsid w:val="00FA421A"/>
    <w:rsid w:val="00FA423A"/>
    <w:rsid w:val="00FA43F6"/>
    <w:rsid w:val="00FA462C"/>
    <w:rsid w:val="00FA48FA"/>
    <w:rsid w:val="00FA4994"/>
    <w:rsid w:val="00FA4BD9"/>
    <w:rsid w:val="00FA4C73"/>
    <w:rsid w:val="00FA4FD9"/>
    <w:rsid w:val="00FA5090"/>
    <w:rsid w:val="00FA50D4"/>
    <w:rsid w:val="00FA52A4"/>
    <w:rsid w:val="00FA52AF"/>
    <w:rsid w:val="00FA543F"/>
    <w:rsid w:val="00FA55BF"/>
    <w:rsid w:val="00FA56F7"/>
    <w:rsid w:val="00FA5735"/>
    <w:rsid w:val="00FA59AA"/>
    <w:rsid w:val="00FA5A41"/>
    <w:rsid w:val="00FA5B33"/>
    <w:rsid w:val="00FA5B4E"/>
    <w:rsid w:val="00FA5B78"/>
    <w:rsid w:val="00FA6173"/>
    <w:rsid w:val="00FA6189"/>
    <w:rsid w:val="00FA6191"/>
    <w:rsid w:val="00FA62B3"/>
    <w:rsid w:val="00FA64A3"/>
    <w:rsid w:val="00FA6654"/>
    <w:rsid w:val="00FA6B0C"/>
    <w:rsid w:val="00FA6B17"/>
    <w:rsid w:val="00FA6BFE"/>
    <w:rsid w:val="00FA6C96"/>
    <w:rsid w:val="00FA6D36"/>
    <w:rsid w:val="00FA6DD8"/>
    <w:rsid w:val="00FA6E0A"/>
    <w:rsid w:val="00FA6FAF"/>
    <w:rsid w:val="00FA704E"/>
    <w:rsid w:val="00FA7177"/>
    <w:rsid w:val="00FA72FE"/>
    <w:rsid w:val="00FA7526"/>
    <w:rsid w:val="00FA7572"/>
    <w:rsid w:val="00FA758D"/>
    <w:rsid w:val="00FA7611"/>
    <w:rsid w:val="00FA7636"/>
    <w:rsid w:val="00FA7713"/>
    <w:rsid w:val="00FA784E"/>
    <w:rsid w:val="00FA794E"/>
    <w:rsid w:val="00FA79B4"/>
    <w:rsid w:val="00FA7A12"/>
    <w:rsid w:val="00FA7BC7"/>
    <w:rsid w:val="00FA7CA9"/>
    <w:rsid w:val="00FA7CF4"/>
    <w:rsid w:val="00FA7D64"/>
    <w:rsid w:val="00FA7D78"/>
    <w:rsid w:val="00FA7EC9"/>
    <w:rsid w:val="00FA7EF7"/>
    <w:rsid w:val="00FB0071"/>
    <w:rsid w:val="00FB00C2"/>
    <w:rsid w:val="00FB0126"/>
    <w:rsid w:val="00FB012B"/>
    <w:rsid w:val="00FB01FF"/>
    <w:rsid w:val="00FB0210"/>
    <w:rsid w:val="00FB038B"/>
    <w:rsid w:val="00FB0421"/>
    <w:rsid w:val="00FB0862"/>
    <w:rsid w:val="00FB09EC"/>
    <w:rsid w:val="00FB0A10"/>
    <w:rsid w:val="00FB0E1A"/>
    <w:rsid w:val="00FB0EA2"/>
    <w:rsid w:val="00FB0EBC"/>
    <w:rsid w:val="00FB0F1C"/>
    <w:rsid w:val="00FB1000"/>
    <w:rsid w:val="00FB1189"/>
    <w:rsid w:val="00FB121D"/>
    <w:rsid w:val="00FB1363"/>
    <w:rsid w:val="00FB1421"/>
    <w:rsid w:val="00FB1558"/>
    <w:rsid w:val="00FB15B4"/>
    <w:rsid w:val="00FB19F9"/>
    <w:rsid w:val="00FB1A33"/>
    <w:rsid w:val="00FB1B1E"/>
    <w:rsid w:val="00FB1B6B"/>
    <w:rsid w:val="00FB2048"/>
    <w:rsid w:val="00FB204A"/>
    <w:rsid w:val="00FB2058"/>
    <w:rsid w:val="00FB207E"/>
    <w:rsid w:val="00FB20C1"/>
    <w:rsid w:val="00FB21B4"/>
    <w:rsid w:val="00FB2356"/>
    <w:rsid w:val="00FB235F"/>
    <w:rsid w:val="00FB2592"/>
    <w:rsid w:val="00FB25AF"/>
    <w:rsid w:val="00FB26DC"/>
    <w:rsid w:val="00FB29F8"/>
    <w:rsid w:val="00FB2B78"/>
    <w:rsid w:val="00FB2BD1"/>
    <w:rsid w:val="00FB2BE8"/>
    <w:rsid w:val="00FB2C14"/>
    <w:rsid w:val="00FB2D8E"/>
    <w:rsid w:val="00FB2DCE"/>
    <w:rsid w:val="00FB2E2F"/>
    <w:rsid w:val="00FB2ECC"/>
    <w:rsid w:val="00FB33B5"/>
    <w:rsid w:val="00FB34AF"/>
    <w:rsid w:val="00FB35EA"/>
    <w:rsid w:val="00FB364B"/>
    <w:rsid w:val="00FB399B"/>
    <w:rsid w:val="00FB3B49"/>
    <w:rsid w:val="00FB3C13"/>
    <w:rsid w:val="00FB3C42"/>
    <w:rsid w:val="00FB3D94"/>
    <w:rsid w:val="00FB3E95"/>
    <w:rsid w:val="00FB43B6"/>
    <w:rsid w:val="00FB476A"/>
    <w:rsid w:val="00FB494D"/>
    <w:rsid w:val="00FB49E0"/>
    <w:rsid w:val="00FB4AC0"/>
    <w:rsid w:val="00FB4B17"/>
    <w:rsid w:val="00FB4CED"/>
    <w:rsid w:val="00FB4E18"/>
    <w:rsid w:val="00FB5096"/>
    <w:rsid w:val="00FB514E"/>
    <w:rsid w:val="00FB517F"/>
    <w:rsid w:val="00FB5401"/>
    <w:rsid w:val="00FB5455"/>
    <w:rsid w:val="00FB54F5"/>
    <w:rsid w:val="00FB54F8"/>
    <w:rsid w:val="00FB55CA"/>
    <w:rsid w:val="00FB5727"/>
    <w:rsid w:val="00FB596B"/>
    <w:rsid w:val="00FB5A84"/>
    <w:rsid w:val="00FB5CCE"/>
    <w:rsid w:val="00FB5D19"/>
    <w:rsid w:val="00FB5DC3"/>
    <w:rsid w:val="00FB5E1E"/>
    <w:rsid w:val="00FB5F2E"/>
    <w:rsid w:val="00FB603A"/>
    <w:rsid w:val="00FB6049"/>
    <w:rsid w:val="00FB612C"/>
    <w:rsid w:val="00FB61C6"/>
    <w:rsid w:val="00FB6314"/>
    <w:rsid w:val="00FB633E"/>
    <w:rsid w:val="00FB64D2"/>
    <w:rsid w:val="00FB6556"/>
    <w:rsid w:val="00FB68D6"/>
    <w:rsid w:val="00FB6903"/>
    <w:rsid w:val="00FB69C2"/>
    <w:rsid w:val="00FB69F7"/>
    <w:rsid w:val="00FB6BE0"/>
    <w:rsid w:val="00FB6D29"/>
    <w:rsid w:val="00FB6D6B"/>
    <w:rsid w:val="00FB6DC0"/>
    <w:rsid w:val="00FB6F67"/>
    <w:rsid w:val="00FB72D6"/>
    <w:rsid w:val="00FB75B2"/>
    <w:rsid w:val="00FB77D7"/>
    <w:rsid w:val="00FB788A"/>
    <w:rsid w:val="00FB78BB"/>
    <w:rsid w:val="00FB79AC"/>
    <w:rsid w:val="00FB79B3"/>
    <w:rsid w:val="00FB7ABC"/>
    <w:rsid w:val="00FB7CB3"/>
    <w:rsid w:val="00FB7CFE"/>
    <w:rsid w:val="00FB7E0F"/>
    <w:rsid w:val="00FB7E82"/>
    <w:rsid w:val="00FC00E1"/>
    <w:rsid w:val="00FC0261"/>
    <w:rsid w:val="00FC0372"/>
    <w:rsid w:val="00FC038D"/>
    <w:rsid w:val="00FC040E"/>
    <w:rsid w:val="00FC04FC"/>
    <w:rsid w:val="00FC06B7"/>
    <w:rsid w:val="00FC0A2D"/>
    <w:rsid w:val="00FC0BCB"/>
    <w:rsid w:val="00FC0CDC"/>
    <w:rsid w:val="00FC0E56"/>
    <w:rsid w:val="00FC101D"/>
    <w:rsid w:val="00FC1029"/>
    <w:rsid w:val="00FC104A"/>
    <w:rsid w:val="00FC1064"/>
    <w:rsid w:val="00FC1287"/>
    <w:rsid w:val="00FC13C9"/>
    <w:rsid w:val="00FC13F8"/>
    <w:rsid w:val="00FC1439"/>
    <w:rsid w:val="00FC15EF"/>
    <w:rsid w:val="00FC15F4"/>
    <w:rsid w:val="00FC17F1"/>
    <w:rsid w:val="00FC1818"/>
    <w:rsid w:val="00FC1939"/>
    <w:rsid w:val="00FC1951"/>
    <w:rsid w:val="00FC1A56"/>
    <w:rsid w:val="00FC1B11"/>
    <w:rsid w:val="00FC1C28"/>
    <w:rsid w:val="00FC1F3C"/>
    <w:rsid w:val="00FC21E3"/>
    <w:rsid w:val="00FC234B"/>
    <w:rsid w:val="00FC2483"/>
    <w:rsid w:val="00FC2560"/>
    <w:rsid w:val="00FC2693"/>
    <w:rsid w:val="00FC2A4E"/>
    <w:rsid w:val="00FC2A8B"/>
    <w:rsid w:val="00FC2BE5"/>
    <w:rsid w:val="00FC2BFB"/>
    <w:rsid w:val="00FC2C16"/>
    <w:rsid w:val="00FC2C62"/>
    <w:rsid w:val="00FC2CD4"/>
    <w:rsid w:val="00FC2D5E"/>
    <w:rsid w:val="00FC2E02"/>
    <w:rsid w:val="00FC2F94"/>
    <w:rsid w:val="00FC2FE2"/>
    <w:rsid w:val="00FC300F"/>
    <w:rsid w:val="00FC30B6"/>
    <w:rsid w:val="00FC30C1"/>
    <w:rsid w:val="00FC3117"/>
    <w:rsid w:val="00FC315F"/>
    <w:rsid w:val="00FC355D"/>
    <w:rsid w:val="00FC35E6"/>
    <w:rsid w:val="00FC364A"/>
    <w:rsid w:val="00FC36C1"/>
    <w:rsid w:val="00FC3716"/>
    <w:rsid w:val="00FC371B"/>
    <w:rsid w:val="00FC3733"/>
    <w:rsid w:val="00FC37E8"/>
    <w:rsid w:val="00FC382C"/>
    <w:rsid w:val="00FC391F"/>
    <w:rsid w:val="00FC3C5E"/>
    <w:rsid w:val="00FC3C85"/>
    <w:rsid w:val="00FC3CF4"/>
    <w:rsid w:val="00FC3ED7"/>
    <w:rsid w:val="00FC3F0F"/>
    <w:rsid w:val="00FC3FF9"/>
    <w:rsid w:val="00FC4048"/>
    <w:rsid w:val="00FC40DD"/>
    <w:rsid w:val="00FC4220"/>
    <w:rsid w:val="00FC42BB"/>
    <w:rsid w:val="00FC4459"/>
    <w:rsid w:val="00FC44AD"/>
    <w:rsid w:val="00FC44D4"/>
    <w:rsid w:val="00FC4524"/>
    <w:rsid w:val="00FC4546"/>
    <w:rsid w:val="00FC4697"/>
    <w:rsid w:val="00FC491E"/>
    <w:rsid w:val="00FC4949"/>
    <w:rsid w:val="00FC4A06"/>
    <w:rsid w:val="00FC4CBD"/>
    <w:rsid w:val="00FC4E0D"/>
    <w:rsid w:val="00FC4E22"/>
    <w:rsid w:val="00FC4E3B"/>
    <w:rsid w:val="00FC4F87"/>
    <w:rsid w:val="00FC50FC"/>
    <w:rsid w:val="00FC5309"/>
    <w:rsid w:val="00FC5311"/>
    <w:rsid w:val="00FC5379"/>
    <w:rsid w:val="00FC5518"/>
    <w:rsid w:val="00FC55EA"/>
    <w:rsid w:val="00FC5651"/>
    <w:rsid w:val="00FC581F"/>
    <w:rsid w:val="00FC58A8"/>
    <w:rsid w:val="00FC591D"/>
    <w:rsid w:val="00FC593F"/>
    <w:rsid w:val="00FC596F"/>
    <w:rsid w:val="00FC59A9"/>
    <w:rsid w:val="00FC5A07"/>
    <w:rsid w:val="00FC5BAB"/>
    <w:rsid w:val="00FC5D51"/>
    <w:rsid w:val="00FC5DED"/>
    <w:rsid w:val="00FC5FA4"/>
    <w:rsid w:val="00FC5FE7"/>
    <w:rsid w:val="00FC6032"/>
    <w:rsid w:val="00FC612E"/>
    <w:rsid w:val="00FC6193"/>
    <w:rsid w:val="00FC61B0"/>
    <w:rsid w:val="00FC644E"/>
    <w:rsid w:val="00FC6853"/>
    <w:rsid w:val="00FC6858"/>
    <w:rsid w:val="00FC696B"/>
    <w:rsid w:val="00FC69B3"/>
    <w:rsid w:val="00FC69CF"/>
    <w:rsid w:val="00FC6CD6"/>
    <w:rsid w:val="00FC6CF3"/>
    <w:rsid w:val="00FC6D44"/>
    <w:rsid w:val="00FC6D65"/>
    <w:rsid w:val="00FC6DED"/>
    <w:rsid w:val="00FC703C"/>
    <w:rsid w:val="00FC7062"/>
    <w:rsid w:val="00FC7419"/>
    <w:rsid w:val="00FC745F"/>
    <w:rsid w:val="00FC75CC"/>
    <w:rsid w:val="00FC760E"/>
    <w:rsid w:val="00FC784C"/>
    <w:rsid w:val="00FC78BA"/>
    <w:rsid w:val="00FC78D1"/>
    <w:rsid w:val="00FC7935"/>
    <w:rsid w:val="00FC7B40"/>
    <w:rsid w:val="00FC7C94"/>
    <w:rsid w:val="00FC7CBC"/>
    <w:rsid w:val="00FC7E57"/>
    <w:rsid w:val="00FC7E8F"/>
    <w:rsid w:val="00FC7ED6"/>
    <w:rsid w:val="00FC7F7D"/>
    <w:rsid w:val="00FD0030"/>
    <w:rsid w:val="00FD00BA"/>
    <w:rsid w:val="00FD010B"/>
    <w:rsid w:val="00FD0142"/>
    <w:rsid w:val="00FD014A"/>
    <w:rsid w:val="00FD0578"/>
    <w:rsid w:val="00FD0920"/>
    <w:rsid w:val="00FD0A5D"/>
    <w:rsid w:val="00FD0E5C"/>
    <w:rsid w:val="00FD13AC"/>
    <w:rsid w:val="00FD1493"/>
    <w:rsid w:val="00FD187D"/>
    <w:rsid w:val="00FD18B9"/>
    <w:rsid w:val="00FD197A"/>
    <w:rsid w:val="00FD1A84"/>
    <w:rsid w:val="00FD1AF6"/>
    <w:rsid w:val="00FD1B2E"/>
    <w:rsid w:val="00FD1B5D"/>
    <w:rsid w:val="00FD1BA2"/>
    <w:rsid w:val="00FD1BB6"/>
    <w:rsid w:val="00FD1DB4"/>
    <w:rsid w:val="00FD1F2B"/>
    <w:rsid w:val="00FD1F41"/>
    <w:rsid w:val="00FD1F5F"/>
    <w:rsid w:val="00FD20A3"/>
    <w:rsid w:val="00FD20BE"/>
    <w:rsid w:val="00FD220A"/>
    <w:rsid w:val="00FD2367"/>
    <w:rsid w:val="00FD2488"/>
    <w:rsid w:val="00FD269F"/>
    <w:rsid w:val="00FD2724"/>
    <w:rsid w:val="00FD2765"/>
    <w:rsid w:val="00FD27FA"/>
    <w:rsid w:val="00FD289D"/>
    <w:rsid w:val="00FD28E4"/>
    <w:rsid w:val="00FD2ADD"/>
    <w:rsid w:val="00FD2C0E"/>
    <w:rsid w:val="00FD2D17"/>
    <w:rsid w:val="00FD2D6F"/>
    <w:rsid w:val="00FD2E27"/>
    <w:rsid w:val="00FD2F3A"/>
    <w:rsid w:val="00FD304E"/>
    <w:rsid w:val="00FD31A5"/>
    <w:rsid w:val="00FD324E"/>
    <w:rsid w:val="00FD3528"/>
    <w:rsid w:val="00FD3605"/>
    <w:rsid w:val="00FD36B9"/>
    <w:rsid w:val="00FD37A1"/>
    <w:rsid w:val="00FD37E6"/>
    <w:rsid w:val="00FD3976"/>
    <w:rsid w:val="00FD3979"/>
    <w:rsid w:val="00FD3AF0"/>
    <w:rsid w:val="00FD3C32"/>
    <w:rsid w:val="00FD3C56"/>
    <w:rsid w:val="00FD3C95"/>
    <w:rsid w:val="00FD3CD3"/>
    <w:rsid w:val="00FD3CE6"/>
    <w:rsid w:val="00FD3DAA"/>
    <w:rsid w:val="00FD3DE2"/>
    <w:rsid w:val="00FD3E12"/>
    <w:rsid w:val="00FD3FD4"/>
    <w:rsid w:val="00FD41B9"/>
    <w:rsid w:val="00FD41E8"/>
    <w:rsid w:val="00FD4310"/>
    <w:rsid w:val="00FD4551"/>
    <w:rsid w:val="00FD496B"/>
    <w:rsid w:val="00FD49E4"/>
    <w:rsid w:val="00FD4AEB"/>
    <w:rsid w:val="00FD4C65"/>
    <w:rsid w:val="00FD4D6C"/>
    <w:rsid w:val="00FD4F6C"/>
    <w:rsid w:val="00FD529E"/>
    <w:rsid w:val="00FD52DA"/>
    <w:rsid w:val="00FD5419"/>
    <w:rsid w:val="00FD5470"/>
    <w:rsid w:val="00FD588C"/>
    <w:rsid w:val="00FD58DD"/>
    <w:rsid w:val="00FD59B7"/>
    <w:rsid w:val="00FD59F8"/>
    <w:rsid w:val="00FD5A4D"/>
    <w:rsid w:val="00FD5AE5"/>
    <w:rsid w:val="00FD5B50"/>
    <w:rsid w:val="00FD5B59"/>
    <w:rsid w:val="00FD5C3F"/>
    <w:rsid w:val="00FD5C99"/>
    <w:rsid w:val="00FD5E07"/>
    <w:rsid w:val="00FD5E7B"/>
    <w:rsid w:val="00FD60CA"/>
    <w:rsid w:val="00FD61B6"/>
    <w:rsid w:val="00FD627A"/>
    <w:rsid w:val="00FD62C7"/>
    <w:rsid w:val="00FD6345"/>
    <w:rsid w:val="00FD6496"/>
    <w:rsid w:val="00FD659B"/>
    <w:rsid w:val="00FD667C"/>
    <w:rsid w:val="00FD66C5"/>
    <w:rsid w:val="00FD688E"/>
    <w:rsid w:val="00FD691B"/>
    <w:rsid w:val="00FD69BF"/>
    <w:rsid w:val="00FD6B82"/>
    <w:rsid w:val="00FD6C14"/>
    <w:rsid w:val="00FD6CBA"/>
    <w:rsid w:val="00FD6D66"/>
    <w:rsid w:val="00FD6D91"/>
    <w:rsid w:val="00FD6DA5"/>
    <w:rsid w:val="00FD6DA8"/>
    <w:rsid w:val="00FD6E3C"/>
    <w:rsid w:val="00FD706C"/>
    <w:rsid w:val="00FD70FC"/>
    <w:rsid w:val="00FD7241"/>
    <w:rsid w:val="00FD7245"/>
    <w:rsid w:val="00FD7255"/>
    <w:rsid w:val="00FD72AA"/>
    <w:rsid w:val="00FD72DA"/>
    <w:rsid w:val="00FD72F4"/>
    <w:rsid w:val="00FD77B1"/>
    <w:rsid w:val="00FD7821"/>
    <w:rsid w:val="00FD7AE4"/>
    <w:rsid w:val="00FD7C7B"/>
    <w:rsid w:val="00FD7D60"/>
    <w:rsid w:val="00FD7E26"/>
    <w:rsid w:val="00FD7EB6"/>
    <w:rsid w:val="00FD7F41"/>
    <w:rsid w:val="00FE0183"/>
    <w:rsid w:val="00FE01CA"/>
    <w:rsid w:val="00FE02DC"/>
    <w:rsid w:val="00FE0339"/>
    <w:rsid w:val="00FE04CC"/>
    <w:rsid w:val="00FE04ED"/>
    <w:rsid w:val="00FE050C"/>
    <w:rsid w:val="00FE05AC"/>
    <w:rsid w:val="00FE05DF"/>
    <w:rsid w:val="00FE0760"/>
    <w:rsid w:val="00FE07CC"/>
    <w:rsid w:val="00FE0831"/>
    <w:rsid w:val="00FE08AC"/>
    <w:rsid w:val="00FE09B6"/>
    <w:rsid w:val="00FE0A1F"/>
    <w:rsid w:val="00FE0A6F"/>
    <w:rsid w:val="00FE0AAC"/>
    <w:rsid w:val="00FE0C8A"/>
    <w:rsid w:val="00FE0FA6"/>
    <w:rsid w:val="00FE1040"/>
    <w:rsid w:val="00FE1083"/>
    <w:rsid w:val="00FE10DD"/>
    <w:rsid w:val="00FE119A"/>
    <w:rsid w:val="00FE132D"/>
    <w:rsid w:val="00FE134E"/>
    <w:rsid w:val="00FE14D2"/>
    <w:rsid w:val="00FE154B"/>
    <w:rsid w:val="00FE1840"/>
    <w:rsid w:val="00FE1AF0"/>
    <w:rsid w:val="00FE1BDD"/>
    <w:rsid w:val="00FE1C75"/>
    <w:rsid w:val="00FE1E05"/>
    <w:rsid w:val="00FE1E52"/>
    <w:rsid w:val="00FE1F64"/>
    <w:rsid w:val="00FE202C"/>
    <w:rsid w:val="00FE21A5"/>
    <w:rsid w:val="00FE22D5"/>
    <w:rsid w:val="00FE2347"/>
    <w:rsid w:val="00FE23BD"/>
    <w:rsid w:val="00FE2410"/>
    <w:rsid w:val="00FE26D4"/>
    <w:rsid w:val="00FE2A22"/>
    <w:rsid w:val="00FE2A8A"/>
    <w:rsid w:val="00FE2ADA"/>
    <w:rsid w:val="00FE2B6D"/>
    <w:rsid w:val="00FE2BB9"/>
    <w:rsid w:val="00FE2D10"/>
    <w:rsid w:val="00FE2D8B"/>
    <w:rsid w:val="00FE2D90"/>
    <w:rsid w:val="00FE2F04"/>
    <w:rsid w:val="00FE30F7"/>
    <w:rsid w:val="00FE30F8"/>
    <w:rsid w:val="00FE32C5"/>
    <w:rsid w:val="00FE32C8"/>
    <w:rsid w:val="00FE32D5"/>
    <w:rsid w:val="00FE34B4"/>
    <w:rsid w:val="00FE3534"/>
    <w:rsid w:val="00FE3585"/>
    <w:rsid w:val="00FE3869"/>
    <w:rsid w:val="00FE3902"/>
    <w:rsid w:val="00FE3A5E"/>
    <w:rsid w:val="00FE3BA3"/>
    <w:rsid w:val="00FE3CB2"/>
    <w:rsid w:val="00FE3DE2"/>
    <w:rsid w:val="00FE3E2B"/>
    <w:rsid w:val="00FE3E47"/>
    <w:rsid w:val="00FE3E61"/>
    <w:rsid w:val="00FE3EDE"/>
    <w:rsid w:val="00FE3F53"/>
    <w:rsid w:val="00FE40B8"/>
    <w:rsid w:val="00FE40C3"/>
    <w:rsid w:val="00FE4228"/>
    <w:rsid w:val="00FE4300"/>
    <w:rsid w:val="00FE435E"/>
    <w:rsid w:val="00FE43C7"/>
    <w:rsid w:val="00FE457B"/>
    <w:rsid w:val="00FE45DC"/>
    <w:rsid w:val="00FE4730"/>
    <w:rsid w:val="00FE4779"/>
    <w:rsid w:val="00FE47BC"/>
    <w:rsid w:val="00FE489D"/>
    <w:rsid w:val="00FE48A7"/>
    <w:rsid w:val="00FE499A"/>
    <w:rsid w:val="00FE4ACE"/>
    <w:rsid w:val="00FE4B4B"/>
    <w:rsid w:val="00FE4C2A"/>
    <w:rsid w:val="00FE4C56"/>
    <w:rsid w:val="00FE4D3C"/>
    <w:rsid w:val="00FE4D95"/>
    <w:rsid w:val="00FE4E06"/>
    <w:rsid w:val="00FE4EA9"/>
    <w:rsid w:val="00FE4ED4"/>
    <w:rsid w:val="00FE4ED9"/>
    <w:rsid w:val="00FE506B"/>
    <w:rsid w:val="00FE510B"/>
    <w:rsid w:val="00FE5378"/>
    <w:rsid w:val="00FE53D6"/>
    <w:rsid w:val="00FE55C8"/>
    <w:rsid w:val="00FE568E"/>
    <w:rsid w:val="00FE5863"/>
    <w:rsid w:val="00FE587E"/>
    <w:rsid w:val="00FE5A7D"/>
    <w:rsid w:val="00FE5B5E"/>
    <w:rsid w:val="00FE5B6D"/>
    <w:rsid w:val="00FE5BB5"/>
    <w:rsid w:val="00FE5C98"/>
    <w:rsid w:val="00FE5CDC"/>
    <w:rsid w:val="00FE5E85"/>
    <w:rsid w:val="00FE5F7B"/>
    <w:rsid w:val="00FE60D9"/>
    <w:rsid w:val="00FE62CA"/>
    <w:rsid w:val="00FE640F"/>
    <w:rsid w:val="00FE6480"/>
    <w:rsid w:val="00FE652B"/>
    <w:rsid w:val="00FE6540"/>
    <w:rsid w:val="00FE65EC"/>
    <w:rsid w:val="00FE6641"/>
    <w:rsid w:val="00FE67E6"/>
    <w:rsid w:val="00FE67FA"/>
    <w:rsid w:val="00FE6B13"/>
    <w:rsid w:val="00FE6B93"/>
    <w:rsid w:val="00FE6D08"/>
    <w:rsid w:val="00FE6D95"/>
    <w:rsid w:val="00FE6EA4"/>
    <w:rsid w:val="00FE7000"/>
    <w:rsid w:val="00FE7198"/>
    <w:rsid w:val="00FE738E"/>
    <w:rsid w:val="00FE7403"/>
    <w:rsid w:val="00FE7526"/>
    <w:rsid w:val="00FE78DC"/>
    <w:rsid w:val="00FE7A3B"/>
    <w:rsid w:val="00FE7A93"/>
    <w:rsid w:val="00FE7B93"/>
    <w:rsid w:val="00FE7BA2"/>
    <w:rsid w:val="00FE7CE3"/>
    <w:rsid w:val="00FE7D25"/>
    <w:rsid w:val="00FE7DEC"/>
    <w:rsid w:val="00FE7E90"/>
    <w:rsid w:val="00FE7E99"/>
    <w:rsid w:val="00FE7EFA"/>
    <w:rsid w:val="00FF009C"/>
    <w:rsid w:val="00FF0136"/>
    <w:rsid w:val="00FF015D"/>
    <w:rsid w:val="00FF035E"/>
    <w:rsid w:val="00FF036C"/>
    <w:rsid w:val="00FF0699"/>
    <w:rsid w:val="00FF07E9"/>
    <w:rsid w:val="00FF086B"/>
    <w:rsid w:val="00FF08CF"/>
    <w:rsid w:val="00FF093A"/>
    <w:rsid w:val="00FF0AD3"/>
    <w:rsid w:val="00FF0AE7"/>
    <w:rsid w:val="00FF0B18"/>
    <w:rsid w:val="00FF0B64"/>
    <w:rsid w:val="00FF0E55"/>
    <w:rsid w:val="00FF0EAF"/>
    <w:rsid w:val="00FF0EC3"/>
    <w:rsid w:val="00FF107B"/>
    <w:rsid w:val="00FF10F0"/>
    <w:rsid w:val="00FF1328"/>
    <w:rsid w:val="00FF134D"/>
    <w:rsid w:val="00FF13E0"/>
    <w:rsid w:val="00FF1425"/>
    <w:rsid w:val="00FF1463"/>
    <w:rsid w:val="00FF15B5"/>
    <w:rsid w:val="00FF16C6"/>
    <w:rsid w:val="00FF1719"/>
    <w:rsid w:val="00FF1721"/>
    <w:rsid w:val="00FF1733"/>
    <w:rsid w:val="00FF189B"/>
    <w:rsid w:val="00FF1A0A"/>
    <w:rsid w:val="00FF1B80"/>
    <w:rsid w:val="00FF1D56"/>
    <w:rsid w:val="00FF21B3"/>
    <w:rsid w:val="00FF2260"/>
    <w:rsid w:val="00FF23E7"/>
    <w:rsid w:val="00FF2558"/>
    <w:rsid w:val="00FF26A9"/>
    <w:rsid w:val="00FF2B52"/>
    <w:rsid w:val="00FF2C6D"/>
    <w:rsid w:val="00FF2CCE"/>
    <w:rsid w:val="00FF2D1D"/>
    <w:rsid w:val="00FF2D29"/>
    <w:rsid w:val="00FF2D9E"/>
    <w:rsid w:val="00FF2FE2"/>
    <w:rsid w:val="00FF32DC"/>
    <w:rsid w:val="00FF3694"/>
    <w:rsid w:val="00FF372B"/>
    <w:rsid w:val="00FF3D40"/>
    <w:rsid w:val="00FF3D95"/>
    <w:rsid w:val="00FF3E20"/>
    <w:rsid w:val="00FF40A3"/>
    <w:rsid w:val="00FF40B9"/>
    <w:rsid w:val="00FF40E2"/>
    <w:rsid w:val="00FF414A"/>
    <w:rsid w:val="00FF4232"/>
    <w:rsid w:val="00FF43C8"/>
    <w:rsid w:val="00FF43D4"/>
    <w:rsid w:val="00FF4460"/>
    <w:rsid w:val="00FF46CA"/>
    <w:rsid w:val="00FF46E9"/>
    <w:rsid w:val="00FF4785"/>
    <w:rsid w:val="00FF498E"/>
    <w:rsid w:val="00FF4997"/>
    <w:rsid w:val="00FF4A57"/>
    <w:rsid w:val="00FF4B19"/>
    <w:rsid w:val="00FF4B96"/>
    <w:rsid w:val="00FF4D66"/>
    <w:rsid w:val="00FF4DD9"/>
    <w:rsid w:val="00FF5071"/>
    <w:rsid w:val="00FF5078"/>
    <w:rsid w:val="00FF5262"/>
    <w:rsid w:val="00FF52B8"/>
    <w:rsid w:val="00FF5329"/>
    <w:rsid w:val="00FF55EC"/>
    <w:rsid w:val="00FF56B0"/>
    <w:rsid w:val="00FF5710"/>
    <w:rsid w:val="00FF586F"/>
    <w:rsid w:val="00FF5934"/>
    <w:rsid w:val="00FF5AD6"/>
    <w:rsid w:val="00FF5BB4"/>
    <w:rsid w:val="00FF5C34"/>
    <w:rsid w:val="00FF5D3F"/>
    <w:rsid w:val="00FF5F05"/>
    <w:rsid w:val="00FF6179"/>
    <w:rsid w:val="00FF6279"/>
    <w:rsid w:val="00FF62E6"/>
    <w:rsid w:val="00FF634B"/>
    <w:rsid w:val="00FF6537"/>
    <w:rsid w:val="00FF6646"/>
    <w:rsid w:val="00FF6830"/>
    <w:rsid w:val="00FF6967"/>
    <w:rsid w:val="00FF6A15"/>
    <w:rsid w:val="00FF6A93"/>
    <w:rsid w:val="00FF6AB6"/>
    <w:rsid w:val="00FF6B96"/>
    <w:rsid w:val="00FF6CE3"/>
    <w:rsid w:val="00FF6D33"/>
    <w:rsid w:val="00FF6D65"/>
    <w:rsid w:val="00FF6DCF"/>
    <w:rsid w:val="00FF6E81"/>
    <w:rsid w:val="00FF6F71"/>
    <w:rsid w:val="00FF7015"/>
    <w:rsid w:val="00FF70C5"/>
    <w:rsid w:val="00FF713F"/>
    <w:rsid w:val="00FF714B"/>
    <w:rsid w:val="00FF7274"/>
    <w:rsid w:val="00FF729C"/>
    <w:rsid w:val="00FF738B"/>
    <w:rsid w:val="00FF7643"/>
    <w:rsid w:val="00FF7675"/>
    <w:rsid w:val="00FF775D"/>
    <w:rsid w:val="00FF777C"/>
    <w:rsid w:val="00FF7892"/>
    <w:rsid w:val="00FF79AE"/>
    <w:rsid w:val="00FF7A5B"/>
    <w:rsid w:val="00FF7C46"/>
    <w:rsid w:val="00FF7C92"/>
    <w:rsid w:val="00FF7CCE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DFB"/>
    <w:rPr>
      <w:rFonts w:ascii="Times New Roman" w:eastAsia="Times New Roman" w:hAnsi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B5DFB"/>
    <w:pPr>
      <w:keepNext/>
      <w:outlineLvl w:val="1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B5DF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B5D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5DFB"/>
    <w:rPr>
      <w:rFonts w:ascii="Tahoma" w:hAnsi="Tahoma" w:cs="Tahoma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637EED"/>
    <w:pPr>
      <w:suppressAutoHyphens/>
    </w:pPr>
    <w:rPr>
      <w:rFonts w:eastAsia="Times New Roman" w:cs="Calibri"/>
      <w:lang w:eastAsia="zh-CN"/>
    </w:rPr>
  </w:style>
  <w:style w:type="paragraph" w:styleId="Header">
    <w:name w:val="header"/>
    <w:basedOn w:val="Normal"/>
    <w:link w:val="HeaderChar"/>
    <w:uiPriority w:val="99"/>
    <w:semiHidden/>
    <w:rsid w:val="003F63A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F63A6"/>
    <w:rPr>
      <w:rFonts w:ascii="Times New Roman" w:hAnsi="Times New Roman" w:cs="Times New Roman"/>
      <w:sz w:val="28"/>
      <w:szCs w:val="28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3F63A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F63A6"/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2</Pages>
  <Words>407</Words>
  <Characters>2321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Економіка</dc:creator>
  <cp:keywords/>
  <dc:description/>
  <cp:lastModifiedBy>Admin</cp:lastModifiedBy>
  <cp:revision>13</cp:revision>
  <cp:lastPrinted>2021-07-12T12:27:00Z</cp:lastPrinted>
  <dcterms:created xsi:type="dcterms:W3CDTF">2021-07-12T07:19:00Z</dcterms:created>
  <dcterms:modified xsi:type="dcterms:W3CDTF">2021-07-12T12:27:00Z</dcterms:modified>
</cp:coreProperties>
</file>