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D3" w:rsidRDefault="005612D3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 w:rsidRPr="001E0CBA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4pt;height:60pt;visibility:visible">
            <v:imagedata r:id="rId4" o:title=""/>
          </v:shape>
        </w:pict>
      </w:r>
    </w:p>
    <w:p w:rsidR="005612D3" w:rsidRDefault="005612D3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5612D3" w:rsidRDefault="005612D3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5612D3" w:rsidRDefault="005612D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5612D3" w:rsidRDefault="005612D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5612D3" w:rsidRPr="0022480A" w:rsidRDefault="005612D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РІШЕННЯ</w:t>
      </w:r>
    </w:p>
    <w:p w:rsidR="005612D3" w:rsidRPr="0022480A" w:rsidRDefault="005612D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 xml:space="preserve">ХХ сесії </w:t>
      </w:r>
      <w:r w:rsidRPr="0022480A">
        <w:rPr>
          <w:b/>
          <w:sz w:val="28"/>
          <w:szCs w:val="28"/>
          <w:lang w:val="en-US"/>
        </w:rPr>
        <w:t>VIII</w:t>
      </w:r>
      <w:r w:rsidRPr="0022480A">
        <w:rPr>
          <w:b/>
          <w:sz w:val="28"/>
          <w:szCs w:val="28"/>
          <w:lang w:val="uk-UA"/>
        </w:rPr>
        <w:t xml:space="preserve"> скликання</w:t>
      </w:r>
    </w:p>
    <w:p w:rsidR="005612D3" w:rsidRPr="0022480A" w:rsidRDefault="005612D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5612D3" w:rsidRPr="0022480A" w:rsidRDefault="005612D3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від 16 грудня 2021 року №</w:t>
      </w:r>
      <w:r>
        <w:rPr>
          <w:b/>
          <w:sz w:val="28"/>
          <w:szCs w:val="28"/>
          <w:lang w:val="uk-UA"/>
        </w:rPr>
        <w:t xml:space="preserve"> 16</w:t>
      </w:r>
      <w:r w:rsidRPr="0022480A">
        <w:rPr>
          <w:b/>
          <w:i/>
          <w:sz w:val="28"/>
          <w:szCs w:val="28"/>
          <w:lang w:val="uk-UA"/>
        </w:rPr>
        <w:t xml:space="preserve">                                                    </w:t>
      </w:r>
      <w:r>
        <w:rPr>
          <w:b/>
          <w:i/>
          <w:sz w:val="28"/>
          <w:szCs w:val="28"/>
          <w:lang w:val="uk-UA"/>
        </w:rPr>
        <w:t xml:space="preserve">    </w:t>
      </w:r>
    </w:p>
    <w:p w:rsidR="005612D3" w:rsidRPr="0022480A" w:rsidRDefault="005612D3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5612D3" w:rsidRPr="0022480A" w:rsidRDefault="005612D3" w:rsidP="00BF7A0C">
      <w:pPr>
        <w:ind w:right="5669"/>
        <w:rPr>
          <w:b/>
          <w:sz w:val="28"/>
          <w:szCs w:val="28"/>
          <w:lang w:val="uk-UA"/>
        </w:rPr>
      </w:pPr>
      <w:r w:rsidRPr="0022480A">
        <w:rPr>
          <w:b/>
          <w:sz w:val="28"/>
          <w:szCs w:val="28"/>
          <w:lang w:val="uk-UA"/>
        </w:rPr>
        <w:t>Про надання додаткової оплачуваної відпустки Борівському селищному голові</w:t>
      </w:r>
    </w:p>
    <w:p w:rsidR="005612D3" w:rsidRDefault="005612D3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5612D3" w:rsidRDefault="005612D3" w:rsidP="0022480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«Про відпустки», відповідно до статті 26 Закону «Про місцеве самоврядування в Україні», статті 21 Закону України «Про службу в органах місцевого самоврядування», керуючись Постановою Кабінету Міністрів України від 09.03.2006р. № 268 «Про впорядкування структури та умов оплати праці апарату органів виконавчої влади, органів прокуратури, суду та інших органів»,</w:t>
      </w:r>
      <w:r w:rsidRPr="0022480A">
        <w:rPr>
          <w:rFonts w:ascii="Helvetica" w:hAnsi="Helvetica"/>
          <w:color w:val="333333"/>
          <w:sz w:val="19"/>
          <w:szCs w:val="19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 </w:t>
      </w:r>
      <w:hyperlink r:id="rId5" w:tgtFrame="_blank" w:tooltip="постановою КМУ від 27.04.1994 № 250 «Про порядок і умови надання державним службовцям, посадовим особам місцевого самоврядування додаткових оплачуваних відпусток»" w:history="1">
        <w:r w:rsidRPr="0022480A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П</w:t>
        </w:r>
        <w:r w:rsidRPr="0022480A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остановою КМУ від 27.04.1994 № 250 «Про порядок і умови надання державним службовцям, посадовим особам місцевого самоврядування додаткових оплачуваних відпусток»</w:t>
        </w:r>
      </w:hyperlink>
      <w:r w:rsidRPr="002248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до рішення І сесії VІІІ скликання Борівської селищної ради від 03.12.2020 року №8 «Про затвердження структури виконавчих органів ради Борівської селищної ради, загальної чисельності апарату ради та її виконавчих органів», Борівська селищна рада </w:t>
      </w:r>
    </w:p>
    <w:p w:rsidR="005612D3" w:rsidRDefault="005612D3" w:rsidP="0022480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5612D3" w:rsidRDefault="005612D3" w:rsidP="00B96296">
      <w:pPr>
        <w:pStyle w:val="BodyText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5612D3" w:rsidRDefault="005612D3" w:rsidP="00B96296">
      <w:pPr>
        <w:pStyle w:val="BodyText"/>
        <w:spacing w:after="0"/>
        <w:jc w:val="center"/>
        <w:rPr>
          <w:sz w:val="28"/>
          <w:szCs w:val="28"/>
        </w:rPr>
      </w:pPr>
    </w:p>
    <w:p w:rsidR="005612D3" w:rsidRDefault="005612D3" w:rsidP="00B96296">
      <w:pPr>
        <w:ind w:right="-2"/>
        <w:jc w:val="both"/>
        <w:rPr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Надати Тертишному</w:t>
      </w:r>
      <w:r w:rsidRPr="0083028E">
        <w:rPr>
          <w:sz w:val="28"/>
          <w:szCs w:val="28"/>
          <w:lang w:val="uk-UA"/>
        </w:rPr>
        <w:t xml:space="preserve">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додаткову оплачувану відпустку за стаж роботи  в органах місцевого самоврядування  терміном на 15 календарних днів з 28 грудня  2021 року по 13 січня  2022 року включно</w:t>
      </w:r>
      <w:r w:rsidRPr="00041B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 2021 рік.</w:t>
      </w:r>
    </w:p>
    <w:p w:rsidR="005612D3" w:rsidRDefault="005612D3" w:rsidP="003B3505">
      <w:pPr>
        <w:ind w:right="-2"/>
        <w:jc w:val="both"/>
        <w:rPr>
          <w:bCs/>
          <w:sz w:val="28"/>
          <w:szCs w:val="28"/>
          <w:lang w:val="uk-UA"/>
        </w:rPr>
      </w:pPr>
      <w:r w:rsidRPr="00791946">
        <w:rPr>
          <w:b/>
          <w:sz w:val="28"/>
          <w:szCs w:val="28"/>
          <w:lang w:val="uk-UA"/>
        </w:rPr>
        <w:t>2.</w:t>
      </w:r>
      <w:r w:rsidRPr="0079194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КІЯНА Віталія Олексійовича.</w:t>
      </w:r>
    </w:p>
    <w:p w:rsidR="005612D3" w:rsidRDefault="005612D3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5612D3" w:rsidRDefault="005612D3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:rsidR="005612D3" w:rsidRDefault="005612D3" w:rsidP="00791946">
      <w:pPr>
        <w:jc w:val="both"/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5612D3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296"/>
    <w:rsid w:val="00041B80"/>
    <w:rsid w:val="00054880"/>
    <w:rsid w:val="00087C82"/>
    <w:rsid w:val="000F2711"/>
    <w:rsid w:val="001010C1"/>
    <w:rsid w:val="001B3BCA"/>
    <w:rsid w:val="001E0CBA"/>
    <w:rsid w:val="001E53D5"/>
    <w:rsid w:val="0022480A"/>
    <w:rsid w:val="00384170"/>
    <w:rsid w:val="003B3505"/>
    <w:rsid w:val="003D1782"/>
    <w:rsid w:val="004734CB"/>
    <w:rsid w:val="00504ABB"/>
    <w:rsid w:val="00536465"/>
    <w:rsid w:val="005612D3"/>
    <w:rsid w:val="005C7989"/>
    <w:rsid w:val="00603377"/>
    <w:rsid w:val="00685EEC"/>
    <w:rsid w:val="00783F39"/>
    <w:rsid w:val="00786C0D"/>
    <w:rsid w:val="00791946"/>
    <w:rsid w:val="00791A21"/>
    <w:rsid w:val="0083028E"/>
    <w:rsid w:val="00A87B50"/>
    <w:rsid w:val="00B26A4E"/>
    <w:rsid w:val="00B30097"/>
    <w:rsid w:val="00B54182"/>
    <w:rsid w:val="00B96296"/>
    <w:rsid w:val="00BE34CE"/>
    <w:rsid w:val="00BF77D1"/>
    <w:rsid w:val="00BF7A0C"/>
    <w:rsid w:val="00C21408"/>
    <w:rsid w:val="00D53C5C"/>
    <w:rsid w:val="00DF6075"/>
    <w:rsid w:val="00FF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29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6296"/>
    <w:rPr>
      <w:rFonts w:ascii="Times New Roman" w:hAnsi="Times New Roman" w:cs="Times New Roman"/>
      <w:b/>
      <w:bCs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B96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629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79194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248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250-94-%D0%B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338</TotalTime>
  <Pages>1</Pages>
  <Words>264</Words>
  <Characters>1507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Рада</cp:lastModifiedBy>
  <cp:revision>22</cp:revision>
  <cp:lastPrinted>2021-12-16T12:27:00Z</cp:lastPrinted>
  <dcterms:created xsi:type="dcterms:W3CDTF">2021-07-13T07:13:00Z</dcterms:created>
  <dcterms:modified xsi:type="dcterms:W3CDTF">2021-12-16T15:07:00Z</dcterms:modified>
</cp:coreProperties>
</file>