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AE" w:rsidRPr="00B1346B" w:rsidRDefault="00524FAE" w:rsidP="00B1346B">
      <w:pPr>
        <w:suppressAutoHyphens/>
        <w:jc w:val="center"/>
        <w:rPr>
          <w:rFonts w:eastAsia="DejaVu Sans"/>
          <w:noProof/>
          <w:kern w:val="2"/>
          <w:sz w:val="24"/>
          <w:szCs w:val="24"/>
          <w:lang w:eastAsia="ru-RU"/>
        </w:rPr>
      </w:pPr>
      <w:r w:rsidRPr="00E76F83">
        <w:rPr>
          <w:rFonts w:eastAsia="DejaVu Sans"/>
          <w:noProof/>
          <w:kern w:val="2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8pt;height:45.6pt;visibility:visible">
            <v:imagedata r:id="rId5" o:title=""/>
          </v:shape>
        </w:pict>
      </w:r>
    </w:p>
    <w:p w:rsidR="00524FAE" w:rsidRPr="007B4965" w:rsidRDefault="00524FAE" w:rsidP="00B1346B">
      <w:pPr>
        <w:suppressAutoHyphens/>
        <w:jc w:val="center"/>
        <w:rPr>
          <w:rFonts w:eastAsia="DejaVu Sans"/>
          <w:b/>
          <w:bCs/>
          <w:kern w:val="32"/>
          <w:sz w:val="28"/>
          <w:szCs w:val="28"/>
          <w:lang w:eastAsia="hi-IN" w:bidi="hi-IN"/>
        </w:rPr>
      </w:pPr>
      <w:r w:rsidRPr="007B4965">
        <w:rPr>
          <w:rFonts w:eastAsia="DejaVu Sans"/>
          <w:b/>
          <w:bCs/>
          <w:kern w:val="32"/>
          <w:sz w:val="28"/>
          <w:szCs w:val="28"/>
          <w:lang w:eastAsia="hi-IN" w:bidi="hi-IN"/>
        </w:rPr>
        <w:t>УКРАЇНА</w:t>
      </w:r>
    </w:p>
    <w:p w:rsidR="00524FAE" w:rsidRPr="007B4965" w:rsidRDefault="00524FAE" w:rsidP="00B1346B">
      <w:pPr>
        <w:suppressAutoHyphens/>
        <w:jc w:val="center"/>
        <w:rPr>
          <w:rFonts w:eastAsia="DejaVu Sans"/>
          <w:b/>
          <w:bCs/>
          <w:kern w:val="32"/>
          <w:sz w:val="28"/>
          <w:szCs w:val="28"/>
          <w:lang w:eastAsia="hi-IN" w:bidi="hi-IN"/>
        </w:rPr>
      </w:pPr>
      <w:r w:rsidRPr="007B4965">
        <w:rPr>
          <w:rFonts w:eastAsia="DejaVu Sans"/>
          <w:b/>
          <w:bCs/>
          <w:kern w:val="32"/>
          <w:sz w:val="28"/>
          <w:szCs w:val="28"/>
          <w:lang w:eastAsia="hi-IN" w:bidi="hi-IN"/>
        </w:rPr>
        <w:t>Харківська область</w:t>
      </w:r>
    </w:p>
    <w:p w:rsidR="00524FAE" w:rsidRPr="007B4965" w:rsidRDefault="00524FAE" w:rsidP="00B1346B">
      <w:pPr>
        <w:suppressAutoHyphens/>
        <w:jc w:val="center"/>
        <w:rPr>
          <w:rFonts w:eastAsia="DejaVu Sans"/>
          <w:b/>
          <w:bCs/>
          <w:kern w:val="32"/>
          <w:sz w:val="28"/>
          <w:szCs w:val="28"/>
          <w:lang w:eastAsia="hi-IN" w:bidi="hi-IN"/>
        </w:rPr>
      </w:pPr>
      <w:r w:rsidRPr="007B4965">
        <w:rPr>
          <w:rFonts w:eastAsia="DejaVu Sans"/>
          <w:b/>
          <w:bCs/>
          <w:kern w:val="32"/>
          <w:sz w:val="28"/>
          <w:szCs w:val="28"/>
          <w:lang w:eastAsia="hi-IN" w:bidi="hi-IN"/>
        </w:rPr>
        <w:t>Борівська селищна рада</w:t>
      </w:r>
    </w:p>
    <w:p w:rsidR="00524FAE" w:rsidRPr="007B4965" w:rsidRDefault="00524FAE" w:rsidP="00B1346B">
      <w:pPr>
        <w:suppressAutoHyphens/>
        <w:ind w:firstLine="709"/>
        <w:jc w:val="right"/>
        <w:rPr>
          <w:rFonts w:eastAsia="DejaVu Sans"/>
          <w:b/>
          <w:bCs/>
          <w:kern w:val="32"/>
          <w:sz w:val="28"/>
          <w:szCs w:val="28"/>
          <w:lang w:eastAsia="hi-IN" w:bidi="hi-IN"/>
        </w:rPr>
      </w:pPr>
    </w:p>
    <w:p w:rsidR="00524FAE" w:rsidRPr="007B4965" w:rsidRDefault="00524FAE" w:rsidP="00B1346B">
      <w:pPr>
        <w:suppressAutoHyphens/>
        <w:jc w:val="center"/>
        <w:rPr>
          <w:rFonts w:eastAsia="DejaVu Sans"/>
          <w:b/>
          <w:bCs/>
          <w:kern w:val="32"/>
          <w:sz w:val="28"/>
          <w:szCs w:val="28"/>
          <w:lang w:eastAsia="hi-IN" w:bidi="hi-IN"/>
        </w:rPr>
      </w:pPr>
      <w:r w:rsidRPr="007B4965">
        <w:rPr>
          <w:rFonts w:eastAsia="DejaVu Sans"/>
          <w:b/>
          <w:bCs/>
          <w:kern w:val="32"/>
          <w:sz w:val="28"/>
          <w:szCs w:val="28"/>
          <w:lang w:eastAsia="hi-IN" w:bidi="hi-IN"/>
        </w:rPr>
        <w:t xml:space="preserve">РІШЕННЯ </w:t>
      </w:r>
    </w:p>
    <w:p w:rsidR="00524FAE" w:rsidRPr="007B4965" w:rsidRDefault="00524FAE" w:rsidP="00B1346B">
      <w:pPr>
        <w:suppressAutoHyphens/>
        <w:jc w:val="center"/>
        <w:rPr>
          <w:rFonts w:eastAsia="DejaVu Sans"/>
          <w:b/>
          <w:bCs/>
          <w:kern w:val="32"/>
          <w:sz w:val="28"/>
          <w:szCs w:val="28"/>
          <w:lang w:eastAsia="hi-IN" w:bidi="hi-IN"/>
        </w:rPr>
      </w:pPr>
      <w:r w:rsidRPr="007B4965">
        <w:rPr>
          <w:rFonts w:eastAsia="DejaVu Sans"/>
          <w:b/>
          <w:bCs/>
          <w:kern w:val="32"/>
          <w:sz w:val="28"/>
          <w:szCs w:val="28"/>
          <w:lang w:eastAsia="hi-IN" w:bidi="hi-IN"/>
        </w:rPr>
        <w:t>Х</w:t>
      </w:r>
      <w:r w:rsidRPr="007B4965">
        <w:rPr>
          <w:rFonts w:eastAsia="DejaVu Sans"/>
          <w:b/>
          <w:bCs/>
          <w:kern w:val="32"/>
          <w:sz w:val="28"/>
          <w:szCs w:val="28"/>
          <w:lang w:val="en-US" w:eastAsia="hi-IN" w:bidi="hi-IN"/>
        </w:rPr>
        <w:t>VIII</w:t>
      </w:r>
      <w:r w:rsidRPr="007B4965">
        <w:rPr>
          <w:rFonts w:eastAsia="DejaVu Sans"/>
          <w:b/>
          <w:bCs/>
          <w:kern w:val="32"/>
          <w:sz w:val="28"/>
          <w:szCs w:val="28"/>
          <w:lang w:eastAsia="hi-IN" w:bidi="hi-IN"/>
        </w:rPr>
        <w:t xml:space="preserve"> сесії </w:t>
      </w:r>
      <w:r w:rsidRPr="007B4965">
        <w:rPr>
          <w:rFonts w:eastAsia="DejaVu Sans"/>
          <w:b/>
          <w:bCs/>
          <w:kern w:val="32"/>
          <w:sz w:val="28"/>
          <w:szCs w:val="28"/>
          <w:lang w:val="en-US" w:eastAsia="hi-IN" w:bidi="hi-IN"/>
        </w:rPr>
        <w:t xml:space="preserve">VIII </w:t>
      </w:r>
      <w:r w:rsidRPr="007B4965">
        <w:rPr>
          <w:rFonts w:eastAsia="DejaVu Sans"/>
          <w:b/>
          <w:bCs/>
          <w:kern w:val="32"/>
          <w:sz w:val="28"/>
          <w:szCs w:val="28"/>
          <w:lang w:eastAsia="hi-IN" w:bidi="hi-IN"/>
        </w:rPr>
        <w:t>скликання</w:t>
      </w:r>
    </w:p>
    <w:p w:rsidR="00524FAE" w:rsidRPr="007B4965" w:rsidRDefault="00524FAE" w:rsidP="00B1346B">
      <w:pPr>
        <w:suppressAutoHyphens/>
        <w:ind w:firstLine="709"/>
        <w:jc w:val="center"/>
        <w:rPr>
          <w:rFonts w:eastAsia="DejaVu Sans"/>
          <w:b/>
          <w:bCs/>
          <w:kern w:val="32"/>
          <w:sz w:val="28"/>
          <w:szCs w:val="28"/>
          <w:lang w:eastAsia="hi-IN" w:bidi="hi-IN"/>
        </w:rPr>
      </w:pPr>
    </w:p>
    <w:p w:rsidR="00524FAE" w:rsidRPr="007B4965" w:rsidRDefault="00524FAE" w:rsidP="00B1346B">
      <w:pPr>
        <w:suppressAutoHyphens/>
        <w:ind w:firstLine="709"/>
        <w:jc w:val="center"/>
        <w:rPr>
          <w:rFonts w:eastAsia="DejaVu Sans" w:cs="Calibri"/>
          <w:b/>
          <w:bCs/>
          <w:kern w:val="2"/>
          <w:sz w:val="28"/>
          <w:szCs w:val="28"/>
          <w:lang w:eastAsia="hi-IN" w:bidi="hi-IN"/>
        </w:rPr>
      </w:pPr>
    </w:p>
    <w:p w:rsidR="00524FAE" w:rsidRPr="007B4965" w:rsidRDefault="00524FAE" w:rsidP="00B1346B">
      <w:pPr>
        <w:suppressAutoHyphens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  <w:r>
        <w:rPr>
          <w:rFonts w:eastAsia="DejaVu Sans"/>
          <w:b/>
          <w:bCs/>
          <w:kern w:val="2"/>
          <w:sz w:val="28"/>
          <w:szCs w:val="28"/>
          <w:lang w:eastAsia="hi-IN" w:bidi="hi-IN"/>
        </w:rPr>
        <w:t>від 05 листопада 2021 року №3</w:t>
      </w:r>
    </w:p>
    <w:p w:rsidR="00524FAE" w:rsidRPr="007B4965" w:rsidRDefault="00524FAE" w:rsidP="00B1346B">
      <w:pPr>
        <w:ind w:firstLine="709"/>
        <w:jc w:val="both"/>
        <w:rPr>
          <w:sz w:val="28"/>
          <w:szCs w:val="28"/>
          <w:lang w:eastAsia="ru-RU"/>
        </w:rPr>
      </w:pPr>
    </w:p>
    <w:p w:rsidR="00524FAE" w:rsidRPr="007B4965" w:rsidRDefault="00524FAE" w:rsidP="00B1346B">
      <w:pPr>
        <w:tabs>
          <w:tab w:val="left" w:pos="3686"/>
        </w:tabs>
        <w:ind w:right="4495"/>
        <w:jc w:val="both"/>
        <w:rPr>
          <w:b/>
          <w:bCs/>
          <w:sz w:val="28"/>
          <w:szCs w:val="28"/>
          <w:lang w:eastAsia="ru-RU"/>
        </w:rPr>
      </w:pPr>
      <w:r w:rsidRPr="007B4965">
        <w:rPr>
          <w:b/>
          <w:bCs/>
          <w:sz w:val="28"/>
          <w:szCs w:val="28"/>
          <w:lang w:eastAsia="ru-RU"/>
        </w:rPr>
        <w:t xml:space="preserve">Про </w:t>
      </w:r>
      <w:r w:rsidRPr="007B4965">
        <w:rPr>
          <w:b/>
          <w:bCs/>
          <w:sz w:val="28"/>
          <w:szCs w:val="28"/>
        </w:rPr>
        <w:t>погодження та схвалення</w:t>
      </w:r>
      <w:r w:rsidRPr="007B4965">
        <w:rPr>
          <w:b/>
          <w:bCs/>
          <w:sz w:val="28"/>
          <w:szCs w:val="28"/>
          <w:lang w:eastAsia="ru-RU"/>
        </w:rPr>
        <w:t xml:space="preserve"> Інвестиційної програми Борівського комунального підприємства теплових мереж на 2022 рік</w:t>
      </w:r>
    </w:p>
    <w:p w:rsidR="00524FAE" w:rsidRPr="007B4965" w:rsidRDefault="00524FAE" w:rsidP="00B1346B">
      <w:pPr>
        <w:ind w:firstLine="709"/>
        <w:jc w:val="both"/>
        <w:rPr>
          <w:sz w:val="28"/>
          <w:szCs w:val="28"/>
          <w:lang w:eastAsia="ru-RU"/>
        </w:rPr>
      </w:pPr>
    </w:p>
    <w:p w:rsidR="00524FAE" w:rsidRDefault="00524FAE" w:rsidP="00B1346B">
      <w:pPr>
        <w:ind w:firstLine="709"/>
        <w:jc w:val="both"/>
        <w:rPr>
          <w:sz w:val="28"/>
          <w:szCs w:val="28"/>
          <w:lang w:eastAsia="ru-RU"/>
        </w:rPr>
      </w:pPr>
      <w:r w:rsidRPr="007B4965">
        <w:rPr>
          <w:sz w:val="28"/>
          <w:szCs w:val="28"/>
          <w:lang w:eastAsia="ru-RU"/>
        </w:rPr>
        <w:t xml:space="preserve">Відповідно до </w:t>
      </w:r>
      <w:r w:rsidRPr="007B4965">
        <w:rPr>
          <w:sz w:val="28"/>
          <w:szCs w:val="28"/>
        </w:rPr>
        <w:t>статей 26, 60 Закону України «Про місцеве самоврядування в Україні»</w:t>
      </w:r>
      <w:r w:rsidRPr="007B4965">
        <w:rPr>
          <w:sz w:val="28"/>
          <w:szCs w:val="28"/>
          <w:lang w:eastAsia="ru-RU"/>
        </w:rPr>
        <w:t>, Порядку розроблення, погодження та затвердження інвестиційних програм суб’єктів господарювання у сфері теплопостачання, затвердженого наказом Міністерства регіонального розвитку, будівництва та житлово-комунального господарства України від 14.12.2012 № 630, враховуючи звернення Борівського комунального підприємства теплових мереж, селищна рада</w:t>
      </w:r>
    </w:p>
    <w:p w:rsidR="00524FAE" w:rsidRPr="007B4965" w:rsidRDefault="00524FAE" w:rsidP="00B1346B">
      <w:pPr>
        <w:ind w:firstLine="709"/>
        <w:jc w:val="both"/>
        <w:rPr>
          <w:sz w:val="28"/>
          <w:szCs w:val="28"/>
          <w:lang w:eastAsia="ru-RU"/>
        </w:rPr>
      </w:pPr>
    </w:p>
    <w:p w:rsidR="00524FAE" w:rsidRDefault="00524FAE" w:rsidP="00B1346B">
      <w:pPr>
        <w:jc w:val="center"/>
        <w:rPr>
          <w:b/>
          <w:bCs/>
          <w:sz w:val="28"/>
          <w:szCs w:val="28"/>
          <w:lang w:eastAsia="ru-RU"/>
        </w:rPr>
      </w:pPr>
      <w:r w:rsidRPr="007B4965">
        <w:rPr>
          <w:b/>
          <w:bCs/>
          <w:sz w:val="28"/>
          <w:szCs w:val="28"/>
          <w:lang w:eastAsia="ru-RU"/>
        </w:rPr>
        <w:t>ВИРІШИЛА:</w:t>
      </w:r>
    </w:p>
    <w:p w:rsidR="00524FAE" w:rsidRPr="007B4965" w:rsidRDefault="00524FAE" w:rsidP="00B1346B">
      <w:pPr>
        <w:jc w:val="center"/>
        <w:rPr>
          <w:b/>
          <w:bCs/>
          <w:sz w:val="28"/>
          <w:szCs w:val="28"/>
          <w:lang w:eastAsia="ru-RU"/>
        </w:rPr>
      </w:pPr>
    </w:p>
    <w:p w:rsidR="00524FAE" w:rsidRPr="007B4965" w:rsidRDefault="00524FAE" w:rsidP="00B1346B">
      <w:pPr>
        <w:ind w:firstLine="709"/>
        <w:jc w:val="both"/>
        <w:rPr>
          <w:sz w:val="28"/>
          <w:szCs w:val="28"/>
        </w:rPr>
      </w:pPr>
      <w:r w:rsidRPr="007B4965">
        <w:rPr>
          <w:sz w:val="28"/>
          <w:szCs w:val="28"/>
          <w:lang w:eastAsia="ru-RU"/>
        </w:rPr>
        <w:t xml:space="preserve">1. Погодити та схвалити Інвестиційну програму Борівського комунального підприємства теплових мереж на 2022 рік </w:t>
      </w:r>
      <w:r w:rsidRPr="007B4965">
        <w:rPr>
          <w:sz w:val="28"/>
          <w:szCs w:val="28"/>
        </w:rPr>
        <w:t>згідно додатку (додаток додається), який є невід’ємною частиною рішення.</w:t>
      </w:r>
    </w:p>
    <w:p w:rsidR="00524FAE" w:rsidRPr="007B4965" w:rsidRDefault="00524FAE" w:rsidP="00B1346B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965">
        <w:rPr>
          <w:rFonts w:ascii="Times New Roman" w:hAnsi="Times New Roman" w:cs="Times New Roman"/>
          <w:sz w:val="28"/>
          <w:szCs w:val="28"/>
          <w:lang w:val="uk-UA"/>
        </w:rPr>
        <w:t>2. Рішення набирає чинності з моменту його прийняття.</w:t>
      </w:r>
    </w:p>
    <w:p w:rsidR="00524FAE" w:rsidRDefault="00524FAE" w:rsidP="00B1346B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965"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на постійні комісії  з питань законності, правопорядку, житлово-комунального господарства, будівництва, депутатської діяльності та етики (Олександр БОНДАРЕНКО та з питань </w:t>
      </w:r>
      <w:r w:rsidRPr="007B4965">
        <w:rPr>
          <w:rFonts w:ascii="Times New Roman" w:hAnsi="Times New Roman" w:cs="Times New Roman"/>
          <w:bCs/>
          <w:sz w:val="28"/>
          <w:szCs w:val="28"/>
          <w:lang w:val="uk-UA"/>
        </w:rPr>
        <w:t>бюджету та соціально-економічного розвитку, підприємництва та інвестицій (Світлана МАРЧЕНКО</w:t>
      </w:r>
      <w:r w:rsidRPr="007B4965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:rsidR="00524FAE" w:rsidRPr="007B4965" w:rsidRDefault="00524FAE" w:rsidP="00B1346B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4FAE" w:rsidRPr="007B4965" w:rsidRDefault="00524FAE" w:rsidP="00B1346B">
      <w:pPr>
        <w:pStyle w:val="1"/>
        <w:spacing w:line="240" w:lineRule="auto"/>
        <w:ind w:left="0" w:firstLine="709"/>
        <w:jc w:val="both"/>
        <w:rPr>
          <w:sz w:val="28"/>
          <w:szCs w:val="28"/>
          <w:lang w:val="uk-UA"/>
        </w:rPr>
      </w:pPr>
    </w:p>
    <w:p w:rsidR="00524FAE" w:rsidRPr="007B4965" w:rsidRDefault="00524FAE" w:rsidP="00B1346B">
      <w:pPr>
        <w:jc w:val="center"/>
        <w:rPr>
          <w:b/>
          <w:bCs/>
          <w:sz w:val="28"/>
          <w:szCs w:val="28"/>
        </w:rPr>
      </w:pPr>
      <w:r w:rsidRPr="007B4965">
        <w:rPr>
          <w:b/>
          <w:bCs/>
          <w:sz w:val="28"/>
          <w:szCs w:val="28"/>
        </w:rPr>
        <w:t>Борівський селищний голова                                Олександр ТЕРТИШНИЙ</w:t>
      </w:r>
    </w:p>
    <w:p w:rsidR="00524FAE" w:rsidRPr="007B4965" w:rsidRDefault="00524FAE" w:rsidP="00B1346B">
      <w:pPr>
        <w:rPr>
          <w:rFonts w:ascii="Calibri" w:hAnsi="Calibri" w:cs="Calibri"/>
          <w:sz w:val="28"/>
          <w:szCs w:val="28"/>
        </w:rPr>
      </w:pPr>
    </w:p>
    <w:p w:rsidR="00524FAE" w:rsidRPr="007B4965" w:rsidRDefault="00524FAE" w:rsidP="00B1346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24FAE" w:rsidRPr="007B4965" w:rsidRDefault="00524FAE" w:rsidP="00B1346B">
      <w:pPr>
        <w:jc w:val="right"/>
        <w:rPr>
          <w:i/>
          <w:iCs/>
          <w:sz w:val="28"/>
          <w:szCs w:val="28"/>
        </w:rPr>
      </w:pPr>
      <w:r w:rsidRPr="007B4965">
        <w:rPr>
          <w:i/>
          <w:iCs/>
          <w:sz w:val="28"/>
          <w:szCs w:val="28"/>
        </w:rPr>
        <w:t>Додаток</w:t>
      </w:r>
    </w:p>
    <w:p w:rsidR="00524FAE" w:rsidRPr="007B4965" w:rsidRDefault="00524FAE" w:rsidP="00B1346B">
      <w:pPr>
        <w:jc w:val="right"/>
        <w:rPr>
          <w:i/>
          <w:iCs/>
          <w:sz w:val="28"/>
          <w:szCs w:val="28"/>
        </w:rPr>
      </w:pPr>
      <w:r w:rsidRPr="007B4965">
        <w:rPr>
          <w:i/>
          <w:iCs/>
          <w:sz w:val="28"/>
          <w:szCs w:val="28"/>
        </w:rPr>
        <w:t xml:space="preserve">до рішення </w:t>
      </w:r>
      <w:r w:rsidRPr="007B4965">
        <w:rPr>
          <w:rFonts w:eastAsia="DejaVu Sans"/>
          <w:bCs/>
          <w:i/>
          <w:kern w:val="2"/>
          <w:sz w:val="28"/>
          <w:szCs w:val="28"/>
          <w:lang w:val="en-US" w:eastAsia="hi-IN" w:bidi="hi-IN"/>
        </w:rPr>
        <w:t>XVIII</w:t>
      </w:r>
      <w:r w:rsidRPr="007B4965">
        <w:rPr>
          <w:i/>
          <w:iCs/>
          <w:sz w:val="28"/>
          <w:szCs w:val="28"/>
        </w:rPr>
        <w:t xml:space="preserve"> сесії селищної ради </w:t>
      </w:r>
      <w:r w:rsidRPr="007B4965">
        <w:rPr>
          <w:i/>
          <w:iCs/>
          <w:sz w:val="28"/>
          <w:szCs w:val="28"/>
          <w:lang w:val="en-US"/>
        </w:rPr>
        <w:t>VI</w:t>
      </w:r>
      <w:r w:rsidRPr="007B4965">
        <w:rPr>
          <w:i/>
          <w:iCs/>
          <w:sz w:val="28"/>
          <w:szCs w:val="28"/>
        </w:rPr>
        <w:t>ІІ скликання</w:t>
      </w:r>
    </w:p>
    <w:p w:rsidR="00524FAE" w:rsidRPr="007B4965" w:rsidRDefault="00524FAE" w:rsidP="00B1346B">
      <w:pPr>
        <w:tabs>
          <w:tab w:val="left" w:pos="3686"/>
          <w:tab w:val="left" w:pos="9355"/>
        </w:tabs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від 05</w:t>
      </w:r>
      <w:r w:rsidRPr="007B4965">
        <w:rPr>
          <w:i/>
          <w:iCs/>
          <w:sz w:val="28"/>
          <w:szCs w:val="28"/>
        </w:rPr>
        <w:t xml:space="preserve"> листопада 2021 року </w:t>
      </w:r>
      <w:r>
        <w:rPr>
          <w:i/>
          <w:iCs/>
          <w:sz w:val="28"/>
          <w:szCs w:val="28"/>
        </w:rPr>
        <w:t xml:space="preserve">№3 </w:t>
      </w:r>
      <w:r w:rsidRPr="007B4965">
        <w:rPr>
          <w:i/>
          <w:iCs/>
          <w:sz w:val="28"/>
          <w:szCs w:val="28"/>
        </w:rPr>
        <w:t>«</w:t>
      </w:r>
      <w:r w:rsidRPr="007B4965">
        <w:rPr>
          <w:i/>
          <w:iCs/>
          <w:sz w:val="28"/>
          <w:szCs w:val="28"/>
          <w:lang w:eastAsia="ru-RU"/>
        </w:rPr>
        <w:t xml:space="preserve">Про </w:t>
      </w:r>
      <w:r w:rsidRPr="007B4965">
        <w:rPr>
          <w:i/>
          <w:iCs/>
          <w:sz w:val="28"/>
          <w:szCs w:val="28"/>
        </w:rPr>
        <w:t>погодження та</w:t>
      </w:r>
    </w:p>
    <w:p w:rsidR="00524FAE" w:rsidRPr="007B4965" w:rsidRDefault="00524FAE" w:rsidP="00B1346B">
      <w:pPr>
        <w:tabs>
          <w:tab w:val="left" w:pos="3686"/>
          <w:tab w:val="left" w:pos="9355"/>
        </w:tabs>
        <w:jc w:val="right"/>
        <w:rPr>
          <w:i/>
          <w:iCs/>
          <w:sz w:val="28"/>
          <w:szCs w:val="28"/>
          <w:lang w:eastAsia="ru-RU"/>
        </w:rPr>
      </w:pPr>
      <w:r w:rsidRPr="007B4965">
        <w:rPr>
          <w:i/>
          <w:iCs/>
          <w:sz w:val="28"/>
          <w:szCs w:val="28"/>
        </w:rPr>
        <w:t>схвалення</w:t>
      </w:r>
      <w:r w:rsidRPr="007B4965">
        <w:rPr>
          <w:i/>
          <w:iCs/>
          <w:sz w:val="28"/>
          <w:szCs w:val="28"/>
          <w:lang w:eastAsia="ru-RU"/>
        </w:rPr>
        <w:t xml:space="preserve"> Інвестиційної програми Борівського</w:t>
      </w:r>
    </w:p>
    <w:p w:rsidR="00524FAE" w:rsidRPr="007B4965" w:rsidRDefault="00524FAE" w:rsidP="00B1346B">
      <w:pPr>
        <w:tabs>
          <w:tab w:val="left" w:pos="3686"/>
          <w:tab w:val="left" w:pos="9355"/>
        </w:tabs>
        <w:jc w:val="right"/>
        <w:rPr>
          <w:i/>
          <w:iCs/>
          <w:sz w:val="28"/>
          <w:szCs w:val="28"/>
          <w:lang w:eastAsia="ru-RU"/>
        </w:rPr>
      </w:pPr>
      <w:r w:rsidRPr="007B4965">
        <w:rPr>
          <w:i/>
          <w:iCs/>
          <w:sz w:val="28"/>
          <w:szCs w:val="28"/>
          <w:lang w:eastAsia="ru-RU"/>
        </w:rPr>
        <w:t>комунального підприємства теплових</w:t>
      </w:r>
    </w:p>
    <w:p w:rsidR="00524FAE" w:rsidRPr="007B4965" w:rsidRDefault="00524FAE" w:rsidP="00B1346B">
      <w:pPr>
        <w:tabs>
          <w:tab w:val="left" w:pos="3686"/>
          <w:tab w:val="left" w:pos="9355"/>
        </w:tabs>
        <w:jc w:val="right"/>
        <w:rPr>
          <w:b/>
          <w:bCs/>
          <w:i/>
          <w:iCs/>
          <w:sz w:val="28"/>
          <w:szCs w:val="28"/>
          <w:lang w:eastAsia="ru-RU"/>
        </w:rPr>
      </w:pPr>
      <w:r w:rsidRPr="007B4965">
        <w:rPr>
          <w:i/>
          <w:iCs/>
          <w:sz w:val="28"/>
          <w:szCs w:val="28"/>
          <w:lang w:eastAsia="ru-RU"/>
        </w:rPr>
        <w:t>мереж на 2022 рік</w:t>
      </w:r>
      <w:r w:rsidRPr="007B4965">
        <w:rPr>
          <w:i/>
          <w:iCs/>
          <w:sz w:val="28"/>
          <w:szCs w:val="28"/>
        </w:rPr>
        <w:t>»</w:t>
      </w:r>
    </w:p>
    <w:p w:rsidR="00524FAE" w:rsidRPr="007B4965" w:rsidRDefault="00524FAE" w:rsidP="00B1346B">
      <w:pPr>
        <w:jc w:val="right"/>
        <w:rPr>
          <w:sz w:val="28"/>
          <w:szCs w:val="28"/>
        </w:rPr>
      </w:pPr>
    </w:p>
    <w:p w:rsidR="00524FAE" w:rsidRPr="007B4965" w:rsidRDefault="00524FAE" w:rsidP="00B1346B">
      <w:pPr>
        <w:adjustRightInd w:val="0"/>
        <w:snapToGrid w:val="0"/>
        <w:jc w:val="both"/>
        <w:rPr>
          <w:b/>
          <w:bCs/>
          <w:sz w:val="28"/>
          <w:szCs w:val="28"/>
        </w:rPr>
      </w:pPr>
    </w:p>
    <w:p w:rsidR="00524FAE" w:rsidRPr="007B4965" w:rsidRDefault="00524FAE" w:rsidP="00B1346B">
      <w:pPr>
        <w:adjustRightInd w:val="0"/>
        <w:snapToGrid w:val="0"/>
        <w:jc w:val="both"/>
        <w:rPr>
          <w:b/>
          <w:bCs/>
          <w:sz w:val="28"/>
          <w:szCs w:val="28"/>
        </w:rPr>
      </w:pPr>
    </w:p>
    <w:p w:rsidR="00524FAE" w:rsidRPr="007B4965" w:rsidRDefault="00524FAE" w:rsidP="00B1346B">
      <w:pPr>
        <w:adjustRightInd w:val="0"/>
        <w:snapToGrid w:val="0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524FAE" w:rsidRDefault="00524FAE" w:rsidP="00B1346B">
      <w:pPr>
        <w:adjustRightInd w:val="0"/>
        <w:snapToGrid w:val="0"/>
        <w:jc w:val="center"/>
        <w:rPr>
          <w:b/>
          <w:bCs/>
          <w:sz w:val="28"/>
          <w:szCs w:val="28"/>
        </w:rPr>
      </w:pPr>
    </w:p>
    <w:p w:rsidR="00524FAE" w:rsidRDefault="00524FAE" w:rsidP="00B1346B">
      <w:pPr>
        <w:adjustRightInd w:val="0"/>
        <w:snapToGrid w:val="0"/>
        <w:jc w:val="center"/>
        <w:rPr>
          <w:b/>
          <w:bCs/>
          <w:sz w:val="28"/>
          <w:szCs w:val="28"/>
        </w:rPr>
      </w:pPr>
    </w:p>
    <w:p w:rsidR="00524FAE" w:rsidRDefault="00524FAE" w:rsidP="00B1346B">
      <w:pPr>
        <w:adjustRightInd w:val="0"/>
        <w:snapToGrid w:val="0"/>
        <w:jc w:val="center"/>
        <w:rPr>
          <w:b/>
          <w:bCs/>
          <w:sz w:val="28"/>
          <w:szCs w:val="28"/>
        </w:rPr>
      </w:pPr>
    </w:p>
    <w:p w:rsidR="00524FAE" w:rsidRDefault="00524FAE" w:rsidP="00B1346B">
      <w:pPr>
        <w:adjustRightInd w:val="0"/>
        <w:snapToGrid w:val="0"/>
        <w:jc w:val="center"/>
        <w:rPr>
          <w:b/>
          <w:bCs/>
          <w:sz w:val="28"/>
          <w:szCs w:val="28"/>
        </w:rPr>
      </w:pPr>
    </w:p>
    <w:p w:rsidR="00524FAE" w:rsidRDefault="00524FAE" w:rsidP="00B1346B">
      <w:pPr>
        <w:adjustRightInd w:val="0"/>
        <w:snapToGrid w:val="0"/>
        <w:jc w:val="center"/>
        <w:rPr>
          <w:b/>
          <w:bCs/>
          <w:sz w:val="28"/>
          <w:szCs w:val="28"/>
        </w:rPr>
      </w:pPr>
    </w:p>
    <w:p w:rsidR="00524FAE" w:rsidRDefault="00524FAE" w:rsidP="00B1346B">
      <w:pPr>
        <w:adjustRightInd w:val="0"/>
        <w:snapToGrid w:val="0"/>
        <w:jc w:val="center"/>
        <w:rPr>
          <w:b/>
          <w:bCs/>
          <w:sz w:val="28"/>
          <w:szCs w:val="28"/>
        </w:rPr>
      </w:pPr>
    </w:p>
    <w:p w:rsidR="00524FAE" w:rsidRDefault="00524FAE" w:rsidP="00B1346B">
      <w:pPr>
        <w:adjustRightInd w:val="0"/>
        <w:snapToGrid w:val="0"/>
        <w:jc w:val="center"/>
        <w:rPr>
          <w:b/>
          <w:bCs/>
          <w:sz w:val="28"/>
          <w:szCs w:val="28"/>
        </w:rPr>
      </w:pPr>
    </w:p>
    <w:p w:rsidR="00524FAE" w:rsidRPr="007B4965" w:rsidRDefault="00524FAE" w:rsidP="00B1346B">
      <w:pPr>
        <w:adjustRightInd w:val="0"/>
        <w:snapToGrid w:val="0"/>
        <w:jc w:val="center"/>
        <w:rPr>
          <w:b/>
          <w:bCs/>
          <w:sz w:val="28"/>
          <w:szCs w:val="28"/>
        </w:rPr>
      </w:pPr>
    </w:p>
    <w:p w:rsidR="00524FAE" w:rsidRPr="007B4965" w:rsidRDefault="00524FAE" w:rsidP="00B1346B">
      <w:pPr>
        <w:adjustRightInd w:val="0"/>
        <w:snapToGrid w:val="0"/>
        <w:jc w:val="center"/>
        <w:rPr>
          <w:b/>
          <w:bCs/>
          <w:sz w:val="32"/>
          <w:szCs w:val="32"/>
        </w:rPr>
      </w:pPr>
      <w:r w:rsidRPr="007B4965">
        <w:rPr>
          <w:b/>
          <w:bCs/>
          <w:sz w:val="32"/>
          <w:szCs w:val="32"/>
        </w:rPr>
        <w:t>ІНВЕСТИЦІЙНА ПРОГРАМА</w:t>
      </w:r>
    </w:p>
    <w:p w:rsidR="00524FAE" w:rsidRPr="007B4965" w:rsidRDefault="00524FAE" w:rsidP="00B1346B">
      <w:pPr>
        <w:adjustRightInd w:val="0"/>
        <w:snapToGrid w:val="0"/>
        <w:jc w:val="center"/>
        <w:rPr>
          <w:b/>
          <w:bCs/>
          <w:sz w:val="32"/>
          <w:szCs w:val="32"/>
        </w:rPr>
      </w:pPr>
      <w:r w:rsidRPr="007B4965">
        <w:rPr>
          <w:b/>
          <w:bCs/>
          <w:sz w:val="32"/>
          <w:szCs w:val="32"/>
        </w:rPr>
        <w:t>БОРІВСЬКОГО КОМУНАЛЬНОГО ПІДПРИЄМСТВА ТЕПЛОВИХ МЕРЕЖ НА 2022 РІК</w:t>
      </w:r>
    </w:p>
    <w:p w:rsidR="00524FAE" w:rsidRPr="007B4965" w:rsidRDefault="00524FAE" w:rsidP="00B1346B">
      <w:pPr>
        <w:adjustRightInd w:val="0"/>
        <w:snapToGrid w:val="0"/>
        <w:jc w:val="center"/>
        <w:rPr>
          <w:b/>
          <w:bCs/>
          <w:sz w:val="28"/>
          <w:szCs w:val="28"/>
        </w:rPr>
      </w:pPr>
    </w:p>
    <w:p w:rsidR="00524FAE" w:rsidRPr="007B4965" w:rsidRDefault="00524FAE" w:rsidP="00B1346B">
      <w:pPr>
        <w:adjustRightInd w:val="0"/>
        <w:snapToGrid w:val="0"/>
        <w:jc w:val="both"/>
        <w:rPr>
          <w:b/>
          <w:bCs/>
          <w:sz w:val="28"/>
          <w:szCs w:val="28"/>
        </w:rPr>
      </w:pPr>
    </w:p>
    <w:p w:rsidR="00524FAE" w:rsidRPr="007B4965" w:rsidRDefault="00524FAE" w:rsidP="00B1346B">
      <w:pPr>
        <w:adjustRightInd w:val="0"/>
        <w:snapToGrid w:val="0"/>
        <w:jc w:val="both"/>
        <w:rPr>
          <w:b/>
          <w:bCs/>
          <w:sz w:val="28"/>
          <w:szCs w:val="28"/>
        </w:rPr>
      </w:pPr>
    </w:p>
    <w:p w:rsidR="00524FAE" w:rsidRPr="007B4965" w:rsidRDefault="00524FAE" w:rsidP="00B1346B">
      <w:pPr>
        <w:adjustRightInd w:val="0"/>
        <w:snapToGrid w:val="0"/>
        <w:jc w:val="both"/>
        <w:rPr>
          <w:b/>
          <w:bCs/>
          <w:sz w:val="28"/>
          <w:szCs w:val="28"/>
        </w:rPr>
      </w:pPr>
    </w:p>
    <w:p w:rsidR="00524FAE" w:rsidRDefault="00524FAE" w:rsidP="00B1346B">
      <w:pPr>
        <w:pStyle w:val="BodyText"/>
        <w:rPr>
          <w:sz w:val="28"/>
          <w:szCs w:val="28"/>
        </w:rPr>
      </w:pPr>
    </w:p>
    <w:p w:rsidR="00524FAE" w:rsidRDefault="00524FAE" w:rsidP="00B1346B">
      <w:pPr>
        <w:pStyle w:val="BodyText"/>
        <w:rPr>
          <w:sz w:val="28"/>
          <w:szCs w:val="28"/>
        </w:rPr>
      </w:pPr>
    </w:p>
    <w:p w:rsidR="00524FAE" w:rsidRDefault="00524FAE" w:rsidP="00B1346B">
      <w:pPr>
        <w:pStyle w:val="BodyText"/>
        <w:rPr>
          <w:sz w:val="28"/>
          <w:szCs w:val="28"/>
        </w:rPr>
      </w:pPr>
    </w:p>
    <w:p w:rsidR="00524FAE" w:rsidRDefault="00524FAE" w:rsidP="00B1346B">
      <w:pPr>
        <w:pStyle w:val="BodyText"/>
        <w:rPr>
          <w:sz w:val="28"/>
          <w:szCs w:val="28"/>
        </w:rPr>
      </w:pPr>
    </w:p>
    <w:p w:rsidR="00524FAE" w:rsidRDefault="00524FAE" w:rsidP="00B1346B">
      <w:pPr>
        <w:pStyle w:val="BodyText"/>
        <w:rPr>
          <w:sz w:val="28"/>
          <w:szCs w:val="28"/>
        </w:rPr>
      </w:pPr>
    </w:p>
    <w:p w:rsidR="00524FAE" w:rsidRDefault="00524FAE" w:rsidP="00B1346B">
      <w:pPr>
        <w:pStyle w:val="BodyText"/>
        <w:rPr>
          <w:sz w:val="28"/>
          <w:szCs w:val="28"/>
        </w:rPr>
      </w:pPr>
    </w:p>
    <w:p w:rsidR="00524FAE" w:rsidRPr="007B4965" w:rsidRDefault="00524FAE" w:rsidP="00B1346B">
      <w:pPr>
        <w:pStyle w:val="BodyText"/>
        <w:rPr>
          <w:sz w:val="28"/>
          <w:szCs w:val="28"/>
        </w:rPr>
      </w:pPr>
    </w:p>
    <w:p w:rsidR="00524FAE" w:rsidRDefault="00524FAE" w:rsidP="00B1346B">
      <w:pPr>
        <w:pStyle w:val="BodyText"/>
        <w:rPr>
          <w:sz w:val="28"/>
          <w:szCs w:val="28"/>
        </w:rPr>
      </w:pPr>
    </w:p>
    <w:p w:rsidR="00524FAE" w:rsidRDefault="00524FAE" w:rsidP="00B1346B">
      <w:pPr>
        <w:pStyle w:val="BodyText"/>
        <w:rPr>
          <w:sz w:val="28"/>
          <w:szCs w:val="28"/>
        </w:rPr>
      </w:pPr>
    </w:p>
    <w:p w:rsidR="00524FAE" w:rsidRDefault="00524FAE" w:rsidP="00B1346B">
      <w:pPr>
        <w:pStyle w:val="BodyText"/>
        <w:rPr>
          <w:sz w:val="28"/>
          <w:szCs w:val="28"/>
        </w:rPr>
      </w:pPr>
    </w:p>
    <w:p w:rsidR="00524FAE" w:rsidRDefault="00524FAE" w:rsidP="00B1346B">
      <w:pPr>
        <w:pStyle w:val="BodyText"/>
        <w:rPr>
          <w:sz w:val="28"/>
          <w:szCs w:val="28"/>
        </w:rPr>
      </w:pPr>
    </w:p>
    <w:p w:rsidR="00524FAE" w:rsidRDefault="00524FAE" w:rsidP="00B1346B">
      <w:pPr>
        <w:pStyle w:val="BodyText"/>
        <w:rPr>
          <w:sz w:val="28"/>
          <w:szCs w:val="28"/>
        </w:rPr>
      </w:pPr>
    </w:p>
    <w:p w:rsidR="00524FAE" w:rsidRDefault="00524FAE" w:rsidP="00B1346B">
      <w:pPr>
        <w:pStyle w:val="BodyText"/>
        <w:rPr>
          <w:sz w:val="28"/>
          <w:szCs w:val="28"/>
        </w:rPr>
      </w:pPr>
    </w:p>
    <w:p w:rsidR="00524FAE" w:rsidRDefault="00524FAE" w:rsidP="00B1346B">
      <w:pPr>
        <w:pStyle w:val="BodyText"/>
        <w:rPr>
          <w:sz w:val="28"/>
          <w:szCs w:val="28"/>
        </w:rPr>
      </w:pPr>
    </w:p>
    <w:p w:rsidR="00524FAE" w:rsidRDefault="00524FAE" w:rsidP="00B1346B">
      <w:pPr>
        <w:pStyle w:val="BodyText"/>
        <w:rPr>
          <w:sz w:val="28"/>
          <w:szCs w:val="28"/>
        </w:rPr>
      </w:pPr>
    </w:p>
    <w:p w:rsidR="00524FAE" w:rsidRDefault="00524FAE" w:rsidP="00B1346B">
      <w:pPr>
        <w:pStyle w:val="BodyText"/>
        <w:rPr>
          <w:sz w:val="28"/>
          <w:szCs w:val="28"/>
        </w:rPr>
      </w:pPr>
    </w:p>
    <w:p w:rsidR="00524FAE" w:rsidRDefault="00524FAE" w:rsidP="00B1346B">
      <w:pPr>
        <w:pStyle w:val="BodyText"/>
        <w:rPr>
          <w:sz w:val="28"/>
          <w:szCs w:val="28"/>
        </w:rPr>
      </w:pPr>
    </w:p>
    <w:p w:rsidR="00524FAE" w:rsidRPr="007B4965" w:rsidRDefault="00524FAE" w:rsidP="00B1346B">
      <w:pPr>
        <w:pStyle w:val="BodyText"/>
        <w:rPr>
          <w:sz w:val="28"/>
          <w:szCs w:val="28"/>
        </w:rPr>
      </w:pPr>
    </w:p>
    <w:p w:rsidR="00524FAE" w:rsidRPr="007B4965" w:rsidRDefault="00524FAE" w:rsidP="00B1346B">
      <w:pPr>
        <w:pStyle w:val="BodyText"/>
        <w:jc w:val="center"/>
        <w:rPr>
          <w:b/>
          <w:bCs/>
          <w:sz w:val="28"/>
          <w:szCs w:val="28"/>
        </w:rPr>
      </w:pPr>
      <w:r w:rsidRPr="007B4965">
        <w:rPr>
          <w:b/>
          <w:bCs/>
          <w:sz w:val="28"/>
          <w:szCs w:val="28"/>
        </w:rPr>
        <w:t>Борова</w:t>
      </w:r>
    </w:p>
    <w:p w:rsidR="00524FAE" w:rsidRPr="007B4965" w:rsidRDefault="00524FAE" w:rsidP="00B1346B">
      <w:pPr>
        <w:pStyle w:val="BodyText"/>
        <w:jc w:val="center"/>
        <w:rPr>
          <w:b/>
          <w:bCs/>
          <w:sz w:val="28"/>
          <w:szCs w:val="28"/>
        </w:rPr>
      </w:pPr>
      <w:r w:rsidRPr="007B4965">
        <w:rPr>
          <w:b/>
          <w:bCs/>
          <w:sz w:val="28"/>
          <w:szCs w:val="28"/>
        </w:rPr>
        <w:t>2021 рік</w:t>
      </w:r>
    </w:p>
    <w:p w:rsidR="00524FAE" w:rsidRDefault="00524FAE" w:rsidP="00B1346B">
      <w:pPr>
        <w:pStyle w:val="BodyText"/>
        <w:ind w:left="5258"/>
      </w:pPr>
      <w:r>
        <w:br w:type="page"/>
        <w:t>Додаток</w:t>
      </w:r>
      <w:r>
        <w:rPr>
          <w:spacing w:val="-2"/>
        </w:rPr>
        <w:t xml:space="preserve"> </w:t>
      </w:r>
      <w:r>
        <w:t>1</w:t>
      </w:r>
    </w:p>
    <w:p w:rsidR="00524FAE" w:rsidRDefault="00524FAE" w:rsidP="00B1346B">
      <w:pPr>
        <w:pStyle w:val="BodyText"/>
        <w:ind w:left="5258" w:right="571"/>
      </w:pPr>
      <w:r>
        <w:t>до</w:t>
      </w:r>
      <w:r>
        <w:rPr>
          <w:spacing w:val="7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розроблення,</w:t>
      </w:r>
      <w:r>
        <w:rPr>
          <w:spacing w:val="8"/>
        </w:rPr>
        <w:t xml:space="preserve"> </w:t>
      </w:r>
      <w:r>
        <w:t>погодження</w:t>
      </w:r>
      <w:r>
        <w:rPr>
          <w:spacing w:val="1"/>
        </w:rPr>
        <w:t xml:space="preserve"> </w:t>
      </w:r>
      <w:r>
        <w:t>та затвердження інвестиційних програм</w:t>
      </w:r>
      <w:r>
        <w:rPr>
          <w:spacing w:val="-57"/>
        </w:rPr>
        <w:t xml:space="preserve"> </w:t>
      </w:r>
      <w:r>
        <w:t>суб’єктів господарювання у сфері</w:t>
      </w:r>
      <w:r>
        <w:rPr>
          <w:spacing w:val="1"/>
        </w:rPr>
        <w:t xml:space="preserve"> </w:t>
      </w:r>
      <w:r>
        <w:t>теплопостачання</w:t>
      </w:r>
    </w:p>
    <w:p w:rsidR="00524FAE" w:rsidRDefault="00524FAE" w:rsidP="00B1346B">
      <w:pPr>
        <w:pStyle w:val="BodyText"/>
        <w:rPr>
          <w:sz w:val="26"/>
        </w:rPr>
      </w:pPr>
    </w:p>
    <w:p w:rsidR="00524FAE" w:rsidRDefault="00524FAE" w:rsidP="00B1346B">
      <w:pPr>
        <w:pStyle w:val="BodyText"/>
        <w:rPr>
          <w:sz w:val="26"/>
        </w:rPr>
      </w:pPr>
    </w:p>
    <w:p w:rsidR="00524FAE" w:rsidRDefault="00524FAE" w:rsidP="00B1346B">
      <w:pPr>
        <w:pStyle w:val="BodyText"/>
        <w:ind w:left="6279"/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.9pt;margin-top:9.4pt;width:238.45pt;height:72.4pt;z-index:25165158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768"/>
                  </w:tblGrid>
                  <w:tr w:rsidR="00524FAE">
                    <w:trPr>
                      <w:trHeight w:val="279"/>
                    </w:trPr>
                    <w:tc>
                      <w:tcPr>
                        <w:tcW w:w="4768" w:type="dxa"/>
                      </w:tcPr>
                      <w:p w:rsidR="00524FAE" w:rsidRDefault="00524FAE">
                        <w:pPr>
                          <w:pStyle w:val="TableParagraph"/>
                          <w:spacing w:line="259" w:lineRule="exact"/>
                          <w:ind w:left="1751" w:right="16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СХВАЛЕНО</w:t>
                        </w:r>
                      </w:p>
                    </w:tc>
                  </w:tr>
                  <w:tr w:rsidR="00524FAE">
                    <w:trPr>
                      <w:trHeight w:val="465"/>
                    </w:trPr>
                    <w:tc>
                      <w:tcPr>
                        <w:tcW w:w="4768" w:type="dxa"/>
                      </w:tcPr>
                      <w:p w:rsidR="00524FAE" w:rsidRPr="0024742B" w:rsidRDefault="00524FAE">
                        <w:pPr>
                          <w:pStyle w:val="TableParagraph"/>
                          <w:tabs>
                            <w:tab w:val="left" w:pos="4295"/>
                          </w:tabs>
                          <w:spacing w:before="3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Рішення XVIII сесії VIII скликання</w:t>
                        </w:r>
                      </w:p>
                    </w:tc>
                  </w:tr>
                  <w:tr w:rsidR="00524FAE">
                    <w:trPr>
                      <w:trHeight w:val="454"/>
                    </w:trPr>
                    <w:tc>
                      <w:tcPr>
                        <w:tcW w:w="4768" w:type="dxa"/>
                      </w:tcPr>
                      <w:p w:rsidR="00524FAE" w:rsidRDefault="00524FAE">
                        <w:pPr>
                          <w:pStyle w:val="TableParagraph"/>
                          <w:tabs>
                            <w:tab w:val="left" w:pos="1063"/>
                            <w:tab w:val="left" w:pos="4691"/>
                          </w:tabs>
                          <w:spacing w:before="138"/>
                          <w:ind w:left="159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  <w:u w:val="single"/>
                          </w:rPr>
                          <w:t>Борівської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  <w:u w:val="single"/>
                          </w:rPr>
                          <w:t>селищної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  <w:u w:val="single"/>
                          </w:rPr>
                          <w:t>ради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c>
                  </w:tr>
                  <w:tr w:rsidR="00524FAE">
                    <w:trPr>
                      <w:trHeight w:val="248"/>
                    </w:trPr>
                    <w:tc>
                      <w:tcPr>
                        <w:tcW w:w="4768" w:type="dxa"/>
                      </w:tcPr>
                      <w:p w:rsidR="00524FAE" w:rsidRDefault="00524FAE">
                        <w:pPr>
                          <w:pStyle w:val="TableParagraph"/>
                          <w:spacing w:before="18" w:line="210" w:lineRule="exact"/>
                          <w:ind w:left="293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(найменування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органу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місцевого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самоврядування)</w:t>
                        </w:r>
                      </w:p>
                    </w:tc>
                  </w:tr>
                </w:tbl>
                <w:p w:rsidR="00524FAE" w:rsidRDefault="00524FAE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ЗАТВЕРДЖЕНО</w:t>
      </w:r>
    </w:p>
    <w:p w:rsidR="00524FAE" w:rsidRDefault="00524FAE" w:rsidP="00B1346B">
      <w:pPr>
        <w:pStyle w:val="BodyText"/>
        <w:rPr>
          <w:sz w:val="20"/>
        </w:rPr>
      </w:pPr>
    </w:p>
    <w:p w:rsidR="00524FAE" w:rsidRDefault="00524FAE" w:rsidP="00B1346B">
      <w:pPr>
        <w:pStyle w:val="BodyText"/>
        <w:rPr>
          <w:sz w:val="20"/>
        </w:rPr>
      </w:pPr>
    </w:p>
    <w:p w:rsidR="00524FAE" w:rsidRDefault="00524FAE" w:rsidP="00B1346B">
      <w:pPr>
        <w:pStyle w:val="BodyText"/>
        <w:rPr>
          <w:sz w:val="16"/>
        </w:rPr>
      </w:pPr>
    </w:p>
    <w:tbl>
      <w:tblPr>
        <w:tblW w:w="0" w:type="auto"/>
        <w:tblInd w:w="506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72"/>
      </w:tblGrid>
      <w:tr w:rsidR="00524FAE">
        <w:trPr>
          <w:trHeight w:val="267"/>
        </w:trPr>
        <w:tc>
          <w:tcPr>
            <w:tcW w:w="3672" w:type="dxa"/>
          </w:tcPr>
          <w:p w:rsidR="00524FAE" w:rsidRDefault="00524FAE" w:rsidP="00B1346B">
            <w:pPr>
              <w:pStyle w:val="TableParagraph"/>
              <w:tabs>
                <w:tab w:val="left" w:pos="4439"/>
              </w:tabs>
              <w:ind w:left="159" w:right="-778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spacing w:val="-20"/>
                <w:sz w:val="24"/>
                <w:u w:val="single"/>
              </w:rPr>
              <w:t xml:space="preserve"> </w:t>
            </w:r>
            <w:r>
              <w:rPr>
                <w:rFonts w:ascii="Calibri" w:hAnsi="Calibri"/>
                <w:b/>
                <w:sz w:val="24"/>
                <w:u w:val="single"/>
              </w:rPr>
              <w:t>Директор</w:t>
            </w:r>
            <w:r>
              <w:rPr>
                <w:rFonts w:ascii="Calibri" w:hAnsi="Calibri"/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rFonts w:ascii="Calibri" w:hAnsi="Calibri"/>
                <w:b/>
                <w:sz w:val="24"/>
                <w:u w:val="single"/>
              </w:rPr>
              <w:t>Борівського</w:t>
            </w:r>
            <w:r>
              <w:rPr>
                <w:rFonts w:ascii="Calibri" w:hAnsi="Calibri"/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rFonts w:ascii="Calibri" w:hAnsi="Calibri"/>
                <w:b/>
                <w:sz w:val="24"/>
                <w:u w:val="single"/>
              </w:rPr>
              <w:t>КПТМ</w:t>
            </w:r>
            <w:r>
              <w:rPr>
                <w:rFonts w:ascii="Calibri" w:hAnsi="Calibri"/>
                <w:b/>
                <w:sz w:val="24"/>
                <w:u w:val="single"/>
              </w:rPr>
              <w:tab/>
            </w:r>
          </w:p>
        </w:tc>
      </w:tr>
      <w:tr w:rsidR="00524FAE">
        <w:trPr>
          <w:trHeight w:val="248"/>
        </w:trPr>
        <w:tc>
          <w:tcPr>
            <w:tcW w:w="3672" w:type="dxa"/>
          </w:tcPr>
          <w:p w:rsidR="00524FAE" w:rsidRDefault="00524FAE" w:rsidP="00B1346B">
            <w:pPr>
              <w:pStyle w:val="TableParagraph"/>
              <w:ind w:left="1120" w:right="182"/>
              <w:jc w:val="center"/>
              <w:rPr>
                <w:sz w:val="20"/>
              </w:rPr>
            </w:pPr>
            <w:r>
              <w:rPr>
                <w:sz w:val="20"/>
              </w:rPr>
              <w:t>(посадова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ліцензіата)</w:t>
            </w:r>
          </w:p>
        </w:tc>
      </w:tr>
    </w:tbl>
    <w:p w:rsidR="00524FAE" w:rsidRDefault="00524FAE" w:rsidP="00B1346B">
      <w:pPr>
        <w:pStyle w:val="BodyText"/>
        <w:rPr>
          <w:sz w:val="27"/>
        </w:rPr>
      </w:pPr>
      <w:r>
        <w:rPr>
          <w:noProof/>
          <w:lang w:val="ru-RU" w:eastAsia="ru-RU"/>
        </w:rPr>
        <w:pict>
          <v:shape id="_x0000_s1027" type="#_x0000_t202" style="position:absolute;margin-left:324.5pt;margin-top:21.25pt;width:206.35pt;height:25.85pt;z-index:-251661824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456"/>
                    <w:gridCol w:w="1671"/>
                  </w:tblGrid>
                  <w:tr w:rsidR="00524FAE">
                    <w:trPr>
                      <w:trHeight w:val="267"/>
                    </w:trPr>
                    <w:tc>
                      <w:tcPr>
                        <w:tcW w:w="4127" w:type="dxa"/>
                        <w:gridSpan w:val="2"/>
                      </w:tcPr>
                      <w:p w:rsidR="00524FAE" w:rsidRDefault="00524FAE">
                        <w:pPr>
                          <w:pStyle w:val="TableParagraph"/>
                          <w:tabs>
                            <w:tab w:val="left" w:pos="2120"/>
                          </w:tabs>
                          <w:spacing w:line="247" w:lineRule="exact"/>
                          <w:ind w:left="200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Омельченко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А.Д.</w:t>
                        </w:r>
                      </w:p>
                    </w:tc>
                  </w:tr>
                  <w:tr w:rsidR="00524FAE">
                    <w:trPr>
                      <w:trHeight w:val="248"/>
                    </w:trPr>
                    <w:tc>
                      <w:tcPr>
                        <w:tcW w:w="2456" w:type="dxa"/>
                      </w:tcPr>
                      <w:p w:rsidR="00524FAE" w:rsidRDefault="00524FAE">
                        <w:pPr>
                          <w:pStyle w:val="TableParagraph"/>
                          <w:spacing w:before="18" w:line="210" w:lineRule="exact"/>
                          <w:ind w:left="12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(підпис)</w:t>
                        </w:r>
                      </w:p>
                    </w:tc>
                    <w:tc>
                      <w:tcPr>
                        <w:tcW w:w="1671" w:type="dxa"/>
                      </w:tcPr>
                      <w:p w:rsidR="00524FAE" w:rsidRDefault="00524FAE">
                        <w:pPr>
                          <w:pStyle w:val="TableParagraph"/>
                          <w:spacing w:before="18" w:line="210" w:lineRule="exact"/>
                          <w:ind w:left="5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(П.І.Б.)</w:t>
                        </w:r>
                      </w:p>
                    </w:tc>
                  </w:tr>
                </w:tbl>
                <w:p w:rsidR="00524FAE" w:rsidRDefault="00524FAE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rPr>
          <w:noProof/>
          <w:lang w:val="ru-RU" w:eastAsia="ru-RU"/>
        </w:rPr>
        <w:pict>
          <v:shape id="_x0000_s1028" type="#_x0000_t202" style="position:absolute;margin-left:42.7pt;margin-top:17.65pt;width:232.75pt;height:27.4pt;z-index:-251662848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655"/>
                  </w:tblGrid>
                  <w:tr w:rsidR="00524FAE">
                    <w:trPr>
                      <w:trHeight w:val="296"/>
                    </w:trPr>
                    <w:tc>
                      <w:tcPr>
                        <w:tcW w:w="4655" w:type="dxa"/>
                      </w:tcPr>
                      <w:p w:rsidR="00524FAE" w:rsidRDefault="00524FAE">
                        <w:pPr>
                          <w:pStyle w:val="TableParagraph"/>
                          <w:tabs>
                            <w:tab w:val="left" w:pos="2661"/>
                            <w:tab w:val="left" w:pos="4509"/>
                          </w:tabs>
                          <w:spacing w:line="266" w:lineRule="exact"/>
                          <w:ind w:left="2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від</w:t>
                        </w:r>
                        <w:r w:rsidRPr="0024742B">
                          <w:rPr>
                            <w:sz w:val="24"/>
                          </w:rPr>
                          <w:t xml:space="preserve"> 05 листопада 2021 року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 w:rsidRPr="0024742B"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  <w:tr w:rsidR="00524FAE">
                    <w:trPr>
                      <w:trHeight w:val="251"/>
                    </w:trPr>
                    <w:tc>
                      <w:tcPr>
                        <w:tcW w:w="4655" w:type="dxa"/>
                      </w:tcPr>
                      <w:p w:rsidR="00524FAE" w:rsidRDefault="00524FAE">
                        <w:pPr>
                          <w:pStyle w:val="TableParagraph"/>
                          <w:spacing w:before="21" w:line="210" w:lineRule="exact"/>
                          <w:ind w:left="2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М.П.</w:t>
                        </w:r>
                      </w:p>
                    </w:tc>
                  </w:tr>
                </w:tbl>
                <w:p w:rsidR="00524FAE" w:rsidRDefault="00524FAE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:rsidR="00524FAE" w:rsidRDefault="00524FAE" w:rsidP="00B1346B">
      <w:pPr>
        <w:pStyle w:val="BodyText"/>
        <w:rPr>
          <w:sz w:val="29"/>
        </w:rPr>
      </w:pPr>
    </w:p>
    <w:tbl>
      <w:tblPr>
        <w:tblW w:w="0" w:type="auto"/>
        <w:tblInd w:w="506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50"/>
      </w:tblGrid>
      <w:tr w:rsidR="00524FAE">
        <w:trPr>
          <w:trHeight w:val="281"/>
        </w:trPr>
        <w:tc>
          <w:tcPr>
            <w:tcW w:w="3750" w:type="dxa"/>
          </w:tcPr>
          <w:p w:rsidR="00524FAE" w:rsidRDefault="00524FAE" w:rsidP="00B1346B">
            <w:pPr>
              <w:pStyle w:val="TableParagraph"/>
              <w:tabs>
                <w:tab w:val="left" w:pos="781"/>
                <w:tab w:val="left" w:pos="2497"/>
              </w:tabs>
              <w:ind w:left="204"/>
              <w:rPr>
                <w:b/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</w:rPr>
              <w:t>"</w:t>
            </w:r>
            <w:r>
              <w:rPr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>2021 року</w:t>
            </w:r>
          </w:p>
        </w:tc>
      </w:tr>
      <w:tr w:rsidR="00524FAE">
        <w:trPr>
          <w:trHeight w:val="236"/>
        </w:trPr>
        <w:tc>
          <w:tcPr>
            <w:tcW w:w="3750" w:type="dxa"/>
          </w:tcPr>
          <w:p w:rsidR="00524FAE" w:rsidRDefault="00524FAE" w:rsidP="00B1346B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</w:tr>
    </w:tbl>
    <w:p w:rsidR="00524FAE" w:rsidRDefault="00524FAE" w:rsidP="00B1346B">
      <w:pPr>
        <w:pStyle w:val="BodyText"/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68"/>
      </w:tblGrid>
      <w:tr w:rsidR="00524FAE">
        <w:trPr>
          <w:trHeight w:val="326"/>
        </w:trPr>
        <w:tc>
          <w:tcPr>
            <w:tcW w:w="4768" w:type="dxa"/>
          </w:tcPr>
          <w:p w:rsidR="00524FAE" w:rsidRDefault="00524FAE" w:rsidP="00B1346B">
            <w:pPr>
              <w:pStyle w:val="TableParagraph"/>
              <w:ind w:left="1669"/>
              <w:rPr>
                <w:sz w:val="24"/>
              </w:rPr>
            </w:pPr>
            <w:r>
              <w:rPr>
                <w:sz w:val="24"/>
              </w:rPr>
              <w:t>ПОГОДЖЕНО</w:t>
            </w:r>
          </w:p>
        </w:tc>
      </w:tr>
      <w:tr w:rsidR="00524FAE">
        <w:trPr>
          <w:trHeight w:val="546"/>
        </w:trPr>
        <w:tc>
          <w:tcPr>
            <w:tcW w:w="4768" w:type="dxa"/>
          </w:tcPr>
          <w:p w:rsidR="00524FAE" w:rsidRPr="0024742B" w:rsidRDefault="00524FAE" w:rsidP="00B1346B">
            <w:pPr>
              <w:pStyle w:val="TableParagraph"/>
              <w:tabs>
                <w:tab w:val="left" w:pos="4295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Рішення XVIII сесії VIII скликання</w:t>
            </w:r>
          </w:p>
        </w:tc>
      </w:tr>
      <w:tr w:rsidR="00524FAE">
        <w:trPr>
          <w:trHeight w:val="495"/>
        </w:trPr>
        <w:tc>
          <w:tcPr>
            <w:tcW w:w="4768" w:type="dxa"/>
          </w:tcPr>
          <w:p w:rsidR="00524FAE" w:rsidRDefault="00524FAE" w:rsidP="00B1346B">
            <w:pPr>
              <w:pStyle w:val="TableParagraph"/>
              <w:tabs>
                <w:tab w:val="left" w:pos="1063"/>
                <w:tab w:val="left" w:pos="4691"/>
              </w:tabs>
              <w:ind w:left="159"/>
              <w:rPr>
                <w:rFonts w:ascii="Calibri" w:hAnsi="Calibri"/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rFonts w:ascii="Calibri" w:hAnsi="Calibri"/>
                <w:b/>
                <w:sz w:val="24"/>
                <w:u w:val="single"/>
              </w:rPr>
              <w:t>Борівської</w:t>
            </w:r>
            <w:r>
              <w:rPr>
                <w:rFonts w:ascii="Calibri" w:hAnsi="Calibri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Calibri" w:hAnsi="Calibri"/>
                <w:b/>
                <w:sz w:val="24"/>
                <w:u w:val="single"/>
              </w:rPr>
              <w:t>селищної</w:t>
            </w:r>
            <w:r>
              <w:rPr>
                <w:rFonts w:ascii="Calibri" w:hAnsi="Calibri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Calibri" w:hAnsi="Calibri"/>
                <w:b/>
                <w:sz w:val="24"/>
                <w:u w:val="single"/>
              </w:rPr>
              <w:t>ради</w:t>
            </w:r>
            <w:r>
              <w:rPr>
                <w:rFonts w:ascii="Calibri" w:hAnsi="Calibri"/>
                <w:b/>
                <w:sz w:val="24"/>
                <w:u w:val="single"/>
              </w:rPr>
              <w:tab/>
            </w:r>
          </w:p>
        </w:tc>
      </w:tr>
      <w:tr w:rsidR="00524FAE">
        <w:trPr>
          <w:trHeight w:val="255"/>
        </w:trPr>
        <w:tc>
          <w:tcPr>
            <w:tcW w:w="4768" w:type="dxa"/>
          </w:tcPr>
          <w:p w:rsidR="00524FAE" w:rsidRDefault="00524FAE" w:rsidP="00B1346B">
            <w:pPr>
              <w:pStyle w:val="TableParagraph"/>
              <w:ind w:left="293"/>
              <w:rPr>
                <w:sz w:val="20"/>
              </w:rPr>
            </w:pPr>
            <w:r>
              <w:rPr>
                <w:spacing w:val="-1"/>
                <w:sz w:val="20"/>
              </w:rPr>
              <w:t>(найменування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місцевого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самоврядування)</w:t>
            </w:r>
          </w:p>
        </w:tc>
      </w:tr>
    </w:tbl>
    <w:p w:rsidR="00524FAE" w:rsidRDefault="00524FAE" w:rsidP="00B1346B">
      <w:pPr>
        <w:pStyle w:val="BodyText"/>
        <w:rPr>
          <w:sz w:val="20"/>
        </w:rPr>
      </w:pPr>
    </w:p>
    <w:p w:rsidR="00524FAE" w:rsidRDefault="00524FAE" w:rsidP="00B1346B">
      <w:pPr>
        <w:pStyle w:val="BodyText"/>
        <w:rPr>
          <w:sz w:val="10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55"/>
      </w:tblGrid>
      <w:tr w:rsidR="00524FAE">
        <w:trPr>
          <w:trHeight w:val="303"/>
        </w:trPr>
        <w:tc>
          <w:tcPr>
            <w:tcW w:w="4655" w:type="dxa"/>
          </w:tcPr>
          <w:p w:rsidR="00524FAE" w:rsidRDefault="00524FAE" w:rsidP="00B1346B">
            <w:pPr>
              <w:pStyle w:val="TableParagraph"/>
              <w:tabs>
                <w:tab w:val="left" w:pos="2661"/>
                <w:tab w:val="left" w:pos="4509"/>
              </w:tabs>
              <w:ind w:left="204"/>
              <w:rPr>
                <w:sz w:val="24"/>
              </w:rPr>
            </w:pPr>
            <w:r>
              <w:rPr>
                <w:sz w:val="24"/>
              </w:rPr>
              <w:t>від</w:t>
            </w:r>
            <w:r w:rsidRPr="0024742B">
              <w:rPr>
                <w:sz w:val="24"/>
              </w:rPr>
              <w:t xml:space="preserve"> 05 листопада 2021 року </w:t>
            </w:r>
            <w:r>
              <w:rPr>
                <w:sz w:val="24"/>
              </w:rPr>
              <w:t>№</w:t>
            </w:r>
            <w:r w:rsidRPr="0024742B">
              <w:rPr>
                <w:sz w:val="24"/>
              </w:rPr>
              <w:t>3</w:t>
            </w:r>
          </w:p>
        </w:tc>
      </w:tr>
      <w:tr w:rsidR="00524FAE">
        <w:trPr>
          <w:trHeight w:val="258"/>
        </w:trPr>
        <w:tc>
          <w:tcPr>
            <w:tcW w:w="4655" w:type="dxa"/>
          </w:tcPr>
          <w:p w:rsidR="00524FAE" w:rsidRDefault="00524FAE" w:rsidP="00B1346B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</w:tr>
    </w:tbl>
    <w:p w:rsidR="00524FAE" w:rsidRDefault="00524FAE" w:rsidP="00B1346B">
      <w:pPr>
        <w:pStyle w:val="BodyText"/>
        <w:rPr>
          <w:sz w:val="20"/>
        </w:rPr>
      </w:pPr>
    </w:p>
    <w:p w:rsidR="00524FAE" w:rsidRDefault="00524FAE" w:rsidP="00B1346B">
      <w:pPr>
        <w:pStyle w:val="BodyText"/>
        <w:rPr>
          <w:sz w:val="27"/>
        </w:rPr>
      </w:pPr>
    </w:p>
    <w:tbl>
      <w:tblPr>
        <w:tblW w:w="0" w:type="auto"/>
        <w:tblInd w:w="14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7002"/>
      </w:tblGrid>
      <w:tr w:rsidR="00524FAE">
        <w:trPr>
          <w:trHeight w:val="356"/>
        </w:trPr>
        <w:tc>
          <w:tcPr>
            <w:tcW w:w="7002" w:type="dxa"/>
          </w:tcPr>
          <w:p w:rsidR="00524FAE" w:rsidRDefault="00524FAE" w:rsidP="00B1346B">
            <w:pPr>
              <w:pStyle w:val="TableParagraph"/>
              <w:ind w:left="1348" w:right="15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ІНВЕСТИЦІЙНА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ПРОГРАМА</w:t>
            </w:r>
          </w:p>
        </w:tc>
      </w:tr>
      <w:tr w:rsidR="00524FAE">
        <w:trPr>
          <w:trHeight w:val="363"/>
        </w:trPr>
        <w:tc>
          <w:tcPr>
            <w:tcW w:w="7002" w:type="dxa"/>
          </w:tcPr>
          <w:p w:rsidR="00524FAE" w:rsidRDefault="00524FAE" w:rsidP="00B1346B">
            <w:pPr>
              <w:pStyle w:val="TableParagraph"/>
              <w:ind w:left="20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  <w:u w:val="single"/>
              </w:rPr>
              <w:t>Борівське комунальне</w:t>
            </w:r>
            <w:r>
              <w:rPr>
                <w:rFonts w:ascii="Calibri" w:hAnsi="Calibri"/>
                <w:b/>
                <w:spacing w:val="1"/>
                <w:sz w:val="28"/>
                <w:u w:val="single"/>
              </w:rPr>
              <w:t xml:space="preserve"> </w:t>
            </w:r>
            <w:r>
              <w:rPr>
                <w:rFonts w:ascii="Calibri" w:hAnsi="Calibri"/>
                <w:b/>
                <w:sz w:val="28"/>
                <w:u w:val="single"/>
              </w:rPr>
              <w:t>підприємство</w:t>
            </w:r>
            <w:r>
              <w:rPr>
                <w:rFonts w:ascii="Calibri" w:hAnsi="Calibri"/>
                <w:b/>
                <w:spacing w:val="2"/>
                <w:sz w:val="28"/>
                <w:u w:val="single"/>
              </w:rPr>
              <w:t xml:space="preserve"> </w:t>
            </w:r>
            <w:r>
              <w:rPr>
                <w:rFonts w:ascii="Calibri" w:hAnsi="Calibri"/>
                <w:b/>
                <w:sz w:val="28"/>
                <w:u w:val="single"/>
              </w:rPr>
              <w:t>теплових</w:t>
            </w:r>
            <w:r>
              <w:rPr>
                <w:rFonts w:ascii="Calibri" w:hAnsi="Calibri"/>
                <w:b/>
                <w:spacing w:val="2"/>
                <w:sz w:val="28"/>
                <w:u w:val="single"/>
              </w:rPr>
              <w:t xml:space="preserve"> </w:t>
            </w:r>
            <w:r>
              <w:rPr>
                <w:rFonts w:ascii="Calibri" w:hAnsi="Calibri"/>
                <w:b/>
                <w:sz w:val="28"/>
                <w:u w:val="single"/>
              </w:rPr>
              <w:t>мереж</w:t>
            </w:r>
          </w:p>
        </w:tc>
      </w:tr>
      <w:tr w:rsidR="00524FAE">
        <w:trPr>
          <w:trHeight w:val="281"/>
        </w:trPr>
        <w:tc>
          <w:tcPr>
            <w:tcW w:w="7002" w:type="dxa"/>
          </w:tcPr>
          <w:p w:rsidR="00524FAE" w:rsidRDefault="00524FAE" w:rsidP="00B1346B">
            <w:pPr>
              <w:pStyle w:val="TableParagraph"/>
              <w:ind w:left="1952"/>
              <w:rPr>
                <w:sz w:val="20"/>
              </w:rPr>
            </w:pPr>
            <w:r>
              <w:rPr>
                <w:sz w:val="20"/>
              </w:rPr>
              <w:t>(найменування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ліцензіата)</w:t>
            </w:r>
          </w:p>
        </w:tc>
      </w:tr>
      <w:tr w:rsidR="00524FAE">
        <w:trPr>
          <w:trHeight w:val="290"/>
        </w:trPr>
        <w:tc>
          <w:tcPr>
            <w:tcW w:w="7002" w:type="dxa"/>
          </w:tcPr>
          <w:p w:rsidR="00524FAE" w:rsidRDefault="00524FAE" w:rsidP="00B1346B">
            <w:pPr>
              <w:pStyle w:val="TableParagraph"/>
              <w:ind w:left="1346" w:right="1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на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2022 рік</w:t>
            </w:r>
          </w:p>
        </w:tc>
      </w:tr>
    </w:tbl>
    <w:p w:rsidR="00524FAE" w:rsidRDefault="00524FAE" w:rsidP="00B1346B">
      <w:pPr>
        <w:jc w:val="center"/>
        <w:rPr>
          <w:sz w:val="24"/>
        </w:rPr>
        <w:sectPr w:rsidR="00524FAE" w:rsidSect="007B4965">
          <w:type w:val="continuous"/>
          <w:pgSz w:w="11900" w:h="16850"/>
          <w:pgMar w:top="567" w:right="790" w:bottom="567" w:left="1430" w:header="720" w:footer="720" w:gutter="0"/>
          <w:cols w:space="720"/>
        </w:sectPr>
      </w:pPr>
    </w:p>
    <w:p w:rsidR="00524FAE" w:rsidRDefault="00524FAE" w:rsidP="00B1346B">
      <w:pPr>
        <w:pStyle w:val="BodyText"/>
        <w:ind w:left="6264" w:right="807"/>
        <w:jc w:val="center"/>
      </w:pPr>
      <w:r>
        <w:t>Додаток</w:t>
      </w:r>
      <w:r>
        <w:rPr>
          <w:spacing w:val="-2"/>
        </w:rPr>
        <w:t xml:space="preserve"> </w:t>
      </w:r>
      <w:r>
        <w:t>3</w:t>
      </w:r>
    </w:p>
    <w:p w:rsidR="00524FAE" w:rsidRDefault="00524FAE" w:rsidP="00B1346B">
      <w:pPr>
        <w:pStyle w:val="BodyText"/>
        <w:ind w:left="5755" w:right="299"/>
        <w:jc w:val="center"/>
      </w:pPr>
      <w:r>
        <w:t>до Порядку розроблення, погодження</w:t>
      </w:r>
      <w:r>
        <w:rPr>
          <w:spacing w:val="-58"/>
        </w:rPr>
        <w:t xml:space="preserve"> </w:t>
      </w:r>
      <w:r>
        <w:t>та затвердження</w:t>
      </w:r>
      <w:r>
        <w:rPr>
          <w:spacing w:val="1"/>
        </w:rPr>
        <w:t xml:space="preserve"> </w:t>
      </w:r>
      <w:r>
        <w:t>інвестиційних</w:t>
      </w:r>
      <w:r>
        <w:rPr>
          <w:spacing w:val="1"/>
        </w:rPr>
        <w:t xml:space="preserve"> </w:t>
      </w:r>
      <w:r>
        <w:t>програм суб’єктів господарювання у</w:t>
      </w:r>
      <w:r>
        <w:rPr>
          <w:spacing w:val="1"/>
        </w:rPr>
        <w:t xml:space="preserve"> </w:t>
      </w:r>
      <w:r>
        <w:t>сфері</w:t>
      </w:r>
      <w:r>
        <w:rPr>
          <w:spacing w:val="-1"/>
        </w:rPr>
        <w:t xml:space="preserve"> </w:t>
      </w:r>
      <w:r>
        <w:t>теплопостачання</w:t>
      </w:r>
    </w:p>
    <w:p w:rsidR="00524FAE" w:rsidRDefault="00524FAE" w:rsidP="00B1346B">
      <w:pPr>
        <w:pStyle w:val="BodyText"/>
        <w:rPr>
          <w:sz w:val="21"/>
        </w:rPr>
      </w:pPr>
    </w:p>
    <w:p w:rsidR="00524FAE" w:rsidRDefault="00524FAE" w:rsidP="00B1346B">
      <w:pPr>
        <w:pStyle w:val="Title"/>
        <w:spacing w:before="0"/>
        <w:ind w:left="1162" w:right="0"/>
      </w:pPr>
      <w:r>
        <w:t>Інформаційна картка</w:t>
      </w:r>
      <w:r>
        <w:rPr>
          <w:spacing w:val="1"/>
        </w:rPr>
        <w:t xml:space="preserve"> </w:t>
      </w:r>
      <w:r>
        <w:t>ліцензіата до</w:t>
      </w:r>
      <w:r>
        <w:rPr>
          <w:spacing w:val="1"/>
        </w:rPr>
        <w:t xml:space="preserve"> </w:t>
      </w:r>
      <w:r>
        <w:t>інвестиційної програми</w:t>
      </w:r>
      <w:r>
        <w:rPr>
          <w:spacing w:val="-1"/>
        </w:rPr>
        <w:t xml:space="preserve"> </w:t>
      </w:r>
      <w:r>
        <w:t>на</w:t>
      </w:r>
    </w:p>
    <w:p w:rsidR="00524FAE" w:rsidRDefault="00524FAE" w:rsidP="00B1346B">
      <w:pPr>
        <w:pStyle w:val="Title"/>
        <w:spacing w:before="0"/>
        <w:ind w:left="1162" w:right="0"/>
      </w:pPr>
      <w:r>
        <w:rPr>
          <w:u w:val="thick"/>
        </w:rPr>
        <w:t>01.01.2021</w:t>
      </w:r>
      <w:r>
        <w:rPr>
          <w:spacing w:val="2"/>
          <w:u w:val="thick"/>
        </w:rPr>
        <w:t xml:space="preserve"> </w:t>
      </w:r>
      <w:r>
        <w:rPr>
          <w:u w:val="thick"/>
        </w:rPr>
        <w:t>року</w:t>
      </w:r>
    </w:p>
    <w:p w:rsidR="00524FAE" w:rsidRDefault="00524FAE" w:rsidP="00B1346B">
      <w:pPr>
        <w:ind w:left="1162"/>
        <w:jc w:val="center"/>
        <w:rPr>
          <w:sz w:val="20"/>
        </w:rPr>
      </w:pPr>
      <w:r>
        <w:rPr>
          <w:sz w:val="20"/>
        </w:rPr>
        <w:t>(строк)</w:t>
      </w:r>
    </w:p>
    <w:p w:rsidR="00524FAE" w:rsidRDefault="00524FAE" w:rsidP="00B1346B">
      <w:pPr>
        <w:pStyle w:val="Heading1"/>
        <w:ind w:left="1162"/>
      </w:pPr>
      <w:r>
        <w:t>Борівського</w:t>
      </w:r>
      <w:r>
        <w:rPr>
          <w:spacing w:val="-3"/>
        </w:rPr>
        <w:t xml:space="preserve"> </w:t>
      </w:r>
      <w:r>
        <w:t>комунального</w:t>
      </w:r>
      <w:r>
        <w:rPr>
          <w:spacing w:val="-3"/>
        </w:rPr>
        <w:t xml:space="preserve"> </w:t>
      </w:r>
      <w:r>
        <w:t>підприємства</w:t>
      </w:r>
      <w:r>
        <w:rPr>
          <w:spacing w:val="-3"/>
        </w:rPr>
        <w:t xml:space="preserve"> </w:t>
      </w:r>
      <w:r>
        <w:t>теплових</w:t>
      </w:r>
      <w:r>
        <w:rPr>
          <w:spacing w:val="-4"/>
        </w:rPr>
        <w:t xml:space="preserve"> </w:t>
      </w:r>
      <w:r>
        <w:t>мереж</w:t>
      </w:r>
    </w:p>
    <w:p w:rsidR="00524FAE" w:rsidRDefault="00524FAE" w:rsidP="00B1346B">
      <w:pPr>
        <w:pStyle w:val="ListParagraph"/>
        <w:numPr>
          <w:ilvl w:val="0"/>
          <w:numId w:val="2"/>
        </w:numPr>
        <w:tabs>
          <w:tab w:val="left" w:pos="2474"/>
        </w:tabs>
        <w:ind w:hanging="241"/>
        <w:rPr>
          <w:b/>
          <w:sz w:val="24"/>
        </w:rPr>
      </w:pPr>
      <w:r>
        <w:rPr>
          <w:b/>
          <w:sz w:val="24"/>
        </w:rPr>
        <w:t>ЗАГАЛЬНА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ІНФОРМАЦІЯ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ПІДПРИЄМСТВО</w:t>
      </w:r>
    </w:p>
    <w:tbl>
      <w:tblPr>
        <w:tblW w:w="0" w:type="auto"/>
        <w:tblInd w:w="6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69"/>
        <w:gridCol w:w="4179"/>
      </w:tblGrid>
      <w:tr w:rsidR="00524FAE">
        <w:trPr>
          <w:trHeight w:val="302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Борівське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КПТМ</w:t>
            </w:r>
          </w:p>
        </w:tc>
      </w:tr>
      <w:tr w:rsidR="00524FAE">
        <w:trPr>
          <w:trHeight w:val="303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Рік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заснування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2003</w:t>
            </w:r>
          </w:p>
        </w:tc>
      </w:tr>
      <w:tr w:rsidR="00524FAE">
        <w:trPr>
          <w:trHeight w:val="303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власності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Комунальна</w:t>
            </w:r>
          </w:p>
        </w:tc>
      </w:tr>
      <w:tr w:rsidR="00524FAE">
        <w:trPr>
          <w:trHeight w:val="303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Юридична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смт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вул.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Поштова,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524FAE">
        <w:trPr>
          <w:trHeight w:val="303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ЄДРПОУ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32468926</w:t>
            </w:r>
          </w:p>
        </w:tc>
      </w:tr>
      <w:tr w:rsidR="00524FAE">
        <w:trPr>
          <w:trHeight w:val="303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Прізвище,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ім’я,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по-батькові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керівника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Омельченко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Дмитрович</w:t>
            </w:r>
          </w:p>
        </w:tc>
      </w:tr>
      <w:tr w:rsidR="00524FAE">
        <w:trPr>
          <w:trHeight w:val="302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Тел.,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05759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6-12-75,</w:t>
            </w:r>
            <w:r>
              <w:rPr>
                <w:spacing w:val="-1"/>
                <w:sz w:val="24"/>
              </w:rPr>
              <w:t xml:space="preserve"> </w:t>
            </w:r>
            <w:hyperlink r:id="rId6">
              <w:r>
                <w:rPr>
                  <w:sz w:val="24"/>
                </w:rPr>
                <w:t>borpts@gmail.com</w:t>
              </w:r>
            </w:hyperlink>
          </w:p>
        </w:tc>
      </w:tr>
      <w:tr w:rsidR="00524FAE">
        <w:trPr>
          <w:trHeight w:val="929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 w:right="198"/>
              <w:rPr>
                <w:sz w:val="24"/>
              </w:rPr>
            </w:pPr>
            <w:r>
              <w:rPr>
                <w:sz w:val="24"/>
              </w:rPr>
              <w:t>Ліцензія на виробництво теплової енергії (№,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видачі, термін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дії)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37" w:right="741"/>
              <w:jc w:val="both"/>
              <w:rPr>
                <w:sz w:val="24"/>
              </w:rPr>
            </w:pPr>
            <w:r>
              <w:rPr>
                <w:sz w:val="24"/>
              </w:rPr>
              <w:t>Розпорядження ХОДА №380 від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11.08.2017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ліцензії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(безстроково)</w:t>
            </w:r>
          </w:p>
        </w:tc>
      </w:tr>
      <w:tr w:rsidR="00524FAE">
        <w:trPr>
          <w:trHeight w:val="667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 w:right="226"/>
              <w:rPr>
                <w:sz w:val="24"/>
              </w:rPr>
            </w:pPr>
            <w:r>
              <w:rPr>
                <w:sz w:val="24"/>
              </w:rPr>
              <w:t>Ліцензія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енергії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(№,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дата видачі, термін дії)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500127, 20.01.2011, з 23.12.10</w:t>
            </w:r>
          </w:p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(безстрокова)</w:t>
            </w:r>
          </w:p>
        </w:tc>
      </w:tr>
      <w:tr w:rsidR="00524FAE">
        <w:trPr>
          <w:trHeight w:val="668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 w:right="364"/>
              <w:rPr>
                <w:sz w:val="24"/>
              </w:rPr>
            </w:pPr>
            <w:r>
              <w:rPr>
                <w:sz w:val="24"/>
              </w:rPr>
              <w:t>Ліцензія на постачання теплової енергії (№,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видачі, термін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дії)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500128, 20.01.2011, з 23.12.10</w:t>
            </w:r>
          </w:p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(безстрокова)</w:t>
            </w:r>
          </w:p>
        </w:tc>
      </w:tr>
      <w:tr w:rsidR="00524FAE">
        <w:trPr>
          <w:trHeight w:val="302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Статутний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підприємства,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1583</w:t>
            </w:r>
          </w:p>
        </w:tc>
      </w:tr>
      <w:tr w:rsidR="00524FAE">
        <w:trPr>
          <w:trHeight w:val="303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Балансова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вартість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активів,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8391</w:t>
            </w:r>
          </w:p>
        </w:tc>
      </w:tr>
      <w:tr w:rsidR="00524FAE">
        <w:trPr>
          <w:trHeight w:val="578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Амортизаційні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відрахування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останній</w:t>
            </w:r>
          </w:p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звітний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період,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</w:tr>
      <w:tr w:rsidR="00524FAE">
        <w:trPr>
          <w:trHeight w:val="579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Заборгованість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сплаті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податків,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зборів</w:t>
            </w:r>
          </w:p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(обов’язкових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платежів)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2750</w:t>
            </w:r>
          </w:p>
        </w:tc>
      </w:tr>
    </w:tbl>
    <w:p w:rsidR="00524FAE" w:rsidRDefault="00524FAE" w:rsidP="00B1346B">
      <w:pPr>
        <w:pStyle w:val="Heading1"/>
        <w:numPr>
          <w:ilvl w:val="0"/>
          <w:numId w:val="2"/>
        </w:numPr>
        <w:tabs>
          <w:tab w:val="left" w:pos="1763"/>
        </w:tabs>
        <w:ind w:left="1762" w:hanging="1263"/>
        <w:jc w:val="left"/>
      </w:pPr>
      <w:r>
        <w:t>ЗАГАЛЬНА</w:t>
      </w:r>
      <w:r>
        <w:rPr>
          <w:spacing w:val="-4"/>
        </w:rPr>
        <w:t xml:space="preserve"> </w:t>
      </w:r>
      <w:r>
        <w:t>ІНФОРМАЦІЯ</w:t>
      </w:r>
      <w:r>
        <w:rPr>
          <w:spacing w:val="-5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ІНВЕСТИЦІЙНУ</w:t>
      </w:r>
      <w:r>
        <w:rPr>
          <w:spacing w:val="-3"/>
        </w:rPr>
        <w:t xml:space="preserve"> </w:t>
      </w:r>
      <w:r>
        <w:t>ПРОГРАМУ</w:t>
      </w:r>
    </w:p>
    <w:tbl>
      <w:tblPr>
        <w:tblW w:w="0" w:type="auto"/>
        <w:tblInd w:w="6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69"/>
        <w:gridCol w:w="4179"/>
      </w:tblGrid>
      <w:tr w:rsidR="00524FAE">
        <w:trPr>
          <w:trHeight w:val="1625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37" w:right="-6"/>
              <w:rPr>
                <w:sz w:val="24"/>
              </w:rPr>
            </w:pPr>
            <w:r>
              <w:rPr>
                <w:sz w:val="24"/>
              </w:rPr>
              <w:t>Зниження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понаднормативних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теплової енергії, в теплових мережах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смт.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Борова,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житлових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будівель приладами комерційного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обліку</w:t>
            </w:r>
          </w:p>
        </w:tc>
      </w:tr>
      <w:tr w:rsidR="00524FAE">
        <w:trPr>
          <w:trHeight w:val="302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початку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01.01.2022 р.</w:t>
            </w:r>
          </w:p>
        </w:tc>
      </w:tr>
      <w:tr w:rsidR="00524FAE">
        <w:trPr>
          <w:trHeight w:val="303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31.12.2022 р.</w:t>
            </w:r>
          </w:p>
        </w:tc>
      </w:tr>
      <w:tr w:rsidR="00524FAE">
        <w:trPr>
          <w:trHeight w:val="303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міс.</w:t>
            </w:r>
          </w:p>
        </w:tc>
      </w:tr>
      <w:tr w:rsidR="00524FAE" w:rsidTr="00B1346B">
        <w:trPr>
          <w:trHeight w:val="1157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етапі реалізації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знаходиться</w:t>
            </w:r>
          </w:p>
          <w:p w:rsidR="00524FAE" w:rsidRDefault="00524FAE" w:rsidP="00B1346B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підприємство (наявність законодавчих актів,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проектної документації, експертних висновків,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тендерів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законодавчих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актів</w:t>
            </w:r>
          </w:p>
        </w:tc>
      </w:tr>
      <w:tr w:rsidR="00524FAE">
        <w:trPr>
          <w:trHeight w:val="575"/>
        </w:trPr>
        <w:tc>
          <w:tcPr>
            <w:tcW w:w="4969" w:type="dxa"/>
            <w:tcBorders>
              <w:bottom w:val="nil"/>
            </w:tcBorders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Головні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етапи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4179" w:type="dxa"/>
            <w:tcBorders>
              <w:bottom w:val="nil"/>
            </w:tcBorders>
          </w:tcPr>
          <w:p w:rsidR="00524FAE" w:rsidRDefault="00524FAE" w:rsidP="00B1346B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Придбання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необхідних матеріалів</w:t>
            </w:r>
          </w:p>
          <w:p w:rsidR="00524FAE" w:rsidRDefault="00524FAE" w:rsidP="00B1346B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обладнання;</w:t>
            </w:r>
          </w:p>
        </w:tc>
      </w:tr>
      <w:tr w:rsidR="00524FAE">
        <w:trPr>
          <w:trHeight w:val="572"/>
        </w:trPr>
        <w:tc>
          <w:tcPr>
            <w:tcW w:w="4969" w:type="dxa"/>
            <w:tcBorders>
              <w:top w:val="nil"/>
            </w:tcBorders>
          </w:tcPr>
          <w:p w:rsidR="00524FAE" w:rsidRDefault="00524FAE" w:rsidP="00B1346B">
            <w:pPr>
              <w:pStyle w:val="TableParagraph"/>
              <w:rPr>
                <w:sz w:val="24"/>
              </w:rPr>
            </w:pPr>
          </w:p>
        </w:tc>
        <w:tc>
          <w:tcPr>
            <w:tcW w:w="4179" w:type="dxa"/>
            <w:tcBorders>
              <w:top w:val="nil"/>
            </w:tcBorders>
          </w:tcPr>
          <w:p w:rsidR="00524FAE" w:rsidRDefault="00524FAE" w:rsidP="00B1346B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монтажних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пуско-</w:t>
            </w:r>
          </w:p>
          <w:p w:rsidR="00524FAE" w:rsidRDefault="00524FAE" w:rsidP="00B1346B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налагоджувальних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робіт.</w:t>
            </w:r>
          </w:p>
        </w:tc>
      </w:tr>
    </w:tbl>
    <w:p w:rsidR="00524FAE" w:rsidRDefault="00524FAE" w:rsidP="00B1346B">
      <w:pPr>
        <w:pStyle w:val="ListParagraph"/>
        <w:tabs>
          <w:tab w:val="left" w:pos="2532"/>
        </w:tabs>
        <w:ind w:left="2230" w:firstLine="0"/>
        <w:rPr>
          <w:b/>
          <w:sz w:val="24"/>
        </w:rPr>
      </w:pPr>
    </w:p>
    <w:p w:rsidR="00524FAE" w:rsidRDefault="00524FAE" w:rsidP="00B1346B">
      <w:pPr>
        <w:pStyle w:val="ListParagraph"/>
        <w:tabs>
          <w:tab w:val="left" w:pos="2532"/>
        </w:tabs>
        <w:ind w:left="2230" w:firstLine="0"/>
        <w:rPr>
          <w:b/>
          <w:sz w:val="24"/>
        </w:rPr>
      </w:pPr>
    </w:p>
    <w:p w:rsidR="00524FAE" w:rsidRDefault="00524FAE" w:rsidP="00B1346B">
      <w:pPr>
        <w:pStyle w:val="ListParagraph"/>
        <w:numPr>
          <w:ilvl w:val="0"/>
          <w:numId w:val="2"/>
        </w:numPr>
        <w:tabs>
          <w:tab w:val="left" w:pos="2532"/>
        </w:tabs>
        <w:ind w:left="2531" w:hanging="301"/>
        <w:rPr>
          <w:b/>
          <w:sz w:val="24"/>
        </w:rPr>
      </w:pPr>
      <w:r>
        <w:rPr>
          <w:b/>
          <w:sz w:val="24"/>
        </w:rPr>
        <w:t>ВІДОМОСТІ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ІНВЕСТИЦІЇ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ПРОГРАМОЮ</w:t>
      </w:r>
    </w:p>
    <w:tbl>
      <w:tblPr>
        <w:tblW w:w="0" w:type="auto"/>
        <w:tblInd w:w="6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69"/>
        <w:gridCol w:w="4179"/>
      </w:tblGrid>
      <w:tr w:rsidR="00524FAE">
        <w:trPr>
          <w:trHeight w:val="346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інвестицій, тис.грн.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1678" w:right="16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1318,53</w:t>
            </w:r>
          </w:p>
        </w:tc>
      </w:tr>
      <w:tr w:rsidR="00524FAE">
        <w:trPr>
          <w:trHeight w:val="303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tabs>
                <w:tab w:val="left" w:pos="1139"/>
              </w:tabs>
              <w:ind w:left="6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власні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кошти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1678" w:right="1635"/>
              <w:jc w:val="center"/>
              <w:rPr>
                <w:sz w:val="24"/>
              </w:rPr>
            </w:pPr>
            <w:r>
              <w:rPr>
                <w:sz w:val="24"/>
              </w:rPr>
              <w:t>1318,53</w:t>
            </w:r>
          </w:p>
        </w:tc>
      </w:tr>
      <w:tr w:rsidR="00524FAE">
        <w:trPr>
          <w:trHeight w:val="302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tabs>
                <w:tab w:val="left" w:pos="1139"/>
              </w:tabs>
              <w:ind w:left="6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позичкові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кошти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24FAE">
        <w:trPr>
          <w:trHeight w:val="303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tabs>
                <w:tab w:val="left" w:pos="1139"/>
              </w:tabs>
              <w:ind w:left="6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залучені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кошти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24FAE">
        <w:trPr>
          <w:trHeight w:val="303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tabs>
                <w:tab w:val="left" w:pos="1139"/>
              </w:tabs>
              <w:ind w:left="6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бюджетні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інвестиційні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асигнування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24FAE">
        <w:trPr>
          <w:trHeight w:val="302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tabs>
                <w:tab w:val="left" w:pos="1139"/>
              </w:tabs>
              <w:ind w:left="6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інші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(розшифрувати)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24FAE">
        <w:trPr>
          <w:trHeight w:val="420"/>
        </w:trPr>
        <w:tc>
          <w:tcPr>
            <w:tcW w:w="9148" w:type="dxa"/>
            <w:gridSpan w:val="2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b/>
                <w:sz w:val="24"/>
              </w:rPr>
              <w:t>Напрямки використання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інвестицій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загального обсягу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інвестицій):</w:t>
            </w:r>
          </w:p>
        </w:tc>
      </w:tr>
      <w:tr w:rsidR="00524FAE">
        <w:trPr>
          <w:trHeight w:val="883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 w:right="-15"/>
              <w:rPr>
                <w:sz w:val="24"/>
              </w:rPr>
            </w:pPr>
            <w:r>
              <w:rPr>
                <w:sz w:val="24"/>
              </w:rPr>
              <w:t>Заходи із зниження нормативних витрат і втрат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енергоресурсів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енергії,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палива,</w:t>
            </w:r>
          </w:p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електроенергії,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24FAE">
        <w:trPr>
          <w:trHeight w:val="1203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 w:right="634"/>
              <w:rPr>
                <w:sz w:val="24"/>
              </w:rPr>
            </w:pPr>
            <w:r>
              <w:rPr>
                <w:sz w:val="24"/>
              </w:rPr>
              <w:t>Заходи із зниження та/або недопущення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понаднормативних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витрат 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енергоресурсів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енергії,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палива,</w:t>
            </w:r>
          </w:p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електроенергії,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1678" w:right="1634"/>
              <w:jc w:val="center"/>
              <w:rPr>
                <w:sz w:val="24"/>
              </w:rPr>
            </w:pPr>
            <w:r>
              <w:rPr>
                <w:sz w:val="24"/>
              </w:rPr>
              <w:t>78%</w:t>
            </w:r>
          </w:p>
        </w:tc>
      </w:tr>
      <w:tr w:rsidR="00524FAE">
        <w:trPr>
          <w:trHeight w:val="550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Заходи щодо зменшення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обсягу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технологічні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втрат води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24FAE">
        <w:trPr>
          <w:trHeight w:val="550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Заходи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зниження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недопущення</w:t>
            </w:r>
          </w:p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понаднормативних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води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24FAE">
        <w:trPr>
          <w:trHeight w:val="550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 w:right="-15"/>
              <w:rPr>
                <w:sz w:val="24"/>
              </w:rPr>
            </w:pPr>
            <w:r>
              <w:rPr>
                <w:sz w:val="24"/>
              </w:rPr>
              <w:t>Придбання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встановлення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приладів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обліку</w:t>
            </w:r>
          </w:p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теплової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енергії/води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1678" w:right="1634"/>
              <w:jc w:val="center"/>
              <w:rPr>
                <w:sz w:val="24"/>
              </w:rPr>
            </w:pPr>
            <w:r>
              <w:rPr>
                <w:sz w:val="24"/>
              </w:rPr>
              <w:t>22%</w:t>
            </w:r>
          </w:p>
        </w:tc>
      </w:tr>
      <w:tr w:rsidR="00524FAE">
        <w:trPr>
          <w:trHeight w:val="332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Заходи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24FAE">
        <w:trPr>
          <w:trHeight w:val="550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tabs>
                <w:tab w:val="left" w:pos="1777"/>
                <w:tab w:val="left" w:pos="2219"/>
                <w:tab w:val="left" w:pos="3372"/>
              </w:tabs>
              <w:ind w:left="37" w:right="-15"/>
              <w:rPr>
                <w:sz w:val="24"/>
              </w:rPr>
            </w:pPr>
            <w:r>
              <w:rPr>
                <w:sz w:val="24"/>
              </w:rPr>
              <w:t>Впровадження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розвиток</w:t>
            </w:r>
            <w:r>
              <w:rPr>
                <w:sz w:val="24"/>
              </w:rPr>
              <w:tab/>
              <w:t>інформаційних</w:t>
            </w:r>
          </w:p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технологій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24FAE">
        <w:trPr>
          <w:trHeight w:val="550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tabs>
                <w:tab w:val="left" w:pos="1725"/>
                <w:tab w:val="left" w:pos="2236"/>
                <w:tab w:val="left" w:pos="3506"/>
              </w:tabs>
              <w:ind w:left="37" w:right="-15"/>
              <w:rPr>
                <w:sz w:val="24"/>
              </w:rPr>
            </w:pPr>
            <w:r>
              <w:rPr>
                <w:sz w:val="24"/>
              </w:rPr>
              <w:t>Модернізація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закупівля</w:t>
            </w:r>
            <w:r>
              <w:rPr>
                <w:sz w:val="24"/>
              </w:rPr>
              <w:tab/>
              <w:t>транспортних</w:t>
            </w:r>
          </w:p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засобів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спеціалізованого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24FAE">
        <w:trPr>
          <w:trHeight w:val="550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 w:right="-15"/>
              <w:rPr>
                <w:sz w:val="24"/>
              </w:rPr>
            </w:pPr>
            <w:r>
              <w:rPr>
                <w:sz w:val="24"/>
              </w:rPr>
              <w:t>Заходи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екологічної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</w:p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середовища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24FAE">
        <w:trPr>
          <w:trHeight w:val="548"/>
        </w:trPr>
        <w:tc>
          <w:tcPr>
            <w:tcW w:w="4969" w:type="dxa"/>
            <w:tcBorders>
              <w:bottom w:val="single" w:sz="8" w:space="0" w:color="000000"/>
            </w:tcBorders>
          </w:tcPr>
          <w:p w:rsidR="00524FAE" w:rsidRDefault="00524FAE" w:rsidP="00B1346B">
            <w:pPr>
              <w:pStyle w:val="TableParagraph"/>
              <w:tabs>
                <w:tab w:val="left" w:pos="1110"/>
                <w:tab w:val="left" w:pos="1559"/>
                <w:tab w:val="left" w:pos="3242"/>
              </w:tabs>
              <w:ind w:left="37" w:right="-15"/>
              <w:rPr>
                <w:sz w:val="24"/>
              </w:rPr>
            </w:pPr>
            <w:r>
              <w:rPr>
                <w:sz w:val="24"/>
              </w:rPr>
              <w:t>Заходи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  <w:t>улаштування</w:t>
            </w:r>
            <w:r>
              <w:rPr>
                <w:sz w:val="24"/>
              </w:rPr>
              <w:tab/>
              <w:t>автоматизованої</w:t>
            </w:r>
          </w:p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системи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диспетчерського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керування</w:t>
            </w:r>
          </w:p>
        </w:tc>
        <w:tc>
          <w:tcPr>
            <w:tcW w:w="4179" w:type="dxa"/>
            <w:tcBorders>
              <w:bottom w:val="single" w:sz="8" w:space="0" w:color="000000"/>
            </w:tcBorders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24FAE">
        <w:trPr>
          <w:trHeight w:val="357"/>
        </w:trPr>
        <w:tc>
          <w:tcPr>
            <w:tcW w:w="4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FAE" w:rsidRDefault="00524FAE" w:rsidP="00B1346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Інші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(розшифрувати):</w:t>
            </w:r>
          </w:p>
        </w:tc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24FAE">
        <w:trPr>
          <w:trHeight w:val="344"/>
        </w:trPr>
        <w:tc>
          <w:tcPr>
            <w:tcW w:w="4969" w:type="dxa"/>
            <w:tcBorders>
              <w:top w:val="single" w:sz="8" w:space="0" w:color="000000"/>
            </w:tcBorders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Розробка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проектно-кошторисної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документації</w:t>
            </w:r>
          </w:p>
        </w:tc>
        <w:tc>
          <w:tcPr>
            <w:tcW w:w="4179" w:type="dxa"/>
            <w:tcBorders>
              <w:top w:val="single" w:sz="8" w:space="0" w:color="000000"/>
            </w:tcBorders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524FAE" w:rsidRDefault="00524FAE" w:rsidP="00B1346B">
      <w:pPr>
        <w:pStyle w:val="Heading1"/>
        <w:numPr>
          <w:ilvl w:val="0"/>
          <w:numId w:val="2"/>
        </w:numPr>
        <w:tabs>
          <w:tab w:val="left" w:pos="1596"/>
        </w:tabs>
        <w:ind w:left="1595" w:hanging="241"/>
        <w:jc w:val="left"/>
      </w:pPr>
      <w:r>
        <w:t>ПОКАЗНИКИ</w:t>
      </w:r>
      <w:r>
        <w:rPr>
          <w:spacing w:val="-2"/>
        </w:rPr>
        <w:t xml:space="preserve"> </w:t>
      </w:r>
      <w:r>
        <w:t>ЕКОНОМІЧНОЇ</w:t>
      </w:r>
      <w:r>
        <w:rPr>
          <w:spacing w:val="-2"/>
        </w:rPr>
        <w:t xml:space="preserve"> </w:t>
      </w:r>
      <w:r>
        <w:t>ЕФЕКТИВНОСТІ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ПРОЕКТОМ</w:t>
      </w:r>
    </w:p>
    <w:tbl>
      <w:tblPr>
        <w:tblW w:w="0" w:type="auto"/>
        <w:tblInd w:w="6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69"/>
        <w:gridCol w:w="4179"/>
      </w:tblGrid>
      <w:tr w:rsidR="00524FAE">
        <w:trPr>
          <w:trHeight w:val="593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Зменшення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товару</w:t>
            </w:r>
          </w:p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або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послуг,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24FAE">
        <w:trPr>
          <w:trHeight w:val="593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Очікувана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економія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</w:p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послуг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24FAE">
        <w:trPr>
          <w:trHeight w:val="593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Очікувана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економія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паливно-енергетичних</w:t>
            </w:r>
          </w:p>
          <w:p w:rsidR="00524FAE" w:rsidRDefault="00524FAE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ресурсів,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т.у.п.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1678" w:right="1635"/>
              <w:jc w:val="center"/>
              <w:rPr>
                <w:sz w:val="24"/>
              </w:rPr>
            </w:pPr>
            <w:r>
              <w:rPr>
                <w:sz w:val="24"/>
              </w:rPr>
              <w:t>50,1</w:t>
            </w:r>
          </w:p>
        </w:tc>
      </w:tr>
      <w:tr w:rsidR="00524FAE">
        <w:trPr>
          <w:trHeight w:val="651"/>
        </w:trPr>
        <w:tc>
          <w:tcPr>
            <w:tcW w:w="4969" w:type="dxa"/>
          </w:tcPr>
          <w:p w:rsidR="00524FAE" w:rsidRDefault="00524FAE" w:rsidP="00B1346B">
            <w:pPr>
              <w:pStyle w:val="TableParagraph"/>
              <w:ind w:left="37" w:right="202"/>
              <w:rPr>
                <w:sz w:val="24"/>
              </w:rPr>
            </w:pPr>
            <w:r>
              <w:rPr>
                <w:sz w:val="24"/>
              </w:rPr>
              <w:t>Чистий економічний ефект від впровадження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інвестиційної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програми, тис.грн.</w:t>
            </w:r>
          </w:p>
        </w:tc>
        <w:tc>
          <w:tcPr>
            <w:tcW w:w="4179" w:type="dxa"/>
          </w:tcPr>
          <w:p w:rsidR="00524FAE" w:rsidRDefault="00524FAE" w:rsidP="00B1346B">
            <w:pPr>
              <w:pStyle w:val="TableParagraph"/>
              <w:ind w:left="1678" w:right="1635"/>
              <w:jc w:val="center"/>
              <w:rPr>
                <w:sz w:val="24"/>
              </w:rPr>
            </w:pPr>
            <w:r>
              <w:rPr>
                <w:sz w:val="24"/>
              </w:rPr>
              <w:t>497,0</w:t>
            </w:r>
          </w:p>
        </w:tc>
      </w:tr>
    </w:tbl>
    <w:p w:rsidR="00524FAE" w:rsidRDefault="00524FAE" w:rsidP="00B1346B">
      <w:pPr>
        <w:pStyle w:val="BodyText"/>
        <w:tabs>
          <w:tab w:val="left" w:pos="5647"/>
        </w:tabs>
        <w:ind w:left="678"/>
      </w:pPr>
      <w:r>
        <w:t>Директор</w:t>
      </w:r>
      <w:r>
        <w:rPr>
          <w:spacing w:val="-3"/>
        </w:rPr>
        <w:t xml:space="preserve"> </w:t>
      </w:r>
      <w:r>
        <w:t>Борівського</w:t>
      </w:r>
      <w:r>
        <w:rPr>
          <w:spacing w:val="-3"/>
        </w:rPr>
        <w:t xml:space="preserve"> </w:t>
      </w:r>
      <w:r>
        <w:t>КПТМ:</w:t>
      </w:r>
      <w:r>
        <w:tab/>
        <w:t>А.Д.</w:t>
      </w:r>
      <w:r>
        <w:rPr>
          <w:spacing w:val="-4"/>
        </w:rPr>
        <w:t xml:space="preserve"> </w:t>
      </w:r>
      <w:r>
        <w:t>Омельченко</w:t>
      </w:r>
    </w:p>
    <w:p w:rsidR="00524FAE" w:rsidRDefault="00524FAE" w:rsidP="00B1346B">
      <w:pPr>
        <w:sectPr w:rsidR="00524FAE">
          <w:pgSz w:w="11900" w:h="16850"/>
          <w:pgMar w:top="520" w:right="1220" w:bottom="280" w:left="740" w:header="720" w:footer="720" w:gutter="0"/>
          <w:cols w:space="720"/>
        </w:sectPr>
      </w:pPr>
    </w:p>
    <w:p w:rsidR="00524FAE" w:rsidRDefault="00524FAE" w:rsidP="00B1346B">
      <w:pPr>
        <w:ind w:left="10340"/>
        <w:rPr>
          <w:sz w:val="20"/>
        </w:rPr>
      </w:pPr>
      <w:r>
        <w:rPr>
          <w:sz w:val="20"/>
        </w:rPr>
        <w:t>Додаток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</w:p>
    <w:p w:rsidR="00524FAE" w:rsidRDefault="00524FAE" w:rsidP="00B1346B">
      <w:pPr>
        <w:ind w:left="10340"/>
        <w:rPr>
          <w:sz w:val="20"/>
        </w:rPr>
      </w:pPr>
      <w:r>
        <w:rPr>
          <w:sz w:val="20"/>
        </w:rPr>
        <w:t>до</w:t>
      </w:r>
      <w:r>
        <w:rPr>
          <w:spacing w:val="42"/>
          <w:sz w:val="20"/>
        </w:rPr>
        <w:t xml:space="preserve"> </w:t>
      </w:r>
      <w:r>
        <w:rPr>
          <w:sz w:val="20"/>
        </w:rPr>
        <w:t>Порядку</w:t>
      </w:r>
      <w:r>
        <w:rPr>
          <w:spacing w:val="-5"/>
          <w:sz w:val="20"/>
        </w:rPr>
        <w:t xml:space="preserve"> </w:t>
      </w:r>
      <w:r>
        <w:rPr>
          <w:sz w:val="20"/>
        </w:rPr>
        <w:t>розроблення,</w:t>
      </w:r>
      <w:r>
        <w:rPr>
          <w:spacing w:val="-2"/>
          <w:sz w:val="20"/>
        </w:rPr>
        <w:t xml:space="preserve"> </w:t>
      </w:r>
      <w:r>
        <w:rPr>
          <w:sz w:val="20"/>
        </w:rPr>
        <w:t>погодження</w:t>
      </w:r>
      <w:r>
        <w:rPr>
          <w:spacing w:val="-3"/>
          <w:sz w:val="20"/>
        </w:rPr>
        <w:t xml:space="preserve"> </w:t>
      </w:r>
      <w:r>
        <w:rPr>
          <w:sz w:val="20"/>
        </w:rPr>
        <w:t>та</w:t>
      </w:r>
      <w:r>
        <w:rPr>
          <w:spacing w:val="-3"/>
          <w:sz w:val="20"/>
        </w:rPr>
        <w:t xml:space="preserve"> </w:t>
      </w:r>
      <w:r>
        <w:rPr>
          <w:sz w:val="20"/>
        </w:rPr>
        <w:t>затвердження інвестиційних програм суб’єктів господарювання у сфері</w:t>
      </w:r>
      <w:r>
        <w:rPr>
          <w:spacing w:val="-47"/>
          <w:sz w:val="20"/>
        </w:rPr>
        <w:t xml:space="preserve"> </w:t>
      </w:r>
      <w:r>
        <w:rPr>
          <w:sz w:val="20"/>
        </w:rPr>
        <w:t>теплопостачання</w:t>
      </w:r>
    </w:p>
    <w:p w:rsidR="00524FAE" w:rsidRDefault="00524FAE" w:rsidP="00B1346B">
      <w:pPr>
        <w:pStyle w:val="BodyText"/>
        <w:rPr>
          <w:sz w:val="20"/>
        </w:rPr>
      </w:pPr>
    </w:p>
    <w:p w:rsidR="00524FAE" w:rsidRDefault="00524FAE" w:rsidP="00B1346B">
      <w:pPr>
        <w:pStyle w:val="BodyText"/>
        <w:rPr>
          <w:sz w:val="10"/>
        </w:rPr>
      </w:pPr>
      <w:r>
        <w:rPr>
          <w:noProof/>
          <w:lang w:val="ru-RU" w:eastAsia="ru-RU"/>
        </w:rPr>
        <w:pict>
          <v:shape id="_x0000_s1029" type="#_x0000_t202" style="position:absolute;margin-left:598.35pt;margin-top:.85pt;width:173.25pt;height:102.9pt;z-index:-251659776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429"/>
                    <w:gridCol w:w="1036"/>
                  </w:tblGrid>
                  <w:tr w:rsidR="00524FAE">
                    <w:trPr>
                      <w:trHeight w:val="325"/>
                    </w:trPr>
                    <w:tc>
                      <w:tcPr>
                        <w:tcW w:w="2429" w:type="dxa"/>
                      </w:tcPr>
                      <w:p w:rsidR="00524FAE" w:rsidRDefault="00524FAE">
                        <w:pPr>
                          <w:pStyle w:val="TableParagraph"/>
                          <w:spacing w:line="200" w:lineRule="exact"/>
                          <w:ind w:left="4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ЗАТВЕРДЖЕНО</w:t>
                        </w:r>
                      </w:p>
                    </w:tc>
                    <w:tc>
                      <w:tcPr>
                        <w:tcW w:w="1036" w:type="dxa"/>
                      </w:tcPr>
                      <w:p w:rsidR="00524FAE" w:rsidRDefault="00524FA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524FAE">
                    <w:trPr>
                      <w:trHeight w:val="359"/>
                    </w:trPr>
                    <w:tc>
                      <w:tcPr>
                        <w:tcW w:w="3465" w:type="dxa"/>
                        <w:gridSpan w:val="2"/>
                      </w:tcPr>
                      <w:p w:rsidR="00524FAE" w:rsidRDefault="00524FAE">
                        <w:pPr>
                          <w:pStyle w:val="TableParagraph"/>
                          <w:spacing w:before="120"/>
                          <w:ind w:left="35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Директор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Борівського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КПТМ</w:t>
                        </w:r>
                      </w:p>
                    </w:tc>
                  </w:tr>
                  <w:tr w:rsidR="00524FAE">
                    <w:trPr>
                      <w:trHeight w:val="204"/>
                    </w:trPr>
                    <w:tc>
                      <w:tcPr>
                        <w:tcW w:w="2429" w:type="dxa"/>
                        <w:tcBorders>
                          <w:top w:val="single" w:sz="8" w:space="0" w:color="000000"/>
                        </w:tcBorders>
                      </w:tcPr>
                      <w:p w:rsidR="00524FAE" w:rsidRDefault="00524FAE">
                        <w:pPr>
                          <w:pStyle w:val="TableParagraph"/>
                          <w:spacing w:line="139" w:lineRule="exact"/>
                          <w:ind w:left="34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(посадова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особа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ліцензіата)</w:t>
                        </w:r>
                      </w:p>
                    </w:tc>
                    <w:tc>
                      <w:tcPr>
                        <w:tcW w:w="1036" w:type="dxa"/>
                        <w:tcBorders>
                          <w:top w:val="single" w:sz="8" w:space="0" w:color="000000"/>
                        </w:tcBorders>
                      </w:tcPr>
                      <w:p w:rsidR="00524FAE" w:rsidRDefault="00524FAE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524FAE">
                    <w:trPr>
                      <w:trHeight w:val="311"/>
                    </w:trPr>
                    <w:tc>
                      <w:tcPr>
                        <w:tcW w:w="3465" w:type="dxa"/>
                        <w:gridSpan w:val="2"/>
                      </w:tcPr>
                      <w:p w:rsidR="00524FAE" w:rsidRDefault="00524FAE">
                        <w:pPr>
                          <w:pStyle w:val="TableParagraph"/>
                          <w:tabs>
                            <w:tab w:val="left" w:pos="1747"/>
                          </w:tabs>
                          <w:spacing w:before="55"/>
                          <w:ind w:left="35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Омельченко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А.Д.</w:t>
                        </w:r>
                      </w:p>
                    </w:tc>
                  </w:tr>
                  <w:tr w:rsidR="00524FAE">
                    <w:trPr>
                      <w:trHeight w:val="269"/>
                    </w:trPr>
                    <w:tc>
                      <w:tcPr>
                        <w:tcW w:w="2429" w:type="dxa"/>
                      </w:tcPr>
                      <w:p w:rsidR="00524FAE" w:rsidRDefault="00524FAE">
                        <w:pPr>
                          <w:pStyle w:val="TableParagraph"/>
                          <w:spacing w:before="42"/>
                          <w:ind w:left="2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(підпис)</w:t>
                        </w:r>
                      </w:p>
                    </w:tc>
                    <w:tc>
                      <w:tcPr>
                        <w:tcW w:w="1036" w:type="dxa"/>
                      </w:tcPr>
                      <w:p w:rsidR="00524FAE" w:rsidRDefault="00524FAE">
                        <w:pPr>
                          <w:pStyle w:val="TableParagraph"/>
                          <w:spacing w:before="42"/>
                          <w:ind w:left="26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(П.І.Б.)</w:t>
                        </w:r>
                      </w:p>
                    </w:tc>
                  </w:tr>
                  <w:tr w:rsidR="00524FAE">
                    <w:trPr>
                      <w:trHeight w:val="340"/>
                    </w:trPr>
                    <w:tc>
                      <w:tcPr>
                        <w:tcW w:w="2429" w:type="dxa"/>
                      </w:tcPr>
                      <w:p w:rsidR="00524FAE" w:rsidRDefault="00524FAE">
                        <w:pPr>
                          <w:pStyle w:val="TableParagraph"/>
                          <w:tabs>
                            <w:tab w:val="left" w:pos="500"/>
                            <w:tab w:val="left" w:pos="1795"/>
                          </w:tabs>
                          <w:spacing w:before="59"/>
                          <w:ind w:left="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"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"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ab/>
                          <w:t>2021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ро</w:t>
                        </w:r>
                      </w:p>
                    </w:tc>
                    <w:tc>
                      <w:tcPr>
                        <w:tcW w:w="1036" w:type="dxa"/>
                      </w:tcPr>
                      <w:p w:rsidR="00524FAE" w:rsidRDefault="00524FAE">
                        <w:pPr>
                          <w:pStyle w:val="TableParagraph"/>
                          <w:spacing w:before="59"/>
                          <w:ind w:left="-3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ку</w:t>
                        </w:r>
                      </w:p>
                    </w:tc>
                  </w:tr>
                  <w:tr w:rsidR="00524FAE">
                    <w:trPr>
                      <w:trHeight w:val="228"/>
                    </w:trPr>
                    <w:tc>
                      <w:tcPr>
                        <w:tcW w:w="2429" w:type="dxa"/>
                      </w:tcPr>
                      <w:p w:rsidR="00524FAE" w:rsidRDefault="00524FAE">
                        <w:pPr>
                          <w:pStyle w:val="TableParagraph"/>
                          <w:spacing w:before="67" w:line="141" w:lineRule="exact"/>
                          <w:ind w:left="2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М.П.</w:t>
                        </w:r>
                      </w:p>
                    </w:tc>
                    <w:tc>
                      <w:tcPr>
                        <w:tcW w:w="1036" w:type="dxa"/>
                      </w:tcPr>
                      <w:p w:rsidR="00524FAE" w:rsidRDefault="00524FA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:rsidR="00524FAE" w:rsidRDefault="00524FAE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rPr>
          <w:noProof/>
          <w:lang w:val="ru-RU" w:eastAsia="ru-RU"/>
        </w:rPr>
        <w:pict>
          <v:shape id="_x0000_s1030" type="#_x0000_t202" style="position:absolute;margin-left:104.9pt;margin-top:7.85pt;width:255.75pt;height:72.4pt;z-index:-251660800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115"/>
                  </w:tblGrid>
                  <w:tr w:rsidR="00524FAE">
                    <w:trPr>
                      <w:trHeight w:val="277"/>
                    </w:trPr>
                    <w:tc>
                      <w:tcPr>
                        <w:tcW w:w="5115" w:type="dxa"/>
                      </w:tcPr>
                      <w:p w:rsidR="00524FAE" w:rsidRDefault="00524FAE">
                        <w:pPr>
                          <w:pStyle w:val="TableParagraph"/>
                          <w:spacing w:line="200" w:lineRule="exact"/>
                          <w:ind w:left="1970" w:right="195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ПОГОДЖЕНО</w:t>
                        </w:r>
                      </w:p>
                    </w:tc>
                  </w:tr>
                  <w:tr w:rsidR="00524FAE">
                    <w:trPr>
                      <w:trHeight w:val="407"/>
                    </w:trPr>
                    <w:tc>
                      <w:tcPr>
                        <w:tcW w:w="5115" w:type="dxa"/>
                        <w:tcBorders>
                          <w:bottom w:val="single" w:sz="8" w:space="0" w:color="000000"/>
                        </w:tcBorders>
                      </w:tcPr>
                      <w:p w:rsidR="00524FAE" w:rsidRDefault="00524FAE">
                        <w:pPr>
                          <w:pStyle w:val="TableParagraph"/>
                          <w:spacing w:before="70"/>
                          <w:ind w:left="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Рішення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Борівської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селищної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ради</w:t>
                        </w:r>
                      </w:p>
                    </w:tc>
                  </w:tr>
                  <w:tr w:rsidR="00524FAE">
                    <w:trPr>
                      <w:trHeight w:val="216"/>
                    </w:trPr>
                    <w:tc>
                      <w:tcPr>
                        <w:tcW w:w="5115" w:type="dxa"/>
                        <w:tcBorders>
                          <w:top w:val="single" w:sz="8" w:space="0" w:color="000000"/>
                        </w:tcBorders>
                      </w:tcPr>
                      <w:p w:rsidR="00524FAE" w:rsidRDefault="00524FAE">
                        <w:pPr>
                          <w:pStyle w:val="TableParagraph"/>
                          <w:spacing w:line="139" w:lineRule="exact"/>
                          <w:ind w:left="595"/>
                          <w:rPr>
                            <w:sz w:val="14"/>
                          </w:rPr>
                        </w:pPr>
                        <w:r>
                          <w:rPr>
                            <w:spacing w:val="-1"/>
                            <w:sz w:val="14"/>
                          </w:rPr>
                          <w:t>(найменування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4"/>
                          </w:rPr>
                          <w:t>органу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4"/>
                          </w:rPr>
                          <w:t>місцевого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4"/>
                          </w:rPr>
                          <w:t>самоврядування)</w:t>
                        </w:r>
                      </w:p>
                    </w:tc>
                  </w:tr>
                  <w:tr w:rsidR="00524FAE">
                    <w:trPr>
                      <w:trHeight w:val="322"/>
                    </w:trPr>
                    <w:tc>
                      <w:tcPr>
                        <w:tcW w:w="5115" w:type="dxa"/>
                      </w:tcPr>
                      <w:p w:rsidR="00524FAE" w:rsidRDefault="00524FAE">
                        <w:pPr>
                          <w:pStyle w:val="TableParagraph"/>
                          <w:tabs>
                            <w:tab w:val="left" w:pos="1774"/>
                            <w:tab w:val="left" w:pos="4015"/>
                          </w:tabs>
                          <w:spacing w:before="65"/>
                          <w:ind w:left="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від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2021</w:t>
                        </w:r>
                        <w:r>
                          <w:rPr>
                            <w:b/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року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№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c>
                  </w:tr>
                  <w:tr w:rsidR="00524FAE">
                    <w:trPr>
                      <w:trHeight w:val="204"/>
                    </w:trPr>
                    <w:tc>
                      <w:tcPr>
                        <w:tcW w:w="5115" w:type="dxa"/>
                      </w:tcPr>
                      <w:p w:rsidR="00524FAE" w:rsidRDefault="00524FAE">
                        <w:pPr>
                          <w:pStyle w:val="TableParagraph"/>
                          <w:spacing w:before="43" w:line="141" w:lineRule="exact"/>
                          <w:ind w:left="2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М.П.</w:t>
                        </w:r>
                      </w:p>
                    </w:tc>
                  </w:tr>
                </w:tbl>
                <w:p w:rsidR="00524FAE" w:rsidRDefault="00524FAE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:rsidR="00524FAE" w:rsidRDefault="00524FAE" w:rsidP="00B1346B">
      <w:pPr>
        <w:pStyle w:val="BodyText"/>
        <w:rPr>
          <w:sz w:val="6"/>
        </w:rPr>
      </w:pPr>
    </w:p>
    <w:p w:rsidR="00524FAE" w:rsidRDefault="00524FAE" w:rsidP="00B1346B">
      <w:pPr>
        <w:pStyle w:val="Heading1"/>
        <w:ind w:left="3028" w:right="5620"/>
      </w:pPr>
      <w:r>
        <w:t>Фінансовий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використання коштів</w:t>
      </w:r>
      <w:r>
        <w:rPr>
          <w:spacing w:val="-1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виконання</w:t>
      </w:r>
      <w:r>
        <w:rPr>
          <w:spacing w:val="59"/>
        </w:rPr>
        <w:t xml:space="preserve"> </w:t>
      </w:r>
      <w:r>
        <w:t>інвестиційної програми</w:t>
      </w:r>
      <w:r>
        <w:rPr>
          <w:spacing w:val="-1"/>
        </w:rPr>
        <w:t xml:space="preserve"> </w:t>
      </w:r>
      <w:r>
        <w:t>на 2022 рік</w:t>
      </w:r>
    </w:p>
    <w:p w:rsidR="00524FAE" w:rsidRDefault="00524FAE" w:rsidP="00B1346B">
      <w:pPr>
        <w:ind w:left="3028" w:right="5604"/>
        <w:jc w:val="center"/>
        <w:rPr>
          <w:b/>
          <w:sz w:val="18"/>
        </w:rPr>
      </w:pPr>
      <w:r>
        <w:rPr>
          <w:b/>
          <w:sz w:val="18"/>
          <w:u w:val="single"/>
        </w:rPr>
        <w:t>Борівське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комунальне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підприємство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теплових</w:t>
      </w:r>
      <w:r>
        <w:rPr>
          <w:b/>
          <w:spacing w:val="-8"/>
          <w:sz w:val="18"/>
          <w:u w:val="single"/>
        </w:rPr>
        <w:t xml:space="preserve"> </w:t>
      </w:r>
      <w:r>
        <w:rPr>
          <w:b/>
          <w:sz w:val="18"/>
          <w:u w:val="single"/>
        </w:rPr>
        <w:t>мереж</w:t>
      </w:r>
    </w:p>
    <w:p w:rsidR="00524FAE" w:rsidRDefault="00524FAE" w:rsidP="00B1346B">
      <w:pPr>
        <w:ind w:left="3028" w:right="4812"/>
        <w:jc w:val="center"/>
        <w:rPr>
          <w:sz w:val="18"/>
        </w:rPr>
      </w:pPr>
      <w:r>
        <w:rPr>
          <w:sz w:val="18"/>
        </w:rPr>
        <w:t>(найменування</w:t>
      </w:r>
      <w:r>
        <w:rPr>
          <w:spacing w:val="-2"/>
          <w:sz w:val="18"/>
        </w:rPr>
        <w:t xml:space="preserve"> </w:t>
      </w:r>
      <w:r>
        <w:rPr>
          <w:sz w:val="18"/>
        </w:rPr>
        <w:t>ліцензіата)</w:t>
      </w:r>
    </w:p>
    <w:tbl>
      <w:tblPr>
        <w:tblW w:w="16054" w:type="dxa"/>
        <w:tblInd w:w="-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59"/>
        <w:gridCol w:w="968"/>
        <w:gridCol w:w="903"/>
        <w:gridCol w:w="770"/>
        <w:gridCol w:w="770"/>
        <w:gridCol w:w="21"/>
        <w:gridCol w:w="639"/>
        <w:gridCol w:w="21"/>
        <w:gridCol w:w="859"/>
        <w:gridCol w:w="21"/>
        <w:gridCol w:w="749"/>
        <w:gridCol w:w="21"/>
        <w:gridCol w:w="770"/>
        <w:gridCol w:w="749"/>
        <w:gridCol w:w="749"/>
        <w:gridCol w:w="11"/>
        <w:gridCol w:w="10"/>
        <w:gridCol w:w="21"/>
        <w:gridCol w:w="851"/>
        <w:gridCol w:w="770"/>
        <w:gridCol w:w="880"/>
        <w:gridCol w:w="660"/>
        <w:gridCol w:w="550"/>
        <w:gridCol w:w="660"/>
        <w:gridCol w:w="626"/>
        <w:gridCol w:w="10"/>
        <w:gridCol w:w="912"/>
        <w:gridCol w:w="778"/>
        <w:gridCol w:w="618"/>
        <w:gridCol w:w="28"/>
      </w:tblGrid>
      <w:tr w:rsidR="00524FAE" w:rsidTr="00B1346B">
        <w:trPr>
          <w:gridAfter w:val="1"/>
          <w:wAfter w:w="28" w:type="dxa"/>
          <w:trHeight w:val="2077"/>
        </w:trPr>
        <w:tc>
          <w:tcPr>
            <w:tcW w:w="659" w:type="dxa"/>
            <w:vMerge w:val="restart"/>
          </w:tcPr>
          <w:p w:rsidR="00524FAE" w:rsidRDefault="00524FAE" w:rsidP="00B1346B">
            <w:pPr>
              <w:pStyle w:val="TableParagraph"/>
              <w:ind w:left="232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з/п</w:t>
            </w:r>
          </w:p>
        </w:tc>
        <w:tc>
          <w:tcPr>
            <w:tcW w:w="968" w:type="dxa"/>
            <w:vMerge w:val="restart"/>
          </w:tcPr>
          <w:p w:rsidR="00524FAE" w:rsidRDefault="00524FAE" w:rsidP="00B1346B">
            <w:pPr>
              <w:pStyle w:val="TableParagraph"/>
              <w:ind w:left="142" w:right="11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Наймену-вання </w:t>
            </w:r>
            <w:r>
              <w:rPr>
                <w:sz w:val="18"/>
              </w:rPr>
              <w:t>заходів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(по-об'єктно)</w:t>
            </w:r>
          </w:p>
        </w:tc>
        <w:tc>
          <w:tcPr>
            <w:tcW w:w="903" w:type="dxa"/>
            <w:vMerge w:val="restart"/>
          </w:tcPr>
          <w:p w:rsidR="00524FAE" w:rsidRDefault="00524FAE" w:rsidP="00B1346B">
            <w:pPr>
              <w:pStyle w:val="TableParagraph"/>
              <w:ind w:left="158" w:right="142"/>
              <w:jc w:val="center"/>
              <w:rPr>
                <w:sz w:val="18"/>
              </w:rPr>
            </w:pPr>
            <w:r>
              <w:rPr>
                <w:sz w:val="18"/>
              </w:rPr>
              <w:t>Кількісний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показ-ник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(одиниця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вимі-ру)</w:t>
            </w:r>
          </w:p>
        </w:tc>
        <w:tc>
          <w:tcPr>
            <w:tcW w:w="6181" w:type="dxa"/>
            <w:gridSpan w:val="15"/>
          </w:tcPr>
          <w:p w:rsidR="00524FAE" w:rsidRDefault="00524FAE" w:rsidP="00B1346B">
            <w:pPr>
              <w:pStyle w:val="TableParagraph"/>
              <w:ind w:left="1564" w:hanging="1357"/>
              <w:rPr>
                <w:sz w:val="18"/>
              </w:rPr>
            </w:pPr>
            <w:r>
              <w:rPr>
                <w:sz w:val="18"/>
              </w:rPr>
              <w:t>Фінансовий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використання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коштів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виконання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інвестиційної програми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джерелами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фінансування,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тис.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грн (без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ПДВ)</w:t>
            </w:r>
          </w:p>
        </w:tc>
        <w:tc>
          <w:tcPr>
            <w:tcW w:w="1621" w:type="dxa"/>
            <w:gridSpan w:val="2"/>
          </w:tcPr>
          <w:p w:rsidR="00524FAE" w:rsidRDefault="00524FAE" w:rsidP="00B1346B">
            <w:pPr>
              <w:pStyle w:val="TableParagraph"/>
              <w:ind w:left="62" w:right="56" w:firstLine="49"/>
              <w:jc w:val="center"/>
              <w:rPr>
                <w:sz w:val="18"/>
              </w:rPr>
            </w:pPr>
            <w:r>
              <w:rPr>
                <w:sz w:val="18"/>
              </w:rPr>
              <w:t>За способом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виконання, тис. грн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ПДВ)</w:t>
            </w:r>
          </w:p>
        </w:tc>
        <w:tc>
          <w:tcPr>
            <w:tcW w:w="2090" w:type="dxa"/>
            <w:gridSpan w:val="3"/>
          </w:tcPr>
          <w:p w:rsidR="00524FAE" w:rsidRDefault="00524FAE" w:rsidP="00B1346B">
            <w:pPr>
              <w:pStyle w:val="TableParagraph"/>
              <w:ind w:left="110" w:right="26" w:hanging="83"/>
              <w:rPr>
                <w:sz w:val="18"/>
              </w:rPr>
            </w:pPr>
            <w:r>
              <w:rPr>
                <w:sz w:val="18"/>
              </w:rPr>
              <w:t>Графік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здійснення заходів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використання коштів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планований 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прогнозний</w:t>
            </w:r>
          </w:p>
          <w:p w:rsidR="00524FAE" w:rsidRDefault="00524FAE" w:rsidP="00B1346B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періоди</w:t>
            </w:r>
            <w:r>
              <w:rPr>
                <w:spacing w:val="89"/>
                <w:sz w:val="18"/>
              </w:rPr>
              <w:t xml:space="preserve"> </w:t>
            </w:r>
            <w:r>
              <w:rPr>
                <w:sz w:val="18"/>
              </w:rPr>
              <w:t>тис.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грн (без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ПДВ)</w:t>
            </w:r>
          </w:p>
        </w:tc>
        <w:tc>
          <w:tcPr>
            <w:tcW w:w="660" w:type="dxa"/>
            <w:textDirection w:val="btLr"/>
          </w:tcPr>
          <w:p w:rsidR="00524FAE" w:rsidRDefault="00524FAE" w:rsidP="00B1346B">
            <w:pPr>
              <w:pStyle w:val="TableParagraph"/>
              <w:rPr>
                <w:b/>
                <w:sz w:val="18"/>
              </w:rPr>
            </w:pPr>
            <w:r>
              <w:rPr>
                <w:sz w:val="18"/>
              </w:rPr>
              <w:t>Строк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окупності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(місяців)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b/>
                <w:position w:val="1"/>
                <w:sz w:val="18"/>
              </w:rPr>
              <w:t>**</w:t>
            </w:r>
          </w:p>
        </w:tc>
        <w:tc>
          <w:tcPr>
            <w:tcW w:w="626" w:type="dxa"/>
            <w:textDirection w:val="btLr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аркуша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обґрунтовуючих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матеріалів</w:t>
            </w:r>
          </w:p>
        </w:tc>
        <w:tc>
          <w:tcPr>
            <w:tcW w:w="922" w:type="dxa"/>
            <w:gridSpan w:val="2"/>
            <w:textDirection w:val="btLr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Економія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паливно-енергетичних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ресурсів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(тонни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умовного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палива/прогнозний</w:t>
            </w:r>
          </w:p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період)</w:t>
            </w:r>
          </w:p>
        </w:tc>
        <w:tc>
          <w:tcPr>
            <w:tcW w:w="778" w:type="dxa"/>
            <w:textDirection w:val="btLr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Економія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фонду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заробітної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плати,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(тис.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грн/прогнозний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період)</w:t>
            </w:r>
          </w:p>
        </w:tc>
        <w:tc>
          <w:tcPr>
            <w:tcW w:w="618" w:type="dxa"/>
            <w:textDirection w:val="btLr"/>
          </w:tcPr>
          <w:p w:rsidR="00524FAE" w:rsidRDefault="00524FAE" w:rsidP="00B1346B">
            <w:pPr>
              <w:pStyle w:val="TableParagraph"/>
              <w:ind w:left="395"/>
              <w:rPr>
                <w:b/>
                <w:sz w:val="18"/>
              </w:rPr>
            </w:pPr>
            <w:r>
              <w:rPr>
                <w:sz w:val="18"/>
              </w:rPr>
              <w:t>Економічний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ефект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(тис. грн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position w:val="1"/>
                <w:sz w:val="18"/>
              </w:rPr>
              <w:t>***</w:t>
            </w:r>
          </w:p>
        </w:tc>
      </w:tr>
      <w:tr w:rsidR="00524FAE" w:rsidTr="00B1346B">
        <w:trPr>
          <w:gridAfter w:val="1"/>
          <w:wAfter w:w="28" w:type="dxa"/>
          <w:trHeight w:val="258"/>
        </w:trPr>
        <w:tc>
          <w:tcPr>
            <w:tcW w:w="659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 w:val="restart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загальна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сума</w:t>
            </w:r>
          </w:p>
        </w:tc>
        <w:tc>
          <w:tcPr>
            <w:tcW w:w="5411" w:type="dxa"/>
            <w:gridSpan w:val="14"/>
          </w:tcPr>
          <w:p w:rsidR="00524FAE" w:rsidRDefault="00524FAE" w:rsidP="00B1346B">
            <w:pPr>
              <w:pStyle w:val="TableParagraph"/>
              <w:ind w:left="2237" w:right="2208"/>
              <w:jc w:val="center"/>
              <w:rPr>
                <w:sz w:val="18"/>
              </w:rPr>
            </w:pPr>
            <w:r>
              <w:rPr>
                <w:sz w:val="18"/>
              </w:rPr>
              <w:t>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урахуванням:</w:t>
            </w:r>
          </w:p>
        </w:tc>
        <w:tc>
          <w:tcPr>
            <w:tcW w:w="851" w:type="dxa"/>
          </w:tcPr>
          <w:p w:rsidR="00524FAE" w:rsidRDefault="00524FAE" w:rsidP="00B1346B">
            <w:pPr>
              <w:pStyle w:val="TableParagraph"/>
              <w:ind w:left="104" w:right="94" w:firstLine="112"/>
              <w:rPr>
                <w:sz w:val="18"/>
              </w:rPr>
            </w:pPr>
            <w:r>
              <w:rPr>
                <w:sz w:val="18"/>
              </w:rPr>
              <w:t>госпо-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дарський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(вартість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матері-</w:t>
            </w:r>
          </w:p>
          <w:p w:rsidR="00524FAE" w:rsidRDefault="00524FAE" w:rsidP="00B1346B">
            <w:pPr>
              <w:pStyle w:val="TableParagraph"/>
              <w:ind w:left="110" w:right="85" w:firstLine="82"/>
              <w:rPr>
                <w:sz w:val="18"/>
              </w:rPr>
            </w:pPr>
            <w:r>
              <w:rPr>
                <w:sz w:val="18"/>
              </w:rPr>
              <w:t>альних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ресурсів)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left="210" w:right="49" w:hanging="137"/>
              <w:rPr>
                <w:sz w:val="18"/>
              </w:rPr>
            </w:pPr>
            <w:r>
              <w:rPr>
                <w:sz w:val="18"/>
              </w:rPr>
              <w:t>підряд-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ний</w:t>
            </w: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ind w:left="211" w:right="199" w:hanging="6"/>
              <w:jc w:val="both"/>
              <w:rPr>
                <w:sz w:val="18"/>
              </w:rPr>
            </w:pPr>
            <w:r>
              <w:rPr>
                <w:sz w:val="18"/>
              </w:rPr>
              <w:t>планований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період</w:t>
            </w:r>
          </w:p>
        </w:tc>
        <w:tc>
          <w:tcPr>
            <w:tcW w:w="1210" w:type="dxa"/>
            <w:gridSpan w:val="2"/>
          </w:tcPr>
          <w:p w:rsidR="00524FAE" w:rsidRDefault="00524FAE" w:rsidP="00B1346B">
            <w:pPr>
              <w:pStyle w:val="TableParagraph"/>
              <w:ind w:left="421" w:right="219" w:hanging="202"/>
              <w:rPr>
                <w:sz w:val="18"/>
              </w:rPr>
            </w:pPr>
            <w:r>
              <w:rPr>
                <w:sz w:val="18"/>
              </w:rPr>
              <w:t>прогнозний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період</w:t>
            </w:r>
          </w:p>
        </w:tc>
        <w:tc>
          <w:tcPr>
            <w:tcW w:w="660" w:type="dxa"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26" w:type="dxa"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gridSpan w:val="2"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</w:tr>
      <w:tr w:rsidR="00524FAE" w:rsidTr="00B1346B">
        <w:trPr>
          <w:gridAfter w:val="1"/>
          <w:wAfter w:w="28" w:type="dxa"/>
          <w:trHeight w:val="478"/>
        </w:trPr>
        <w:tc>
          <w:tcPr>
            <w:tcW w:w="659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 w:val="restart"/>
          </w:tcPr>
          <w:p w:rsidR="00524FAE" w:rsidRDefault="00524FAE" w:rsidP="00B1346B">
            <w:pPr>
              <w:pStyle w:val="TableParagraph"/>
              <w:ind w:firstLine="8"/>
              <w:jc w:val="center"/>
              <w:rPr>
                <w:sz w:val="18"/>
              </w:rPr>
            </w:pPr>
            <w:r>
              <w:rPr>
                <w:sz w:val="18"/>
              </w:rPr>
              <w:t>аморти-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заційні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відраху-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вання</w:t>
            </w:r>
          </w:p>
        </w:tc>
        <w:tc>
          <w:tcPr>
            <w:tcW w:w="660" w:type="dxa"/>
            <w:gridSpan w:val="2"/>
            <w:vMerge w:val="restart"/>
          </w:tcPr>
          <w:p w:rsidR="00524FAE" w:rsidRDefault="00524FAE" w:rsidP="00B1346B">
            <w:pPr>
              <w:pStyle w:val="TableParagraph"/>
              <w:ind w:firstLine="47"/>
              <w:jc w:val="center"/>
              <w:rPr>
                <w:sz w:val="18"/>
              </w:rPr>
            </w:pPr>
            <w:r>
              <w:rPr>
                <w:sz w:val="18"/>
              </w:rPr>
              <w:t>виробничі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інвестиції 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прибутку</w:t>
            </w:r>
          </w:p>
        </w:tc>
        <w:tc>
          <w:tcPr>
            <w:tcW w:w="880" w:type="dxa"/>
            <w:gridSpan w:val="2"/>
            <w:vMerge w:val="restart"/>
          </w:tcPr>
          <w:p w:rsidR="00524FAE" w:rsidRDefault="00524FAE" w:rsidP="00B1346B">
            <w:pPr>
              <w:pStyle w:val="TableParagraph"/>
              <w:ind w:hanging="3"/>
              <w:jc w:val="center"/>
              <w:rPr>
                <w:sz w:val="18"/>
              </w:rPr>
            </w:pPr>
            <w:r>
              <w:rPr>
                <w:sz w:val="18"/>
              </w:rPr>
              <w:t>позичко-ві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кошти</w:t>
            </w:r>
          </w:p>
        </w:tc>
        <w:tc>
          <w:tcPr>
            <w:tcW w:w="2310" w:type="dxa"/>
            <w:gridSpan w:val="5"/>
          </w:tcPr>
          <w:p w:rsidR="00524FAE" w:rsidRDefault="00524FAE" w:rsidP="00B1346B">
            <w:pPr>
              <w:pStyle w:val="TableParagraph"/>
              <w:ind w:left="65" w:right="56"/>
              <w:jc w:val="center"/>
              <w:rPr>
                <w:sz w:val="18"/>
              </w:rPr>
            </w:pPr>
            <w:r>
              <w:rPr>
                <w:sz w:val="18"/>
              </w:rPr>
              <w:t>інші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залучені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кошти,</w:t>
            </w:r>
          </w:p>
          <w:p w:rsidR="00524FAE" w:rsidRDefault="00524FAE" w:rsidP="00B1346B">
            <w:pPr>
              <w:pStyle w:val="TableParagraph"/>
              <w:ind w:left="65" w:right="48"/>
              <w:jc w:val="center"/>
              <w:rPr>
                <w:sz w:val="18"/>
              </w:rPr>
            </w:pP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  <w:tc>
          <w:tcPr>
            <w:tcW w:w="760" w:type="dxa"/>
            <w:gridSpan w:val="2"/>
            <w:vMerge w:val="restart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rPr>
                <w:sz w:val="18"/>
              </w:rPr>
            </w:pPr>
          </w:p>
          <w:p w:rsidR="00524FAE" w:rsidRDefault="00524FAE" w:rsidP="00B1346B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бюджетні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кошти (не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підляга-ють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повер-ненню)</w:t>
            </w:r>
          </w:p>
        </w:tc>
        <w:tc>
          <w:tcPr>
            <w:tcW w:w="882" w:type="dxa"/>
            <w:gridSpan w:val="3"/>
            <w:vMerge w:val="restart"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 w:val="restart"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vMerge w:val="restart"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gridSpan w:val="2"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 w:val="restart"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26" w:type="dxa"/>
            <w:vMerge w:val="restart"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gridSpan w:val="2"/>
            <w:vMerge w:val="restart"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 w:val="restart"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 w:val="restart"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</w:tr>
      <w:tr w:rsidR="00524FAE" w:rsidTr="00B1346B">
        <w:trPr>
          <w:gridAfter w:val="1"/>
          <w:wAfter w:w="28" w:type="dxa"/>
          <w:trHeight w:val="1538"/>
        </w:trPr>
        <w:tc>
          <w:tcPr>
            <w:tcW w:w="659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gridSpan w:val="2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ind w:left="100" w:right="86" w:firstLine="20"/>
              <w:jc w:val="both"/>
              <w:rPr>
                <w:sz w:val="18"/>
              </w:rPr>
            </w:pPr>
            <w:r>
              <w:rPr>
                <w:sz w:val="18"/>
              </w:rPr>
              <w:t>підля-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гають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повер-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ненню</w:t>
            </w:r>
          </w:p>
        </w:tc>
        <w:tc>
          <w:tcPr>
            <w:tcW w:w="1540" w:type="dxa"/>
            <w:gridSpan w:val="3"/>
          </w:tcPr>
          <w:p w:rsidR="00524FAE" w:rsidRDefault="00524FAE" w:rsidP="00B1346B">
            <w:pPr>
              <w:pStyle w:val="TableParagraph"/>
              <w:ind w:left="95" w:right="83"/>
              <w:jc w:val="center"/>
              <w:rPr>
                <w:sz w:val="18"/>
              </w:rPr>
            </w:pPr>
            <w:r>
              <w:rPr>
                <w:sz w:val="18"/>
              </w:rPr>
              <w:t>не підлягають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поверненню</w:t>
            </w:r>
          </w:p>
        </w:tc>
        <w:tc>
          <w:tcPr>
            <w:tcW w:w="760" w:type="dxa"/>
            <w:gridSpan w:val="2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gridSpan w:val="3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firstLine="17"/>
              <w:jc w:val="center"/>
              <w:rPr>
                <w:sz w:val="18"/>
              </w:rPr>
            </w:pPr>
            <w:r>
              <w:rPr>
                <w:sz w:val="18"/>
              </w:rPr>
              <w:t>планований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період</w:t>
            </w:r>
          </w:p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+1</w:t>
            </w: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ind w:hanging="6"/>
              <w:jc w:val="both"/>
              <w:rPr>
                <w:sz w:val="18"/>
              </w:rPr>
            </w:pPr>
            <w:r>
              <w:rPr>
                <w:sz w:val="18"/>
              </w:rPr>
              <w:t>планований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період</w:t>
            </w:r>
          </w:p>
          <w:p w:rsidR="00524FAE" w:rsidRDefault="00524FAE" w:rsidP="00B1346B">
            <w:pPr>
              <w:pStyle w:val="TableParagraph"/>
              <w:jc w:val="both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n*</w:t>
            </w:r>
          </w:p>
        </w:tc>
        <w:tc>
          <w:tcPr>
            <w:tcW w:w="660" w:type="dxa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</w:tr>
      <w:tr w:rsidR="00524FAE" w:rsidTr="00B1346B">
        <w:trPr>
          <w:gridAfter w:val="1"/>
          <w:wAfter w:w="28" w:type="dxa"/>
          <w:trHeight w:val="228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968" w:type="dxa"/>
          </w:tcPr>
          <w:p w:rsidR="00524FAE" w:rsidRDefault="00524FAE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903" w:type="dxa"/>
          </w:tcPr>
          <w:p w:rsidR="00524FAE" w:rsidRDefault="00524FAE" w:rsidP="00B1346B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left="430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ind w:lef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540" w:type="dxa"/>
            <w:gridSpan w:val="3"/>
          </w:tcPr>
          <w:p w:rsidR="00524FAE" w:rsidRDefault="00524FAE" w:rsidP="00B1346B">
            <w:pPr>
              <w:pStyle w:val="TableParagraph"/>
              <w:ind w:left="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760" w:type="dxa"/>
            <w:gridSpan w:val="2"/>
          </w:tcPr>
          <w:p w:rsidR="00524FAE" w:rsidRDefault="00524FAE" w:rsidP="00B1346B">
            <w:pPr>
              <w:pStyle w:val="TableParagraph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882" w:type="dxa"/>
            <w:gridSpan w:val="3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left="254" w:right="2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626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922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618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</w:tr>
      <w:tr w:rsidR="00524FAE" w:rsidTr="00B1346B">
        <w:trPr>
          <w:gridAfter w:val="1"/>
          <w:wAfter w:w="28" w:type="dxa"/>
          <w:trHeight w:val="270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І</w:t>
            </w:r>
          </w:p>
        </w:tc>
        <w:tc>
          <w:tcPr>
            <w:tcW w:w="15367" w:type="dxa"/>
            <w:gridSpan w:val="28"/>
          </w:tcPr>
          <w:p w:rsidR="00524FAE" w:rsidRDefault="00524FAE" w:rsidP="00B1346B">
            <w:pPr>
              <w:pStyle w:val="TableParagraph"/>
              <w:ind w:left="3514" w:right="34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Виробництво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теплової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енергії</w:t>
            </w:r>
          </w:p>
        </w:tc>
      </w:tr>
      <w:tr w:rsidR="00524FAE" w:rsidTr="00B1346B">
        <w:trPr>
          <w:gridAfter w:val="1"/>
          <w:wAfter w:w="28" w:type="dxa"/>
          <w:trHeight w:val="270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ind w:left="366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w="15367" w:type="dxa"/>
            <w:gridSpan w:val="28"/>
          </w:tcPr>
          <w:p w:rsidR="00524FAE" w:rsidRDefault="00524FAE" w:rsidP="00B1346B">
            <w:pPr>
              <w:pStyle w:val="TableParagraph"/>
              <w:ind w:left="1714"/>
              <w:rPr>
                <w:b/>
                <w:sz w:val="17"/>
              </w:rPr>
            </w:pPr>
            <w:r>
              <w:rPr>
                <w:b/>
                <w:sz w:val="17"/>
              </w:rPr>
              <w:t>Будівництво,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реконструкція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та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модернізація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об</w:t>
            </w:r>
            <w:r>
              <w:rPr>
                <w:rFonts w:ascii="Calibri" w:hAnsi="Calibri"/>
                <w:b/>
                <w:sz w:val="17"/>
              </w:rPr>
              <w:t>’</w:t>
            </w:r>
            <w:r>
              <w:rPr>
                <w:b/>
                <w:sz w:val="17"/>
              </w:rPr>
              <w:t>єктів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теплопостачання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(звільняється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від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оподаткування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згідно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з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пунктом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154.9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статті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154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Податкового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кодексу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України),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з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урахуванням:</w:t>
            </w:r>
          </w:p>
        </w:tc>
      </w:tr>
      <w:tr w:rsidR="00524FAE" w:rsidTr="00B1346B">
        <w:trPr>
          <w:gridAfter w:val="1"/>
          <w:wAfter w:w="28" w:type="dxa"/>
          <w:trHeight w:val="270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ind w:right="197"/>
              <w:jc w:val="right"/>
              <w:rPr>
                <w:sz w:val="18"/>
              </w:rPr>
            </w:pPr>
            <w:r>
              <w:rPr>
                <w:sz w:val="18"/>
              </w:rPr>
              <w:t>1.1.1</w:t>
            </w:r>
          </w:p>
        </w:tc>
        <w:tc>
          <w:tcPr>
            <w:tcW w:w="15367" w:type="dxa"/>
            <w:gridSpan w:val="28"/>
          </w:tcPr>
          <w:p w:rsidR="00524FAE" w:rsidRDefault="00524FAE" w:rsidP="00B1346B">
            <w:pPr>
              <w:pStyle w:val="TableParagraph"/>
              <w:ind w:left="3514" w:right="3498"/>
              <w:jc w:val="center"/>
              <w:rPr>
                <w:sz w:val="18"/>
              </w:rPr>
            </w:pPr>
            <w:r>
              <w:rPr>
                <w:sz w:val="18"/>
              </w:rPr>
              <w:t>Заходи зі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зниження питомих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витрат,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також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втрат ресурсів, 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524FAE" w:rsidTr="00B1346B">
        <w:trPr>
          <w:gridAfter w:val="1"/>
          <w:wAfter w:w="28" w:type="dxa"/>
          <w:trHeight w:val="258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ind w:right="2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1540" w:type="dxa"/>
            <w:gridSpan w:val="3"/>
          </w:tcPr>
          <w:p w:rsidR="00524FAE" w:rsidRDefault="00524FAE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ind w:left="45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93" w:type="dxa"/>
            <w:gridSpan w:val="4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</w:tr>
      <w:tr w:rsidR="00524FAE" w:rsidTr="00B1346B">
        <w:trPr>
          <w:gridAfter w:val="1"/>
          <w:wAfter w:w="28" w:type="dxa"/>
          <w:trHeight w:val="258"/>
        </w:trPr>
        <w:tc>
          <w:tcPr>
            <w:tcW w:w="2530" w:type="dxa"/>
            <w:gridSpan w:val="3"/>
          </w:tcPr>
          <w:p w:rsidR="00524FAE" w:rsidRDefault="00524FAE" w:rsidP="00B1346B">
            <w:pPr>
              <w:pStyle w:val="TableParagraph"/>
              <w:ind w:left="103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1.1.1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left="44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540" w:type="dxa"/>
            <w:gridSpan w:val="3"/>
          </w:tcPr>
          <w:p w:rsidR="00524FAE" w:rsidRDefault="00524FAE" w:rsidP="00B1346B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93" w:type="dxa"/>
            <w:gridSpan w:val="4"/>
          </w:tcPr>
          <w:p w:rsidR="00524FAE" w:rsidRDefault="00524FAE" w:rsidP="00B1346B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26" w:type="dxa"/>
          </w:tcPr>
          <w:p w:rsidR="00524FAE" w:rsidRDefault="00524FAE" w:rsidP="00B1346B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22" w:type="dxa"/>
            <w:gridSpan w:val="2"/>
          </w:tcPr>
          <w:p w:rsidR="00524FAE" w:rsidRDefault="00524FAE" w:rsidP="00B1346B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ind w:right="253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18" w:type="dxa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524FAE" w:rsidTr="00B1346B">
        <w:trPr>
          <w:gridAfter w:val="1"/>
          <w:wAfter w:w="28" w:type="dxa"/>
          <w:trHeight w:val="258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ind w:right="197"/>
              <w:jc w:val="right"/>
              <w:rPr>
                <w:sz w:val="18"/>
              </w:rPr>
            </w:pPr>
            <w:r>
              <w:rPr>
                <w:sz w:val="18"/>
              </w:rPr>
              <w:t>1.1.2</w:t>
            </w:r>
          </w:p>
        </w:tc>
        <w:tc>
          <w:tcPr>
            <w:tcW w:w="15367" w:type="dxa"/>
            <w:gridSpan w:val="28"/>
          </w:tcPr>
          <w:p w:rsidR="00524FAE" w:rsidRDefault="00524FAE" w:rsidP="00B1346B">
            <w:pPr>
              <w:pStyle w:val="TableParagraph"/>
              <w:ind w:left="3514" w:right="3511"/>
              <w:jc w:val="center"/>
              <w:rPr>
                <w:sz w:val="18"/>
              </w:rPr>
            </w:pPr>
            <w:r>
              <w:rPr>
                <w:sz w:val="18"/>
              </w:rPr>
              <w:t>Заходи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щодо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забезпечення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технологічного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та/або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комерційного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обліку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ресурсів,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524FAE" w:rsidTr="00B1346B">
        <w:trPr>
          <w:gridAfter w:val="1"/>
          <w:wAfter w:w="28" w:type="dxa"/>
          <w:trHeight w:val="285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ind w:right="2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1540" w:type="dxa"/>
            <w:gridSpan w:val="3"/>
          </w:tcPr>
          <w:p w:rsidR="00524FAE" w:rsidRDefault="00524FAE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ind w:left="45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93" w:type="dxa"/>
            <w:gridSpan w:val="4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</w:tr>
      <w:tr w:rsidR="00524FAE" w:rsidTr="00B1346B">
        <w:trPr>
          <w:gridAfter w:val="1"/>
          <w:wAfter w:w="28" w:type="dxa"/>
          <w:trHeight w:val="243"/>
        </w:trPr>
        <w:tc>
          <w:tcPr>
            <w:tcW w:w="2530" w:type="dxa"/>
            <w:gridSpan w:val="3"/>
          </w:tcPr>
          <w:p w:rsidR="00524FAE" w:rsidRDefault="00524FAE" w:rsidP="00B1346B">
            <w:pPr>
              <w:pStyle w:val="TableParagraph"/>
              <w:ind w:left="103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1.1.2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left="44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540" w:type="dxa"/>
            <w:gridSpan w:val="3"/>
          </w:tcPr>
          <w:p w:rsidR="00524FAE" w:rsidRDefault="00524FAE" w:rsidP="00B1346B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93" w:type="dxa"/>
            <w:gridSpan w:val="4"/>
          </w:tcPr>
          <w:p w:rsidR="00524FAE" w:rsidRDefault="00524FAE" w:rsidP="00B1346B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26" w:type="dxa"/>
          </w:tcPr>
          <w:p w:rsidR="00524FAE" w:rsidRDefault="00524FAE" w:rsidP="00B1346B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22" w:type="dxa"/>
            <w:gridSpan w:val="2"/>
          </w:tcPr>
          <w:p w:rsidR="00524FAE" w:rsidRDefault="00524FAE" w:rsidP="00B1346B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ind w:right="253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18" w:type="dxa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524FAE" w:rsidTr="00B1346B">
        <w:trPr>
          <w:gridAfter w:val="1"/>
          <w:wAfter w:w="28" w:type="dxa"/>
          <w:trHeight w:val="285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ind w:right="197"/>
              <w:jc w:val="right"/>
              <w:rPr>
                <w:sz w:val="18"/>
              </w:rPr>
            </w:pPr>
            <w:r>
              <w:rPr>
                <w:sz w:val="18"/>
              </w:rPr>
              <w:t>1.1.3</w:t>
            </w:r>
          </w:p>
        </w:tc>
        <w:tc>
          <w:tcPr>
            <w:tcW w:w="15367" w:type="dxa"/>
            <w:gridSpan w:val="28"/>
          </w:tcPr>
          <w:p w:rsidR="00524FAE" w:rsidRDefault="00524FAE" w:rsidP="00B1346B">
            <w:pPr>
              <w:pStyle w:val="TableParagraph"/>
              <w:ind w:left="3514" w:right="3496"/>
              <w:jc w:val="center"/>
              <w:rPr>
                <w:sz w:val="18"/>
              </w:rPr>
            </w:pPr>
            <w:r>
              <w:rPr>
                <w:sz w:val="18"/>
              </w:rPr>
              <w:t>Інші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заходи,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524FAE" w:rsidTr="00B1346B">
        <w:trPr>
          <w:gridAfter w:val="1"/>
          <w:wAfter w:w="28" w:type="dxa"/>
          <w:trHeight w:val="228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ind w:right="2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1540" w:type="dxa"/>
            <w:gridSpan w:val="3"/>
          </w:tcPr>
          <w:p w:rsidR="00524FAE" w:rsidRDefault="00524FAE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ind w:left="45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93" w:type="dxa"/>
            <w:gridSpan w:val="4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</w:tr>
      <w:tr w:rsidR="00524FAE" w:rsidTr="00B1346B">
        <w:trPr>
          <w:gridAfter w:val="1"/>
          <w:wAfter w:w="28" w:type="dxa"/>
          <w:trHeight w:val="258"/>
        </w:trPr>
        <w:tc>
          <w:tcPr>
            <w:tcW w:w="2530" w:type="dxa"/>
            <w:gridSpan w:val="3"/>
          </w:tcPr>
          <w:p w:rsidR="00524FAE" w:rsidRDefault="00524FAE" w:rsidP="00B1346B">
            <w:pPr>
              <w:pStyle w:val="TableParagraph"/>
              <w:ind w:left="103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1.1.3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1540" w:type="dxa"/>
            <w:gridSpan w:val="3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gridSpan w:val="4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</w:tr>
      <w:tr w:rsidR="00524FAE" w:rsidTr="00B1346B">
        <w:trPr>
          <w:gridAfter w:val="1"/>
          <w:wAfter w:w="28" w:type="dxa"/>
          <w:trHeight w:val="243"/>
        </w:trPr>
        <w:tc>
          <w:tcPr>
            <w:tcW w:w="2530" w:type="dxa"/>
            <w:gridSpan w:val="3"/>
          </w:tcPr>
          <w:p w:rsidR="00524FAE" w:rsidRDefault="00524FAE" w:rsidP="00B1346B">
            <w:pPr>
              <w:pStyle w:val="TableParagraph"/>
              <w:ind w:left="122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1.1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left="44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540" w:type="dxa"/>
            <w:gridSpan w:val="3"/>
          </w:tcPr>
          <w:p w:rsidR="00524FAE" w:rsidRDefault="00524FAE" w:rsidP="00B1346B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93" w:type="dxa"/>
            <w:gridSpan w:val="4"/>
          </w:tcPr>
          <w:p w:rsidR="00524FAE" w:rsidRDefault="00524FAE" w:rsidP="00B1346B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26" w:type="dxa"/>
          </w:tcPr>
          <w:p w:rsidR="00524FAE" w:rsidRDefault="00524FAE" w:rsidP="00B1346B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22" w:type="dxa"/>
            <w:gridSpan w:val="2"/>
          </w:tcPr>
          <w:p w:rsidR="00524FAE" w:rsidRDefault="00524FAE" w:rsidP="00B1346B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ind w:right="253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18" w:type="dxa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524FAE" w:rsidTr="00B1346B">
        <w:trPr>
          <w:gridAfter w:val="1"/>
          <w:wAfter w:w="28" w:type="dxa"/>
          <w:trHeight w:val="353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ind w:right="265"/>
              <w:jc w:val="right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15367" w:type="dxa"/>
            <w:gridSpan w:val="28"/>
          </w:tcPr>
          <w:p w:rsidR="00524FAE" w:rsidRDefault="00524FAE" w:rsidP="00B1346B">
            <w:pPr>
              <w:pStyle w:val="TableParagraph"/>
              <w:ind w:left="3514" w:right="35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Інші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заходи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звільняється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від оподаткування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згідно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пунктом 154.9 статті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154 Податкового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кодексу України),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урахуванням:</w:t>
            </w:r>
          </w:p>
        </w:tc>
      </w:tr>
      <w:tr w:rsidR="00524FAE" w:rsidTr="00B1346B">
        <w:trPr>
          <w:gridAfter w:val="1"/>
          <w:wAfter w:w="28" w:type="dxa"/>
          <w:trHeight w:val="300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1.2.1</w:t>
            </w:r>
          </w:p>
        </w:tc>
        <w:tc>
          <w:tcPr>
            <w:tcW w:w="15367" w:type="dxa"/>
            <w:gridSpan w:val="28"/>
          </w:tcPr>
          <w:p w:rsidR="00524FAE" w:rsidRDefault="00524FAE" w:rsidP="00B1346B">
            <w:pPr>
              <w:pStyle w:val="TableParagraph"/>
              <w:ind w:left="3514" w:right="3515"/>
              <w:jc w:val="center"/>
              <w:rPr>
                <w:sz w:val="18"/>
              </w:rPr>
            </w:pPr>
            <w:r>
              <w:rPr>
                <w:sz w:val="18"/>
              </w:rPr>
              <w:t>Заходи зі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зниження питомих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витрат,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також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втрат ресурсів, 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524FAE" w:rsidTr="00B1346B">
        <w:trPr>
          <w:gridAfter w:val="1"/>
          <w:wAfter w:w="28" w:type="dxa"/>
          <w:trHeight w:val="270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ind w:right="2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1540" w:type="dxa"/>
            <w:gridSpan w:val="3"/>
          </w:tcPr>
          <w:p w:rsidR="00524FAE" w:rsidRDefault="00524FAE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ind w:left="45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93" w:type="dxa"/>
            <w:gridSpan w:val="4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</w:tr>
      <w:tr w:rsidR="00524FAE" w:rsidTr="00B1346B">
        <w:trPr>
          <w:gridAfter w:val="1"/>
          <w:wAfter w:w="28" w:type="dxa"/>
          <w:trHeight w:val="244"/>
        </w:trPr>
        <w:tc>
          <w:tcPr>
            <w:tcW w:w="2530" w:type="dxa"/>
            <w:gridSpan w:val="3"/>
          </w:tcPr>
          <w:p w:rsidR="00524FAE" w:rsidRDefault="00524FAE" w:rsidP="00B1346B">
            <w:pPr>
              <w:pStyle w:val="TableParagraph"/>
              <w:ind w:left="988"/>
              <w:rPr>
                <w:b/>
                <w:sz w:val="18"/>
              </w:rPr>
            </w:pPr>
            <w:r>
              <w:rPr>
                <w:b/>
                <w:sz w:val="18"/>
              </w:rPr>
              <w:t>Усього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підпунктом 1.2.1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left="44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540" w:type="dxa"/>
            <w:gridSpan w:val="3"/>
          </w:tcPr>
          <w:p w:rsidR="00524FAE" w:rsidRDefault="00524FAE" w:rsidP="00B1346B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93" w:type="dxa"/>
            <w:gridSpan w:val="4"/>
          </w:tcPr>
          <w:p w:rsidR="00524FAE" w:rsidRDefault="00524FAE" w:rsidP="00B1346B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26" w:type="dxa"/>
          </w:tcPr>
          <w:p w:rsidR="00524FAE" w:rsidRDefault="00524FAE" w:rsidP="00B1346B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22" w:type="dxa"/>
            <w:gridSpan w:val="2"/>
          </w:tcPr>
          <w:p w:rsidR="00524FAE" w:rsidRDefault="00524FAE" w:rsidP="00B1346B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ind w:right="253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18" w:type="dxa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524FAE" w:rsidTr="00B1346B">
        <w:trPr>
          <w:gridAfter w:val="1"/>
          <w:wAfter w:w="28" w:type="dxa"/>
          <w:trHeight w:val="314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1.2.2</w:t>
            </w:r>
          </w:p>
        </w:tc>
        <w:tc>
          <w:tcPr>
            <w:tcW w:w="15367" w:type="dxa"/>
            <w:gridSpan w:val="28"/>
          </w:tcPr>
          <w:p w:rsidR="00524FAE" w:rsidRDefault="00524FAE" w:rsidP="00B1346B">
            <w:pPr>
              <w:pStyle w:val="TableParagraph"/>
              <w:ind w:left="3514" w:right="3511"/>
              <w:jc w:val="center"/>
              <w:rPr>
                <w:sz w:val="18"/>
              </w:rPr>
            </w:pPr>
            <w:r>
              <w:rPr>
                <w:sz w:val="18"/>
              </w:rPr>
              <w:t>Заходи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щодо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забезпечення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технологічного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та/або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комерційного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обліку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ресурсів,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524FAE" w:rsidTr="00B1346B">
        <w:trPr>
          <w:gridAfter w:val="1"/>
          <w:wAfter w:w="28" w:type="dxa"/>
          <w:trHeight w:val="243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ind w:right="2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1540" w:type="dxa"/>
            <w:gridSpan w:val="3"/>
          </w:tcPr>
          <w:p w:rsidR="00524FAE" w:rsidRDefault="00524FAE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ind w:left="45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93" w:type="dxa"/>
            <w:gridSpan w:val="4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</w:tr>
      <w:tr w:rsidR="00524FAE" w:rsidTr="00B1346B">
        <w:trPr>
          <w:trHeight w:val="243"/>
        </w:trPr>
        <w:tc>
          <w:tcPr>
            <w:tcW w:w="3300" w:type="dxa"/>
            <w:gridSpan w:val="4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1.2.2</w:t>
            </w:r>
          </w:p>
        </w:tc>
        <w:tc>
          <w:tcPr>
            <w:tcW w:w="791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  <w:gridSpan w:val="3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1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</w:tr>
      <w:tr w:rsidR="00524FAE" w:rsidTr="00B1346B">
        <w:trPr>
          <w:gridAfter w:val="1"/>
          <w:wAfter w:w="28" w:type="dxa"/>
          <w:trHeight w:val="243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1.2.3</w:t>
            </w:r>
          </w:p>
        </w:tc>
        <w:tc>
          <w:tcPr>
            <w:tcW w:w="15367" w:type="dxa"/>
            <w:gridSpan w:val="28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Заходи щодо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впровадження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 розвитку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інформаційних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технологій,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 них:</w:t>
            </w:r>
          </w:p>
        </w:tc>
      </w:tr>
      <w:tr w:rsidR="00524FAE" w:rsidTr="00B1346B">
        <w:trPr>
          <w:trHeight w:val="228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3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72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1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</w:tr>
      <w:tr w:rsidR="00524FAE" w:rsidTr="00B1346B">
        <w:trPr>
          <w:trHeight w:val="222"/>
        </w:trPr>
        <w:tc>
          <w:tcPr>
            <w:tcW w:w="3300" w:type="dxa"/>
            <w:gridSpan w:val="4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1.2.3</w:t>
            </w:r>
          </w:p>
        </w:tc>
        <w:tc>
          <w:tcPr>
            <w:tcW w:w="791" w:type="dxa"/>
            <w:gridSpan w:val="2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70" w:type="dxa"/>
            <w:gridSpan w:val="3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872" w:type="dxa"/>
            <w:gridSpan w:val="2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gridSpan w:val="2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912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gridSpan w:val="2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</w:tr>
      <w:tr w:rsidR="00524FAE" w:rsidTr="00B1346B">
        <w:trPr>
          <w:gridAfter w:val="1"/>
          <w:wAfter w:w="28" w:type="dxa"/>
          <w:trHeight w:val="315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1.2.4</w:t>
            </w:r>
          </w:p>
        </w:tc>
        <w:tc>
          <w:tcPr>
            <w:tcW w:w="15367" w:type="dxa"/>
            <w:gridSpan w:val="28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Заходи щодо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модернізації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 закупівлі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транспортних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засобів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спеціального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спеціалізованого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призначення,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524FAE" w:rsidTr="00B1346B">
        <w:trPr>
          <w:trHeight w:val="270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3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72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</w:tr>
      <w:tr w:rsidR="00524FAE" w:rsidTr="00B1346B">
        <w:trPr>
          <w:trHeight w:val="308"/>
        </w:trPr>
        <w:tc>
          <w:tcPr>
            <w:tcW w:w="3300" w:type="dxa"/>
            <w:gridSpan w:val="4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1.2.4</w:t>
            </w:r>
          </w:p>
        </w:tc>
        <w:tc>
          <w:tcPr>
            <w:tcW w:w="791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  <w:gridSpan w:val="3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</w:tr>
      <w:tr w:rsidR="00524FAE" w:rsidTr="00B1346B">
        <w:trPr>
          <w:gridAfter w:val="1"/>
          <w:wAfter w:w="28" w:type="dxa"/>
          <w:trHeight w:val="270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1.2.5</w:t>
            </w:r>
          </w:p>
        </w:tc>
        <w:tc>
          <w:tcPr>
            <w:tcW w:w="15367" w:type="dxa"/>
            <w:gridSpan w:val="28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Інші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заходи,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524FAE" w:rsidTr="00B1346B">
        <w:trPr>
          <w:trHeight w:val="243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3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72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1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</w:tr>
      <w:tr w:rsidR="00524FAE" w:rsidTr="00B1346B">
        <w:trPr>
          <w:trHeight w:val="214"/>
        </w:trPr>
        <w:tc>
          <w:tcPr>
            <w:tcW w:w="3300" w:type="dxa"/>
            <w:gridSpan w:val="4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1.2.5</w:t>
            </w:r>
          </w:p>
        </w:tc>
        <w:tc>
          <w:tcPr>
            <w:tcW w:w="791" w:type="dxa"/>
            <w:gridSpan w:val="2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70" w:type="dxa"/>
            <w:gridSpan w:val="3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872" w:type="dxa"/>
            <w:gridSpan w:val="2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gridSpan w:val="2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912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gridSpan w:val="2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</w:tr>
      <w:tr w:rsidR="00524FAE" w:rsidTr="00B1346B">
        <w:trPr>
          <w:trHeight w:val="228"/>
        </w:trPr>
        <w:tc>
          <w:tcPr>
            <w:tcW w:w="3300" w:type="dxa"/>
            <w:gridSpan w:val="4"/>
          </w:tcPr>
          <w:p w:rsidR="00524FAE" w:rsidRDefault="00524FAE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Усього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 пунктом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1.2</w:t>
            </w:r>
          </w:p>
        </w:tc>
        <w:tc>
          <w:tcPr>
            <w:tcW w:w="791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70" w:type="dxa"/>
            <w:gridSpan w:val="3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72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36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12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46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524FAE" w:rsidTr="00B1346B">
        <w:trPr>
          <w:trHeight w:val="228"/>
        </w:trPr>
        <w:tc>
          <w:tcPr>
            <w:tcW w:w="3300" w:type="dxa"/>
            <w:gridSpan w:val="4"/>
          </w:tcPr>
          <w:p w:rsidR="00524FAE" w:rsidRDefault="00524FAE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Усього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розділом І</w:t>
            </w:r>
          </w:p>
        </w:tc>
        <w:tc>
          <w:tcPr>
            <w:tcW w:w="791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70" w:type="dxa"/>
            <w:gridSpan w:val="3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72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36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12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46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524FAE" w:rsidTr="00B1346B">
        <w:trPr>
          <w:gridAfter w:val="1"/>
          <w:wAfter w:w="28" w:type="dxa"/>
          <w:trHeight w:val="294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ІІ</w:t>
            </w:r>
          </w:p>
        </w:tc>
        <w:tc>
          <w:tcPr>
            <w:tcW w:w="15367" w:type="dxa"/>
            <w:gridSpan w:val="28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Транспортування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теплової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енергії</w:t>
            </w:r>
          </w:p>
        </w:tc>
      </w:tr>
      <w:tr w:rsidR="00524FAE" w:rsidTr="00B1346B">
        <w:trPr>
          <w:gridAfter w:val="1"/>
          <w:wAfter w:w="28" w:type="dxa"/>
          <w:trHeight w:val="214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2.1</w:t>
            </w:r>
          </w:p>
        </w:tc>
        <w:tc>
          <w:tcPr>
            <w:tcW w:w="15367" w:type="dxa"/>
            <w:gridSpan w:val="28"/>
          </w:tcPr>
          <w:p w:rsidR="00524FAE" w:rsidRDefault="00524FAE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Будівництво,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реконструкція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модернізація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</w:t>
            </w:r>
            <w:r>
              <w:rPr>
                <w:rFonts w:ascii="Calibri" w:hAnsi="Calibri"/>
                <w:b/>
                <w:sz w:val="18"/>
              </w:rPr>
              <w:t>’</w:t>
            </w:r>
            <w:r>
              <w:rPr>
                <w:b/>
                <w:sz w:val="18"/>
              </w:rPr>
              <w:t>єктів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теплопостачання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(звільняється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від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оподаткування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згідно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пунктом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154.9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статті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Податкового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кодексу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України),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урахуванням:</w:t>
            </w:r>
          </w:p>
        </w:tc>
      </w:tr>
      <w:tr w:rsidR="00524FAE" w:rsidTr="00B1346B">
        <w:trPr>
          <w:gridAfter w:val="1"/>
          <w:wAfter w:w="28" w:type="dxa"/>
          <w:trHeight w:val="285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2.1.1</w:t>
            </w:r>
          </w:p>
        </w:tc>
        <w:tc>
          <w:tcPr>
            <w:tcW w:w="15367" w:type="dxa"/>
            <w:gridSpan w:val="28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Заходи зі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зниження питомих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витрат,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також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втрат ресурсів, 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524FAE" w:rsidTr="00B1346B">
        <w:trPr>
          <w:trHeight w:val="2525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2.1.1.1</w:t>
            </w:r>
          </w:p>
        </w:tc>
        <w:tc>
          <w:tcPr>
            <w:tcW w:w="1871" w:type="dxa"/>
            <w:gridSpan w:val="2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Модернізація теплових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мереж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-заміна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ділянки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тепломереж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(труба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Ф159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мм. на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Ф159мм.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ППУ-П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№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2,60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від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ТК-</w:t>
            </w:r>
          </w:p>
          <w:p w:rsidR="00524FAE" w:rsidRDefault="00524FAE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59 до ТК-61, ремонт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теплових камер59;60;61,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смт.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Борова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квартал</w:t>
            </w:r>
          </w:p>
        </w:tc>
        <w:tc>
          <w:tcPr>
            <w:tcW w:w="77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120 пог.</w:t>
            </w:r>
            <w:r w:rsidRPr="009320E5">
              <w:rPr>
                <w:b/>
                <w:spacing w:val="-53"/>
                <w:sz w:val="20"/>
              </w:rPr>
              <w:t xml:space="preserve"> </w:t>
            </w:r>
            <w:r w:rsidRPr="009320E5">
              <w:rPr>
                <w:b/>
                <w:sz w:val="20"/>
              </w:rPr>
              <w:t>метра</w:t>
            </w:r>
          </w:p>
        </w:tc>
        <w:tc>
          <w:tcPr>
            <w:tcW w:w="791" w:type="dxa"/>
            <w:gridSpan w:val="2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263,47</w:t>
            </w:r>
          </w:p>
        </w:tc>
        <w:tc>
          <w:tcPr>
            <w:tcW w:w="660" w:type="dxa"/>
            <w:gridSpan w:val="2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9,55</w:t>
            </w:r>
          </w:p>
        </w:tc>
        <w:tc>
          <w:tcPr>
            <w:tcW w:w="880" w:type="dxa"/>
            <w:gridSpan w:val="2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253,92</w:t>
            </w:r>
          </w:p>
        </w:tc>
        <w:tc>
          <w:tcPr>
            <w:tcW w:w="770" w:type="dxa"/>
            <w:gridSpan w:val="2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49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  <w:gridSpan w:val="3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72" w:type="dxa"/>
            <w:gridSpan w:val="2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263,47</w:t>
            </w:r>
          </w:p>
        </w:tc>
        <w:tc>
          <w:tcPr>
            <w:tcW w:w="77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8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263,47</w:t>
            </w:r>
          </w:p>
        </w:tc>
        <w:tc>
          <w:tcPr>
            <w:tcW w:w="66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5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6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41</w:t>
            </w:r>
          </w:p>
        </w:tc>
        <w:tc>
          <w:tcPr>
            <w:tcW w:w="636" w:type="dxa"/>
            <w:gridSpan w:val="2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912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8,18</w:t>
            </w:r>
          </w:p>
        </w:tc>
        <w:tc>
          <w:tcPr>
            <w:tcW w:w="778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jc w:val="right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46" w:type="dxa"/>
            <w:gridSpan w:val="2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81,27</w:t>
            </w:r>
          </w:p>
        </w:tc>
      </w:tr>
      <w:tr w:rsidR="00524FAE" w:rsidTr="00B1346B">
        <w:trPr>
          <w:trHeight w:val="1663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rPr>
                <w:sz w:val="23"/>
              </w:rPr>
            </w:pPr>
          </w:p>
          <w:p w:rsidR="00524FAE" w:rsidRDefault="00524FAE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2.1.1.2</w:t>
            </w:r>
          </w:p>
        </w:tc>
        <w:tc>
          <w:tcPr>
            <w:tcW w:w="1871" w:type="dxa"/>
            <w:gridSpan w:val="2"/>
          </w:tcPr>
          <w:p w:rsidR="00524FAE" w:rsidRDefault="00524FAE" w:rsidP="00B1346B">
            <w:pPr>
              <w:pStyle w:val="TableParagraph"/>
              <w:rPr>
                <w:sz w:val="23"/>
              </w:rPr>
            </w:pPr>
          </w:p>
          <w:p w:rsidR="00524FAE" w:rsidRDefault="00524FAE" w:rsidP="00B1346B">
            <w:pPr>
              <w:pStyle w:val="TableParagraph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Модернізація теплових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мереж - заміна ділянки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тепломереж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№ 2,63 від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будинку 9А до будинку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смт.Борова</w:t>
            </w:r>
          </w:p>
        </w:tc>
        <w:tc>
          <w:tcPr>
            <w:tcW w:w="77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29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112</w:t>
            </w:r>
            <w:r w:rsidRPr="009320E5">
              <w:rPr>
                <w:b/>
                <w:spacing w:val="1"/>
                <w:sz w:val="20"/>
              </w:rPr>
              <w:t xml:space="preserve"> </w:t>
            </w:r>
            <w:r w:rsidRPr="009320E5">
              <w:rPr>
                <w:b/>
                <w:sz w:val="20"/>
              </w:rPr>
              <w:t>пог.</w:t>
            </w:r>
            <w:r w:rsidRPr="009320E5">
              <w:rPr>
                <w:b/>
                <w:spacing w:val="-53"/>
                <w:sz w:val="20"/>
              </w:rPr>
              <w:t xml:space="preserve"> </w:t>
            </w:r>
            <w:r w:rsidRPr="009320E5">
              <w:rPr>
                <w:b/>
                <w:sz w:val="20"/>
              </w:rPr>
              <w:t>метра</w:t>
            </w:r>
          </w:p>
        </w:tc>
        <w:tc>
          <w:tcPr>
            <w:tcW w:w="791" w:type="dxa"/>
            <w:gridSpan w:val="2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18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92,84</w:t>
            </w:r>
          </w:p>
        </w:tc>
        <w:tc>
          <w:tcPr>
            <w:tcW w:w="660" w:type="dxa"/>
            <w:gridSpan w:val="2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18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3,37</w:t>
            </w:r>
          </w:p>
        </w:tc>
        <w:tc>
          <w:tcPr>
            <w:tcW w:w="880" w:type="dxa"/>
            <w:gridSpan w:val="2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18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89,47</w:t>
            </w:r>
          </w:p>
        </w:tc>
        <w:tc>
          <w:tcPr>
            <w:tcW w:w="770" w:type="dxa"/>
            <w:gridSpan w:val="2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18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18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49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18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  <w:gridSpan w:val="3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18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72" w:type="dxa"/>
            <w:gridSpan w:val="2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18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92,84</w:t>
            </w:r>
          </w:p>
        </w:tc>
        <w:tc>
          <w:tcPr>
            <w:tcW w:w="77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18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8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18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92,84</w:t>
            </w:r>
          </w:p>
        </w:tc>
        <w:tc>
          <w:tcPr>
            <w:tcW w:w="66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18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5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18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6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18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16</w:t>
            </w:r>
          </w:p>
        </w:tc>
        <w:tc>
          <w:tcPr>
            <w:tcW w:w="636" w:type="dxa"/>
            <w:gridSpan w:val="2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18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912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rPr>
                <w:sz w:val="18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7,22</w:t>
            </w:r>
          </w:p>
        </w:tc>
        <w:tc>
          <w:tcPr>
            <w:tcW w:w="778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rPr>
                <w:sz w:val="18"/>
              </w:rPr>
            </w:pPr>
          </w:p>
          <w:p w:rsidR="00524FAE" w:rsidRPr="009320E5" w:rsidRDefault="00524FAE" w:rsidP="00B1346B">
            <w:pPr>
              <w:pStyle w:val="TableParagraph"/>
              <w:jc w:val="right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46" w:type="dxa"/>
            <w:gridSpan w:val="2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rPr>
                <w:sz w:val="18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70,57</w:t>
            </w:r>
          </w:p>
        </w:tc>
      </w:tr>
      <w:tr w:rsidR="00524FAE" w:rsidTr="00B1346B">
        <w:trPr>
          <w:trHeight w:val="1633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2.1.1.3</w:t>
            </w:r>
          </w:p>
        </w:tc>
        <w:tc>
          <w:tcPr>
            <w:tcW w:w="1871" w:type="dxa"/>
            <w:gridSpan w:val="2"/>
          </w:tcPr>
          <w:p w:rsidR="00524FAE" w:rsidRDefault="00524FAE" w:rsidP="00B1346B">
            <w:pPr>
              <w:pStyle w:val="TableParagraph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Модернізація теплових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мереж -заміна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ділянок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тепломереж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від</w:t>
            </w:r>
          </w:p>
          <w:p w:rsidR="00524FAE" w:rsidRDefault="00524FAE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Центральної №1 до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Партизанської №3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смт.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Борова</w:t>
            </w:r>
          </w:p>
        </w:tc>
        <w:tc>
          <w:tcPr>
            <w:tcW w:w="77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27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369 пог.</w:t>
            </w:r>
            <w:r w:rsidRPr="009320E5">
              <w:rPr>
                <w:b/>
                <w:spacing w:val="-53"/>
                <w:sz w:val="20"/>
              </w:rPr>
              <w:t xml:space="preserve"> </w:t>
            </w:r>
            <w:r w:rsidRPr="009320E5">
              <w:rPr>
                <w:b/>
                <w:sz w:val="20"/>
              </w:rPr>
              <w:t>метра</w:t>
            </w:r>
          </w:p>
        </w:tc>
        <w:tc>
          <w:tcPr>
            <w:tcW w:w="791" w:type="dxa"/>
            <w:gridSpan w:val="2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432,12</w:t>
            </w:r>
          </w:p>
        </w:tc>
        <w:tc>
          <w:tcPr>
            <w:tcW w:w="660" w:type="dxa"/>
            <w:gridSpan w:val="2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15,67</w:t>
            </w:r>
          </w:p>
        </w:tc>
        <w:tc>
          <w:tcPr>
            <w:tcW w:w="880" w:type="dxa"/>
            <w:gridSpan w:val="2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416,45</w:t>
            </w:r>
          </w:p>
        </w:tc>
        <w:tc>
          <w:tcPr>
            <w:tcW w:w="770" w:type="dxa"/>
            <w:gridSpan w:val="2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49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  <w:gridSpan w:val="3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72" w:type="dxa"/>
            <w:gridSpan w:val="2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432,12</w:t>
            </w:r>
          </w:p>
        </w:tc>
        <w:tc>
          <w:tcPr>
            <w:tcW w:w="77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8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432,12</w:t>
            </w:r>
          </w:p>
        </w:tc>
        <w:tc>
          <w:tcPr>
            <w:tcW w:w="66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5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60" w:type="dxa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23</w:t>
            </w:r>
          </w:p>
        </w:tc>
        <w:tc>
          <w:tcPr>
            <w:tcW w:w="636" w:type="dxa"/>
            <w:gridSpan w:val="2"/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912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23,46</w:t>
            </w:r>
          </w:p>
        </w:tc>
        <w:tc>
          <w:tcPr>
            <w:tcW w:w="778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jc w:val="right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46" w:type="dxa"/>
            <w:gridSpan w:val="2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233,11</w:t>
            </w:r>
          </w:p>
        </w:tc>
      </w:tr>
      <w:tr w:rsidR="00524FAE" w:rsidTr="00B1346B">
        <w:trPr>
          <w:trHeight w:val="1818"/>
        </w:trPr>
        <w:tc>
          <w:tcPr>
            <w:tcW w:w="659" w:type="dxa"/>
            <w:tcBorders>
              <w:bottom w:val="double" w:sz="2" w:space="0" w:color="000000"/>
            </w:tcBorders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2.1.1.4</w:t>
            </w:r>
          </w:p>
        </w:tc>
        <w:tc>
          <w:tcPr>
            <w:tcW w:w="1871" w:type="dxa"/>
            <w:gridSpan w:val="2"/>
            <w:tcBorders>
              <w:bottom w:val="double" w:sz="2" w:space="0" w:color="000000"/>
            </w:tcBorders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Модернізація теплових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мереж -заміна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ділянок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тепломереж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від ТК №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47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житлового</w:t>
            </w:r>
          </w:p>
          <w:p w:rsidR="00524FAE" w:rsidRDefault="00524FAE" w:rsidP="00B1346B">
            <w:pPr>
              <w:pStyle w:val="TableParagraph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будинку №7 14 квартал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смт.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Борова</w:t>
            </w:r>
          </w:p>
        </w:tc>
        <w:tc>
          <w:tcPr>
            <w:tcW w:w="770" w:type="dxa"/>
            <w:tcBorders>
              <w:bottom w:val="double" w:sz="2" w:space="0" w:color="000000"/>
            </w:tcBorders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186 пог.</w:t>
            </w:r>
            <w:r w:rsidRPr="009320E5">
              <w:rPr>
                <w:b/>
                <w:spacing w:val="-53"/>
                <w:sz w:val="20"/>
              </w:rPr>
              <w:t xml:space="preserve"> </w:t>
            </w:r>
            <w:r w:rsidRPr="009320E5">
              <w:rPr>
                <w:b/>
                <w:sz w:val="20"/>
              </w:rPr>
              <w:t>метра</w:t>
            </w:r>
          </w:p>
        </w:tc>
        <w:tc>
          <w:tcPr>
            <w:tcW w:w="791" w:type="dxa"/>
            <w:gridSpan w:val="2"/>
            <w:tcBorders>
              <w:bottom w:val="double" w:sz="2" w:space="0" w:color="000000"/>
            </w:tcBorders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25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240,56</w:t>
            </w:r>
          </w:p>
        </w:tc>
        <w:tc>
          <w:tcPr>
            <w:tcW w:w="660" w:type="dxa"/>
            <w:gridSpan w:val="2"/>
            <w:tcBorders>
              <w:bottom w:val="double" w:sz="2" w:space="0" w:color="000000"/>
            </w:tcBorders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25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8,72</w:t>
            </w:r>
          </w:p>
        </w:tc>
        <w:tc>
          <w:tcPr>
            <w:tcW w:w="880" w:type="dxa"/>
            <w:gridSpan w:val="2"/>
            <w:tcBorders>
              <w:bottom w:val="double" w:sz="2" w:space="0" w:color="000000"/>
            </w:tcBorders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25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231,84</w:t>
            </w:r>
          </w:p>
        </w:tc>
        <w:tc>
          <w:tcPr>
            <w:tcW w:w="770" w:type="dxa"/>
            <w:gridSpan w:val="2"/>
            <w:tcBorders>
              <w:bottom w:val="double" w:sz="2" w:space="0" w:color="000000"/>
            </w:tcBorders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25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  <w:tcBorders>
              <w:bottom w:val="double" w:sz="2" w:space="0" w:color="000000"/>
            </w:tcBorders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25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49" w:type="dxa"/>
            <w:tcBorders>
              <w:bottom w:val="double" w:sz="2" w:space="0" w:color="000000"/>
            </w:tcBorders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25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  <w:gridSpan w:val="3"/>
            <w:tcBorders>
              <w:bottom w:val="double" w:sz="2" w:space="0" w:color="000000"/>
            </w:tcBorders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25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72" w:type="dxa"/>
            <w:gridSpan w:val="2"/>
            <w:tcBorders>
              <w:bottom w:val="double" w:sz="2" w:space="0" w:color="000000"/>
            </w:tcBorders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25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240,56</w:t>
            </w:r>
          </w:p>
        </w:tc>
        <w:tc>
          <w:tcPr>
            <w:tcW w:w="770" w:type="dxa"/>
            <w:tcBorders>
              <w:bottom w:val="double" w:sz="2" w:space="0" w:color="000000"/>
            </w:tcBorders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25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80" w:type="dxa"/>
            <w:tcBorders>
              <w:bottom w:val="double" w:sz="2" w:space="0" w:color="000000"/>
            </w:tcBorders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25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240,56</w:t>
            </w:r>
          </w:p>
        </w:tc>
        <w:tc>
          <w:tcPr>
            <w:tcW w:w="660" w:type="dxa"/>
            <w:tcBorders>
              <w:bottom w:val="double" w:sz="2" w:space="0" w:color="000000"/>
            </w:tcBorders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25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50" w:type="dxa"/>
            <w:tcBorders>
              <w:bottom w:val="double" w:sz="2" w:space="0" w:color="000000"/>
            </w:tcBorders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25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60" w:type="dxa"/>
            <w:tcBorders>
              <w:bottom w:val="double" w:sz="2" w:space="0" w:color="000000"/>
            </w:tcBorders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25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27</w:t>
            </w:r>
          </w:p>
        </w:tc>
        <w:tc>
          <w:tcPr>
            <w:tcW w:w="636" w:type="dxa"/>
            <w:gridSpan w:val="2"/>
            <w:tcBorders>
              <w:bottom w:val="double" w:sz="2" w:space="0" w:color="000000"/>
            </w:tcBorders>
          </w:tcPr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sz w:val="25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912" w:type="dxa"/>
            <w:tcBorders>
              <w:bottom w:val="double" w:sz="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rPr>
                <w:sz w:val="25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11,26</w:t>
            </w:r>
          </w:p>
        </w:tc>
        <w:tc>
          <w:tcPr>
            <w:tcW w:w="778" w:type="dxa"/>
            <w:tcBorders>
              <w:bottom w:val="double" w:sz="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rPr>
                <w:sz w:val="25"/>
              </w:rPr>
            </w:pPr>
          </w:p>
          <w:p w:rsidR="00524FAE" w:rsidRPr="009320E5" w:rsidRDefault="00524FAE" w:rsidP="00B1346B">
            <w:pPr>
              <w:pStyle w:val="TableParagraph"/>
              <w:jc w:val="right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46" w:type="dxa"/>
            <w:gridSpan w:val="2"/>
            <w:tcBorders>
              <w:bottom w:val="double" w:sz="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rPr>
                <w:sz w:val="25"/>
              </w:rPr>
            </w:pPr>
          </w:p>
          <w:p w:rsidR="00524FAE" w:rsidRPr="009320E5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112,00</w:t>
            </w:r>
          </w:p>
        </w:tc>
      </w:tr>
      <w:tr w:rsidR="00524FAE" w:rsidTr="00B1346B">
        <w:trPr>
          <w:trHeight w:val="238"/>
        </w:trPr>
        <w:tc>
          <w:tcPr>
            <w:tcW w:w="3300" w:type="dxa"/>
            <w:gridSpan w:val="4"/>
            <w:tcBorders>
              <w:top w:val="double" w:sz="2" w:space="0" w:color="000000"/>
            </w:tcBorders>
          </w:tcPr>
          <w:p w:rsidR="00524FAE" w:rsidRDefault="00524FAE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Усього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підпунктом 2.1.1</w:t>
            </w:r>
          </w:p>
        </w:tc>
        <w:tc>
          <w:tcPr>
            <w:tcW w:w="791" w:type="dxa"/>
            <w:gridSpan w:val="2"/>
            <w:tcBorders>
              <w:top w:val="double" w:sz="2" w:space="0" w:color="000000"/>
            </w:tcBorders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1028,98</w:t>
            </w:r>
          </w:p>
        </w:tc>
        <w:tc>
          <w:tcPr>
            <w:tcW w:w="660" w:type="dxa"/>
            <w:gridSpan w:val="2"/>
            <w:tcBorders>
              <w:top w:val="double" w:sz="2" w:space="0" w:color="000000"/>
            </w:tcBorders>
          </w:tcPr>
          <w:p w:rsidR="00524FAE" w:rsidRDefault="00524FAE" w:rsidP="00B1346B">
            <w:pPr>
              <w:pStyle w:val="TableParagraph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37,31</w:t>
            </w:r>
          </w:p>
        </w:tc>
        <w:tc>
          <w:tcPr>
            <w:tcW w:w="880" w:type="dxa"/>
            <w:gridSpan w:val="2"/>
            <w:tcBorders>
              <w:top w:val="double" w:sz="2" w:space="0" w:color="000000"/>
            </w:tcBorders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991,67</w:t>
            </w:r>
          </w:p>
        </w:tc>
        <w:tc>
          <w:tcPr>
            <w:tcW w:w="770" w:type="dxa"/>
            <w:gridSpan w:val="2"/>
            <w:tcBorders>
              <w:top w:val="double" w:sz="2" w:space="0" w:color="000000"/>
            </w:tcBorders>
          </w:tcPr>
          <w:p w:rsidR="00524FAE" w:rsidRDefault="00524FAE" w:rsidP="00B1346B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770" w:type="dxa"/>
            <w:tcBorders>
              <w:top w:val="double" w:sz="2" w:space="0" w:color="000000"/>
            </w:tcBorders>
          </w:tcPr>
          <w:p w:rsidR="00524FAE" w:rsidRDefault="00524FAE" w:rsidP="00B1346B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749" w:type="dxa"/>
            <w:tcBorders>
              <w:top w:val="double" w:sz="2" w:space="0" w:color="000000"/>
            </w:tcBorders>
          </w:tcPr>
          <w:p w:rsidR="00524FAE" w:rsidRDefault="00524FAE" w:rsidP="00B1346B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770" w:type="dxa"/>
            <w:gridSpan w:val="3"/>
            <w:tcBorders>
              <w:top w:val="double" w:sz="2" w:space="0" w:color="000000"/>
            </w:tcBorders>
          </w:tcPr>
          <w:p w:rsidR="00524FAE" w:rsidRDefault="00524FAE" w:rsidP="00B1346B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872" w:type="dxa"/>
            <w:gridSpan w:val="2"/>
            <w:tcBorders>
              <w:top w:val="double" w:sz="2" w:space="0" w:color="000000"/>
            </w:tcBorders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1028,98</w:t>
            </w:r>
          </w:p>
        </w:tc>
        <w:tc>
          <w:tcPr>
            <w:tcW w:w="770" w:type="dxa"/>
            <w:tcBorders>
              <w:top w:val="double" w:sz="2" w:space="0" w:color="000000"/>
            </w:tcBorders>
          </w:tcPr>
          <w:p w:rsidR="00524FAE" w:rsidRDefault="00524FAE" w:rsidP="00B1346B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880" w:type="dxa"/>
            <w:tcBorders>
              <w:top w:val="double" w:sz="2" w:space="0" w:color="000000"/>
            </w:tcBorders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1028,98</w:t>
            </w:r>
          </w:p>
        </w:tc>
        <w:tc>
          <w:tcPr>
            <w:tcW w:w="660" w:type="dxa"/>
            <w:tcBorders>
              <w:top w:val="double" w:sz="2" w:space="0" w:color="000000"/>
            </w:tcBorders>
          </w:tcPr>
          <w:p w:rsidR="00524FAE" w:rsidRDefault="00524FAE" w:rsidP="00B1346B">
            <w:pPr>
              <w:pStyle w:val="TableParagraph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50" w:type="dxa"/>
            <w:tcBorders>
              <w:top w:val="double" w:sz="2" w:space="0" w:color="000000"/>
            </w:tcBorders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60" w:type="dxa"/>
            <w:tcBorders>
              <w:top w:val="double" w:sz="2" w:space="0" w:color="000000"/>
            </w:tcBorders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36" w:type="dxa"/>
            <w:gridSpan w:val="2"/>
            <w:tcBorders>
              <w:top w:val="double" w:sz="2" w:space="0" w:color="000000"/>
            </w:tcBorders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12" w:type="dxa"/>
            <w:tcBorders>
              <w:top w:val="double" w:sz="2" w:space="0" w:color="000000"/>
            </w:tcBorders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50,12</w:t>
            </w:r>
          </w:p>
        </w:tc>
        <w:tc>
          <w:tcPr>
            <w:tcW w:w="778" w:type="dxa"/>
            <w:tcBorders>
              <w:top w:val="double" w:sz="2" w:space="0" w:color="000000"/>
            </w:tcBorders>
          </w:tcPr>
          <w:p w:rsidR="00524FAE" w:rsidRDefault="00524FAE" w:rsidP="00B1346B">
            <w:pPr>
              <w:pStyle w:val="TableParagraph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46" w:type="dxa"/>
            <w:gridSpan w:val="2"/>
            <w:tcBorders>
              <w:top w:val="double" w:sz="2" w:space="0" w:color="000000"/>
            </w:tcBorders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496,95</w:t>
            </w:r>
          </w:p>
        </w:tc>
      </w:tr>
      <w:tr w:rsidR="00524FAE" w:rsidTr="00B1346B">
        <w:trPr>
          <w:gridAfter w:val="1"/>
          <w:wAfter w:w="28" w:type="dxa"/>
          <w:trHeight w:val="314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2.1.2</w:t>
            </w:r>
          </w:p>
        </w:tc>
        <w:tc>
          <w:tcPr>
            <w:tcW w:w="15367" w:type="dxa"/>
            <w:gridSpan w:val="28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Заходи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щодо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забезпечення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технологічного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та/або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комерційного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обліку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ресурсів,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524FAE" w:rsidTr="00B1346B">
        <w:trPr>
          <w:trHeight w:val="229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3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72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1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gridSpan w:val="2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</w:tr>
      <w:tr w:rsidR="00524FAE" w:rsidTr="00B1346B">
        <w:trPr>
          <w:trHeight w:val="270"/>
        </w:trPr>
        <w:tc>
          <w:tcPr>
            <w:tcW w:w="3300" w:type="dxa"/>
            <w:gridSpan w:val="4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2.1.2</w:t>
            </w:r>
          </w:p>
        </w:tc>
        <w:tc>
          <w:tcPr>
            <w:tcW w:w="791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4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  <w:gridSpan w:val="3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</w:tr>
      <w:tr w:rsidR="00524FAE" w:rsidTr="00B1346B">
        <w:trPr>
          <w:gridAfter w:val="1"/>
          <w:wAfter w:w="28" w:type="dxa"/>
          <w:trHeight w:val="234"/>
        </w:trPr>
        <w:tc>
          <w:tcPr>
            <w:tcW w:w="65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2.1.3</w:t>
            </w:r>
          </w:p>
        </w:tc>
        <w:tc>
          <w:tcPr>
            <w:tcW w:w="15367" w:type="dxa"/>
            <w:gridSpan w:val="28"/>
          </w:tcPr>
          <w:p w:rsidR="00524FAE" w:rsidRDefault="00524FAE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Інші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заходи,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</w:tbl>
    <w:p w:rsidR="00524FAE" w:rsidRDefault="00524FAE" w:rsidP="00B1346B">
      <w:pPr>
        <w:jc w:val="center"/>
        <w:rPr>
          <w:sz w:val="18"/>
        </w:rPr>
        <w:sectPr w:rsidR="00524FAE" w:rsidSect="00B1346B">
          <w:pgSz w:w="16840" w:h="11907" w:orient="landscape" w:code="9"/>
          <w:pgMar w:top="403" w:right="981" w:bottom="289" w:left="1077" w:header="720" w:footer="720" w:gutter="0"/>
          <w:cols w:space="720"/>
        </w:sectPr>
      </w:pPr>
    </w:p>
    <w:tbl>
      <w:tblPr>
        <w:tblW w:w="16060" w:type="dxa"/>
        <w:tblInd w:w="-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1"/>
        <w:gridCol w:w="1519"/>
        <w:gridCol w:w="880"/>
        <w:gridCol w:w="948"/>
        <w:gridCol w:w="915"/>
        <w:gridCol w:w="887"/>
        <w:gridCol w:w="660"/>
        <w:gridCol w:w="722"/>
        <w:gridCol w:w="690"/>
        <w:gridCol w:w="840"/>
        <w:gridCol w:w="933"/>
        <w:gridCol w:w="722"/>
        <w:gridCol w:w="932"/>
        <w:gridCol w:w="603"/>
        <w:gridCol w:w="627"/>
        <w:gridCol w:w="594"/>
        <w:gridCol w:w="594"/>
        <w:gridCol w:w="801"/>
        <w:gridCol w:w="594"/>
        <w:gridCol w:w="698"/>
      </w:tblGrid>
      <w:tr w:rsidR="00524FAE" w:rsidTr="009320E5">
        <w:trPr>
          <w:trHeight w:val="228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519" w:type="dxa"/>
          </w:tcPr>
          <w:p w:rsidR="00524FAE" w:rsidRDefault="00524FAE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ind w:lef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ind w:left="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ind w:lef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ind w:left="45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ind w:left="96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ind w:left="264" w:right="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ind w:left="96" w:right="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ind w:right="2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ind w:left="221" w:right="1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left="183" w:right="1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left="183" w:right="1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ind w:left="150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right="1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698" w:type="dxa"/>
          </w:tcPr>
          <w:p w:rsidR="00524FAE" w:rsidRDefault="00524FAE" w:rsidP="00B1346B">
            <w:pPr>
              <w:pStyle w:val="TableParagraph"/>
              <w:ind w:left="283" w:right="2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</w:tr>
      <w:tr w:rsidR="00524FAE" w:rsidTr="009320E5">
        <w:trPr>
          <w:trHeight w:val="214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1519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ind w:right="2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353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ind w:left="46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98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</w:tr>
      <w:tr w:rsidR="00524FAE" w:rsidTr="009320E5">
        <w:trPr>
          <w:trHeight w:val="228"/>
        </w:trPr>
        <w:tc>
          <w:tcPr>
            <w:tcW w:w="3300" w:type="dxa"/>
            <w:gridSpan w:val="3"/>
          </w:tcPr>
          <w:p w:rsidR="00524FAE" w:rsidRDefault="00524FAE" w:rsidP="00B1346B">
            <w:pPr>
              <w:pStyle w:val="TableParagraph"/>
              <w:ind w:left="103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2.1.3</w:t>
            </w: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</w:tr>
      <w:tr w:rsidR="00524FAE" w:rsidTr="009320E5">
        <w:trPr>
          <w:trHeight w:val="261"/>
        </w:trPr>
        <w:tc>
          <w:tcPr>
            <w:tcW w:w="3300" w:type="dxa"/>
            <w:gridSpan w:val="3"/>
          </w:tcPr>
          <w:p w:rsidR="00524FAE" w:rsidRDefault="00524FAE" w:rsidP="00B1346B">
            <w:pPr>
              <w:pStyle w:val="TableParagraph"/>
              <w:ind w:left="1181"/>
              <w:rPr>
                <w:b/>
                <w:sz w:val="18"/>
              </w:rPr>
            </w:pPr>
            <w:r>
              <w:rPr>
                <w:b/>
                <w:sz w:val="18"/>
              </w:rPr>
              <w:t>Усього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 пунктом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2.1</w:t>
            </w: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ind w:left="96" w:right="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1028,98</w:t>
            </w: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ind w:left="241" w:right="2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37,31</w:t>
            </w: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ind w:left="155" w:right="1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991,67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418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ind w:lef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ind w:lef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ind w:left="96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1028,98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ind w:left="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1028,98</w:t>
            </w: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ind w:right="27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left="1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lef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ind w:left="150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50,12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right="1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98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496,95</w:t>
            </w:r>
          </w:p>
        </w:tc>
      </w:tr>
      <w:tr w:rsidR="00524FAE" w:rsidTr="009320E5">
        <w:trPr>
          <w:trHeight w:val="282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ind w:left="144" w:right="25"/>
              <w:jc w:val="center"/>
              <w:rPr>
                <w:sz w:val="18"/>
              </w:rPr>
            </w:pPr>
            <w:r>
              <w:rPr>
                <w:sz w:val="18"/>
              </w:rPr>
              <w:t>2.2</w:t>
            </w:r>
          </w:p>
        </w:tc>
        <w:tc>
          <w:tcPr>
            <w:tcW w:w="15159" w:type="dxa"/>
            <w:gridSpan w:val="19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Інші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заходи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звільняється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від оподаткування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згідно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пунктом 154.9 статті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154 Податкового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кодексу України),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урахуванням:</w:t>
            </w:r>
          </w:p>
        </w:tc>
      </w:tr>
      <w:tr w:rsidR="00524FAE" w:rsidTr="009320E5">
        <w:trPr>
          <w:trHeight w:val="262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ind w:left="144" w:right="84"/>
              <w:jc w:val="center"/>
              <w:rPr>
                <w:sz w:val="18"/>
              </w:rPr>
            </w:pPr>
            <w:r>
              <w:rPr>
                <w:sz w:val="18"/>
              </w:rPr>
              <w:t>2.2.1</w:t>
            </w:r>
          </w:p>
        </w:tc>
        <w:tc>
          <w:tcPr>
            <w:tcW w:w="15159" w:type="dxa"/>
            <w:gridSpan w:val="19"/>
          </w:tcPr>
          <w:p w:rsidR="00524FAE" w:rsidRDefault="00524FAE" w:rsidP="009320E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Заходи зі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зниження питомих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витрат,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також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втрат ресурсів, 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524FAE" w:rsidTr="009320E5">
        <w:trPr>
          <w:trHeight w:val="249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ind w:right="2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353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ind w:left="46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:rsidR="00524FAE" w:rsidRDefault="00524FAE" w:rsidP="009320E5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243"/>
        </w:trPr>
        <w:tc>
          <w:tcPr>
            <w:tcW w:w="3300" w:type="dxa"/>
            <w:gridSpan w:val="3"/>
          </w:tcPr>
          <w:p w:rsidR="00524FAE" w:rsidRDefault="00524FAE" w:rsidP="00B1346B">
            <w:pPr>
              <w:pStyle w:val="TableParagraph"/>
              <w:ind w:left="103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2.2.1</w:t>
            </w: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</w:tcPr>
          <w:p w:rsidR="00524FAE" w:rsidRDefault="00524FAE" w:rsidP="009320E5">
            <w:pPr>
              <w:pStyle w:val="TableParagraph"/>
              <w:rPr>
                <w:sz w:val="16"/>
              </w:rPr>
            </w:pPr>
          </w:p>
        </w:tc>
      </w:tr>
      <w:tr w:rsidR="00524FAE" w:rsidTr="009320E5">
        <w:trPr>
          <w:trHeight w:val="329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ind w:left="144" w:right="84"/>
              <w:jc w:val="center"/>
              <w:rPr>
                <w:sz w:val="18"/>
              </w:rPr>
            </w:pPr>
            <w:r>
              <w:rPr>
                <w:sz w:val="18"/>
              </w:rPr>
              <w:t>2.2.2</w:t>
            </w:r>
          </w:p>
        </w:tc>
        <w:tc>
          <w:tcPr>
            <w:tcW w:w="15159" w:type="dxa"/>
            <w:gridSpan w:val="19"/>
          </w:tcPr>
          <w:p w:rsidR="00524FAE" w:rsidRDefault="00524FAE" w:rsidP="009320E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Заходи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щодо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забезпечення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технологічного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та/або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комерційного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обліку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ресурсів,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524FAE" w:rsidTr="009320E5">
        <w:trPr>
          <w:trHeight w:val="199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1519" w:type="dxa"/>
          </w:tcPr>
          <w:p w:rsidR="00524FAE" w:rsidRDefault="00524FAE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698" w:type="dxa"/>
          </w:tcPr>
          <w:p w:rsidR="00524FAE" w:rsidRDefault="00524FAE" w:rsidP="009320E5">
            <w:pPr>
              <w:pStyle w:val="TableParagraph"/>
              <w:rPr>
                <w:sz w:val="12"/>
              </w:rPr>
            </w:pPr>
          </w:p>
        </w:tc>
      </w:tr>
      <w:tr w:rsidR="00524FAE" w:rsidTr="009320E5">
        <w:trPr>
          <w:trHeight w:val="258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ind w:right="2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353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ind w:left="46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:rsidR="00524FAE" w:rsidRDefault="00524FAE" w:rsidP="009320E5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243"/>
        </w:trPr>
        <w:tc>
          <w:tcPr>
            <w:tcW w:w="3300" w:type="dxa"/>
            <w:gridSpan w:val="3"/>
          </w:tcPr>
          <w:p w:rsidR="00524FAE" w:rsidRDefault="00524FAE" w:rsidP="00B1346B">
            <w:pPr>
              <w:pStyle w:val="TableParagraph"/>
              <w:ind w:left="988"/>
              <w:rPr>
                <w:b/>
                <w:sz w:val="18"/>
              </w:rPr>
            </w:pPr>
            <w:r>
              <w:rPr>
                <w:b/>
                <w:sz w:val="18"/>
              </w:rPr>
              <w:t>Усього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підпунктом 2.2.2</w:t>
            </w: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ind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х</w:t>
            </w: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х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4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ind w:left="9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ind w:left="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ind w:left="9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ind w:left="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ind w:right="27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ind w:left="1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left="1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left="1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ind w:left="1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right="19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698" w:type="dxa"/>
          </w:tcPr>
          <w:p w:rsidR="00524FAE" w:rsidRDefault="00524FAE" w:rsidP="009320E5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</w:tr>
      <w:tr w:rsidR="00524FAE" w:rsidTr="009320E5">
        <w:trPr>
          <w:trHeight w:val="285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ind w:left="144" w:right="67"/>
              <w:jc w:val="center"/>
              <w:rPr>
                <w:sz w:val="18"/>
              </w:rPr>
            </w:pPr>
            <w:r>
              <w:rPr>
                <w:sz w:val="18"/>
              </w:rPr>
              <w:t>2.2.3</w:t>
            </w:r>
          </w:p>
        </w:tc>
        <w:tc>
          <w:tcPr>
            <w:tcW w:w="15159" w:type="dxa"/>
            <w:gridSpan w:val="19"/>
          </w:tcPr>
          <w:p w:rsidR="00524FAE" w:rsidRDefault="00524FAE" w:rsidP="009320E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Заходи щодо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впровадження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 розвитку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інформаційних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технологій,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 них:</w:t>
            </w:r>
          </w:p>
        </w:tc>
      </w:tr>
      <w:tr w:rsidR="00524FAE" w:rsidTr="009320E5">
        <w:trPr>
          <w:trHeight w:val="244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ind w:right="2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353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ind w:left="46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</w:tcPr>
          <w:p w:rsidR="00524FAE" w:rsidRDefault="00524FAE" w:rsidP="009320E5">
            <w:pPr>
              <w:pStyle w:val="TableParagraph"/>
              <w:rPr>
                <w:sz w:val="16"/>
              </w:rPr>
            </w:pPr>
          </w:p>
        </w:tc>
      </w:tr>
      <w:tr w:rsidR="00524FAE" w:rsidTr="009320E5">
        <w:trPr>
          <w:trHeight w:val="258"/>
        </w:trPr>
        <w:tc>
          <w:tcPr>
            <w:tcW w:w="3300" w:type="dxa"/>
            <w:gridSpan w:val="3"/>
          </w:tcPr>
          <w:p w:rsidR="00524FAE" w:rsidRDefault="00524FAE" w:rsidP="00B1346B">
            <w:pPr>
              <w:pStyle w:val="TableParagraph"/>
              <w:ind w:left="103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2.2.3</w:t>
            </w: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:rsidR="00524FAE" w:rsidRDefault="00524FAE" w:rsidP="009320E5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243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</w:tcPr>
          <w:p w:rsidR="00524FAE" w:rsidRDefault="00524FAE" w:rsidP="009320E5">
            <w:pPr>
              <w:pStyle w:val="TableParagraph"/>
              <w:rPr>
                <w:sz w:val="16"/>
              </w:rPr>
            </w:pPr>
          </w:p>
        </w:tc>
      </w:tr>
      <w:tr w:rsidR="00524FAE" w:rsidTr="009320E5">
        <w:trPr>
          <w:trHeight w:val="270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ind w:left="144" w:right="37"/>
              <w:jc w:val="center"/>
              <w:rPr>
                <w:sz w:val="18"/>
              </w:rPr>
            </w:pPr>
            <w:r>
              <w:rPr>
                <w:sz w:val="18"/>
              </w:rPr>
              <w:t>2.2.4</w:t>
            </w:r>
          </w:p>
        </w:tc>
        <w:tc>
          <w:tcPr>
            <w:tcW w:w="15159" w:type="dxa"/>
            <w:gridSpan w:val="19"/>
          </w:tcPr>
          <w:p w:rsidR="00524FAE" w:rsidRDefault="00524FAE" w:rsidP="009320E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Заходи щодо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модернізації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 закупівлі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транспортних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засобів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спеціального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спеціалізованого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призначення,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524FAE" w:rsidTr="009320E5">
        <w:trPr>
          <w:trHeight w:val="228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ind w:right="2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353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ind w:left="46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</w:tcPr>
          <w:p w:rsidR="00524FAE" w:rsidRDefault="00524FAE" w:rsidP="009320E5">
            <w:pPr>
              <w:pStyle w:val="TableParagraph"/>
              <w:rPr>
                <w:sz w:val="16"/>
              </w:rPr>
            </w:pPr>
          </w:p>
        </w:tc>
      </w:tr>
      <w:tr w:rsidR="00524FAE" w:rsidTr="009320E5">
        <w:trPr>
          <w:trHeight w:val="329"/>
        </w:trPr>
        <w:tc>
          <w:tcPr>
            <w:tcW w:w="3300" w:type="dxa"/>
            <w:gridSpan w:val="3"/>
          </w:tcPr>
          <w:p w:rsidR="00524FAE" w:rsidRDefault="00524FAE" w:rsidP="00B1346B">
            <w:pPr>
              <w:pStyle w:val="TableParagraph"/>
              <w:ind w:left="103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2.2.4</w:t>
            </w: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:rsidR="00524FAE" w:rsidRDefault="00524FAE" w:rsidP="009320E5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243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ind w:left="144" w:right="67"/>
              <w:jc w:val="center"/>
              <w:rPr>
                <w:sz w:val="18"/>
              </w:rPr>
            </w:pPr>
            <w:r>
              <w:rPr>
                <w:sz w:val="18"/>
              </w:rPr>
              <w:t>2.2.5</w:t>
            </w:r>
          </w:p>
        </w:tc>
        <w:tc>
          <w:tcPr>
            <w:tcW w:w="15159" w:type="dxa"/>
            <w:gridSpan w:val="19"/>
          </w:tcPr>
          <w:p w:rsidR="00524FAE" w:rsidRDefault="00524FAE" w:rsidP="009320E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Інші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заходи,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524FAE" w:rsidTr="009320E5">
        <w:trPr>
          <w:trHeight w:val="270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ind w:right="2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353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ind w:left="46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:rsidR="00524FAE" w:rsidRDefault="00524FAE" w:rsidP="009320E5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244"/>
        </w:trPr>
        <w:tc>
          <w:tcPr>
            <w:tcW w:w="3300" w:type="dxa"/>
            <w:gridSpan w:val="3"/>
          </w:tcPr>
          <w:p w:rsidR="00524FAE" w:rsidRDefault="00524FAE" w:rsidP="00B1346B">
            <w:pPr>
              <w:pStyle w:val="TableParagraph"/>
              <w:ind w:left="103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2.2.5</w:t>
            </w: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</w:tcPr>
          <w:p w:rsidR="00524FAE" w:rsidRDefault="00524FAE" w:rsidP="009320E5">
            <w:pPr>
              <w:pStyle w:val="TableParagraph"/>
              <w:rPr>
                <w:sz w:val="16"/>
              </w:rPr>
            </w:pPr>
          </w:p>
        </w:tc>
      </w:tr>
      <w:tr w:rsidR="00524FAE" w:rsidTr="009320E5">
        <w:trPr>
          <w:trHeight w:val="228"/>
        </w:trPr>
        <w:tc>
          <w:tcPr>
            <w:tcW w:w="3300" w:type="dxa"/>
            <w:gridSpan w:val="3"/>
          </w:tcPr>
          <w:p w:rsidR="00524FAE" w:rsidRDefault="00524FAE" w:rsidP="00B1346B">
            <w:pPr>
              <w:pStyle w:val="TableParagraph"/>
              <w:ind w:left="1181"/>
              <w:rPr>
                <w:b/>
                <w:sz w:val="18"/>
              </w:rPr>
            </w:pPr>
            <w:r>
              <w:rPr>
                <w:b/>
                <w:sz w:val="18"/>
              </w:rPr>
              <w:t>Усього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 пунктом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2.2</w:t>
            </w: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ind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х</w:t>
            </w: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х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418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ind w:lef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ind w:lef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ind w:left="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ind w:lef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ind w:right="27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left="1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lef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ind w:left="1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right="1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98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524FAE" w:rsidTr="009320E5">
        <w:trPr>
          <w:trHeight w:val="258"/>
        </w:trPr>
        <w:tc>
          <w:tcPr>
            <w:tcW w:w="3300" w:type="dxa"/>
            <w:gridSpan w:val="3"/>
          </w:tcPr>
          <w:p w:rsidR="00524FAE" w:rsidRDefault="00524FAE" w:rsidP="00B1346B">
            <w:pPr>
              <w:pStyle w:val="TableParagraph"/>
              <w:ind w:left="1216"/>
              <w:rPr>
                <w:b/>
                <w:sz w:val="18"/>
              </w:rPr>
            </w:pPr>
            <w:r>
              <w:rPr>
                <w:b/>
                <w:sz w:val="18"/>
              </w:rPr>
              <w:t>Усього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розділом ІІ</w:t>
            </w: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ind w:left="96" w:right="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1028,98</w:t>
            </w: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ind w:left="241" w:right="2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37,31</w:t>
            </w: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ind w:left="155" w:right="1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991,67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418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ind w:lef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ind w:lef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ind w:left="96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1028,98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ind w:left="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1028,98</w:t>
            </w: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ind w:right="27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left="1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lef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ind w:left="150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50,12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right="1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98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496,95</w:t>
            </w:r>
          </w:p>
        </w:tc>
      </w:tr>
      <w:tr w:rsidR="00524FAE" w:rsidTr="009320E5">
        <w:trPr>
          <w:trHeight w:val="285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ind w:left="144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ІІІ</w:t>
            </w:r>
          </w:p>
        </w:tc>
        <w:tc>
          <w:tcPr>
            <w:tcW w:w="15159" w:type="dxa"/>
            <w:gridSpan w:val="19"/>
          </w:tcPr>
          <w:p w:rsidR="00524FAE" w:rsidRDefault="00524FAE" w:rsidP="00B1346B">
            <w:pPr>
              <w:pStyle w:val="TableParagraph"/>
              <w:ind w:left="3513" w:right="34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Постачання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теплової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енергії</w:t>
            </w:r>
          </w:p>
        </w:tc>
      </w:tr>
      <w:tr w:rsidR="00524FAE" w:rsidTr="009320E5">
        <w:trPr>
          <w:trHeight w:val="285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ind w:left="144" w:right="66"/>
              <w:jc w:val="center"/>
              <w:rPr>
                <w:sz w:val="18"/>
              </w:rPr>
            </w:pPr>
            <w:r>
              <w:rPr>
                <w:sz w:val="18"/>
              </w:rPr>
              <w:t>3.1</w:t>
            </w:r>
          </w:p>
        </w:tc>
        <w:tc>
          <w:tcPr>
            <w:tcW w:w="15159" w:type="dxa"/>
            <w:gridSpan w:val="19"/>
          </w:tcPr>
          <w:p w:rsidR="00524FAE" w:rsidRDefault="00524FAE" w:rsidP="00B1346B">
            <w:pPr>
              <w:pStyle w:val="TableParagraph"/>
              <w:ind w:left="1240"/>
              <w:rPr>
                <w:b/>
                <w:sz w:val="18"/>
              </w:rPr>
            </w:pPr>
            <w:r>
              <w:rPr>
                <w:b/>
                <w:sz w:val="18"/>
              </w:rPr>
              <w:t>Будівництво,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реконструкція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модернізація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</w:t>
            </w:r>
            <w:r>
              <w:rPr>
                <w:rFonts w:ascii="Calibri" w:hAnsi="Calibri"/>
                <w:b/>
                <w:sz w:val="18"/>
              </w:rPr>
              <w:t>’</w:t>
            </w:r>
            <w:r>
              <w:rPr>
                <w:b/>
                <w:sz w:val="18"/>
              </w:rPr>
              <w:t>єктів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теплопостачання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(звільняється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від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оподаткування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згідно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пунктом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154.9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статті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Податкового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кодексу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України),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урахуванням:</w:t>
            </w:r>
          </w:p>
        </w:tc>
      </w:tr>
      <w:tr w:rsidR="00524FAE" w:rsidTr="009320E5">
        <w:trPr>
          <w:trHeight w:val="294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ind w:left="144" w:right="25"/>
              <w:jc w:val="center"/>
              <w:rPr>
                <w:sz w:val="18"/>
              </w:rPr>
            </w:pPr>
            <w:r>
              <w:rPr>
                <w:sz w:val="18"/>
              </w:rPr>
              <w:t>3.1.1</w:t>
            </w:r>
          </w:p>
        </w:tc>
        <w:tc>
          <w:tcPr>
            <w:tcW w:w="15159" w:type="dxa"/>
            <w:gridSpan w:val="19"/>
          </w:tcPr>
          <w:p w:rsidR="00524FAE" w:rsidRDefault="00524FAE" w:rsidP="00B1346B">
            <w:pPr>
              <w:pStyle w:val="TableParagraph"/>
              <w:ind w:left="3513" w:right="3477"/>
              <w:jc w:val="center"/>
              <w:rPr>
                <w:sz w:val="18"/>
              </w:rPr>
            </w:pPr>
            <w:r>
              <w:rPr>
                <w:sz w:val="18"/>
              </w:rPr>
              <w:t>Заходи зі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зниження питомих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витрат,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також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втрат ресурсів, 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524FAE" w:rsidTr="009320E5">
        <w:trPr>
          <w:trHeight w:val="270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ind w:right="2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353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ind w:left="46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258"/>
        </w:trPr>
        <w:tc>
          <w:tcPr>
            <w:tcW w:w="3300" w:type="dxa"/>
            <w:gridSpan w:val="3"/>
          </w:tcPr>
          <w:p w:rsidR="00524FAE" w:rsidRDefault="00524FAE" w:rsidP="00B1346B">
            <w:pPr>
              <w:pStyle w:val="TableParagraph"/>
              <w:ind w:left="103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3.1.1</w:t>
            </w: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:rsidR="00524FAE" w:rsidRDefault="00524FAE" w:rsidP="00B1346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524FAE" w:rsidRDefault="00524FAE" w:rsidP="00B1346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285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ind w:left="144" w:right="67"/>
              <w:jc w:val="center"/>
              <w:rPr>
                <w:sz w:val="18"/>
              </w:rPr>
            </w:pPr>
            <w:r>
              <w:rPr>
                <w:sz w:val="18"/>
              </w:rPr>
              <w:t>3.1.2</w:t>
            </w:r>
          </w:p>
        </w:tc>
        <w:tc>
          <w:tcPr>
            <w:tcW w:w="15159" w:type="dxa"/>
            <w:gridSpan w:val="19"/>
          </w:tcPr>
          <w:p w:rsidR="00524FAE" w:rsidRDefault="00524FAE" w:rsidP="00B1346B">
            <w:pPr>
              <w:pStyle w:val="TableParagraph"/>
              <w:ind w:left="3513" w:right="3472"/>
              <w:jc w:val="center"/>
              <w:rPr>
                <w:sz w:val="18"/>
              </w:rPr>
            </w:pPr>
            <w:r>
              <w:rPr>
                <w:sz w:val="18"/>
              </w:rPr>
              <w:t>Заходи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щодо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забезпечення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технологічного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та/або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комерційного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обліку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ресурсів,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524FAE" w:rsidTr="009320E5">
        <w:trPr>
          <w:trHeight w:val="1325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rPr>
                <w:sz w:val="28"/>
              </w:rPr>
            </w:pPr>
          </w:p>
          <w:p w:rsidR="00524FAE" w:rsidRDefault="00524FAE" w:rsidP="00B1346B">
            <w:pPr>
              <w:pStyle w:val="TableParagraph"/>
              <w:ind w:left="141" w:right="1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3.1.2.1</w:t>
            </w:r>
          </w:p>
        </w:tc>
        <w:tc>
          <w:tcPr>
            <w:tcW w:w="1519" w:type="dxa"/>
          </w:tcPr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524FAE" w:rsidRDefault="00524FAE" w:rsidP="00B1346B">
            <w:pPr>
              <w:pStyle w:val="TableParagraph"/>
              <w:ind w:left="31" w:right="56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 №2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вул.14 квартал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</w:p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смт.Борова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 шт</w:t>
            </w:r>
          </w:p>
        </w:tc>
        <w:tc>
          <w:tcPr>
            <w:tcW w:w="94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20,07</w:t>
            </w:r>
          </w:p>
        </w:tc>
        <w:tc>
          <w:tcPr>
            <w:tcW w:w="91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20,07</w:t>
            </w: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20,069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20,069</w:t>
            </w:r>
          </w:p>
        </w:tc>
        <w:tc>
          <w:tcPr>
            <w:tcW w:w="60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:rsidR="00524FAE" w:rsidRDefault="00524FAE" w:rsidP="009320E5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524FAE" w:rsidTr="009320E5">
        <w:trPr>
          <w:trHeight w:val="1384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left="141" w:right="1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3.1.2.2</w:t>
            </w:r>
          </w:p>
        </w:tc>
        <w:tc>
          <w:tcPr>
            <w:tcW w:w="1519" w:type="dxa"/>
          </w:tcPr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524FAE" w:rsidRDefault="00524FAE" w:rsidP="00B1346B">
            <w:pPr>
              <w:pStyle w:val="TableParagraph"/>
              <w:ind w:left="31" w:right="56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 №4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вул.14 квартал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</w:p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смт.Борова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 шт</w:t>
            </w:r>
          </w:p>
        </w:tc>
        <w:tc>
          <w:tcPr>
            <w:tcW w:w="94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19,63</w:t>
            </w:r>
          </w:p>
        </w:tc>
        <w:tc>
          <w:tcPr>
            <w:tcW w:w="91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19,63</w:t>
            </w: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19,627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19,627</w:t>
            </w:r>
          </w:p>
        </w:tc>
        <w:tc>
          <w:tcPr>
            <w:tcW w:w="60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:rsidR="00524FAE" w:rsidRDefault="00524FAE" w:rsidP="009320E5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524FAE" w:rsidTr="009320E5">
        <w:trPr>
          <w:trHeight w:val="1428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left="141" w:right="1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3.1.2.3</w:t>
            </w:r>
          </w:p>
        </w:tc>
        <w:tc>
          <w:tcPr>
            <w:tcW w:w="1519" w:type="dxa"/>
          </w:tcPr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524FAE" w:rsidRDefault="00524FAE" w:rsidP="00B1346B">
            <w:pPr>
              <w:pStyle w:val="TableParagraph"/>
              <w:ind w:left="31" w:right="56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 №5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вул.14 квартал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</w:p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смт.Борова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 шт</w:t>
            </w:r>
          </w:p>
        </w:tc>
        <w:tc>
          <w:tcPr>
            <w:tcW w:w="94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19,67</w:t>
            </w:r>
          </w:p>
        </w:tc>
        <w:tc>
          <w:tcPr>
            <w:tcW w:w="91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19,67</w:t>
            </w: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19,667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19,667</w:t>
            </w:r>
          </w:p>
        </w:tc>
        <w:tc>
          <w:tcPr>
            <w:tcW w:w="60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:rsidR="00524FAE" w:rsidRDefault="00524FAE" w:rsidP="009320E5">
            <w:pPr>
              <w:pStyle w:val="TableParagraph"/>
              <w:jc w:val="center"/>
              <w:rPr>
                <w:sz w:val="18"/>
              </w:rPr>
            </w:pPr>
          </w:p>
        </w:tc>
      </w:tr>
    </w:tbl>
    <w:p w:rsidR="00524FAE" w:rsidRDefault="00524FAE" w:rsidP="00B1346B">
      <w:pPr>
        <w:rPr>
          <w:sz w:val="18"/>
        </w:rPr>
        <w:sectPr w:rsidR="00524FAE" w:rsidSect="009320E5">
          <w:pgSz w:w="16840" w:h="11907" w:orient="landscape" w:code="9"/>
          <w:pgMar w:top="403" w:right="981" w:bottom="289" w:left="1077" w:header="720" w:footer="720" w:gutter="0"/>
          <w:cols w:space="720"/>
        </w:sectPr>
      </w:pPr>
    </w:p>
    <w:tbl>
      <w:tblPr>
        <w:tblW w:w="15717" w:type="dxa"/>
        <w:tblInd w:w="-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2"/>
        <w:gridCol w:w="1988"/>
        <w:gridCol w:w="904"/>
        <w:gridCol w:w="948"/>
        <w:gridCol w:w="678"/>
        <w:gridCol w:w="880"/>
        <w:gridCol w:w="676"/>
        <w:gridCol w:w="550"/>
        <w:gridCol w:w="598"/>
        <w:gridCol w:w="746"/>
        <w:gridCol w:w="880"/>
        <w:gridCol w:w="722"/>
        <w:gridCol w:w="932"/>
        <w:gridCol w:w="739"/>
        <w:gridCol w:w="627"/>
        <w:gridCol w:w="594"/>
        <w:gridCol w:w="594"/>
        <w:gridCol w:w="579"/>
        <w:gridCol w:w="594"/>
        <w:gridCol w:w="726"/>
      </w:tblGrid>
      <w:tr w:rsidR="00524FAE" w:rsidTr="009320E5">
        <w:trPr>
          <w:trHeight w:val="228"/>
        </w:trPr>
        <w:tc>
          <w:tcPr>
            <w:tcW w:w="762" w:type="dxa"/>
          </w:tcPr>
          <w:p w:rsidR="00524FAE" w:rsidRDefault="00524FAE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88" w:type="dxa"/>
          </w:tcPr>
          <w:p w:rsidR="00524FAE" w:rsidRDefault="00524FAE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904" w:type="dxa"/>
          </w:tcPr>
          <w:p w:rsidR="00524FAE" w:rsidRDefault="00524FAE" w:rsidP="00B1346B">
            <w:pPr>
              <w:pStyle w:val="TableParagraph"/>
              <w:ind w:lef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948" w:type="dxa"/>
          </w:tcPr>
          <w:p w:rsidR="00524FAE" w:rsidRDefault="00524FAE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78" w:type="dxa"/>
          </w:tcPr>
          <w:p w:rsidR="00524FAE" w:rsidRDefault="00524FAE" w:rsidP="00B1346B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ind w:left="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676" w:type="dxa"/>
          </w:tcPr>
          <w:p w:rsidR="00524FAE" w:rsidRDefault="00524FAE" w:rsidP="00B1346B">
            <w:pPr>
              <w:pStyle w:val="TableParagraph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550" w:type="dxa"/>
          </w:tcPr>
          <w:p w:rsidR="00524FAE" w:rsidRDefault="00524FAE" w:rsidP="00B1346B">
            <w:pPr>
              <w:pStyle w:val="TableParagraph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598" w:type="dxa"/>
          </w:tcPr>
          <w:p w:rsidR="00524FAE" w:rsidRDefault="00524FAE" w:rsidP="00B1346B">
            <w:pPr>
              <w:pStyle w:val="TableParagraph"/>
              <w:ind w:lef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746" w:type="dxa"/>
          </w:tcPr>
          <w:p w:rsidR="00524FAE" w:rsidRDefault="00524FAE" w:rsidP="00B1346B">
            <w:pPr>
              <w:pStyle w:val="TableParagraph"/>
              <w:ind w:left="155" w:right="1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ind w:left="96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ind w:left="264" w:right="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932" w:type="dxa"/>
          </w:tcPr>
          <w:p w:rsidR="00524FAE" w:rsidRDefault="00524FAE" w:rsidP="00B1346B">
            <w:pPr>
              <w:pStyle w:val="TableParagraph"/>
              <w:ind w:left="96" w:right="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739" w:type="dxa"/>
          </w:tcPr>
          <w:p w:rsidR="00524FAE" w:rsidRDefault="00524FAE" w:rsidP="00B1346B">
            <w:pPr>
              <w:pStyle w:val="TableParagraph"/>
              <w:ind w:left="275" w:right="2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ind w:left="239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left="223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left="224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579" w:type="dxa"/>
          </w:tcPr>
          <w:p w:rsidR="00524FAE" w:rsidRDefault="00524FAE" w:rsidP="00B1346B">
            <w:pPr>
              <w:pStyle w:val="TableParagraph"/>
              <w:ind w:left="150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726" w:type="dxa"/>
          </w:tcPr>
          <w:p w:rsidR="00524FAE" w:rsidRDefault="00524FAE" w:rsidP="00B1346B">
            <w:pPr>
              <w:pStyle w:val="TableParagraph"/>
              <w:ind w:left="283" w:right="2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</w:tr>
      <w:tr w:rsidR="00524FAE" w:rsidTr="009320E5">
        <w:trPr>
          <w:trHeight w:val="1370"/>
        </w:trPr>
        <w:tc>
          <w:tcPr>
            <w:tcW w:w="762" w:type="dxa"/>
          </w:tcPr>
          <w:p w:rsidR="00524FAE" w:rsidRDefault="00524FAE" w:rsidP="009320E5">
            <w:pPr>
              <w:pStyle w:val="TableParagraph"/>
              <w:rPr>
                <w:sz w:val="20"/>
              </w:rPr>
            </w:pPr>
          </w:p>
          <w:p w:rsidR="00524FAE" w:rsidRDefault="00524FAE" w:rsidP="009320E5">
            <w:pPr>
              <w:pStyle w:val="TableParagraph"/>
              <w:rPr>
                <w:sz w:val="20"/>
              </w:rPr>
            </w:pPr>
          </w:p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3.1.2.4</w:t>
            </w:r>
          </w:p>
        </w:tc>
        <w:tc>
          <w:tcPr>
            <w:tcW w:w="1988" w:type="dxa"/>
          </w:tcPr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524FAE" w:rsidRDefault="00524FAE" w:rsidP="00B1346B">
            <w:pPr>
              <w:pStyle w:val="TableParagraph"/>
              <w:ind w:left="31" w:right="56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 №6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вул.14 квартал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</w:p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смт.Борова</w:t>
            </w:r>
          </w:p>
        </w:tc>
        <w:tc>
          <w:tcPr>
            <w:tcW w:w="904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7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948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7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21,65</w:t>
            </w:r>
          </w:p>
        </w:tc>
        <w:tc>
          <w:tcPr>
            <w:tcW w:w="67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7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21,65</w:t>
            </w:r>
          </w:p>
        </w:tc>
        <w:tc>
          <w:tcPr>
            <w:tcW w:w="676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7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21,646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7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21,646</w:t>
            </w: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6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1413"/>
        </w:trPr>
        <w:tc>
          <w:tcPr>
            <w:tcW w:w="762" w:type="dxa"/>
          </w:tcPr>
          <w:p w:rsidR="00524FAE" w:rsidRDefault="00524FAE" w:rsidP="009320E5">
            <w:pPr>
              <w:pStyle w:val="TableParagraph"/>
              <w:rPr>
                <w:sz w:val="20"/>
              </w:rPr>
            </w:pPr>
          </w:p>
          <w:p w:rsidR="00524FAE" w:rsidRDefault="00524FAE" w:rsidP="009320E5">
            <w:pPr>
              <w:pStyle w:val="TableParagraph"/>
              <w:rPr>
                <w:sz w:val="20"/>
              </w:rPr>
            </w:pPr>
          </w:p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3.1.2.5</w:t>
            </w:r>
          </w:p>
        </w:tc>
        <w:tc>
          <w:tcPr>
            <w:tcW w:w="1988" w:type="dxa"/>
          </w:tcPr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524FAE" w:rsidRDefault="00524FAE" w:rsidP="00B1346B">
            <w:pPr>
              <w:pStyle w:val="TableParagraph"/>
              <w:ind w:left="31" w:right="56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 №7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вул.14 квартал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</w:p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смт.Борова</w:t>
            </w:r>
          </w:p>
        </w:tc>
        <w:tc>
          <w:tcPr>
            <w:tcW w:w="904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9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948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9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20,19</w:t>
            </w:r>
          </w:p>
        </w:tc>
        <w:tc>
          <w:tcPr>
            <w:tcW w:w="67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9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20,19</w:t>
            </w:r>
          </w:p>
        </w:tc>
        <w:tc>
          <w:tcPr>
            <w:tcW w:w="676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9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20,188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9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20,188</w:t>
            </w: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6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1370"/>
        </w:trPr>
        <w:tc>
          <w:tcPr>
            <w:tcW w:w="762" w:type="dxa"/>
          </w:tcPr>
          <w:p w:rsidR="00524FAE" w:rsidRDefault="00524FAE" w:rsidP="009320E5">
            <w:pPr>
              <w:pStyle w:val="TableParagraph"/>
              <w:rPr>
                <w:sz w:val="20"/>
              </w:rPr>
            </w:pPr>
          </w:p>
          <w:p w:rsidR="00524FAE" w:rsidRDefault="00524FAE" w:rsidP="009320E5">
            <w:pPr>
              <w:pStyle w:val="TableParagraph"/>
              <w:rPr>
                <w:sz w:val="20"/>
              </w:rPr>
            </w:pPr>
          </w:p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3.1.2.6</w:t>
            </w:r>
          </w:p>
        </w:tc>
        <w:tc>
          <w:tcPr>
            <w:tcW w:w="1988" w:type="dxa"/>
          </w:tcPr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524FAE" w:rsidRDefault="00524FAE" w:rsidP="00B1346B">
            <w:pPr>
              <w:pStyle w:val="TableParagraph"/>
              <w:ind w:left="31" w:right="115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</w:t>
            </w:r>
          </w:p>
          <w:p w:rsidR="00524FAE" w:rsidRDefault="00524FAE" w:rsidP="00B1346B">
            <w:pPr>
              <w:pStyle w:val="TableParagraph"/>
              <w:ind w:left="31" w:right="471"/>
              <w:rPr>
                <w:b/>
                <w:sz w:val="18"/>
              </w:rPr>
            </w:pPr>
            <w:r>
              <w:rPr>
                <w:b/>
                <w:sz w:val="18"/>
              </w:rPr>
              <w:t>№68 по вул.Миру 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смт.Борова</w:t>
            </w:r>
          </w:p>
        </w:tc>
        <w:tc>
          <w:tcPr>
            <w:tcW w:w="904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7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948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7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17,52</w:t>
            </w:r>
          </w:p>
        </w:tc>
        <w:tc>
          <w:tcPr>
            <w:tcW w:w="67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7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17,52</w:t>
            </w:r>
          </w:p>
        </w:tc>
        <w:tc>
          <w:tcPr>
            <w:tcW w:w="676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7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17,52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7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17,52</w:t>
            </w: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6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1384"/>
        </w:trPr>
        <w:tc>
          <w:tcPr>
            <w:tcW w:w="762" w:type="dxa"/>
          </w:tcPr>
          <w:p w:rsidR="00524FAE" w:rsidRDefault="00524FAE" w:rsidP="009320E5">
            <w:pPr>
              <w:pStyle w:val="TableParagraph"/>
              <w:rPr>
                <w:sz w:val="20"/>
              </w:rPr>
            </w:pPr>
          </w:p>
          <w:p w:rsidR="00524FAE" w:rsidRDefault="00524FAE" w:rsidP="009320E5">
            <w:pPr>
              <w:pStyle w:val="TableParagraph"/>
              <w:rPr>
                <w:sz w:val="20"/>
              </w:rPr>
            </w:pPr>
          </w:p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3.1.2.7</w:t>
            </w:r>
          </w:p>
        </w:tc>
        <w:tc>
          <w:tcPr>
            <w:tcW w:w="1988" w:type="dxa"/>
          </w:tcPr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524FAE" w:rsidRDefault="00524FAE" w:rsidP="00B1346B">
            <w:pPr>
              <w:pStyle w:val="TableParagraph"/>
              <w:ind w:left="31" w:right="56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 №1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 вул.Привокзальна 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смт.Борова</w:t>
            </w:r>
          </w:p>
        </w:tc>
        <w:tc>
          <w:tcPr>
            <w:tcW w:w="904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948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18,51</w:t>
            </w:r>
          </w:p>
        </w:tc>
        <w:tc>
          <w:tcPr>
            <w:tcW w:w="67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18,51</w:t>
            </w:r>
          </w:p>
        </w:tc>
        <w:tc>
          <w:tcPr>
            <w:tcW w:w="676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18,511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18,511</w:t>
            </w: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6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1384"/>
        </w:trPr>
        <w:tc>
          <w:tcPr>
            <w:tcW w:w="762" w:type="dxa"/>
          </w:tcPr>
          <w:p w:rsidR="00524FAE" w:rsidRDefault="00524FAE" w:rsidP="009320E5">
            <w:pPr>
              <w:pStyle w:val="TableParagraph"/>
              <w:rPr>
                <w:sz w:val="20"/>
              </w:rPr>
            </w:pPr>
          </w:p>
          <w:p w:rsidR="00524FAE" w:rsidRDefault="00524FAE" w:rsidP="009320E5">
            <w:pPr>
              <w:pStyle w:val="TableParagraph"/>
              <w:rPr>
                <w:sz w:val="20"/>
              </w:rPr>
            </w:pPr>
          </w:p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3.1.2.8</w:t>
            </w:r>
          </w:p>
        </w:tc>
        <w:tc>
          <w:tcPr>
            <w:tcW w:w="1988" w:type="dxa"/>
          </w:tcPr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524FAE" w:rsidRDefault="00524FAE" w:rsidP="00B1346B">
            <w:pPr>
              <w:pStyle w:val="TableParagraph"/>
              <w:ind w:left="31" w:right="115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</w:t>
            </w:r>
          </w:p>
          <w:p w:rsidR="00524FAE" w:rsidRDefault="00524FAE" w:rsidP="00B1346B">
            <w:pPr>
              <w:pStyle w:val="TableParagraph"/>
              <w:ind w:left="31" w:right="399"/>
              <w:rPr>
                <w:b/>
                <w:sz w:val="18"/>
              </w:rPr>
            </w:pPr>
            <w:r>
              <w:rPr>
                <w:b/>
                <w:sz w:val="18"/>
              </w:rPr>
              <w:t>№1А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вул.Привокзальна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</w:p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смт.Борова</w:t>
            </w:r>
          </w:p>
        </w:tc>
        <w:tc>
          <w:tcPr>
            <w:tcW w:w="904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948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17,61</w:t>
            </w:r>
          </w:p>
        </w:tc>
        <w:tc>
          <w:tcPr>
            <w:tcW w:w="67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17,61</w:t>
            </w:r>
          </w:p>
        </w:tc>
        <w:tc>
          <w:tcPr>
            <w:tcW w:w="676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17,609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17,609</w:t>
            </w: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6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1385"/>
        </w:trPr>
        <w:tc>
          <w:tcPr>
            <w:tcW w:w="762" w:type="dxa"/>
          </w:tcPr>
          <w:p w:rsidR="00524FAE" w:rsidRDefault="00524FAE" w:rsidP="009320E5">
            <w:pPr>
              <w:pStyle w:val="TableParagraph"/>
              <w:rPr>
                <w:sz w:val="20"/>
              </w:rPr>
            </w:pPr>
          </w:p>
          <w:p w:rsidR="00524FAE" w:rsidRDefault="00524FAE" w:rsidP="009320E5">
            <w:pPr>
              <w:pStyle w:val="TableParagraph"/>
              <w:rPr>
                <w:sz w:val="20"/>
              </w:rPr>
            </w:pPr>
          </w:p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3.1.2.9</w:t>
            </w:r>
          </w:p>
        </w:tc>
        <w:tc>
          <w:tcPr>
            <w:tcW w:w="1988" w:type="dxa"/>
          </w:tcPr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524FAE" w:rsidRDefault="00524FAE" w:rsidP="00B1346B">
            <w:pPr>
              <w:pStyle w:val="TableParagraph"/>
              <w:ind w:left="31" w:right="56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 №3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 вул.Привокзальна 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смт.Борова</w:t>
            </w:r>
          </w:p>
        </w:tc>
        <w:tc>
          <w:tcPr>
            <w:tcW w:w="904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948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17,63</w:t>
            </w:r>
          </w:p>
        </w:tc>
        <w:tc>
          <w:tcPr>
            <w:tcW w:w="67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17,63</w:t>
            </w:r>
          </w:p>
        </w:tc>
        <w:tc>
          <w:tcPr>
            <w:tcW w:w="676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17,634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17,634</w:t>
            </w: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6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1384"/>
        </w:trPr>
        <w:tc>
          <w:tcPr>
            <w:tcW w:w="762" w:type="dxa"/>
          </w:tcPr>
          <w:p w:rsidR="00524FAE" w:rsidRDefault="00524FAE" w:rsidP="009320E5">
            <w:pPr>
              <w:pStyle w:val="TableParagraph"/>
              <w:rPr>
                <w:sz w:val="20"/>
              </w:rPr>
            </w:pPr>
          </w:p>
          <w:p w:rsidR="00524FAE" w:rsidRDefault="00524FAE" w:rsidP="009320E5">
            <w:pPr>
              <w:pStyle w:val="TableParagraph"/>
              <w:rPr>
                <w:sz w:val="20"/>
              </w:rPr>
            </w:pPr>
          </w:p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3.1.2.10</w:t>
            </w:r>
          </w:p>
        </w:tc>
        <w:tc>
          <w:tcPr>
            <w:tcW w:w="1988" w:type="dxa"/>
          </w:tcPr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524FAE" w:rsidRDefault="00524FAE" w:rsidP="00B1346B">
            <w:pPr>
              <w:pStyle w:val="TableParagraph"/>
              <w:ind w:left="31" w:right="56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 №5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 вул.Привокзальна 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смт.Борова</w:t>
            </w:r>
          </w:p>
        </w:tc>
        <w:tc>
          <w:tcPr>
            <w:tcW w:w="904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948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17,63</w:t>
            </w:r>
          </w:p>
        </w:tc>
        <w:tc>
          <w:tcPr>
            <w:tcW w:w="67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17,63</w:t>
            </w:r>
          </w:p>
        </w:tc>
        <w:tc>
          <w:tcPr>
            <w:tcW w:w="676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17,628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17,628</w:t>
            </w: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6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1384"/>
        </w:trPr>
        <w:tc>
          <w:tcPr>
            <w:tcW w:w="762" w:type="dxa"/>
          </w:tcPr>
          <w:p w:rsidR="00524FAE" w:rsidRDefault="00524FAE" w:rsidP="009320E5">
            <w:pPr>
              <w:pStyle w:val="TableParagraph"/>
              <w:rPr>
                <w:sz w:val="20"/>
              </w:rPr>
            </w:pPr>
          </w:p>
          <w:p w:rsidR="00524FAE" w:rsidRDefault="00524FAE" w:rsidP="009320E5">
            <w:pPr>
              <w:pStyle w:val="TableParagraph"/>
              <w:rPr>
                <w:sz w:val="20"/>
              </w:rPr>
            </w:pPr>
          </w:p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3.1.2.11</w:t>
            </w:r>
          </w:p>
        </w:tc>
        <w:tc>
          <w:tcPr>
            <w:tcW w:w="1988" w:type="dxa"/>
          </w:tcPr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524FAE" w:rsidRDefault="00524FAE" w:rsidP="00B1346B">
            <w:pPr>
              <w:pStyle w:val="TableParagraph"/>
              <w:ind w:left="31" w:right="115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</w:t>
            </w:r>
          </w:p>
          <w:p w:rsidR="00524FAE" w:rsidRDefault="00524FAE" w:rsidP="00B1346B">
            <w:pPr>
              <w:pStyle w:val="TableParagraph"/>
              <w:ind w:left="31" w:right="399"/>
              <w:rPr>
                <w:b/>
                <w:sz w:val="18"/>
              </w:rPr>
            </w:pPr>
            <w:r>
              <w:rPr>
                <w:b/>
                <w:sz w:val="18"/>
              </w:rPr>
              <w:t>№9А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вул.Привокзальна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</w:p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смт.Борова</w:t>
            </w:r>
          </w:p>
        </w:tc>
        <w:tc>
          <w:tcPr>
            <w:tcW w:w="904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948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21,99</w:t>
            </w:r>
          </w:p>
        </w:tc>
        <w:tc>
          <w:tcPr>
            <w:tcW w:w="67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21,99</w:t>
            </w:r>
          </w:p>
        </w:tc>
        <w:tc>
          <w:tcPr>
            <w:tcW w:w="676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21,991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21,991</w:t>
            </w: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6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1385"/>
        </w:trPr>
        <w:tc>
          <w:tcPr>
            <w:tcW w:w="762" w:type="dxa"/>
          </w:tcPr>
          <w:p w:rsidR="00524FAE" w:rsidRDefault="00524FAE" w:rsidP="009320E5">
            <w:pPr>
              <w:pStyle w:val="TableParagraph"/>
              <w:rPr>
                <w:sz w:val="20"/>
              </w:rPr>
            </w:pPr>
          </w:p>
          <w:p w:rsidR="00524FAE" w:rsidRDefault="00524FAE" w:rsidP="009320E5">
            <w:pPr>
              <w:pStyle w:val="TableParagraph"/>
              <w:rPr>
                <w:sz w:val="20"/>
              </w:rPr>
            </w:pPr>
          </w:p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3.1.2.12</w:t>
            </w:r>
          </w:p>
        </w:tc>
        <w:tc>
          <w:tcPr>
            <w:tcW w:w="1988" w:type="dxa"/>
          </w:tcPr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524FAE" w:rsidRDefault="00524FAE" w:rsidP="00B1346B">
            <w:pPr>
              <w:pStyle w:val="TableParagraph"/>
              <w:ind w:left="31" w:right="115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</w:t>
            </w:r>
          </w:p>
          <w:p w:rsidR="00524FAE" w:rsidRDefault="00524FAE" w:rsidP="00B1346B">
            <w:pPr>
              <w:pStyle w:val="TableParagraph"/>
              <w:ind w:left="31" w:right="399"/>
              <w:rPr>
                <w:b/>
                <w:sz w:val="18"/>
              </w:rPr>
            </w:pPr>
            <w:r>
              <w:rPr>
                <w:b/>
                <w:sz w:val="18"/>
              </w:rPr>
              <w:t>№11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вул.Привокзальна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</w:p>
          <w:p w:rsidR="00524FAE" w:rsidRDefault="00524FAE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смт.Борова</w:t>
            </w:r>
          </w:p>
        </w:tc>
        <w:tc>
          <w:tcPr>
            <w:tcW w:w="904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948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21,35</w:t>
            </w:r>
          </w:p>
        </w:tc>
        <w:tc>
          <w:tcPr>
            <w:tcW w:w="67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21,35</w:t>
            </w:r>
          </w:p>
        </w:tc>
        <w:tc>
          <w:tcPr>
            <w:tcW w:w="676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21,353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21,353</w:t>
            </w: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6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</w:tr>
    </w:tbl>
    <w:p w:rsidR="00524FAE" w:rsidRDefault="00524FAE" w:rsidP="00B1346B">
      <w:pPr>
        <w:rPr>
          <w:sz w:val="18"/>
        </w:rPr>
        <w:sectPr w:rsidR="00524FAE" w:rsidSect="009320E5">
          <w:pgSz w:w="16840" w:h="11907" w:orient="landscape" w:code="9"/>
          <w:pgMar w:top="403" w:right="981" w:bottom="289" w:left="1077" w:header="720" w:footer="720" w:gutter="0"/>
          <w:cols w:space="720"/>
        </w:sectPr>
      </w:pPr>
    </w:p>
    <w:tbl>
      <w:tblPr>
        <w:tblW w:w="15620" w:type="dxa"/>
        <w:tblInd w:w="-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1"/>
        <w:gridCol w:w="1739"/>
        <w:gridCol w:w="770"/>
        <w:gridCol w:w="770"/>
        <w:gridCol w:w="660"/>
        <w:gridCol w:w="880"/>
        <w:gridCol w:w="700"/>
        <w:gridCol w:w="722"/>
        <w:gridCol w:w="818"/>
        <w:gridCol w:w="770"/>
        <w:gridCol w:w="730"/>
        <w:gridCol w:w="722"/>
        <w:gridCol w:w="818"/>
        <w:gridCol w:w="739"/>
        <w:gridCol w:w="627"/>
        <w:gridCol w:w="594"/>
        <w:gridCol w:w="594"/>
        <w:gridCol w:w="801"/>
        <w:gridCol w:w="594"/>
        <w:gridCol w:w="671"/>
      </w:tblGrid>
      <w:tr w:rsidR="00524FAE" w:rsidTr="009320E5">
        <w:trPr>
          <w:trHeight w:val="228"/>
        </w:trPr>
        <w:tc>
          <w:tcPr>
            <w:tcW w:w="901" w:type="dxa"/>
          </w:tcPr>
          <w:p w:rsidR="00524FAE" w:rsidRDefault="00524FAE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739" w:type="dxa"/>
          </w:tcPr>
          <w:p w:rsidR="00524FAE" w:rsidRDefault="00524FAE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lef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0" w:type="dxa"/>
          </w:tcPr>
          <w:p w:rsidR="00524FAE" w:rsidRDefault="00524FAE" w:rsidP="00B1346B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880" w:type="dxa"/>
          </w:tcPr>
          <w:p w:rsidR="00524FAE" w:rsidRDefault="00524FAE" w:rsidP="00B1346B">
            <w:pPr>
              <w:pStyle w:val="TableParagraph"/>
              <w:ind w:left="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700" w:type="dxa"/>
          </w:tcPr>
          <w:p w:rsidR="00524FAE" w:rsidRDefault="00524FAE" w:rsidP="00B1346B">
            <w:pPr>
              <w:pStyle w:val="TableParagraph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818" w:type="dxa"/>
          </w:tcPr>
          <w:p w:rsidR="00524FAE" w:rsidRDefault="00524FAE" w:rsidP="00B1346B">
            <w:pPr>
              <w:pStyle w:val="TableParagraph"/>
              <w:ind w:lef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770" w:type="dxa"/>
          </w:tcPr>
          <w:p w:rsidR="00524FAE" w:rsidRDefault="00524FAE" w:rsidP="00B1346B">
            <w:pPr>
              <w:pStyle w:val="TableParagraph"/>
              <w:ind w:left="45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730" w:type="dxa"/>
          </w:tcPr>
          <w:p w:rsidR="00524FAE" w:rsidRDefault="00524FAE" w:rsidP="00B1346B">
            <w:pPr>
              <w:pStyle w:val="TableParagraph"/>
              <w:ind w:left="96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722" w:type="dxa"/>
          </w:tcPr>
          <w:p w:rsidR="00524FAE" w:rsidRDefault="00524FAE" w:rsidP="00B1346B">
            <w:pPr>
              <w:pStyle w:val="TableParagraph"/>
              <w:ind w:left="264" w:right="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818" w:type="dxa"/>
          </w:tcPr>
          <w:p w:rsidR="00524FAE" w:rsidRDefault="00524FAE" w:rsidP="00B1346B">
            <w:pPr>
              <w:pStyle w:val="TableParagraph"/>
              <w:ind w:left="96" w:right="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739" w:type="dxa"/>
          </w:tcPr>
          <w:p w:rsidR="00524FAE" w:rsidRDefault="00524FAE" w:rsidP="00B1346B">
            <w:pPr>
              <w:pStyle w:val="TableParagraph"/>
              <w:ind w:right="2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627" w:type="dxa"/>
          </w:tcPr>
          <w:p w:rsidR="00524FAE" w:rsidRDefault="00524FAE" w:rsidP="00B1346B">
            <w:pPr>
              <w:pStyle w:val="TableParagraph"/>
              <w:ind w:left="221" w:right="1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left="183" w:right="1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left="183" w:right="1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801" w:type="dxa"/>
          </w:tcPr>
          <w:p w:rsidR="00524FAE" w:rsidRDefault="00524FAE" w:rsidP="00B1346B">
            <w:pPr>
              <w:pStyle w:val="TableParagraph"/>
              <w:ind w:left="150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594" w:type="dxa"/>
          </w:tcPr>
          <w:p w:rsidR="00524FAE" w:rsidRDefault="00524FAE" w:rsidP="00B1346B">
            <w:pPr>
              <w:pStyle w:val="TableParagraph"/>
              <w:ind w:right="1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</w:tr>
      <w:tr w:rsidR="00524FAE" w:rsidTr="009320E5">
        <w:trPr>
          <w:trHeight w:val="1385"/>
        </w:trPr>
        <w:tc>
          <w:tcPr>
            <w:tcW w:w="901" w:type="dxa"/>
          </w:tcPr>
          <w:p w:rsidR="00524FAE" w:rsidRPr="009320E5" w:rsidRDefault="00524FAE" w:rsidP="009320E5">
            <w:pPr>
              <w:pStyle w:val="TableParagraph"/>
              <w:rPr>
                <w:sz w:val="20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0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3.1.2.13</w:t>
            </w:r>
          </w:p>
        </w:tc>
        <w:tc>
          <w:tcPr>
            <w:tcW w:w="173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Встановлення</w:t>
            </w:r>
          </w:p>
          <w:p w:rsidR="00524FAE" w:rsidRPr="009320E5" w:rsidRDefault="00524FAE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лічильника тепла</w:t>
            </w:r>
            <w:r w:rsidRPr="009320E5">
              <w:rPr>
                <w:b/>
                <w:spacing w:val="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на</w:t>
            </w:r>
            <w:r w:rsidRPr="009320E5">
              <w:rPr>
                <w:b/>
                <w:spacing w:val="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житловому будинку №3</w:t>
            </w:r>
            <w:r w:rsidRPr="009320E5">
              <w:rPr>
                <w:b/>
                <w:spacing w:val="-4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по</w:t>
            </w:r>
            <w:r w:rsidRPr="009320E5">
              <w:rPr>
                <w:b/>
                <w:spacing w:val="-3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вул.14 квартал</w:t>
            </w:r>
            <w:r w:rsidRPr="009320E5">
              <w:rPr>
                <w:b/>
                <w:spacing w:val="-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,</w:t>
            </w:r>
          </w:p>
          <w:p w:rsidR="00524FAE" w:rsidRPr="009320E5" w:rsidRDefault="00524FAE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смт.Борова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17,42</w:t>
            </w: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17,42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17,416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17,416</w:t>
            </w: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1384"/>
        </w:trPr>
        <w:tc>
          <w:tcPr>
            <w:tcW w:w="901" w:type="dxa"/>
          </w:tcPr>
          <w:p w:rsidR="00524FAE" w:rsidRPr="009320E5" w:rsidRDefault="00524FAE" w:rsidP="009320E5">
            <w:pPr>
              <w:pStyle w:val="TableParagraph"/>
              <w:rPr>
                <w:sz w:val="20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0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3.1.2.14</w:t>
            </w:r>
          </w:p>
        </w:tc>
        <w:tc>
          <w:tcPr>
            <w:tcW w:w="173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Встановлення</w:t>
            </w:r>
          </w:p>
          <w:p w:rsidR="00524FAE" w:rsidRPr="009320E5" w:rsidRDefault="00524FAE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лічильника тепла</w:t>
            </w:r>
            <w:r w:rsidRPr="009320E5">
              <w:rPr>
                <w:b/>
                <w:spacing w:val="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на</w:t>
            </w:r>
            <w:r w:rsidRPr="009320E5">
              <w:rPr>
                <w:b/>
                <w:spacing w:val="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житловому будинку №8</w:t>
            </w:r>
            <w:r w:rsidRPr="009320E5">
              <w:rPr>
                <w:b/>
                <w:spacing w:val="-4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по</w:t>
            </w:r>
            <w:r w:rsidRPr="009320E5">
              <w:rPr>
                <w:b/>
                <w:spacing w:val="-3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вул.14 квартал</w:t>
            </w:r>
            <w:r w:rsidRPr="009320E5">
              <w:rPr>
                <w:b/>
                <w:spacing w:val="-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,</w:t>
            </w:r>
          </w:p>
          <w:p w:rsidR="00524FAE" w:rsidRPr="009320E5" w:rsidRDefault="00524FAE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смт.Борова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17,58</w:t>
            </w: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17,58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17,577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28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17,577</w:t>
            </w: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1237"/>
        </w:trPr>
        <w:tc>
          <w:tcPr>
            <w:tcW w:w="901" w:type="dxa"/>
          </w:tcPr>
          <w:p w:rsidR="00524FAE" w:rsidRPr="009320E5" w:rsidRDefault="00524FAE" w:rsidP="009320E5">
            <w:pPr>
              <w:pStyle w:val="TableParagraph"/>
              <w:rPr>
                <w:sz w:val="20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0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3.1.2.15</w:t>
            </w:r>
          </w:p>
        </w:tc>
        <w:tc>
          <w:tcPr>
            <w:tcW w:w="173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Встановлення</w:t>
            </w:r>
          </w:p>
          <w:p w:rsidR="00524FAE" w:rsidRPr="009320E5" w:rsidRDefault="00524FAE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лічильника тепла</w:t>
            </w:r>
            <w:r w:rsidRPr="009320E5">
              <w:rPr>
                <w:b/>
                <w:spacing w:val="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на</w:t>
            </w:r>
            <w:r w:rsidRPr="009320E5">
              <w:rPr>
                <w:b/>
                <w:spacing w:val="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житловому будинку №1</w:t>
            </w:r>
            <w:r w:rsidRPr="009320E5">
              <w:rPr>
                <w:b/>
                <w:spacing w:val="-4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по</w:t>
            </w:r>
            <w:r w:rsidRPr="009320E5">
              <w:rPr>
                <w:b/>
                <w:spacing w:val="-3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вул.14 квартал</w:t>
            </w:r>
            <w:r w:rsidRPr="009320E5">
              <w:rPr>
                <w:b/>
                <w:spacing w:val="-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,</w:t>
            </w:r>
          </w:p>
          <w:p w:rsidR="00524FAE" w:rsidRPr="009320E5" w:rsidRDefault="00524FAE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смт.Борова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30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30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21,12</w:t>
            </w: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30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21,12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30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21,115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</w:pPr>
          </w:p>
          <w:p w:rsidR="00524FAE" w:rsidRPr="009320E5" w:rsidRDefault="00524FAE" w:rsidP="009320E5">
            <w:pPr>
              <w:pStyle w:val="TableParagraph"/>
              <w:rPr>
                <w:sz w:val="30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21,115</w:t>
            </w: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228"/>
        </w:trPr>
        <w:tc>
          <w:tcPr>
            <w:tcW w:w="901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</w:tr>
      <w:tr w:rsidR="00524FAE" w:rsidTr="009320E5">
        <w:trPr>
          <w:trHeight w:val="228"/>
        </w:trPr>
        <w:tc>
          <w:tcPr>
            <w:tcW w:w="3410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Усього</w:t>
            </w:r>
            <w:r w:rsidRPr="009320E5">
              <w:rPr>
                <w:spacing w:val="-5"/>
                <w:sz w:val="18"/>
              </w:rPr>
              <w:t xml:space="preserve"> </w:t>
            </w:r>
            <w:r w:rsidRPr="009320E5">
              <w:rPr>
                <w:sz w:val="18"/>
              </w:rPr>
              <w:t>за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підпунктом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3.1.2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289,551</w:t>
            </w: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289,551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289,551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289,551</w:t>
            </w: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</w:tr>
      <w:tr w:rsidR="00524FAE" w:rsidTr="009320E5">
        <w:trPr>
          <w:trHeight w:val="300"/>
        </w:trPr>
        <w:tc>
          <w:tcPr>
            <w:tcW w:w="90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3.1.3</w:t>
            </w:r>
          </w:p>
        </w:tc>
        <w:tc>
          <w:tcPr>
            <w:tcW w:w="14719" w:type="dxa"/>
            <w:gridSpan w:val="19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Інші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заходи,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з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них:</w:t>
            </w:r>
          </w:p>
        </w:tc>
      </w:tr>
      <w:tr w:rsidR="00524FAE" w:rsidTr="009320E5">
        <w:trPr>
          <w:trHeight w:val="214"/>
        </w:trPr>
        <w:tc>
          <w:tcPr>
            <w:tcW w:w="901" w:type="dxa"/>
          </w:tcPr>
          <w:p w:rsidR="00524FAE" w:rsidRPr="009320E5" w:rsidRDefault="00524FAE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1739" w:type="dxa"/>
          </w:tcPr>
          <w:p w:rsidR="00524FAE" w:rsidRPr="009320E5" w:rsidRDefault="00524FAE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rPr>
                <w:sz w:val="14"/>
              </w:rPr>
            </w:pPr>
          </w:p>
        </w:tc>
      </w:tr>
      <w:tr w:rsidR="00524FAE" w:rsidTr="009320E5">
        <w:trPr>
          <w:trHeight w:val="199"/>
        </w:trPr>
        <w:tc>
          <w:tcPr>
            <w:tcW w:w="3410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Усього</w:t>
            </w:r>
            <w:r w:rsidRPr="009320E5">
              <w:rPr>
                <w:spacing w:val="-5"/>
                <w:sz w:val="18"/>
              </w:rPr>
              <w:t xml:space="preserve"> </w:t>
            </w:r>
            <w:r w:rsidRPr="009320E5">
              <w:rPr>
                <w:sz w:val="18"/>
              </w:rPr>
              <w:t>за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підпунктом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3.1.3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rPr>
                <w:sz w:val="12"/>
              </w:rPr>
            </w:pPr>
          </w:p>
        </w:tc>
      </w:tr>
      <w:tr w:rsidR="00524FAE" w:rsidTr="009320E5">
        <w:trPr>
          <w:trHeight w:val="229"/>
        </w:trPr>
        <w:tc>
          <w:tcPr>
            <w:tcW w:w="3410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Усього</w:t>
            </w:r>
            <w:r w:rsidRPr="009320E5">
              <w:rPr>
                <w:spacing w:val="-5"/>
                <w:sz w:val="18"/>
              </w:rPr>
              <w:t xml:space="preserve"> </w:t>
            </w:r>
            <w:r w:rsidRPr="009320E5">
              <w:rPr>
                <w:sz w:val="18"/>
              </w:rPr>
              <w:t>за</w:t>
            </w:r>
            <w:r w:rsidRPr="009320E5">
              <w:rPr>
                <w:spacing w:val="-4"/>
                <w:sz w:val="18"/>
              </w:rPr>
              <w:t xml:space="preserve"> </w:t>
            </w:r>
            <w:r w:rsidRPr="009320E5">
              <w:rPr>
                <w:sz w:val="18"/>
              </w:rPr>
              <w:t>пунктом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3.1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289,55</w:t>
            </w: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289,551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289,55</w:t>
            </w: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</w:tr>
      <w:tr w:rsidR="00524FAE" w:rsidTr="009320E5">
        <w:trPr>
          <w:trHeight w:val="344"/>
        </w:trPr>
        <w:tc>
          <w:tcPr>
            <w:tcW w:w="90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3.2</w:t>
            </w:r>
          </w:p>
        </w:tc>
        <w:tc>
          <w:tcPr>
            <w:tcW w:w="14719" w:type="dxa"/>
            <w:gridSpan w:val="19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Інші</w:t>
            </w:r>
            <w:r w:rsidRPr="009320E5">
              <w:rPr>
                <w:b/>
                <w:spacing w:val="-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заходи</w:t>
            </w:r>
            <w:r w:rsidRPr="009320E5">
              <w:rPr>
                <w:b/>
                <w:spacing w:val="-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(не</w:t>
            </w:r>
            <w:r w:rsidRPr="009320E5">
              <w:rPr>
                <w:b/>
                <w:spacing w:val="-3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звільняється</w:t>
            </w:r>
            <w:r w:rsidRPr="009320E5">
              <w:rPr>
                <w:b/>
                <w:spacing w:val="-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від оподаткування</w:t>
            </w:r>
            <w:r w:rsidRPr="009320E5">
              <w:rPr>
                <w:b/>
                <w:spacing w:val="-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згідно</w:t>
            </w:r>
            <w:r w:rsidRPr="009320E5">
              <w:rPr>
                <w:b/>
                <w:spacing w:val="-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з</w:t>
            </w:r>
            <w:r w:rsidRPr="009320E5">
              <w:rPr>
                <w:b/>
                <w:spacing w:val="-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пунктом 154.9 статті</w:t>
            </w:r>
            <w:r w:rsidRPr="009320E5">
              <w:rPr>
                <w:b/>
                <w:spacing w:val="-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154 Податкового</w:t>
            </w:r>
            <w:r w:rsidRPr="009320E5">
              <w:rPr>
                <w:b/>
                <w:spacing w:val="-3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кодексу України),</w:t>
            </w:r>
            <w:r w:rsidRPr="009320E5">
              <w:rPr>
                <w:b/>
                <w:spacing w:val="-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з</w:t>
            </w:r>
            <w:r w:rsidRPr="009320E5">
              <w:rPr>
                <w:b/>
                <w:spacing w:val="-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урахуванням:</w:t>
            </w:r>
          </w:p>
        </w:tc>
      </w:tr>
      <w:tr w:rsidR="00524FAE" w:rsidTr="009320E5">
        <w:trPr>
          <w:trHeight w:val="314"/>
        </w:trPr>
        <w:tc>
          <w:tcPr>
            <w:tcW w:w="90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3.2.1</w:t>
            </w:r>
          </w:p>
        </w:tc>
        <w:tc>
          <w:tcPr>
            <w:tcW w:w="14719" w:type="dxa"/>
            <w:gridSpan w:val="19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Заходи зі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зниження питомих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витрат,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а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також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втрат ресурсів, з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них:</w:t>
            </w:r>
          </w:p>
        </w:tc>
      </w:tr>
      <w:tr w:rsidR="00524FAE" w:rsidTr="009320E5">
        <w:trPr>
          <w:trHeight w:val="228"/>
        </w:trPr>
        <w:tc>
          <w:tcPr>
            <w:tcW w:w="901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rPr>
                <w:sz w:val="16"/>
              </w:rPr>
            </w:pPr>
          </w:p>
        </w:tc>
      </w:tr>
      <w:tr w:rsidR="00524FAE" w:rsidTr="009320E5">
        <w:trPr>
          <w:trHeight w:val="258"/>
        </w:trPr>
        <w:tc>
          <w:tcPr>
            <w:tcW w:w="3410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Усього</w:t>
            </w:r>
            <w:r w:rsidRPr="009320E5">
              <w:rPr>
                <w:spacing w:val="-5"/>
                <w:sz w:val="18"/>
              </w:rPr>
              <w:t xml:space="preserve"> </w:t>
            </w:r>
            <w:r w:rsidRPr="009320E5">
              <w:rPr>
                <w:sz w:val="18"/>
              </w:rPr>
              <w:t>за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підпунктом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3.2.1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329"/>
        </w:trPr>
        <w:tc>
          <w:tcPr>
            <w:tcW w:w="90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3.2.2</w:t>
            </w:r>
          </w:p>
        </w:tc>
        <w:tc>
          <w:tcPr>
            <w:tcW w:w="14719" w:type="dxa"/>
            <w:gridSpan w:val="19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Заходи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щодо</w:t>
            </w:r>
            <w:r w:rsidRPr="009320E5">
              <w:rPr>
                <w:spacing w:val="-4"/>
                <w:sz w:val="18"/>
              </w:rPr>
              <w:t xml:space="preserve"> </w:t>
            </w:r>
            <w:r w:rsidRPr="009320E5">
              <w:rPr>
                <w:sz w:val="18"/>
              </w:rPr>
              <w:t>забезпечення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технологічного</w:t>
            </w:r>
            <w:r w:rsidRPr="009320E5">
              <w:rPr>
                <w:spacing w:val="-4"/>
                <w:sz w:val="18"/>
              </w:rPr>
              <w:t xml:space="preserve"> </w:t>
            </w:r>
            <w:r w:rsidRPr="009320E5">
              <w:rPr>
                <w:sz w:val="18"/>
              </w:rPr>
              <w:t>та/або</w:t>
            </w:r>
            <w:r w:rsidRPr="009320E5">
              <w:rPr>
                <w:spacing w:val="-4"/>
                <w:sz w:val="18"/>
              </w:rPr>
              <w:t xml:space="preserve"> </w:t>
            </w:r>
            <w:r w:rsidRPr="009320E5">
              <w:rPr>
                <w:sz w:val="18"/>
              </w:rPr>
              <w:t>комерційного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обліку</w:t>
            </w:r>
            <w:r w:rsidRPr="009320E5">
              <w:rPr>
                <w:spacing w:val="-9"/>
                <w:sz w:val="18"/>
              </w:rPr>
              <w:t xml:space="preserve"> </w:t>
            </w:r>
            <w:r w:rsidRPr="009320E5">
              <w:rPr>
                <w:sz w:val="18"/>
              </w:rPr>
              <w:t>ресурсів,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з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них:</w:t>
            </w:r>
          </w:p>
        </w:tc>
      </w:tr>
      <w:tr w:rsidR="00524FAE" w:rsidTr="009320E5">
        <w:trPr>
          <w:trHeight w:val="258"/>
        </w:trPr>
        <w:tc>
          <w:tcPr>
            <w:tcW w:w="901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285"/>
        </w:trPr>
        <w:tc>
          <w:tcPr>
            <w:tcW w:w="3410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Усього</w:t>
            </w:r>
            <w:r w:rsidRPr="009320E5">
              <w:rPr>
                <w:spacing w:val="-5"/>
                <w:sz w:val="18"/>
              </w:rPr>
              <w:t xml:space="preserve"> </w:t>
            </w:r>
            <w:r w:rsidRPr="009320E5">
              <w:rPr>
                <w:sz w:val="18"/>
              </w:rPr>
              <w:t>за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підпунктом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3.2.2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315"/>
        </w:trPr>
        <w:tc>
          <w:tcPr>
            <w:tcW w:w="90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3.2.3</w:t>
            </w:r>
          </w:p>
        </w:tc>
        <w:tc>
          <w:tcPr>
            <w:tcW w:w="14719" w:type="dxa"/>
            <w:gridSpan w:val="19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Заходи щодо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впровадження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та розвитку</w:t>
            </w:r>
            <w:r w:rsidRPr="009320E5">
              <w:rPr>
                <w:spacing w:val="-7"/>
                <w:sz w:val="18"/>
              </w:rPr>
              <w:t xml:space="preserve"> </w:t>
            </w:r>
            <w:r w:rsidRPr="009320E5">
              <w:rPr>
                <w:sz w:val="18"/>
              </w:rPr>
              <w:t>інформаційних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технологій,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з них:</w:t>
            </w:r>
          </w:p>
        </w:tc>
      </w:tr>
      <w:tr w:rsidR="00524FAE" w:rsidTr="009320E5">
        <w:trPr>
          <w:trHeight w:val="243"/>
        </w:trPr>
        <w:tc>
          <w:tcPr>
            <w:tcW w:w="901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rPr>
                <w:sz w:val="16"/>
              </w:rPr>
            </w:pPr>
          </w:p>
        </w:tc>
      </w:tr>
      <w:tr w:rsidR="00524FAE" w:rsidTr="009320E5">
        <w:trPr>
          <w:trHeight w:val="270"/>
        </w:trPr>
        <w:tc>
          <w:tcPr>
            <w:tcW w:w="3410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Усього</w:t>
            </w:r>
            <w:r w:rsidRPr="009320E5">
              <w:rPr>
                <w:spacing w:val="-5"/>
                <w:sz w:val="18"/>
              </w:rPr>
              <w:t xml:space="preserve"> </w:t>
            </w:r>
            <w:r w:rsidRPr="009320E5">
              <w:rPr>
                <w:sz w:val="18"/>
              </w:rPr>
              <w:t>за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підпунктом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3.2.3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329"/>
        </w:trPr>
        <w:tc>
          <w:tcPr>
            <w:tcW w:w="90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3.2.4</w:t>
            </w:r>
          </w:p>
        </w:tc>
        <w:tc>
          <w:tcPr>
            <w:tcW w:w="14719" w:type="dxa"/>
            <w:gridSpan w:val="19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Заходи щодо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модернізації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та закупівлі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транспортних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засобів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спеціального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та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спеціалізованого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призначення,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з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них:</w:t>
            </w:r>
          </w:p>
        </w:tc>
      </w:tr>
      <w:tr w:rsidR="00524FAE" w:rsidTr="009320E5">
        <w:trPr>
          <w:trHeight w:val="270"/>
        </w:trPr>
        <w:tc>
          <w:tcPr>
            <w:tcW w:w="901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258"/>
        </w:trPr>
        <w:tc>
          <w:tcPr>
            <w:tcW w:w="3410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Усього</w:t>
            </w:r>
            <w:r w:rsidRPr="009320E5">
              <w:rPr>
                <w:spacing w:val="-5"/>
                <w:sz w:val="18"/>
              </w:rPr>
              <w:t xml:space="preserve"> </w:t>
            </w:r>
            <w:r w:rsidRPr="009320E5">
              <w:rPr>
                <w:sz w:val="18"/>
              </w:rPr>
              <w:t>за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підпунктом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3.2.4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300"/>
        </w:trPr>
        <w:tc>
          <w:tcPr>
            <w:tcW w:w="90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3.2.5</w:t>
            </w:r>
          </w:p>
        </w:tc>
        <w:tc>
          <w:tcPr>
            <w:tcW w:w="14719" w:type="dxa"/>
            <w:gridSpan w:val="19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Інші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заходи,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з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них:</w:t>
            </w:r>
          </w:p>
        </w:tc>
      </w:tr>
      <w:tr w:rsidR="00524FAE" w:rsidTr="009320E5">
        <w:trPr>
          <w:trHeight w:val="258"/>
        </w:trPr>
        <w:tc>
          <w:tcPr>
            <w:tcW w:w="901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285"/>
        </w:trPr>
        <w:tc>
          <w:tcPr>
            <w:tcW w:w="3410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Усього</w:t>
            </w:r>
            <w:r w:rsidRPr="009320E5">
              <w:rPr>
                <w:spacing w:val="-5"/>
                <w:sz w:val="18"/>
              </w:rPr>
              <w:t xml:space="preserve"> </w:t>
            </w:r>
            <w:r w:rsidRPr="009320E5">
              <w:rPr>
                <w:sz w:val="18"/>
              </w:rPr>
              <w:t>за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підпунктом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3.2.5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285"/>
        </w:trPr>
        <w:tc>
          <w:tcPr>
            <w:tcW w:w="3410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Усього</w:t>
            </w:r>
            <w:r w:rsidRPr="009320E5">
              <w:rPr>
                <w:spacing w:val="-5"/>
                <w:sz w:val="18"/>
              </w:rPr>
              <w:t xml:space="preserve"> </w:t>
            </w:r>
            <w:r w:rsidRPr="009320E5">
              <w:rPr>
                <w:sz w:val="18"/>
              </w:rPr>
              <w:t>за</w:t>
            </w:r>
            <w:r w:rsidRPr="009320E5">
              <w:rPr>
                <w:spacing w:val="-4"/>
                <w:sz w:val="18"/>
              </w:rPr>
              <w:t xml:space="preserve"> </w:t>
            </w:r>
            <w:r w:rsidRPr="009320E5">
              <w:rPr>
                <w:sz w:val="18"/>
              </w:rPr>
              <w:t>пунктом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3.2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rPr>
                <w:sz w:val="18"/>
              </w:rPr>
            </w:pPr>
          </w:p>
        </w:tc>
      </w:tr>
      <w:tr w:rsidR="00524FAE" w:rsidTr="009320E5">
        <w:trPr>
          <w:trHeight w:val="258"/>
        </w:trPr>
        <w:tc>
          <w:tcPr>
            <w:tcW w:w="3410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Усього</w:t>
            </w:r>
            <w:r w:rsidRPr="009320E5">
              <w:rPr>
                <w:b/>
                <w:spacing w:val="-3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за розділом</w:t>
            </w:r>
            <w:r w:rsidRPr="009320E5">
              <w:rPr>
                <w:b/>
                <w:spacing w:val="-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ІІІ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289,55</w:t>
            </w: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х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289,55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289,55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289,55</w:t>
            </w: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524FAE" w:rsidTr="009320E5">
        <w:trPr>
          <w:trHeight w:val="314"/>
        </w:trPr>
        <w:tc>
          <w:tcPr>
            <w:tcW w:w="3410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Усього</w:t>
            </w:r>
            <w:r w:rsidRPr="009320E5">
              <w:rPr>
                <w:b/>
                <w:spacing w:val="-4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за</w:t>
            </w:r>
            <w:r w:rsidRPr="009320E5">
              <w:rPr>
                <w:b/>
                <w:spacing w:val="-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інвестиційною</w:t>
            </w:r>
            <w:r w:rsidRPr="009320E5">
              <w:rPr>
                <w:b/>
                <w:spacing w:val="-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програмою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1318,53</w:t>
            </w:r>
          </w:p>
        </w:tc>
        <w:tc>
          <w:tcPr>
            <w:tcW w:w="6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37,31</w:t>
            </w:r>
          </w:p>
        </w:tc>
        <w:tc>
          <w:tcPr>
            <w:tcW w:w="88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1281,22</w:t>
            </w:r>
          </w:p>
        </w:tc>
        <w:tc>
          <w:tcPr>
            <w:tcW w:w="70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353,78</w:t>
            </w:r>
          </w:p>
        </w:tc>
        <w:tc>
          <w:tcPr>
            <w:tcW w:w="7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73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1318,53</w:t>
            </w:r>
          </w:p>
        </w:tc>
        <w:tc>
          <w:tcPr>
            <w:tcW w:w="7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81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1318,53</w:t>
            </w:r>
          </w:p>
        </w:tc>
        <w:tc>
          <w:tcPr>
            <w:tcW w:w="739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62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80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50,12</w:t>
            </w:r>
          </w:p>
        </w:tc>
        <w:tc>
          <w:tcPr>
            <w:tcW w:w="594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671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496,95</w:t>
            </w:r>
          </w:p>
        </w:tc>
      </w:tr>
    </w:tbl>
    <w:p w:rsidR="00524FAE" w:rsidRDefault="00524FAE" w:rsidP="00B1346B">
      <w:pPr>
        <w:rPr>
          <w:sz w:val="18"/>
        </w:rPr>
      </w:pPr>
      <w:r>
        <w:rPr>
          <w:sz w:val="18"/>
        </w:rPr>
        <w:t>Примітки:</w:t>
      </w:r>
      <w:r>
        <w:rPr>
          <w:spacing w:val="87"/>
          <w:sz w:val="18"/>
        </w:rPr>
        <w:t xml:space="preserve"> </w:t>
      </w:r>
      <w:r>
        <w:rPr>
          <w:sz w:val="18"/>
        </w:rPr>
        <w:t>n*</w:t>
      </w:r>
      <w:r>
        <w:rPr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3"/>
          <w:sz w:val="18"/>
        </w:rPr>
        <w:t xml:space="preserve"> </w:t>
      </w:r>
      <w:r>
        <w:rPr>
          <w:sz w:val="18"/>
        </w:rPr>
        <w:t>кількість років</w:t>
      </w:r>
      <w:r>
        <w:rPr>
          <w:spacing w:val="1"/>
          <w:sz w:val="18"/>
        </w:rPr>
        <w:t xml:space="preserve"> </w:t>
      </w:r>
      <w:r>
        <w:rPr>
          <w:sz w:val="18"/>
        </w:rPr>
        <w:t>інвестиційної програми.</w:t>
      </w:r>
    </w:p>
    <w:p w:rsidR="00524FAE" w:rsidRDefault="00524FAE" w:rsidP="00B1346B">
      <w:pPr>
        <w:rPr>
          <w:sz w:val="18"/>
        </w:rPr>
      </w:pPr>
      <w:r>
        <w:rPr>
          <w:sz w:val="18"/>
        </w:rPr>
        <w:t>**</w:t>
      </w:r>
      <w:r>
        <w:rPr>
          <w:spacing w:val="-7"/>
          <w:sz w:val="18"/>
        </w:rPr>
        <w:t xml:space="preserve"> </w:t>
      </w:r>
      <w:r>
        <w:rPr>
          <w:sz w:val="18"/>
        </w:rPr>
        <w:t>Суми</w:t>
      </w:r>
      <w:r>
        <w:rPr>
          <w:spacing w:val="-3"/>
          <w:sz w:val="18"/>
        </w:rPr>
        <w:t xml:space="preserve"> </w:t>
      </w:r>
      <w:r>
        <w:rPr>
          <w:sz w:val="18"/>
        </w:rPr>
        <w:t>витрат</w:t>
      </w:r>
      <w:r>
        <w:rPr>
          <w:spacing w:val="-2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заходах</w:t>
      </w:r>
      <w:r>
        <w:rPr>
          <w:spacing w:val="-4"/>
          <w:sz w:val="18"/>
        </w:rPr>
        <w:t xml:space="preserve"> </w:t>
      </w:r>
      <w:r>
        <w:rPr>
          <w:sz w:val="18"/>
        </w:rPr>
        <w:t>та</w:t>
      </w:r>
      <w:r>
        <w:rPr>
          <w:spacing w:val="-4"/>
          <w:sz w:val="18"/>
        </w:rPr>
        <w:t xml:space="preserve"> </w:t>
      </w:r>
      <w:r>
        <w:rPr>
          <w:sz w:val="18"/>
        </w:rPr>
        <w:t>економічний</w:t>
      </w:r>
      <w:r>
        <w:rPr>
          <w:spacing w:val="-2"/>
          <w:sz w:val="18"/>
        </w:rPr>
        <w:t xml:space="preserve"> </w:t>
      </w:r>
      <w:r>
        <w:rPr>
          <w:sz w:val="18"/>
        </w:rPr>
        <w:t>ефект</w:t>
      </w:r>
      <w:r>
        <w:rPr>
          <w:spacing w:val="-3"/>
          <w:sz w:val="18"/>
        </w:rPr>
        <w:t xml:space="preserve"> </w:t>
      </w:r>
      <w:r>
        <w:rPr>
          <w:sz w:val="18"/>
        </w:rPr>
        <w:t>від</w:t>
      </w:r>
      <w:r>
        <w:rPr>
          <w:spacing w:val="-3"/>
          <w:sz w:val="18"/>
        </w:rPr>
        <w:t xml:space="preserve"> </w:t>
      </w:r>
      <w:r>
        <w:rPr>
          <w:sz w:val="18"/>
        </w:rPr>
        <w:t>їх</w:t>
      </w:r>
      <w:r>
        <w:rPr>
          <w:spacing w:val="-5"/>
          <w:sz w:val="18"/>
        </w:rPr>
        <w:t xml:space="preserve"> </w:t>
      </w:r>
      <w:r>
        <w:rPr>
          <w:sz w:val="18"/>
        </w:rPr>
        <w:t>упровадження</w:t>
      </w:r>
      <w:r>
        <w:rPr>
          <w:spacing w:val="39"/>
          <w:sz w:val="18"/>
        </w:rPr>
        <w:t xml:space="preserve"> </w:t>
      </w:r>
      <w:r>
        <w:rPr>
          <w:sz w:val="18"/>
        </w:rPr>
        <w:t>при</w:t>
      </w:r>
      <w:r>
        <w:rPr>
          <w:spacing w:val="-2"/>
          <w:sz w:val="18"/>
        </w:rPr>
        <w:t xml:space="preserve"> </w:t>
      </w:r>
      <w:r>
        <w:rPr>
          <w:sz w:val="18"/>
        </w:rPr>
        <w:t>розрахунку</w:t>
      </w:r>
      <w:r>
        <w:rPr>
          <w:spacing w:val="-10"/>
          <w:sz w:val="18"/>
        </w:rPr>
        <w:t xml:space="preserve"> </w:t>
      </w:r>
      <w:r>
        <w:rPr>
          <w:sz w:val="18"/>
        </w:rPr>
        <w:t>строку</w:t>
      </w:r>
      <w:r>
        <w:rPr>
          <w:spacing w:val="-10"/>
          <w:sz w:val="18"/>
        </w:rPr>
        <w:t xml:space="preserve"> </w:t>
      </w:r>
      <w:r>
        <w:rPr>
          <w:sz w:val="18"/>
        </w:rPr>
        <w:t>окупності</w:t>
      </w:r>
      <w:r>
        <w:rPr>
          <w:spacing w:val="-3"/>
          <w:sz w:val="18"/>
        </w:rPr>
        <w:t xml:space="preserve"> </w:t>
      </w:r>
      <w:r>
        <w:rPr>
          <w:sz w:val="18"/>
        </w:rPr>
        <w:t>враховувати</w:t>
      </w:r>
      <w:r>
        <w:rPr>
          <w:spacing w:val="-2"/>
          <w:sz w:val="18"/>
        </w:rPr>
        <w:t xml:space="preserve"> </w:t>
      </w:r>
      <w:r>
        <w:rPr>
          <w:sz w:val="18"/>
        </w:rPr>
        <w:t>без</w:t>
      </w:r>
      <w:r>
        <w:rPr>
          <w:spacing w:val="-4"/>
          <w:sz w:val="18"/>
        </w:rPr>
        <w:t xml:space="preserve"> </w:t>
      </w:r>
      <w:r>
        <w:rPr>
          <w:sz w:val="18"/>
        </w:rPr>
        <w:t>ПДВ.</w:t>
      </w:r>
    </w:p>
    <w:p w:rsidR="00524FAE" w:rsidRDefault="00524FAE" w:rsidP="00B1346B">
      <w:pPr>
        <w:rPr>
          <w:sz w:val="18"/>
        </w:rPr>
      </w:pPr>
      <w:r>
        <w:rPr>
          <w:spacing w:val="-1"/>
          <w:sz w:val="18"/>
        </w:rPr>
        <w:t xml:space="preserve">*** Складові </w:t>
      </w:r>
      <w:r>
        <w:rPr>
          <w:sz w:val="18"/>
        </w:rPr>
        <w:t>розрахунку економічного ефекту від упровадження заходів ураховувати без ПДВ.</w:t>
      </w:r>
      <w:r>
        <w:rPr>
          <w:spacing w:val="-42"/>
          <w:sz w:val="18"/>
        </w:rPr>
        <w:t xml:space="preserve"> </w:t>
      </w:r>
      <w:r>
        <w:rPr>
          <w:sz w:val="18"/>
        </w:rPr>
        <w:t>х</w:t>
      </w:r>
      <w:r>
        <w:rPr>
          <w:spacing w:val="-3"/>
          <w:sz w:val="18"/>
        </w:rPr>
        <w:t xml:space="preserve"> </w:t>
      </w:r>
      <w:r>
        <w:rPr>
          <w:sz w:val="18"/>
        </w:rPr>
        <w:t>-</w:t>
      </w:r>
      <w:r>
        <w:rPr>
          <w:spacing w:val="-5"/>
          <w:sz w:val="18"/>
        </w:rPr>
        <w:t xml:space="preserve"> </w:t>
      </w:r>
      <w:r>
        <w:rPr>
          <w:sz w:val="18"/>
        </w:rPr>
        <w:t>ліцензіатом не</w:t>
      </w:r>
      <w:r>
        <w:rPr>
          <w:spacing w:val="-2"/>
          <w:sz w:val="18"/>
        </w:rPr>
        <w:t xml:space="preserve"> </w:t>
      </w:r>
      <w:r>
        <w:rPr>
          <w:sz w:val="18"/>
        </w:rPr>
        <w:t>заповнюється.</w:t>
      </w:r>
    </w:p>
    <w:p w:rsidR="00524FAE" w:rsidRDefault="00524FAE" w:rsidP="009320E5">
      <w:pPr>
        <w:tabs>
          <w:tab w:val="left" w:pos="516"/>
          <w:tab w:val="left" w:pos="3664"/>
          <w:tab w:val="left" w:pos="8805"/>
        </w:tabs>
        <w:ind w:left="150"/>
        <w:rPr>
          <w:sz w:val="2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b/>
          <w:sz w:val="18"/>
          <w:u w:val="single"/>
        </w:rPr>
        <w:t>Економіст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>Бондар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Юлія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ікторівна</w:t>
      </w:r>
    </w:p>
    <w:tbl>
      <w:tblPr>
        <w:tblpPr w:leftFromText="180" w:rightFromText="180" w:vertAnchor="text" w:horzAnchor="margin" w:tblpY="689"/>
        <w:tblW w:w="155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1"/>
        <w:gridCol w:w="1199"/>
        <w:gridCol w:w="880"/>
        <w:gridCol w:w="770"/>
        <w:gridCol w:w="915"/>
        <w:gridCol w:w="845"/>
        <w:gridCol w:w="835"/>
        <w:gridCol w:w="722"/>
        <w:gridCol w:w="1060"/>
        <w:gridCol w:w="793"/>
        <w:gridCol w:w="660"/>
        <w:gridCol w:w="722"/>
        <w:gridCol w:w="708"/>
        <w:gridCol w:w="739"/>
        <w:gridCol w:w="627"/>
        <w:gridCol w:w="594"/>
        <w:gridCol w:w="594"/>
        <w:gridCol w:w="801"/>
        <w:gridCol w:w="594"/>
        <w:gridCol w:w="614"/>
      </w:tblGrid>
      <w:tr w:rsidR="00524FAE" w:rsidTr="009320E5">
        <w:trPr>
          <w:trHeight w:val="228"/>
        </w:trPr>
        <w:tc>
          <w:tcPr>
            <w:tcW w:w="901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199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880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70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915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845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835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722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060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793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660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722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739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627" w:type="dxa"/>
          </w:tcPr>
          <w:p w:rsidR="00524FAE" w:rsidRDefault="00524FAE" w:rsidP="009320E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594" w:type="dxa"/>
          </w:tcPr>
          <w:p w:rsidR="00524FAE" w:rsidRDefault="00524FAE" w:rsidP="009320E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594" w:type="dxa"/>
          </w:tcPr>
          <w:p w:rsidR="00524FAE" w:rsidRDefault="00524FAE" w:rsidP="009320E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801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594" w:type="dxa"/>
          </w:tcPr>
          <w:p w:rsidR="00524FAE" w:rsidRDefault="00524FAE" w:rsidP="009320E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614" w:type="dxa"/>
          </w:tcPr>
          <w:p w:rsidR="00524FAE" w:rsidRDefault="00524FAE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</w:tr>
    </w:tbl>
    <w:p w:rsidR="00524FAE" w:rsidRDefault="00524FAE" w:rsidP="00B1346B">
      <w:pPr>
        <w:tabs>
          <w:tab w:val="left" w:pos="5335"/>
          <w:tab w:val="left" w:pos="8204"/>
        </w:tabs>
        <w:ind w:left="150"/>
        <w:rPr>
          <w:sz w:val="18"/>
        </w:rPr>
      </w:pPr>
      <w:r>
        <w:rPr>
          <w:sz w:val="18"/>
        </w:rPr>
        <w:t xml:space="preserve"> (посада</w:t>
      </w:r>
      <w:r>
        <w:rPr>
          <w:spacing w:val="-2"/>
          <w:sz w:val="18"/>
        </w:rPr>
        <w:t xml:space="preserve"> </w:t>
      </w:r>
      <w:r>
        <w:rPr>
          <w:sz w:val="18"/>
        </w:rPr>
        <w:t>відповідального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виконавця)</w:t>
      </w:r>
      <w:r>
        <w:rPr>
          <w:sz w:val="18"/>
        </w:rPr>
        <w:tab/>
        <w:t>(підпис)</w:t>
      </w:r>
      <w:r>
        <w:rPr>
          <w:sz w:val="18"/>
        </w:rPr>
        <w:tab/>
        <w:t>(прізвище, ім’я,</w:t>
      </w:r>
      <w:r>
        <w:rPr>
          <w:spacing w:val="-1"/>
          <w:sz w:val="18"/>
        </w:rPr>
        <w:t xml:space="preserve"> </w:t>
      </w:r>
      <w:r>
        <w:rPr>
          <w:sz w:val="18"/>
        </w:rPr>
        <w:t>по батькові)</w:t>
      </w:r>
    </w:p>
    <w:p w:rsidR="00524FAE" w:rsidRDefault="00524FAE" w:rsidP="00B1346B">
      <w:pPr>
        <w:rPr>
          <w:sz w:val="18"/>
        </w:rPr>
        <w:sectPr w:rsidR="00524FAE" w:rsidSect="009320E5">
          <w:pgSz w:w="16840" w:h="11907" w:orient="landscape" w:code="9"/>
          <w:pgMar w:top="403" w:right="981" w:bottom="289" w:left="1077" w:header="720" w:footer="720" w:gutter="0"/>
          <w:cols w:space="720"/>
        </w:sectPr>
      </w:pPr>
    </w:p>
    <w:p w:rsidR="00524FAE" w:rsidRDefault="00524FAE" w:rsidP="00B1346B">
      <w:pPr>
        <w:pStyle w:val="BodyText"/>
        <w:ind w:left="18514"/>
      </w:pPr>
      <w:r>
        <w:t>Додаток</w:t>
      </w:r>
      <w:r>
        <w:rPr>
          <w:spacing w:val="-2"/>
        </w:rPr>
        <w:t xml:space="preserve"> </w:t>
      </w:r>
      <w:r>
        <w:t>5</w:t>
      </w:r>
    </w:p>
    <w:p w:rsidR="00524FAE" w:rsidRDefault="00524FAE" w:rsidP="00B1346B">
      <w:pPr>
        <w:pStyle w:val="BodyText"/>
        <w:ind w:left="18514" w:right="183"/>
      </w:pPr>
      <w:r>
        <w:rPr>
          <w:noProof/>
          <w:lang w:val="ru-RU" w:eastAsia="ru-RU"/>
        </w:rPr>
        <w:pict>
          <v:group id="_x0000_s1031" style="position:absolute;left:0;text-align:left;margin-left:101.75pt;margin-top:56.65pt;width:251.65pt;height:26.2pt;z-index:-251663872;mso-position-horizontal-relative:page" coordorigin="2035,1133" coordsize="5033,524">
            <v:line id="_x0000_s1032" style="position:absolute" from="2037,1638" to="7065,1638" strokeweight=".06939mm"/>
            <v:rect id="_x0000_s1033" style="position:absolute;left:2034;top:1636;width:5033;height:20" fillcolor="black" stroked="f"/>
            <v:line id="_x0000_s1034" style="position:absolute" from="7050,1135" to="7050,1654" strokeweight=".06939mm"/>
            <v:rect id="_x0000_s1035" style="position:absolute;left:7047;top:1132;width:20;height:524" fillcolor="black" stroked="f"/>
            <w10:wrap anchorx="page"/>
          </v:group>
        </w:pict>
      </w:r>
      <w:r>
        <w:t>до</w:t>
      </w:r>
      <w:r>
        <w:rPr>
          <w:spacing w:val="-5"/>
        </w:rPr>
        <w:t xml:space="preserve"> </w:t>
      </w:r>
      <w:r>
        <w:t>Порядку</w:t>
      </w:r>
      <w:r>
        <w:rPr>
          <w:spacing w:val="-11"/>
        </w:rPr>
        <w:t xml:space="preserve"> </w:t>
      </w:r>
      <w:r>
        <w:t>розроблення,</w:t>
      </w:r>
      <w:r>
        <w:rPr>
          <w:spacing w:val="-3"/>
        </w:rPr>
        <w:t xml:space="preserve"> </w:t>
      </w:r>
      <w:r>
        <w:t>погодження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затвердження</w:t>
      </w:r>
      <w:r>
        <w:rPr>
          <w:spacing w:val="-2"/>
        </w:rPr>
        <w:t xml:space="preserve"> </w:t>
      </w:r>
      <w:r>
        <w:t>інвестиційних</w:t>
      </w:r>
      <w:r>
        <w:rPr>
          <w:spacing w:val="-57"/>
        </w:rPr>
        <w:t xml:space="preserve"> </w:t>
      </w:r>
      <w:r>
        <w:t>програм</w:t>
      </w:r>
      <w:r>
        <w:rPr>
          <w:spacing w:val="-1"/>
        </w:rPr>
        <w:t xml:space="preserve"> </w:t>
      </w:r>
      <w:r>
        <w:t>суб’єктів</w:t>
      </w:r>
      <w:r>
        <w:rPr>
          <w:spacing w:val="-2"/>
        </w:rPr>
        <w:t xml:space="preserve"> </w:t>
      </w:r>
      <w:r>
        <w:t>господарювання</w:t>
      </w:r>
      <w:r>
        <w:rPr>
          <w:spacing w:val="-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сфері</w:t>
      </w:r>
      <w:r>
        <w:rPr>
          <w:spacing w:val="-1"/>
        </w:rPr>
        <w:t xml:space="preserve"> </w:t>
      </w:r>
      <w:r>
        <w:t>теплопостачання</w:t>
      </w:r>
    </w:p>
    <w:p w:rsidR="00524FAE" w:rsidRDefault="00524FAE" w:rsidP="00B1346B">
      <w:pPr>
        <w:pStyle w:val="BodyText"/>
        <w:rPr>
          <w:sz w:val="17"/>
        </w:rPr>
      </w:pPr>
      <w:r>
        <w:rPr>
          <w:noProof/>
          <w:lang w:val="ru-RU" w:eastAsia="ru-RU"/>
        </w:rPr>
        <w:pict>
          <v:shape id="_x0000_s1036" type="#_x0000_t202" style="position:absolute;margin-left:93.7pt;margin-top:12.55pt;width:172.9pt;height:30.3pt;z-index:-251658752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458"/>
                  </w:tblGrid>
                  <w:tr w:rsidR="00524FAE">
                    <w:trPr>
                      <w:trHeight w:val="292"/>
                    </w:trPr>
                    <w:tc>
                      <w:tcPr>
                        <w:tcW w:w="3458" w:type="dxa"/>
                      </w:tcPr>
                      <w:p w:rsidR="00524FAE" w:rsidRDefault="00524FAE">
                        <w:pPr>
                          <w:pStyle w:val="TableParagraph"/>
                          <w:spacing w:line="200" w:lineRule="exact"/>
                          <w:ind w:left="2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ПОГОДЖЕНО</w:t>
                        </w:r>
                      </w:p>
                    </w:tc>
                  </w:tr>
                  <w:tr w:rsidR="00524FAE">
                    <w:trPr>
                      <w:trHeight w:val="313"/>
                    </w:trPr>
                    <w:tc>
                      <w:tcPr>
                        <w:tcW w:w="3458" w:type="dxa"/>
                      </w:tcPr>
                      <w:p w:rsidR="00524FAE" w:rsidRDefault="00524FAE">
                        <w:pPr>
                          <w:pStyle w:val="TableParagraph"/>
                          <w:spacing w:before="83" w:line="210" w:lineRule="exact"/>
                          <w:ind w:left="2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Рішення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Борівької селищної ради</w:t>
                        </w:r>
                      </w:p>
                    </w:tc>
                  </w:tr>
                </w:tbl>
                <w:p w:rsidR="00524FAE" w:rsidRDefault="00524FAE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rPr>
          <w:noProof/>
          <w:lang w:val="ru-RU" w:eastAsia="ru-RU"/>
        </w:rPr>
        <w:pict>
          <v:shape id="_x0000_s1037" type="#_x0000_t202" style="position:absolute;margin-left:881.65pt;margin-top:12pt;width:183.6pt;height:49.95pt;z-index:-251657728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671"/>
                  </w:tblGrid>
                  <w:tr w:rsidR="00524FAE">
                    <w:trPr>
                      <w:trHeight w:val="360"/>
                    </w:trPr>
                    <w:tc>
                      <w:tcPr>
                        <w:tcW w:w="3671" w:type="dxa"/>
                      </w:tcPr>
                      <w:p w:rsidR="00524FAE" w:rsidRDefault="00524FAE">
                        <w:pPr>
                          <w:pStyle w:val="TableParagraph"/>
                          <w:spacing w:line="200" w:lineRule="exact"/>
                          <w:ind w:left="11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ЗАТВЕРДЖЕНО</w:t>
                        </w:r>
                      </w:p>
                    </w:tc>
                  </w:tr>
                  <w:tr w:rsidR="00524FAE">
                    <w:trPr>
                      <w:trHeight w:val="402"/>
                    </w:trPr>
                    <w:tc>
                      <w:tcPr>
                        <w:tcW w:w="3671" w:type="dxa"/>
                        <w:tcBorders>
                          <w:bottom w:val="single" w:sz="8" w:space="0" w:color="000000"/>
                        </w:tcBorders>
                      </w:tcPr>
                      <w:p w:rsidR="00524FAE" w:rsidRDefault="00524FAE">
                        <w:pPr>
                          <w:pStyle w:val="TableParagraph"/>
                          <w:spacing w:before="155"/>
                          <w:ind w:left="39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Директор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Борівського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КПТМ</w:t>
                        </w:r>
                      </w:p>
                    </w:tc>
                  </w:tr>
                  <w:tr w:rsidR="00524FAE">
                    <w:trPr>
                      <w:trHeight w:val="215"/>
                    </w:trPr>
                    <w:tc>
                      <w:tcPr>
                        <w:tcW w:w="3671" w:type="dxa"/>
                        <w:tcBorders>
                          <w:top w:val="single" w:sz="8" w:space="0" w:color="000000"/>
                        </w:tcBorders>
                      </w:tcPr>
                      <w:p w:rsidR="00524FAE" w:rsidRDefault="00524FAE">
                        <w:pPr>
                          <w:pStyle w:val="TableParagraph"/>
                          <w:spacing w:before="54" w:line="141" w:lineRule="exact"/>
                          <w:ind w:left="102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(посадова особа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ліцензіата)</w:t>
                        </w:r>
                      </w:p>
                    </w:tc>
                  </w:tr>
                </w:tbl>
                <w:p w:rsidR="00524FAE" w:rsidRDefault="00524FAE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:rsidR="00524FAE" w:rsidRDefault="00524FAE" w:rsidP="00B1346B">
      <w:pPr>
        <w:pStyle w:val="BodyText"/>
        <w:rPr>
          <w:sz w:val="2"/>
        </w:rPr>
      </w:pPr>
    </w:p>
    <w:p w:rsidR="00524FAE" w:rsidRDefault="00524FAE" w:rsidP="00B1346B">
      <w:pPr>
        <w:tabs>
          <w:tab w:val="left" w:pos="16744"/>
        </w:tabs>
        <w:ind w:left="1314"/>
        <w:rPr>
          <w:sz w:val="20"/>
        </w:rPr>
      </w:pPr>
      <w:r>
        <w:rPr>
          <w:noProof/>
          <w:lang w:val="ru-RU" w:eastAsia="ru-RU"/>
        </w:rPr>
      </w:r>
      <w:r w:rsidRPr="00E76F83">
        <w:rPr>
          <w:position w:val="57"/>
          <w:sz w:val="20"/>
        </w:rPr>
        <w:pict>
          <v:shape id="_x0000_s1038" type="#_x0000_t202" style="width:251.25pt;height:40.1pt;mso-position-horizontal-relative:char;mso-position-vertical-relative:lin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025"/>
                  </w:tblGrid>
                  <w:tr w:rsidR="00524FAE">
                    <w:trPr>
                      <w:trHeight w:val="253"/>
                    </w:trPr>
                    <w:tc>
                      <w:tcPr>
                        <w:tcW w:w="5025" w:type="dxa"/>
                        <w:tcBorders>
                          <w:top w:val="single" w:sz="8" w:space="0" w:color="000000"/>
                        </w:tcBorders>
                      </w:tcPr>
                      <w:p w:rsidR="00524FAE" w:rsidRDefault="00524FAE">
                        <w:pPr>
                          <w:pStyle w:val="TableParagraph"/>
                          <w:spacing w:before="54"/>
                          <w:ind w:left="8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(найменування</w:t>
                        </w:r>
                        <w:r>
                          <w:rPr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органу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місцевого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самоврядування)</w:t>
                        </w:r>
                      </w:p>
                    </w:tc>
                  </w:tr>
                  <w:tr w:rsidR="00524FAE">
                    <w:trPr>
                      <w:trHeight w:val="305"/>
                    </w:trPr>
                    <w:tc>
                      <w:tcPr>
                        <w:tcW w:w="5025" w:type="dxa"/>
                      </w:tcPr>
                      <w:p w:rsidR="00524FAE" w:rsidRDefault="00524FAE">
                        <w:pPr>
                          <w:pStyle w:val="TableParagraph"/>
                          <w:tabs>
                            <w:tab w:val="left" w:pos="2120"/>
                            <w:tab w:val="left" w:pos="4352"/>
                          </w:tabs>
                          <w:spacing w:before="31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від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2021</w:t>
                        </w:r>
                        <w:r>
                          <w:rPr>
                            <w:b/>
                            <w:spacing w:val="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року</w:t>
                        </w:r>
                        <w:r>
                          <w:rPr>
                            <w:b/>
                            <w:spacing w:val="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№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c>
                  </w:tr>
                  <w:tr w:rsidR="00524FAE">
                    <w:trPr>
                      <w:trHeight w:val="223"/>
                    </w:trPr>
                    <w:tc>
                      <w:tcPr>
                        <w:tcW w:w="5025" w:type="dxa"/>
                      </w:tcPr>
                      <w:p w:rsidR="00524FAE" w:rsidRDefault="00524FAE">
                        <w:pPr>
                          <w:pStyle w:val="TableParagraph"/>
                          <w:spacing w:before="62" w:line="141" w:lineRule="exact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М.П.</w:t>
                        </w:r>
                      </w:p>
                    </w:tc>
                  </w:tr>
                </w:tbl>
                <w:p w:rsidR="00524FAE" w:rsidRDefault="00524FAE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position w:val="57"/>
          <w:sz w:val="20"/>
        </w:rPr>
        <w:tab/>
      </w:r>
      <w:r>
        <w:rPr>
          <w:noProof/>
          <w:lang w:val="ru-RU" w:eastAsia="ru-RU"/>
        </w:rPr>
      </w:r>
      <w:r w:rsidRPr="00E76F83">
        <w:rPr>
          <w:sz w:val="20"/>
        </w:rPr>
        <w:pict>
          <v:shape id="_x0000_s1039" type="#_x0000_t202" style="width:203.85pt;height:52.25pt;mso-position-horizontal-relative:char;mso-position-vertical-relative:lin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909"/>
                    <w:gridCol w:w="1167"/>
                  </w:tblGrid>
                  <w:tr w:rsidR="00524FAE">
                    <w:trPr>
                      <w:trHeight w:val="236"/>
                    </w:trPr>
                    <w:tc>
                      <w:tcPr>
                        <w:tcW w:w="4076" w:type="dxa"/>
                        <w:gridSpan w:val="2"/>
                      </w:tcPr>
                      <w:p w:rsidR="00524FAE" w:rsidRDefault="00524FAE">
                        <w:pPr>
                          <w:pStyle w:val="TableParagraph"/>
                          <w:tabs>
                            <w:tab w:val="left" w:pos="2253"/>
                          </w:tabs>
                          <w:spacing w:line="202" w:lineRule="exact"/>
                          <w:ind w:left="207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Омельченко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А.Д._</w:t>
                        </w:r>
                      </w:p>
                    </w:tc>
                  </w:tr>
                  <w:tr w:rsidR="00524FAE">
                    <w:trPr>
                      <w:trHeight w:val="254"/>
                    </w:trPr>
                    <w:tc>
                      <w:tcPr>
                        <w:tcW w:w="2909" w:type="dxa"/>
                      </w:tcPr>
                      <w:p w:rsidR="00524FAE" w:rsidRDefault="00524FAE">
                        <w:pPr>
                          <w:pStyle w:val="TableParagraph"/>
                          <w:spacing w:before="29"/>
                          <w:ind w:left="71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(підпис)</w:t>
                        </w:r>
                      </w:p>
                    </w:tc>
                    <w:tc>
                      <w:tcPr>
                        <w:tcW w:w="1167" w:type="dxa"/>
                      </w:tcPr>
                      <w:p w:rsidR="00524FAE" w:rsidRDefault="00524FAE">
                        <w:pPr>
                          <w:pStyle w:val="TableParagraph"/>
                          <w:spacing w:before="29"/>
                          <w:ind w:left="4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(П.І.Б.)</w:t>
                        </w:r>
                      </w:p>
                    </w:tc>
                  </w:tr>
                  <w:tr w:rsidR="00524FAE">
                    <w:trPr>
                      <w:trHeight w:val="330"/>
                    </w:trPr>
                    <w:tc>
                      <w:tcPr>
                        <w:tcW w:w="2909" w:type="dxa"/>
                      </w:tcPr>
                      <w:p w:rsidR="00524FAE" w:rsidRDefault="00524FAE">
                        <w:pPr>
                          <w:pStyle w:val="TableParagraph"/>
                          <w:tabs>
                            <w:tab w:val="left" w:pos="636"/>
                            <w:tab w:val="left" w:pos="2068"/>
                          </w:tabs>
                          <w:spacing w:before="56"/>
                          <w:ind w:left="20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"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"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2021</w:t>
                        </w:r>
                        <w:r>
                          <w:rPr>
                            <w:b/>
                            <w:spacing w:val="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року</w:t>
                        </w:r>
                      </w:p>
                    </w:tc>
                    <w:tc>
                      <w:tcPr>
                        <w:tcW w:w="1167" w:type="dxa"/>
                      </w:tcPr>
                      <w:p w:rsidR="00524FAE" w:rsidRDefault="00524FA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524FAE">
                    <w:trPr>
                      <w:trHeight w:val="223"/>
                    </w:trPr>
                    <w:tc>
                      <w:tcPr>
                        <w:tcW w:w="2909" w:type="dxa"/>
                      </w:tcPr>
                      <w:p w:rsidR="00524FAE" w:rsidRDefault="00524FAE">
                        <w:pPr>
                          <w:pStyle w:val="TableParagraph"/>
                          <w:spacing w:before="62" w:line="141" w:lineRule="exact"/>
                          <w:ind w:left="20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М.П.</w:t>
                        </w:r>
                      </w:p>
                    </w:tc>
                    <w:tc>
                      <w:tcPr>
                        <w:tcW w:w="1167" w:type="dxa"/>
                      </w:tcPr>
                      <w:p w:rsidR="00524FAE" w:rsidRDefault="00524FA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 w:rsidR="00524FAE" w:rsidRDefault="00524FAE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:rsidR="00524FAE" w:rsidRDefault="00524FAE" w:rsidP="00B1346B">
      <w:pPr>
        <w:pStyle w:val="BodyText"/>
        <w:rPr>
          <w:sz w:val="26"/>
        </w:rPr>
      </w:pPr>
    </w:p>
    <w:p w:rsidR="00524FAE" w:rsidRDefault="00524FAE" w:rsidP="00B1346B">
      <w:pPr>
        <w:pStyle w:val="Heading1"/>
        <w:ind w:left="4714" w:right="6947"/>
      </w:pPr>
      <w:r>
        <w:t>Фінансовий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використання</w:t>
      </w:r>
      <w:r>
        <w:rPr>
          <w:spacing w:val="-5"/>
        </w:rPr>
        <w:t xml:space="preserve"> </w:t>
      </w:r>
      <w:r>
        <w:t>коштів</w:t>
      </w:r>
      <w:r>
        <w:rPr>
          <w:spacing w:val="-5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виконання</w:t>
      </w:r>
      <w:r>
        <w:rPr>
          <w:spacing w:val="51"/>
        </w:rPr>
        <w:t xml:space="preserve"> </w:t>
      </w:r>
      <w:r>
        <w:t>інвестиційної</w:t>
      </w:r>
      <w:r>
        <w:rPr>
          <w:spacing w:val="-4"/>
        </w:rPr>
        <w:t xml:space="preserve"> </w:t>
      </w:r>
      <w:r>
        <w:t>програми</w:t>
      </w:r>
      <w:r>
        <w:rPr>
          <w:spacing w:val="-6"/>
        </w:rPr>
        <w:t xml:space="preserve"> </w:t>
      </w:r>
      <w:r>
        <w:t>та</w:t>
      </w:r>
      <w:r>
        <w:rPr>
          <w:spacing w:val="52"/>
        </w:rPr>
        <w:t xml:space="preserve"> </w:t>
      </w:r>
      <w:r>
        <w:t>їх</w:t>
      </w:r>
      <w:r>
        <w:rPr>
          <w:spacing w:val="-10"/>
        </w:rPr>
        <w:t xml:space="preserve"> </w:t>
      </w:r>
      <w:r>
        <w:t>урахування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структурі</w:t>
      </w:r>
      <w:r>
        <w:rPr>
          <w:spacing w:val="-5"/>
        </w:rPr>
        <w:t xml:space="preserve"> </w:t>
      </w:r>
      <w:r>
        <w:t>тарифів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рік</w:t>
      </w:r>
      <w:r>
        <w:rPr>
          <w:spacing w:val="-57"/>
        </w:rPr>
        <w:t xml:space="preserve"> </w:t>
      </w:r>
      <w:r>
        <w:rPr>
          <w:u w:val="thick"/>
        </w:rPr>
        <w:t>Борівське</w:t>
      </w:r>
      <w:r>
        <w:rPr>
          <w:spacing w:val="-3"/>
          <w:u w:val="thick"/>
        </w:rPr>
        <w:t xml:space="preserve"> </w:t>
      </w:r>
      <w:r>
        <w:rPr>
          <w:u w:val="thick"/>
        </w:rPr>
        <w:t>комунальне</w:t>
      </w:r>
      <w:r>
        <w:rPr>
          <w:spacing w:val="-2"/>
          <w:u w:val="thick"/>
        </w:rPr>
        <w:t xml:space="preserve"> </w:t>
      </w:r>
      <w:r>
        <w:rPr>
          <w:u w:val="thick"/>
        </w:rPr>
        <w:t>підприємство</w:t>
      </w:r>
      <w:r>
        <w:rPr>
          <w:spacing w:val="-3"/>
          <w:u w:val="thick"/>
        </w:rPr>
        <w:t xml:space="preserve"> </w:t>
      </w:r>
      <w:r>
        <w:rPr>
          <w:u w:val="thick"/>
        </w:rPr>
        <w:t>теплових</w:t>
      </w:r>
      <w:r>
        <w:rPr>
          <w:spacing w:val="-8"/>
          <w:u w:val="thick"/>
        </w:rPr>
        <w:t xml:space="preserve"> </w:t>
      </w:r>
      <w:r>
        <w:rPr>
          <w:u w:val="thick"/>
        </w:rPr>
        <w:t>мереж</w:t>
      </w:r>
    </w:p>
    <w:p w:rsidR="00524FAE" w:rsidRDefault="00524FAE" w:rsidP="00B1346B">
      <w:pPr>
        <w:ind w:left="4714" w:right="4723"/>
        <w:jc w:val="center"/>
        <w:rPr>
          <w:sz w:val="20"/>
        </w:rPr>
      </w:pPr>
      <w:r>
        <w:rPr>
          <w:sz w:val="20"/>
        </w:rPr>
        <w:t>(найменування</w:t>
      </w:r>
      <w:r>
        <w:rPr>
          <w:spacing w:val="-10"/>
          <w:sz w:val="20"/>
        </w:rPr>
        <w:t xml:space="preserve"> </w:t>
      </w:r>
      <w:r>
        <w:rPr>
          <w:sz w:val="20"/>
        </w:rPr>
        <w:t>ліцензіата)</w:t>
      </w:r>
    </w:p>
    <w:p w:rsidR="00524FAE" w:rsidRDefault="00524FAE" w:rsidP="00B1346B">
      <w:pPr>
        <w:pStyle w:val="BodyText"/>
        <w:rPr>
          <w:sz w:val="5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96"/>
        <w:gridCol w:w="1700"/>
        <w:gridCol w:w="1328"/>
        <w:gridCol w:w="1071"/>
        <w:gridCol w:w="925"/>
        <w:gridCol w:w="1261"/>
        <w:gridCol w:w="1135"/>
        <w:gridCol w:w="1297"/>
        <w:gridCol w:w="1256"/>
        <w:gridCol w:w="1253"/>
        <w:gridCol w:w="1472"/>
        <w:gridCol w:w="1465"/>
        <w:gridCol w:w="1454"/>
        <w:gridCol w:w="1554"/>
        <w:gridCol w:w="757"/>
        <w:gridCol w:w="662"/>
        <w:gridCol w:w="694"/>
        <w:gridCol w:w="883"/>
        <w:gridCol w:w="762"/>
        <w:gridCol w:w="674"/>
        <w:gridCol w:w="568"/>
        <w:gridCol w:w="820"/>
        <w:gridCol w:w="678"/>
        <w:gridCol w:w="741"/>
      </w:tblGrid>
      <w:tr w:rsidR="00524FAE">
        <w:trPr>
          <w:trHeight w:val="1061"/>
        </w:trPr>
        <w:tc>
          <w:tcPr>
            <w:tcW w:w="1196" w:type="dxa"/>
            <w:vMerge w:val="restart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30"/>
              </w:rPr>
            </w:pPr>
          </w:p>
          <w:p w:rsidR="00524FAE" w:rsidRDefault="00524FAE" w:rsidP="00B1346B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з/п</w:t>
            </w:r>
          </w:p>
        </w:tc>
        <w:tc>
          <w:tcPr>
            <w:tcW w:w="1700" w:type="dxa"/>
            <w:vMerge w:val="restart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30"/>
              </w:rPr>
            </w:pPr>
          </w:p>
          <w:p w:rsidR="00524FAE" w:rsidRDefault="00524FAE" w:rsidP="00B1346B">
            <w:pPr>
              <w:pStyle w:val="TableParagraph"/>
              <w:ind w:left="540" w:right="191" w:hanging="311"/>
              <w:rPr>
                <w:sz w:val="20"/>
              </w:rPr>
            </w:pPr>
            <w:r>
              <w:rPr>
                <w:spacing w:val="-1"/>
                <w:sz w:val="20"/>
              </w:rPr>
              <w:t>Найменування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заходів</w:t>
            </w:r>
          </w:p>
          <w:p w:rsidR="00524FAE" w:rsidRDefault="00524FAE" w:rsidP="00B1346B">
            <w:pPr>
              <w:pStyle w:val="TableParagraph"/>
              <w:ind w:left="324"/>
              <w:rPr>
                <w:sz w:val="20"/>
              </w:rPr>
            </w:pPr>
            <w:r>
              <w:rPr>
                <w:sz w:val="20"/>
              </w:rPr>
              <w:t>(пооб'єктно)</w:t>
            </w:r>
          </w:p>
        </w:tc>
        <w:tc>
          <w:tcPr>
            <w:tcW w:w="1328" w:type="dxa"/>
            <w:vMerge w:val="restart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ind w:left="190" w:right="17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Кількісний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(одиниця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виміру)</w:t>
            </w:r>
          </w:p>
        </w:tc>
        <w:tc>
          <w:tcPr>
            <w:tcW w:w="8198" w:type="dxa"/>
            <w:gridSpan w:val="7"/>
          </w:tcPr>
          <w:p w:rsidR="00524FAE" w:rsidRDefault="00524FAE" w:rsidP="00B1346B">
            <w:pPr>
              <w:pStyle w:val="TableParagraph"/>
              <w:rPr>
                <w:sz w:val="24"/>
              </w:rPr>
            </w:pPr>
          </w:p>
          <w:p w:rsidR="00524FAE" w:rsidRDefault="00524FAE" w:rsidP="00B1346B">
            <w:pPr>
              <w:pStyle w:val="TableParagraph"/>
              <w:ind w:left="2632" w:hanging="2463"/>
              <w:rPr>
                <w:sz w:val="20"/>
              </w:rPr>
            </w:pPr>
            <w:r>
              <w:rPr>
                <w:sz w:val="20"/>
              </w:rPr>
              <w:t>Фінансовий план використання коштів на виконання інвестиційної програми за джерелами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фінансування, тис.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ПДВ)</w:t>
            </w:r>
          </w:p>
        </w:tc>
        <w:tc>
          <w:tcPr>
            <w:tcW w:w="1472" w:type="dxa"/>
            <w:vMerge w:val="restart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30"/>
              </w:rPr>
            </w:pPr>
          </w:p>
          <w:p w:rsidR="00524FAE" w:rsidRDefault="00524FAE" w:rsidP="00B1346B">
            <w:pPr>
              <w:pStyle w:val="TableParagraph"/>
              <w:ind w:left="222" w:right="230" w:firstLine="48"/>
              <w:jc w:val="center"/>
              <w:rPr>
                <w:sz w:val="20"/>
              </w:rPr>
            </w:pPr>
            <w:r>
              <w:rPr>
                <w:sz w:val="20"/>
              </w:rPr>
              <w:t>Сума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позичкових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коштів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  <w:p w:rsidR="00524FAE" w:rsidRDefault="00524FAE" w:rsidP="00B1346B">
            <w:pPr>
              <w:pStyle w:val="TableParagraph"/>
              <w:ind w:left="104" w:right="116" w:firstLine="7"/>
              <w:jc w:val="center"/>
              <w:rPr>
                <w:sz w:val="20"/>
              </w:rPr>
            </w:pPr>
            <w:r>
              <w:rPr>
                <w:sz w:val="20"/>
              </w:rPr>
              <w:t>відсотків за їх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використання,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підлягає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поверненню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планованому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періоді,</w:t>
            </w:r>
          </w:p>
          <w:p w:rsidR="00524FAE" w:rsidRDefault="00524FAE" w:rsidP="00B1346B">
            <w:pPr>
              <w:pStyle w:val="TableParagraph"/>
              <w:ind w:left="285" w:right="291" w:hanging="6"/>
              <w:jc w:val="center"/>
              <w:rPr>
                <w:sz w:val="20"/>
              </w:rPr>
            </w:pPr>
            <w:r>
              <w:rPr>
                <w:sz w:val="20"/>
              </w:rPr>
              <w:t>тис. грн.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ПДВ)</w:t>
            </w:r>
          </w:p>
        </w:tc>
        <w:tc>
          <w:tcPr>
            <w:tcW w:w="1465" w:type="dxa"/>
            <w:vMerge w:val="restart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30"/>
              </w:rPr>
            </w:pPr>
          </w:p>
          <w:p w:rsidR="00524FAE" w:rsidRDefault="00524FAE" w:rsidP="00B1346B">
            <w:pPr>
              <w:pStyle w:val="TableParagraph"/>
              <w:ind w:left="123" w:right="114" w:firstLine="43"/>
              <w:jc w:val="center"/>
              <w:rPr>
                <w:sz w:val="20"/>
              </w:rPr>
            </w:pPr>
            <w:r>
              <w:rPr>
                <w:sz w:val="20"/>
              </w:rPr>
              <w:t>Сума інших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залучених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коштів, що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підлягає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поверненню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планованому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періоді,</w:t>
            </w:r>
          </w:p>
          <w:p w:rsidR="00524FAE" w:rsidRDefault="00524FAE" w:rsidP="00B1346B">
            <w:pPr>
              <w:pStyle w:val="TableParagraph"/>
              <w:ind w:left="284" w:right="285" w:firstLine="2"/>
              <w:jc w:val="center"/>
              <w:rPr>
                <w:sz w:val="20"/>
              </w:rPr>
            </w:pPr>
            <w:r>
              <w:rPr>
                <w:sz w:val="20"/>
              </w:rPr>
              <w:t>тис. грн.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ПДВ)</w:t>
            </w:r>
          </w:p>
        </w:tc>
        <w:tc>
          <w:tcPr>
            <w:tcW w:w="1454" w:type="dxa"/>
            <w:vMerge w:val="restart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ind w:left="51" w:right="49" w:hanging="8"/>
              <w:jc w:val="center"/>
              <w:rPr>
                <w:sz w:val="20"/>
              </w:rPr>
            </w:pPr>
            <w:r>
              <w:rPr>
                <w:sz w:val="20"/>
              </w:rPr>
              <w:t>Кошти, що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враховуються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тарифів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гр.5+гр.6.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гр.11+гр.12,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тис. грн.</w:t>
            </w:r>
          </w:p>
          <w:p w:rsidR="00524FAE" w:rsidRDefault="00524FAE" w:rsidP="00B1346B">
            <w:pPr>
              <w:pStyle w:val="TableParagraph"/>
              <w:ind w:left="260" w:right="266"/>
              <w:jc w:val="center"/>
              <w:rPr>
                <w:sz w:val="20"/>
              </w:rPr>
            </w:pPr>
            <w:r>
              <w:rPr>
                <w:sz w:val="20"/>
              </w:rPr>
              <w:t>(без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ПДВ)</w:t>
            </w:r>
          </w:p>
        </w:tc>
        <w:tc>
          <w:tcPr>
            <w:tcW w:w="2311" w:type="dxa"/>
            <w:gridSpan w:val="2"/>
          </w:tcPr>
          <w:p w:rsidR="00524FAE" w:rsidRDefault="00524FAE" w:rsidP="00B1346B">
            <w:pPr>
              <w:pStyle w:val="TableParagraph"/>
              <w:rPr>
                <w:sz w:val="24"/>
              </w:rPr>
            </w:pPr>
          </w:p>
          <w:p w:rsidR="00524FAE" w:rsidRDefault="00524FAE" w:rsidP="00B1346B">
            <w:pPr>
              <w:pStyle w:val="TableParagraph"/>
              <w:ind w:left="313" w:right="88" w:hanging="186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способом виконання,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 ПДВ)</w:t>
            </w:r>
          </w:p>
        </w:tc>
        <w:tc>
          <w:tcPr>
            <w:tcW w:w="3001" w:type="dxa"/>
            <w:gridSpan w:val="4"/>
          </w:tcPr>
          <w:p w:rsidR="00524FAE" w:rsidRDefault="00524FAE" w:rsidP="00B1346B">
            <w:pPr>
              <w:pStyle w:val="TableParagraph"/>
              <w:ind w:left="60" w:right="84" w:hanging="1"/>
              <w:jc w:val="center"/>
              <w:rPr>
                <w:sz w:val="20"/>
              </w:rPr>
            </w:pPr>
            <w:r>
              <w:rPr>
                <w:sz w:val="20"/>
              </w:rPr>
              <w:t>Графік здійснення заходів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використання коштів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планований період, тис. грн. (без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ПДВ)</w:t>
            </w:r>
          </w:p>
        </w:tc>
        <w:tc>
          <w:tcPr>
            <w:tcW w:w="674" w:type="dxa"/>
            <w:vMerge w:val="restart"/>
            <w:textDirection w:val="btLr"/>
          </w:tcPr>
          <w:p w:rsidR="00524FAE" w:rsidRDefault="00524FAE" w:rsidP="00B1346B">
            <w:pPr>
              <w:pStyle w:val="TableParagraph"/>
              <w:ind w:left="1070"/>
              <w:rPr>
                <w:b/>
                <w:sz w:val="20"/>
              </w:rPr>
            </w:pPr>
            <w:r>
              <w:rPr>
                <w:sz w:val="20"/>
              </w:rPr>
              <w:t>Строк окупності (місяців)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*</w:t>
            </w:r>
          </w:p>
        </w:tc>
        <w:tc>
          <w:tcPr>
            <w:tcW w:w="568" w:type="dxa"/>
            <w:vMerge w:val="restart"/>
            <w:textDirection w:val="btLr"/>
          </w:tcPr>
          <w:p w:rsidR="00524FAE" w:rsidRDefault="00524FAE" w:rsidP="00B1346B">
            <w:pPr>
              <w:pStyle w:val="TableParagraph"/>
              <w:ind w:left="621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аркуша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обґрунтовуючих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матеріалів</w:t>
            </w:r>
          </w:p>
        </w:tc>
        <w:tc>
          <w:tcPr>
            <w:tcW w:w="820" w:type="dxa"/>
            <w:vMerge w:val="restart"/>
            <w:textDirection w:val="btLr"/>
          </w:tcPr>
          <w:p w:rsidR="00524FAE" w:rsidRDefault="00524FAE" w:rsidP="00B1346B">
            <w:pPr>
              <w:pStyle w:val="TableParagraph"/>
              <w:ind w:left="354" w:firstLine="122"/>
              <w:rPr>
                <w:sz w:val="20"/>
              </w:rPr>
            </w:pPr>
            <w:r>
              <w:rPr>
                <w:sz w:val="20"/>
              </w:rPr>
              <w:t>Економія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паливно-енергетичних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(тонни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умовного палива/прогнозний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період)</w:t>
            </w:r>
          </w:p>
        </w:tc>
        <w:tc>
          <w:tcPr>
            <w:tcW w:w="678" w:type="dxa"/>
            <w:vMerge w:val="restart"/>
            <w:textDirection w:val="btLr"/>
          </w:tcPr>
          <w:p w:rsidR="00524FAE" w:rsidRDefault="00524FAE" w:rsidP="00B1346B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>Економія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фонду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заробітної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(тис.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грн./рік)</w:t>
            </w:r>
          </w:p>
        </w:tc>
        <w:tc>
          <w:tcPr>
            <w:tcW w:w="741" w:type="dxa"/>
            <w:vMerge w:val="restart"/>
            <w:textDirection w:val="btLr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  <w:p w:rsidR="00524FAE" w:rsidRDefault="00524FAE" w:rsidP="00B1346B">
            <w:pPr>
              <w:pStyle w:val="TableParagraph"/>
              <w:ind w:left="830"/>
              <w:rPr>
                <w:b/>
                <w:sz w:val="20"/>
              </w:rPr>
            </w:pPr>
            <w:r>
              <w:rPr>
                <w:sz w:val="20"/>
              </w:rPr>
              <w:t>Економічний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ефект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(тис.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грн.)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**</w:t>
            </w:r>
          </w:p>
        </w:tc>
      </w:tr>
      <w:tr w:rsidR="00524FAE">
        <w:trPr>
          <w:trHeight w:val="294"/>
        </w:trPr>
        <w:tc>
          <w:tcPr>
            <w:tcW w:w="1196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 w:val="restart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ind w:left="330" w:right="141" w:hanging="166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сума</w:t>
            </w:r>
          </w:p>
        </w:tc>
        <w:tc>
          <w:tcPr>
            <w:tcW w:w="7127" w:type="dxa"/>
            <w:gridSpan w:val="6"/>
          </w:tcPr>
          <w:p w:rsidR="00524FAE" w:rsidRDefault="00524FAE" w:rsidP="00B1346B">
            <w:pPr>
              <w:pStyle w:val="TableParagraph"/>
              <w:ind w:left="2898" w:right="2889"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урахуванням:</w:t>
            </w:r>
          </w:p>
        </w:tc>
        <w:tc>
          <w:tcPr>
            <w:tcW w:w="1472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vMerge w:val="restart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ind w:left="124" w:right="136"/>
              <w:jc w:val="center"/>
              <w:rPr>
                <w:sz w:val="20"/>
              </w:rPr>
            </w:pPr>
            <w:r>
              <w:rPr>
                <w:sz w:val="20"/>
              </w:rPr>
              <w:t>господарський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(вартість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матеріальних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ресурсів)</w:t>
            </w:r>
          </w:p>
        </w:tc>
        <w:tc>
          <w:tcPr>
            <w:tcW w:w="757" w:type="dxa"/>
            <w:vMerge w:val="restart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ind w:left="203" w:right="43" w:hanging="154"/>
              <w:rPr>
                <w:sz w:val="20"/>
              </w:rPr>
            </w:pPr>
            <w:r>
              <w:rPr>
                <w:sz w:val="20"/>
              </w:rPr>
              <w:t>підряд-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ний</w:t>
            </w:r>
          </w:p>
        </w:tc>
        <w:tc>
          <w:tcPr>
            <w:tcW w:w="662" w:type="dxa"/>
            <w:vMerge w:val="restart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27"/>
              </w:rPr>
            </w:pPr>
          </w:p>
          <w:p w:rsidR="00524FAE" w:rsidRDefault="00524FAE" w:rsidP="00B1346B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</w:p>
        </w:tc>
        <w:tc>
          <w:tcPr>
            <w:tcW w:w="694" w:type="dxa"/>
            <w:vMerge w:val="restart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27"/>
              </w:rPr>
            </w:pPr>
          </w:p>
          <w:p w:rsidR="00524FAE" w:rsidRDefault="00524FAE" w:rsidP="00B1346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ІІ кв.</w:t>
            </w:r>
          </w:p>
        </w:tc>
        <w:tc>
          <w:tcPr>
            <w:tcW w:w="883" w:type="dxa"/>
            <w:vMerge w:val="restart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27"/>
              </w:rPr>
            </w:pPr>
          </w:p>
          <w:p w:rsidR="00524FAE" w:rsidRDefault="00524FAE" w:rsidP="00B1346B"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t>ІІІ кв.</w:t>
            </w:r>
          </w:p>
        </w:tc>
        <w:tc>
          <w:tcPr>
            <w:tcW w:w="762" w:type="dxa"/>
            <w:vMerge w:val="restart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27"/>
              </w:rPr>
            </w:pPr>
          </w:p>
          <w:p w:rsidR="00524FAE" w:rsidRDefault="00524FAE" w:rsidP="00B1346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ІV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</w:p>
        </w:tc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</w:tr>
      <w:tr w:rsidR="00524FAE">
        <w:trPr>
          <w:trHeight w:val="1003"/>
        </w:trPr>
        <w:tc>
          <w:tcPr>
            <w:tcW w:w="1196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925" w:type="dxa"/>
            <w:vMerge w:val="restart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25"/>
              </w:rPr>
            </w:pPr>
          </w:p>
          <w:p w:rsidR="00524FAE" w:rsidRDefault="00524FAE" w:rsidP="00B1346B">
            <w:pPr>
              <w:pStyle w:val="TableParagraph"/>
              <w:ind w:left="246" w:right="7" w:hanging="213"/>
              <w:rPr>
                <w:sz w:val="20"/>
              </w:rPr>
            </w:pPr>
            <w:r>
              <w:rPr>
                <w:sz w:val="20"/>
              </w:rPr>
              <w:t>амортиза-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ційні</w:t>
            </w:r>
          </w:p>
          <w:p w:rsidR="00524FAE" w:rsidRDefault="00524FAE" w:rsidP="00B1346B">
            <w:pPr>
              <w:pStyle w:val="TableParagraph"/>
              <w:ind w:left="215" w:right="77" w:hanging="107"/>
              <w:rPr>
                <w:sz w:val="20"/>
              </w:rPr>
            </w:pPr>
            <w:r>
              <w:rPr>
                <w:spacing w:val="-1"/>
                <w:sz w:val="20"/>
              </w:rPr>
              <w:t>відраху-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  <w:tc>
          <w:tcPr>
            <w:tcW w:w="1261" w:type="dxa"/>
            <w:vMerge w:val="restart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ind w:left="140" w:right="122" w:firstLine="51"/>
              <w:jc w:val="both"/>
              <w:rPr>
                <w:sz w:val="20"/>
              </w:rPr>
            </w:pPr>
            <w:r>
              <w:rPr>
                <w:sz w:val="20"/>
              </w:rPr>
              <w:t>виробничі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інвестиції 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прибутку</w:t>
            </w:r>
          </w:p>
        </w:tc>
        <w:tc>
          <w:tcPr>
            <w:tcW w:w="1135" w:type="dxa"/>
            <w:vMerge w:val="restart"/>
          </w:tcPr>
          <w:p w:rsidR="00524FAE" w:rsidRDefault="00524FAE" w:rsidP="00B1346B">
            <w:pPr>
              <w:pStyle w:val="TableParagraph"/>
              <w:ind w:left="103" w:right="84"/>
              <w:jc w:val="center"/>
              <w:rPr>
                <w:sz w:val="20"/>
              </w:rPr>
            </w:pPr>
            <w:r>
              <w:rPr>
                <w:sz w:val="20"/>
              </w:rPr>
              <w:t>отримані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планова-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періоді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позичкові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кошти</w:t>
            </w:r>
          </w:p>
          <w:p w:rsidR="00524FAE" w:rsidRDefault="00524FAE" w:rsidP="00B1346B">
            <w:pPr>
              <w:pStyle w:val="TableParagraph"/>
              <w:ind w:left="52" w:right="44" w:firstLine="4"/>
              <w:jc w:val="center"/>
              <w:rPr>
                <w:sz w:val="20"/>
              </w:rPr>
            </w:pPr>
            <w:r>
              <w:rPr>
                <w:sz w:val="20"/>
              </w:rPr>
              <w:t>фінансових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установ, </w:t>
            </w:r>
            <w:r>
              <w:rPr>
                <w:sz w:val="20"/>
              </w:rPr>
              <w:t>що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підлягають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ненню</w:t>
            </w:r>
          </w:p>
        </w:tc>
        <w:tc>
          <w:tcPr>
            <w:tcW w:w="1297" w:type="dxa"/>
            <w:vMerge w:val="restart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ind w:left="50" w:right="35" w:firstLine="3"/>
              <w:jc w:val="center"/>
              <w:rPr>
                <w:sz w:val="20"/>
              </w:rPr>
            </w:pPr>
            <w:r>
              <w:rPr>
                <w:sz w:val="20"/>
              </w:rPr>
              <w:t>отримані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планова-ному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періоді</w:t>
            </w:r>
          </w:p>
          <w:p w:rsidR="00524FAE" w:rsidRDefault="00524FAE" w:rsidP="00B1346B">
            <w:pPr>
              <w:pStyle w:val="TableParagraph"/>
              <w:ind w:left="66" w:right="58" w:firstLine="2"/>
              <w:jc w:val="center"/>
              <w:rPr>
                <w:sz w:val="20"/>
              </w:rPr>
            </w:pPr>
            <w:r>
              <w:rPr>
                <w:sz w:val="20"/>
              </w:rPr>
              <w:t>бюджетні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кошти, що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підлягають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поверненню</w:t>
            </w:r>
          </w:p>
        </w:tc>
        <w:tc>
          <w:tcPr>
            <w:tcW w:w="2509" w:type="dxa"/>
            <w:gridSpan w:val="2"/>
          </w:tcPr>
          <w:p w:rsidR="00524FAE" w:rsidRDefault="00524FAE" w:rsidP="00B1346B">
            <w:pPr>
              <w:pStyle w:val="TableParagraph"/>
              <w:ind w:left="197" w:right="200" w:hanging="11"/>
              <w:jc w:val="center"/>
              <w:rPr>
                <w:sz w:val="20"/>
              </w:rPr>
            </w:pPr>
            <w:r>
              <w:rPr>
                <w:sz w:val="20"/>
              </w:rPr>
              <w:t>інші залучені кошти,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отримані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планованому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періоді, з них:</w:t>
            </w:r>
          </w:p>
        </w:tc>
        <w:tc>
          <w:tcPr>
            <w:tcW w:w="1472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</w:tr>
      <w:tr w:rsidR="00524FAE">
        <w:trPr>
          <w:trHeight w:val="2085"/>
        </w:trPr>
        <w:tc>
          <w:tcPr>
            <w:tcW w:w="1196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925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ind w:left="472" w:right="470"/>
              <w:jc w:val="center"/>
              <w:rPr>
                <w:sz w:val="20"/>
              </w:rPr>
            </w:pPr>
            <w:r>
              <w:rPr>
                <w:sz w:val="20"/>
              </w:rPr>
              <w:t>що</w:t>
            </w:r>
          </w:p>
          <w:p w:rsidR="00524FAE" w:rsidRDefault="00524FAE" w:rsidP="00B1346B">
            <w:pPr>
              <w:pStyle w:val="TableParagraph"/>
              <w:ind w:left="91" w:right="89" w:firstLine="1"/>
              <w:jc w:val="center"/>
              <w:rPr>
                <w:sz w:val="20"/>
              </w:rPr>
            </w:pPr>
            <w:r>
              <w:rPr>
                <w:sz w:val="20"/>
              </w:rPr>
              <w:t>підлягають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поверненню</w:t>
            </w:r>
          </w:p>
        </w:tc>
        <w:tc>
          <w:tcPr>
            <w:tcW w:w="1253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ind w:left="86" w:right="77" w:firstLine="275"/>
              <w:rPr>
                <w:sz w:val="20"/>
              </w:rPr>
            </w:pPr>
            <w:r>
              <w:rPr>
                <w:sz w:val="20"/>
              </w:rPr>
              <w:t>що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підлягають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поверненню</w:t>
            </w:r>
          </w:p>
        </w:tc>
        <w:tc>
          <w:tcPr>
            <w:tcW w:w="1472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  <w:textDirection w:val="btLr"/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</w:tr>
      <w:tr w:rsidR="00524FAE">
        <w:trPr>
          <w:trHeight w:val="294"/>
        </w:trPr>
        <w:tc>
          <w:tcPr>
            <w:tcW w:w="1196" w:type="dxa"/>
          </w:tcPr>
          <w:p w:rsidR="00524FAE" w:rsidRDefault="00524FAE" w:rsidP="00B1346B">
            <w:pPr>
              <w:pStyle w:val="TableParagraph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700" w:type="dxa"/>
          </w:tcPr>
          <w:p w:rsidR="00524FAE" w:rsidRDefault="00524FAE" w:rsidP="00B1346B">
            <w:pPr>
              <w:pStyle w:val="TableParagraph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328" w:type="dxa"/>
          </w:tcPr>
          <w:p w:rsidR="00524FAE" w:rsidRDefault="00524FAE" w:rsidP="00B1346B">
            <w:pPr>
              <w:pStyle w:val="TableParagraph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071" w:type="dxa"/>
          </w:tcPr>
          <w:p w:rsidR="00524FAE" w:rsidRDefault="00524FAE" w:rsidP="00B1346B">
            <w:pPr>
              <w:pStyle w:val="TableParagraph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925" w:type="dxa"/>
          </w:tcPr>
          <w:p w:rsidR="00524FAE" w:rsidRDefault="00524FAE" w:rsidP="00B1346B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261" w:type="dxa"/>
          </w:tcPr>
          <w:p w:rsidR="00524FAE" w:rsidRDefault="00524FAE" w:rsidP="00B1346B">
            <w:pPr>
              <w:pStyle w:val="TableParagraph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135" w:type="dxa"/>
          </w:tcPr>
          <w:p w:rsidR="00524FAE" w:rsidRDefault="00524FAE" w:rsidP="00B1346B">
            <w:pPr>
              <w:pStyle w:val="TableParagraph"/>
              <w:ind w:left="512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97" w:type="dxa"/>
          </w:tcPr>
          <w:p w:rsidR="00524FAE" w:rsidRDefault="00524FAE" w:rsidP="00B1346B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256" w:type="dxa"/>
          </w:tcPr>
          <w:p w:rsidR="00524FAE" w:rsidRDefault="00524FAE" w:rsidP="00B1346B">
            <w:pPr>
              <w:pStyle w:val="TableParagraph"/>
              <w:ind w:right="5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1253" w:type="dxa"/>
          </w:tcPr>
          <w:p w:rsidR="00524FAE" w:rsidRDefault="00524FAE" w:rsidP="00B1346B">
            <w:pPr>
              <w:pStyle w:val="TableParagraph"/>
              <w:ind w:left="519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72" w:type="dxa"/>
          </w:tcPr>
          <w:p w:rsidR="00524FAE" w:rsidRDefault="00524FAE" w:rsidP="00B1346B">
            <w:pPr>
              <w:pStyle w:val="TableParagraph"/>
              <w:ind w:left="603" w:right="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465" w:type="dxa"/>
          </w:tcPr>
          <w:p w:rsidR="00524FAE" w:rsidRDefault="00524FAE" w:rsidP="00B1346B">
            <w:pPr>
              <w:pStyle w:val="TableParagraph"/>
              <w:ind w:left="596" w:right="5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454" w:type="dxa"/>
          </w:tcPr>
          <w:p w:rsidR="00524FAE" w:rsidRDefault="00524FAE" w:rsidP="00B1346B">
            <w:pPr>
              <w:pStyle w:val="TableParagraph"/>
              <w:ind w:left="260" w:right="2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554" w:type="dxa"/>
          </w:tcPr>
          <w:p w:rsidR="00524FAE" w:rsidRDefault="00524FAE" w:rsidP="00B1346B">
            <w:pPr>
              <w:pStyle w:val="TableParagraph"/>
              <w:ind w:left="124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757" w:type="dxa"/>
          </w:tcPr>
          <w:p w:rsidR="00524FAE" w:rsidRDefault="00524FAE" w:rsidP="00B1346B">
            <w:pPr>
              <w:pStyle w:val="TableParagraph"/>
              <w:ind w:left="68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662" w:type="dxa"/>
          </w:tcPr>
          <w:p w:rsidR="00524FAE" w:rsidRDefault="00524FAE" w:rsidP="00B1346B">
            <w:pPr>
              <w:pStyle w:val="TableParagraph"/>
              <w:ind w:right="21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694" w:type="dxa"/>
          </w:tcPr>
          <w:p w:rsidR="00524FAE" w:rsidRDefault="00524FAE" w:rsidP="00B1346B">
            <w:pPr>
              <w:pStyle w:val="TableParagraph"/>
              <w:ind w:left="41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883" w:type="dxa"/>
          </w:tcPr>
          <w:p w:rsidR="00524FAE" w:rsidRDefault="00524FAE" w:rsidP="00B1346B">
            <w:pPr>
              <w:pStyle w:val="TableParagraph"/>
              <w:ind w:right="3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762" w:type="dxa"/>
          </w:tcPr>
          <w:p w:rsidR="00524FAE" w:rsidRDefault="00524FAE" w:rsidP="00B1346B">
            <w:pPr>
              <w:pStyle w:val="TableParagraph"/>
              <w:ind w:left="248" w:right="2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674" w:type="dxa"/>
          </w:tcPr>
          <w:p w:rsidR="00524FAE" w:rsidRDefault="00524FAE" w:rsidP="00B1346B">
            <w:pPr>
              <w:pStyle w:val="TableParagraph"/>
              <w:ind w:left="202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568" w:type="dxa"/>
          </w:tcPr>
          <w:p w:rsidR="00524FAE" w:rsidRDefault="00524FAE" w:rsidP="00B1346B">
            <w:pPr>
              <w:pStyle w:val="TableParagraph"/>
              <w:ind w:right="1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820" w:type="dxa"/>
          </w:tcPr>
          <w:p w:rsidR="00524FAE" w:rsidRDefault="00524FAE" w:rsidP="00B1346B">
            <w:pPr>
              <w:pStyle w:val="TableParagraph"/>
              <w:ind w:right="3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678" w:type="dxa"/>
          </w:tcPr>
          <w:p w:rsidR="00524FAE" w:rsidRDefault="00524FAE" w:rsidP="00B1346B">
            <w:pPr>
              <w:pStyle w:val="TableParagraph"/>
              <w:ind w:left="196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741" w:type="dxa"/>
          </w:tcPr>
          <w:p w:rsidR="00524FAE" w:rsidRDefault="00524FAE" w:rsidP="00B1346B">
            <w:pPr>
              <w:pStyle w:val="TableParagraph"/>
              <w:ind w:right="2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 w:rsidR="00524FAE">
        <w:trPr>
          <w:trHeight w:val="353"/>
        </w:trPr>
        <w:tc>
          <w:tcPr>
            <w:tcW w:w="1196" w:type="dxa"/>
          </w:tcPr>
          <w:p w:rsidR="00524FAE" w:rsidRDefault="00524FAE" w:rsidP="00B1346B">
            <w:pPr>
              <w:pStyle w:val="TableParagraph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І</w:t>
            </w:r>
          </w:p>
        </w:tc>
        <w:tc>
          <w:tcPr>
            <w:tcW w:w="24410" w:type="dxa"/>
            <w:gridSpan w:val="23"/>
          </w:tcPr>
          <w:p w:rsidR="00524FAE" w:rsidRDefault="00524FAE" w:rsidP="00B1346B">
            <w:pPr>
              <w:pStyle w:val="TableParagraph"/>
              <w:ind w:left="3753" w:right="37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Виробництво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теплової енергії</w:t>
            </w:r>
          </w:p>
        </w:tc>
      </w:tr>
      <w:tr w:rsidR="00524FAE">
        <w:trPr>
          <w:trHeight w:val="338"/>
        </w:trPr>
        <w:tc>
          <w:tcPr>
            <w:tcW w:w="1196" w:type="dxa"/>
          </w:tcPr>
          <w:p w:rsidR="00524FAE" w:rsidRDefault="00524FAE" w:rsidP="00B1346B">
            <w:pPr>
              <w:pStyle w:val="TableParagraph"/>
              <w:ind w:left="505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24410" w:type="dxa"/>
            <w:gridSpan w:val="23"/>
          </w:tcPr>
          <w:p w:rsidR="00524FAE" w:rsidRDefault="00524FAE" w:rsidP="00B1346B">
            <w:pPr>
              <w:pStyle w:val="TableParagraph"/>
              <w:ind w:left="3787" w:right="37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Будівництво,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реконструкція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модернізація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rFonts w:ascii="Calibri" w:hAnsi="Calibri"/>
                <w:b/>
                <w:sz w:val="20"/>
              </w:rPr>
              <w:t>’</w:t>
            </w:r>
            <w:r>
              <w:rPr>
                <w:b/>
                <w:sz w:val="20"/>
              </w:rPr>
              <w:t>єктів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теплопостачання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(звільняється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від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оподаткування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згідно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з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пунктом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154.9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статті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154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Податкового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кодексу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України),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з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урахуванням:</w:t>
            </w:r>
          </w:p>
        </w:tc>
      </w:tr>
      <w:tr w:rsidR="00524FAE" w:rsidRPr="009320E5">
        <w:trPr>
          <w:trHeight w:val="294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453"/>
            </w:pPr>
            <w:r w:rsidRPr="009320E5">
              <w:t>1.1.1</w:t>
            </w:r>
          </w:p>
        </w:tc>
        <w:tc>
          <w:tcPr>
            <w:tcW w:w="24410" w:type="dxa"/>
            <w:gridSpan w:val="23"/>
          </w:tcPr>
          <w:p w:rsidR="00524FAE" w:rsidRPr="009320E5" w:rsidRDefault="00524FAE" w:rsidP="00B1346B">
            <w:pPr>
              <w:pStyle w:val="TableParagraph"/>
              <w:ind w:left="3734" w:right="3745"/>
              <w:jc w:val="center"/>
            </w:pPr>
            <w:r w:rsidRPr="009320E5">
              <w:t>Заходи</w:t>
            </w:r>
            <w:r w:rsidRPr="009320E5">
              <w:rPr>
                <w:spacing w:val="-2"/>
              </w:rPr>
              <w:t xml:space="preserve"> </w:t>
            </w:r>
            <w:r w:rsidRPr="009320E5">
              <w:t>зі</w:t>
            </w:r>
            <w:r w:rsidRPr="009320E5">
              <w:rPr>
                <w:spacing w:val="-2"/>
              </w:rPr>
              <w:t xml:space="preserve"> </w:t>
            </w:r>
            <w:r w:rsidRPr="009320E5">
              <w:t>зниження</w:t>
            </w:r>
            <w:r w:rsidRPr="009320E5">
              <w:rPr>
                <w:spacing w:val="-3"/>
              </w:rPr>
              <w:t xml:space="preserve"> </w:t>
            </w:r>
            <w:r w:rsidRPr="009320E5">
              <w:t>питомих</w:t>
            </w:r>
            <w:r w:rsidRPr="009320E5">
              <w:rPr>
                <w:spacing w:val="-3"/>
              </w:rPr>
              <w:t xml:space="preserve"> </w:t>
            </w:r>
            <w:r w:rsidRPr="009320E5">
              <w:t>витрат,</w:t>
            </w:r>
            <w:r w:rsidRPr="009320E5">
              <w:rPr>
                <w:spacing w:val="-1"/>
              </w:rPr>
              <w:t xml:space="preserve"> </w:t>
            </w:r>
            <w:r w:rsidRPr="009320E5">
              <w:t>а</w:t>
            </w:r>
            <w:r w:rsidRPr="009320E5">
              <w:rPr>
                <w:spacing w:val="1"/>
              </w:rPr>
              <w:t xml:space="preserve"> </w:t>
            </w:r>
            <w:r w:rsidRPr="009320E5">
              <w:t>також</w:t>
            </w:r>
            <w:r w:rsidRPr="009320E5">
              <w:rPr>
                <w:spacing w:val="-3"/>
              </w:rPr>
              <w:t xml:space="preserve"> </w:t>
            </w:r>
            <w:r w:rsidRPr="009320E5">
              <w:t>втрат</w:t>
            </w:r>
            <w:r w:rsidRPr="009320E5">
              <w:rPr>
                <w:spacing w:val="-2"/>
              </w:rPr>
              <w:t xml:space="preserve"> </w:t>
            </w:r>
            <w:r w:rsidRPr="009320E5">
              <w:t>ресурсів,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5" w:type="dxa"/>
          </w:tcPr>
          <w:p w:rsidR="00524FAE" w:rsidRPr="009320E5" w:rsidRDefault="00524FAE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524FAE" w:rsidRPr="009320E5" w:rsidRDefault="00524FAE" w:rsidP="00B1346B">
            <w:pPr>
              <w:pStyle w:val="TableParagraph"/>
              <w:ind w:left="553"/>
            </w:pPr>
            <w:r w:rsidRPr="009320E5">
              <w:t>х</w:t>
            </w:r>
          </w:p>
        </w:tc>
        <w:tc>
          <w:tcPr>
            <w:tcW w:w="1135" w:type="dxa"/>
          </w:tcPr>
          <w:p w:rsidR="00524FAE" w:rsidRPr="009320E5" w:rsidRDefault="00524FAE" w:rsidP="00B1346B">
            <w:pPr>
              <w:pStyle w:val="TableParagraph"/>
              <w:ind w:left="488"/>
            </w:pPr>
            <w:r w:rsidRPr="009320E5">
              <w:t>х</w:t>
            </w:r>
          </w:p>
        </w:tc>
        <w:tc>
          <w:tcPr>
            <w:tcW w:w="1297" w:type="dxa"/>
          </w:tcPr>
          <w:p w:rsidR="00524FAE" w:rsidRPr="009320E5" w:rsidRDefault="00524FAE" w:rsidP="00B1346B">
            <w:pPr>
              <w:pStyle w:val="TableParagraph"/>
              <w:ind w:right="43"/>
              <w:jc w:val="center"/>
            </w:pPr>
            <w:r w:rsidRPr="009320E5">
              <w:t>х</w:t>
            </w:r>
          </w:p>
        </w:tc>
        <w:tc>
          <w:tcPr>
            <w:tcW w:w="1256" w:type="dxa"/>
          </w:tcPr>
          <w:p w:rsidR="00524FAE" w:rsidRPr="009320E5" w:rsidRDefault="00524FAE" w:rsidP="00B1346B">
            <w:pPr>
              <w:pStyle w:val="TableParagraph"/>
              <w:ind w:right="590"/>
              <w:jc w:val="right"/>
            </w:pPr>
            <w:r w:rsidRPr="009320E5">
              <w:t>х</w:t>
            </w:r>
          </w:p>
        </w:tc>
        <w:tc>
          <w:tcPr>
            <w:tcW w:w="1253" w:type="dxa"/>
          </w:tcPr>
          <w:p w:rsidR="00524FAE" w:rsidRPr="009320E5" w:rsidRDefault="00524FAE" w:rsidP="00B1346B">
            <w:pPr>
              <w:pStyle w:val="TableParagraph"/>
              <w:ind w:left="539"/>
            </w:pPr>
            <w:r w:rsidRPr="009320E5">
              <w:t>х</w:t>
            </w:r>
          </w:p>
        </w:tc>
        <w:tc>
          <w:tcPr>
            <w:tcW w:w="1472" w:type="dxa"/>
          </w:tcPr>
          <w:p w:rsidR="00524FAE" w:rsidRPr="009320E5" w:rsidRDefault="00524FAE" w:rsidP="00B1346B">
            <w:pPr>
              <w:pStyle w:val="TableParagraph"/>
              <w:ind w:right="5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48"/>
              <w:jc w:val="center"/>
            </w:pPr>
            <w:r w:rsidRPr="009320E5">
              <w:t>х</w:t>
            </w:r>
          </w:p>
        </w:tc>
        <w:tc>
          <w:tcPr>
            <w:tcW w:w="1454" w:type="dxa"/>
          </w:tcPr>
          <w:p w:rsidR="00524FAE" w:rsidRPr="009320E5" w:rsidRDefault="00524FAE" w:rsidP="00B1346B">
            <w:pPr>
              <w:pStyle w:val="TableParagraph"/>
              <w:ind w:right="55"/>
              <w:jc w:val="center"/>
            </w:pPr>
            <w:r w:rsidRPr="009320E5">
              <w:t>х</w:t>
            </w:r>
          </w:p>
        </w:tc>
        <w:tc>
          <w:tcPr>
            <w:tcW w:w="155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20"/>
        </w:trPr>
        <w:tc>
          <w:tcPr>
            <w:tcW w:w="4224" w:type="dxa"/>
            <w:gridSpan w:val="3"/>
          </w:tcPr>
          <w:p w:rsidR="00524FAE" w:rsidRPr="009320E5" w:rsidRDefault="00524FAE" w:rsidP="00B1346B">
            <w:pPr>
              <w:pStyle w:val="TableParagraph"/>
              <w:ind w:left="898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підпунктом 1.1.1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5" w:type="dxa"/>
          </w:tcPr>
          <w:p w:rsidR="00524FAE" w:rsidRPr="009320E5" w:rsidRDefault="00524FAE" w:rsidP="00B1346B">
            <w:pPr>
              <w:pStyle w:val="TableParagraph"/>
              <w:ind w:right="17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61" w:type="dxa"/>
          </w:tcPr>
          <w:p w:rsidR="00524FAE" w:rsidRPr="009320E5" w:rsidRDefault="00524FAE" w:rsidP="00B1346B">
            <w:pPr>
              <w:pStyle w:val="TableParagraph"/>
              <w:ind w:left="561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13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5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5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7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5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94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426"/>
            </w:pPr>
            <w:r w:rsidRPr="009320E5">
              <w:t>1.1.2</w:t>
            </w:r>
          </w:p>
        </w:tc>
        <w:tc>
          <w:tcPr>
            <w:tcW w:w="24410" w:type="dxa"/>
            <w:gridSpan w:val="23"/>
          </w:tcPr>
          <w:p w:rsidR="00524FAE" w:rsidRPr="009320E5" w:rsidRDefault="00524FAE" w:rsidP="00B1346B">
            <w:pPr>
              <w:pStyle w:val="TableParagraph"/>
              <w:ind w:left="3729" w:right="3745"/>
              <w:jc w:val="center"/>
            </w:pPr>
            <w:r w:rsidRPr="009320E5">
              <w:t>Заходи</w:t>
            </w:r>
            <w:r w:rsidRPr="009320E5">
              <w:rPr>
                <w:spacing w:val="-1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2"/>
              </w:rPr>
              <w:t xml:space="preserve"> </w:t>
            </w:r>
            <w:r w:rsidRPr="009320E5">
              <w:t>забезпечення</w:t>
            </w:r>
            <w:r w:rsidRPr="009320E5">
              <w:rPr>
                <w:spacing w:val="-2"/>
              </w:rPr>
              <w:t xml:space="preserve"> </w:t>
            </w:r>
            <w:r w:rsidRPr="009320E5">
              <w:t>технологічного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та/або</w:t>
            </w:r>
            <w:r w:rsidRPr="009320E5">
              <w:rPr>
                <w:spacing w:val="3"/>
              </w:rPr>
              <w:t xml:space="preserve"> </w:t>
            </w:r>
            <w:r w:rsidRPr="009320E5">
              <w:t>комерційного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обліку</w:t>
            </w:r>
            <w:r w:rsidRPr="009320E5">
              <w:rPr>
                <w:spacing w:val="-10"/>
              </w:rPr>
              <w:t xml:space="preserve"> </w:t>
            </w:r>
            <w:r w:rsidRPr="009320E5">
              <w:t>ресурсів,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5" w:type="dxa"/>
          </w:tcPr>
          <w:p w:rsidR="00524FAE" w:rsidRPr="009320E5" w:rsidRDefault="00524FAE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524FAE" w:rsidRPr="009320E5" w:rsidRDefault="00524FAE" w:rsidP="00B1346B">
            <w:pPr>
              <w:pStyle w:val="TableParagraph"/>
              <w:ind w:left="553"/>
            </w:pPr>
            <w:r w:rsidRPr="009320E5">
              <w:t>х</w:t>
            </w:r>
          </w:p>
        </w:tc>
        <w:tc>
          <w:tcPr>
            <w:tcW w:w="1135" w:type="dxa"/>
          </w:tcPr>
          <w:p w:rsidR="00524FAE" w:rsidRPr="009320E5" w:rsidRDefault="00524FAE" w:rsidP="00B1346B">
            <w:pPr>
              <w:pStyle w:val="TableParagraph"/>
              <w:ind w:left="488"/>
            </w:pPr>
            <w:r w:rsidRPr="009320E5">
              <w:t>х</w:t>
            </w:r>
          </w:p>
        </w:tc>
        <w:tc>
          <w:tcPr>
            <w:tcW w:w="1297" w:type="dxa"/>
          </w:tcPr>
          <w:p w:rsidR="00524FAE" w:rsidRPr="009320E5" w:rsidRDefault="00524FAE" w:rsidP="00B1346B">
            <w:pPr>
              <w:pStyle w:val="TableParagraph"/>
              <w:ind w:right="43"/>
              <w:jc w:val="center"/>
            </w:pPr>
            <w:r w:rsidRPr="009320E5">
              <w:t>х</w:t>
            </w:r>
          </w:p>
        </w:tc>
        <w:tc>
          <w:tcPr>
            <w:tcW w:w="1256" w:type="dxa"/>
          </w:tcPr>
          <w:p w:rsidR="00524FAE" w:rsidRPr="009320E5" w:rsidRDefault="00524FAE" w:rsidP="00B1346B">
            <w:pPr>
              <w:pStyle w:val="TableParagraph"/>
              <w:ind w:right="590"/>
              <w:jc w:val="right"/>
            </w:pPr>
            <w:r w:rsidRPr="009320E5">
              <w:t>х</w:t>
            </w:r>
          </w:p>
        </w:tc>
        <w:tc>
          <w:tcPr>
            <w:tcW w:w="1253" w:type="dxa"/>
          </w:tcPr>
          <w:p w:rsidR="00524FAE" w:rsidRPr="009320E5" w:rsidRDefault="00524FAE" w:rsidP="00B1346B">
            <w:pPr>
              <w:pStyle w:val="TableParagraph"/>
              <w:ind w:left="539"/>
            </w:pPr>
            <w:r w:rsidRPr="009320E5">
              <w:t>х</w:t>
            </w:r>
          </w:p>
        </w:tc>
        <w:tc>
          <w:tcPr>
            <w:tcW w:w="1472" w:type="dxa"/>
          </w:tcPr>
          <w:p w:rsidR="00524FAE" w:rsidRPr="009320E5" w:rsidRDefault="00524FAE" w:rsidP="00B1346B">
            <w:pPr>
              <w:pStyle w:val="TableParagraph"/>
              <w:ind w:right="5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48"/>
              <w:jc w:val="center"/>
            </w:pPr>
            <w:r w:rsidRPr="009320E5">
              <w:t>х</w:t>
            </w:r>
          </w:p>
        </w:tc>
        <w:tc>
          <w:tcPr>
            <w:tcW w:w="1454" w:type="dxa"/>
          </w:tcPr>
          <w:p w:rsidR="00524FAE" w:rsidRPr="009320E5" w:rsidRDefault="00524FAE" w:rsidP="00B1346B">
            <w:pPr>
              <w:pStyle w:val="TableParagraph"/>
              <w:ind w:right="55"/>
              <w:jc w:val="center"/>
            </w:pPr>
            <w:r w:rsidRPr="009320E5">
              <w:t>х</w:t>
            </w:r>
          </w:p>
        </w:tc>
        <w:tc>
          <w:tcPr>
            <w:tcW w:w="155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04"/>
        </w:trPr>
        <w:tc>
          <w:tcPr>
            <w:tcW w:w="4224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1.1.2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5" w:type="dxa"/>
          </w:tcPr>
          <w:p w:rsidR="00524FAE" w:rsidRPr="009320E5" w:rsidRDefault="00524FAE" w:rsidP="00B1346B">
            <w:pPr>
              <w:pStyle w:val="TableParagraph"/>
              <w:ind w:right="17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524FAE" w:rsidRPr="009320E5" w:rsidRDefault="00524FAE" w:rsidP="00B1346B">
            <w:pPr>
              <w:pStyle w:val="TableParagraph"/>
              <w:ind w:left="561"/>
            </w:pPr>
            <w:r w:rsidRPr="009320E5">
              <w:t>х</w:t>
            </w:r>
          </w:p>
        </w:tc>
        <w:tc>
          <w:tcPr>
            <w:tcW w:w="113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5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5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7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5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453"/>
            </w:pPr>
            <w:r w:rsidRPr="009320E5">
              <w:t>1.1.3</w:t>
            </w:r>
          </w:p>
        </w:tc>
        <w:tc>
          <w:tcPr>
            <w:tcW w:w="24410" w:type="dxa"/>
            <w:gridSpan w:val="23"/>
          </w:tcPr>
          <w:p w:rsidR="00524FAE" w:rsidRPr="009320E5" w:rsidRDefault="00524FAE" w:rsidP="00B1346B">
            <w:pPr>
              <w:pStyle w:val="TableParagraph"/>
              <w:ind w:left="3751" w:right="3745"/>
              <w:jc w:val="center"/>
            </w:pPr>
            <w:r w:rsidRPr="009320E5">
              <w:t>Інші</w:t>
            </w:r>
            <w:r w:rsidRPr="009320E5">
              <w:rPr>
                <w:spacing w:val="-1"/>
              </w:rPr>
              <w:t xml:space="preserve"> </w:t>
            </w:r>
            <w:r w:rsidRPr="009320E5">
              <w:t>заходи,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5" w:type="dxa"/>
          </w:tcPr>
          <w:p w:rsidR="00524FAE" w:rsidRPr="009320E5" w:rsidRDefault="00524FAE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524FAE" w:rsidRPr="009320E5" w:rsidRDefault="00524FAE" w:rsidP="00B1346B">
            <w:pPr>
              <w:pStyle w:val="TableParagraph"/>
              <w:ind w:left="553"/>
            </w:pPr>
            <w:r w:rsidRPr="009320E5">
              <w:t>х</w:t>
            </w:r>
          </w:p>
        </w:tc>
        <w:tc>
          <w:tcPr>
            <w:tcW w:w="1135" w:type="dxa"/>
          </w:tcPr>
          <w:p w:rsidR="00524FAE" w:rsidRPr="009320E5" w:rsidRDefault="00524FAE" w:rsidP="00B1346B">
            <w:pPr>
              <w:pStyle w:val="TableParagraph"/>
              <w:ind w:left="488"/>
            </w:pPr>
            <w:r w:rsidRPr="009320E5">
              <w:t>х</w:t>
            </w:r>
          </w:p>
        </w:tc>
        <w:tc>
          <w:tcPr>
            <w:tcW w:w="1297" w:type="dxa"/>
          </w:tcPr>
          <w:p w:rsidR="00524FAE" w:rsidRPr="009320E5" w:rsidRDefault="00524FAE" w:rsidP="00B1346B">
            <w:pPr>
              <w:pStyle w:val="TableParagraph"/>
              <w:ind w:right="43"/>
              <w:jc w:val="center"/>
            </w:pPr>
            <w:r w:rsidRPr="009320E5">
              <w:t>х</w:t>
            </w:r>
          </w:p>
        </w:tc>
        <w:tc>
          <w:tcPr>
            <w:tcW w:w="1256" w:type="dxa"/>
          </w:tcPr>
          <w:p w:rsidR="00524FAE" w:rsidRPr="009320E5" w:rsidRDefault="00524FAE" w:rsidP="00B1346B">
            <w:pPr>
              <w:pStyle w:val="TableParagraph"/>
              <w:ind w:right="590"/>
              <w:jc w:val="right"/>
            </w:pPr>
            <w:r w:rsidRPr="009320E5">
              <w:t>х</w:t>
            </w:r>
          </w:p>
        </w:tc>
        <w:tc>
          <w:tcPr>
            <w:tcW w:w="1253" w:type="dxa"/>
          </w:tcPr>
          <w:p w:rsidR="00524FAE" w:rsidRPr="009320E5" w:rsidRDefault="00524FAE" w:rsidP="00B1346B">
            <w:pPr>
              <w:pStyle w:val="TableParagraph"/>
              <w:ind w:left="539"/>
            </w:pPr>
            <w:r w:rsidRPr="009320E5">
              <w:t>х</w:t>
            </w:r>
          </w:p>
        </w:tc>
        <w:tc>
          <w:tcPr>
            <w:tcW w:w="1472" w:type="dxa"/>
          </w:tcPr>
          <w:p w:rsidR="00524FAE" w:rsidRPr="009320E5" w:rsidRDefault="00524FAE" w:rsidP="00B1346B">
            <w:pPr>
              <w:pStyle w:val="TableParagraph"/>
              <w:ind w:right="5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48"/>
              <w:jc w:val="center"/>
            </w:pPr>
            <w:r w:rsidRPr="009320E5">
              <w:t>х</w:t>
            </w:r>
          </w:p>
        </w:tc>
        <w:tc>
          <w:tcPr>
            <w:tcW w:w="1454" w:type="dxa"/>
          </w:tcPr>
          <w:p w:rsidR="00524FAE" w:rsidRPr="009320E5" w:rsidRDefault="00524FAE" w:rsidP="00B1346B">
            <w:pPr>
              <w:pStyle w:val="TableParagraph"/>
              <w:ind w:right="55"/>
              <w:jc w:val="center"/>
            </w:pPr>
            <w:r w:rsidRPr="009320E5">
              <w:t>х</w:t>
            </w:r>
          </w:p>
        </w:tc>
        <w:tc>
          <w:tcPr>
            <w:tcW w:w="155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20"/>
        </w:trPr>
        <w:tc>
          <w:tcPr>
            <w:tcW w:w="4224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1.1.3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5" w:type="dxa"/>
          </w:tcPr>
          <w:p w:rsidR="00524FAE" w:rsidRPr="009320E5" w:rsidRDefault="00524FAE" w:rsidP="00B1346B">
            <w:pPr>
              <w:pStyle w:val="TableParagraph"/>
              <w:ind w:right="17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524FAE" w:rsidRPr="009320E5" w:rsidRDefault="00524FAE" w:rsidP="00B1346B">
            <w:pPr>
              <w:pStyle w:val="TableParagraph"/>
              <w:ind w:left="561"/>
            </w:pPr>
            <w:r w:rsidRPr="009320E5">
              <w:t>х</w:t>
            </w:r>
          </w:p>
        </w:tc>
        <w:tc>
          <w:tcPr>
            <w:tcW w:w="113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5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5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7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5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04"/>
        </w:trPr>
        <w:tc>
          <w:tcPr>
            <w:tcW w:w="4224" w:type="dxa"/>
            <w:gridSpan w:val="3"/>
          </w:tcPr>
          <w:p w:rsidR="00524FAE" w:rsidRPr="009320E5" w:rsidRDefault="00524FAE" w:rsidP="00B1346B">
            <w:pPr>
              <w:pStyle w:val="TableParagraph"/>
              <w:ind w:left="1111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1.1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5" w:type="dxa"/>
          </w:tcPr>
          <w:p w:rsidR="00524FAE" w:rsidRPr="009320E5" w:rsidRDefault="00524FAE" w:rsidP="00B1346B">
            <w:pPr>
              <w:pStyle w:val="TableParagraph"/>
              <w:ind w:right="17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61" w:type="dxa"/>
          </w:tcPr>
          <w:p w:rsidR="00524FAE" w:rsidRPr="009320E5" w:rsidRDefault="00524FAE" w:rsidP="00B1346B">
            <w:pPr>
              <w:pStyle w:val="TableParagraph"/>
              <w:ind w:left="561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13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5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5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7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5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33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25"/>
              <w:jc w:val="center"/>
            </w:pPr>
            <w:r w:rsidRPr="009320E5">
              <w:t>1.2</w:t>
            </w:r>
          </w:p>
        </w:tc>
        <w:tc>
          <w:tcPr>
            <w:tcW w:w="24410" w:type="dxa"/>
            <w:gridSpan w:val="23"/>
          </w:tcPr>
          <w:p w:rsidR="00524FAE" w:rsidRPr="009320E5" w:rsidRDefault="00524FAE" w:rsidP="00B1346B">
            <w:pPr>
              <w:pStyle w:val="TableParagraph"/>
              <w:ind w:left="3729" w:right="3745"/>
              <w:jc w:val="center"/>
              <w:rPr>
                <w:b/>
              </w:rPr>
            </w:pPr>
            <w:r w:rsidRPr="009320E5">
              <w:rPr>
                <w:b/>
              </w:rPr>
              <w:t>Інші заходи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(не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звільняється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від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оподаткування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згідно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154.9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статті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154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Податкового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кодексу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України),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урахуванням:</w:t>
            </w:r>
          </w:p>
        </w:tc>
      </w:tr>
      <w:tr w:rsidR="00524FAE" w:rsidRPr="009320E5">
        <w:trPr>
          <w:trHeight w:val="318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418"/>
            </w:pPr>
            <w:r w:rsidRPr="009320E5">
              <w:t>1.2.1</w:t>
            </w:r>
          </w:p>
        </w:tc>
        <w:tc>
          <w:tcPr>
            <w:tcW w:w="24410" w:type="dxa"/>
            <w:gridSpan w:val="23"/>
          </w:tcPr>
          <w:p w:rsidR="00524FAE" w:rsidRPr="009320E5" w:rsidRDefault="00524FAE" w:rsidP="00B1346B">
            <w:pPr>
              <w:pStyle w:val="TableParagraph"/>
              <w:ind w:left="3734" w:right="3745"/>
              <w:jc w:val="center"/>
            </w:pPr>
            <w:r w:rsidRPr="009320E5">
              <w:t>Заходи</w:t>
            </w:r>
            <w:r w:rsidRPr="009320E5">
              <w:rPr>
                <w:spacing w:val="-2"/>
              </w:rPr>
              <w:t xml:space="preserve"> </w:t>
            </w:r>
            <w:r w:rsidRPr="009320E5">
              <w:t>зі</w:t>
            </w:r>
            <w:r w:rsidRPr="009320E5">
              <w:rPr>
                <w:spacing w:val="-2"/>
              </w:rPr>
              <w:t xml:space="preserve"> </w:t>
            </w:r>
            <w:r w:rsidRPr="009320E5">
              <w:t>зниження</w:t>
            </w:r>
            <w:r w:rsidRPr="009320E5">
              <w:rPr>
                <w:spacing w:val="-3"/>
              </w:rPr>
              <w:t xml:space="preserve"> </w:t>
            </w:r>
            <w:r w:rsidRPr="009320E5">
              <w:t>питомих</w:t>
            </w:r>
            <w:r w:rsidRPr="009320E5">
              <w:rPr>
                <w:spacing w:val="-3"/>
              </w:rPr>
              <w:t xml:space="preserve"> </w:t>
            </w:r>
            <w:r w:rsidRPr="009320E5">
              <w:t>витрат,</w:t>
            </w:r>
            <w:r w:rsidRPr="009320E5">
              <w:rPr>
                <w:spacing w:val="-1"/>
              </w:rPr>
              <w:t xml:space="preserve"> </w:t>
            </w:r>
            <w:r w:rsidRPr="009320E5">
              <w:t>а</w:t>
            </w:r>
            <w:r w:rsidRPr="009320E5">
              <w:rPr>
                <w:spacing w:val="1"/>
              </w:rPr>
              <w:t xml:space="preserve"> </w:t>
            </w:r>
            <w:r w:rsidRPr="009320E5">
              <w:t>також</w:t>
            </w:r>
            <w:r w:rsidRPr="009320E5">
              <w:rPr>
                <w:spacing w:val="-3"/>
              </w:rPr>
              <w:t xml:space="preserve"> </w:t>
            </w:r>
            <w:r w:rsidRPr="009320E5">
              <w:t>втрат</w:t>
            </w:r>
            <w:r w:rsidRPr="009320E5">
              <w:rPr>
                <w:spacing w:val="-2"/>
              </w:rPr>
              <w:t xml:space="preserve"> </w:t>
            </w:r>
            <w:r w:rsidRPr="009320E5">
              <w:t>ресурсів,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5" w:type="dxa"/>
          </w:tcPr>
          <w:p w:rsidR="00524FAE" w:rsidRPr="009320E5" w:rsidRDefault="00524FAE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524FAE" w:rsidRPr="009320E5" w:rsidRDefault="00524FAE" w:rsidP="00B1346B">
            <w:pPr>
              <w:pStyle w:val="TableParagraph"/>
              <w:ind w:left="553"/>
            </w:pPr>
            <w:r w:rsidRPr="009320E5">
              <w:t>х</w:t>
            </w:r>
          </w:p>
        </w:tc>
        <w:tc>
          <w:tcPr>
            <w:tcW w:w="1135" w:type="dxa"/>
          </w:tcPr>
          <w:p w:rsidR="00524FAE" w:rsidRPr="009320E5" w:rsidRDefault="00524FAE" w:rsidP="00B1346B">
            <w:pPr>
              <w:pStyle w:val="TableParagraph"/>
              <w:ind w:left="488"/>
            </w:pPr>
            <w:r w:rsidRPr="009320E5">
              <w:t>х</w:t>
            </w:r>
          </w:p>
        </w:tc>
        <w:tc>
          <w:tcPr>
            <w:tcW w:w="1297" w:type="dxa"/>
          </w:tcPr>
          <w:p w:rsidR="00524FAE" w:rsidRPr="009320E5" w:rsidRDefault="00524FAE" w:rsidP="00B1346B">
            <w:pPr>
              <w:pStyle w:val="TableParagraph"/>
              <w:ind w:right="43"/>
              <w:jc w:val="center"/>
            </w:pPr>
            <w:r w:rsidRPr="009320E5">
              <w:t>х</w:t>
            </w:r>
          </w:p>
        </w:tc>
        <w:tc>
          <w:tcPr>
            <w:tcW w:w="1256" w:type="dxa"/>
          </w:tcPr>
          <w:p w:rsidR="00524FAE" w:rsidRPr="009320E5" w:rsidRDefault="00524FAE" w:rsidP="00B1346B">
            <w:pPr>
              <w:pStyle w:val="TableParagraph"/>
              <w:ind w:right="590"/>
              <w:jc w:val="right"/>
            </w:pPr>
            <w:r w:rsidRPr="009320E5">
              <w:t>х</w:t>
            </w:r>
          </w:p>
        </w:tc>
        <w:tc>
          <w:tcPr>
            <w:tcW w:w="1253" w:type="dxa"/>
          </w:tcPr>
          <w:p w:rsidR="00524FAE" w:rsidRPr="009320E5" w:rsidRDefault="00524FAE" w:rsidP="00B1346B">
            <w:pPr>
              <w:pStyle w:val="TableParagraph"/>
              <w:ind w:left="539"/>
            </w:pPr>
            <w:r w:rsidRPr="009320E5">
              <w:t>х</w:t>
            </w:r>
          </w:p>
        </w:tc>
        <w:tc>
          <w:tcPr>
            <w:tcW w:w="1472" w:type="dxa"/>
          </w:tcPr>
          <w:p w:rsidR="00524FAE" w:rsidRPr="009320E5" w:rsidRDefault="00524FAE" w:rsidP="00B1346B">
            <w:pPr>
              <w:pStyle w:val="TableParagraph"/>
              <w:ind w:right="5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48"/>
              <w:jc w:val="center"/>
            </w:pPr>
            <w:r w:rsidRPr="009320E5">
              <w:t>х</w:t>
            </w:r>
          </w:p>
        </w:tc>
        <w:tc>
          <w:tcPr>
            <w:tcW w:w="1454" w:type="dxa"/>
          </w:tcPr>
          <w:p w:rsidR="00524FAE" w:rsidRPr="009320E5" w:rsidRDefault="00524FAE" w:rsidP="00B1346B">
            <w:pPr>
              <w:pStyle w:val="TableParagraph"/>
              <w:ind w:right="55"/>
              <w:jc w:val="center"/>
            </w:pPr>
            <w:r w:rsidRPr="009320E5">
              <w:t>х</w:t>
            </w:r>
          </w:p>
        </w:tc>
        <w:tc>
          <w:tcPr>
            <w:tcW w:w="155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35"/>
        </w:trPr>
        <w:tc>
          <w:tcPr>
            <w:tcW w:w="4224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1.2.1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  <w:ind w:left="78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925" w:type="dxa"/>
          </w:tcPr>
          <w:p w:rsidR="00524FAE" w:rsidRPr="009320E5" w:rsidRDefault="00524FAE" w:rsidP="00B1346B">
            <w:pPr>
              <w:pStyle w:val="TableParagraph"/>
              <w:ind w:right="17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61" w:type="dxa"/>
          </w:tcPr>
          <w:p w:rsidR="00524FAE" w:rsidRPr="009320E5" w:rsidRDefault="00524FAE" w:rsidP="00B1346B">
            <w:pPr>
              <w:pStyle w:val="TableParagraph"/>
              <w:ind w:left="561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135" w:type="dxa"/>
          </w:tcPr>
          <w:p w:rsidR="00524FAE" w:rsidRPr="009320E5" w:rsidRDefault="00524FAE" w:rsidP="00B1346B">
            <w:pPr>
              <w:pStyle w:val="TableParagraph"/>
              <w:ind w:left="555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97" w:type="dxa"/>
          </w:tcPr>
          <w:p w:rsidR="00524FAE" w:rsidRPr="009320E5" w:rsidRDefault="00524FAE" w:rsidP="00B1346B">
            <w:pPr>
              <w:pStyle w:val="TableParagraph"/>
              <w:ind w:left="5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56" w:type="dxa"/>
          </w:tcPr>
          <w:p w:rsidR="00524FAE" w:rsidRPr="009320E5" w:rsidRDefault="00524FAE" w:rsidP="00B1346B">
            <w:pPr>
              <w:pStyle w:val="TableParagraph"/>
              <w:ind w:right="556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53" w:type="dxa"/>
          </w:tcPr>
          <w:p w:rsidR="00524FAE" w:rsidRPr="009320E5" w:rsidRDefault="00524FAE" w:rsidP="00B1346B">
            <w:pPr>
              <w:pStyle w:val="TableParagraph"/>
              <w:ind w:left="46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72" w:type="dxa"/>
          </w:tcPr>
          <w:p w:rsidR="00524FAE" w:rsidRPr="009320E5" w:rsidRDefault="00524FAE" w:rsidP="00B1346B">
            <w:pPr>
              <w:pStyle w:val="TableParagraph"/>
              <w:ind w:left="4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left="49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54" w:type="dxa"/>
          </w:tcPr>
          <w:p w:rsidR="00524FAE" w:rsidRPr="009320E5" w:rsidRDefault="00524FAE" w:rsidP="00B1346B">
            <w:pPr>
              <w:pStyle w:val="TableParagraph"/>
              <w:ind w:left="58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554" w:type="dxa"/>
          </w:tcPr>
          <w:p w:rsidR="00524FAE" w:rsidRPr="009320E5" w:rsidRDefault="00524FAE" w:rsidP="00B1346B">
            <w:pPr>
              <w:pStyle w:val="TableParagraph"/>
              <w:ind w:left="56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  <w:ind w:left="44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  <w:ind w:right="264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  <w:ind w:left="39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  <w:ind w:right="378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62" w:type="dxa"/>
          </w:tcPr>
          <w:p w:rsidR="00524FAE" w:rsidRPr="009320E5" w:rsidRDefault="00524FAE" w:rsidP="00B1346B">
            <w:pPr>
              <w:pStyle w:val="TableParagraph"/>
              <w:ind w:left="4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74" w:type="dxa"/>
          </w:tcPr>
          <w:p w:rsidR="00524FAE" w:rsidRPr="009320E5" w:rsidRDefault="00524FAE" w:rsidP="00B1346B">
            <w:pPr>
              <w:pStyle w:val="TableParagraph"/>
              <w:ind w:left="2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  <w:ind w:right="225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  <w:ind w:right="345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  <w:ind w:left="3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  <w:ind w:right="308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</w:tr>
      <w:tr w:rsidR="00524FAE" w:rsidRPr="009320E5">
        <w:trPr>
          <w:trHeight w:val="247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418"/>
            </w:pPr>
            <w:r w:rsidRPr="009320E5">
              <w:t>1.2.2</w:t>
            </w:r>
          </w:p>
        </w:tc>
        <w:tc>
          <w:tcPr>
            <w:tcW w:w="24410" w:type="dxa"/>
            <w:gridSpan w:val="23"/>
          </w:tcPr>
          <w:p w:rsidR="00524FAE" w:rsidRPr="009320E5" w:rsidRDefault="00524FAE" w:rsidP="00B1346B">
            <w:pPr>
              <w:pStyle w:val="TableParagraph"/>
              <w:ind w:left="3729" w:right="3745"/>
              <w:jc w:val="center"/>
            </w:pPr>
            <w:r w:rsidRPr="009320E5">
              <w:t>Заходи</w:t>
            </w:r>
            <w:r w:rsidRPr="009320E5">
              <w:rPr>
                <w:spacing w:val="-1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2"/>
              </w:rPr>
              <w:t xml:space="preserve"> </w:t>
            </w:r>
            <w:r w:rsidRPr="009320E5">
              <w:t>забезпечення</w:t>
            </w:r>
            <w:r w:rsidRPr="009320E5">
              <w:rPr>
                <w:spacing w:val="-2"/>
              </w:rPr>
              <w:t xml:space="preserve"> </w:t>
            </w:r>
            <w:r w:rsidRPr="009320E5">
              <w:t>технологічного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та/або</w:t>
            </w:r>
            <w:r w:rsidRPr="009320E5">
              <w:rPr>
                <w:spacing w:val="3"/>
              </w:rPr>
              <w:t xml:space="preserve"> </w:t>
            </w:r>
            <w:r w:rsidRPr="009320E5">
              <w:t>комерційного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обліку</w:t>
            </w:r>
            <w:r w:rsidRPr="009320E5">
              <w:rPr>
                <w:spacing w:val="-10"/>
              </w:rPr>
              <w:t xml:space="preserve"> </w:t>
            </w:r>
            <w:r w:rsidRPr="009320E5">
              <w:t>ресурсів,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6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5" w:type="dxa"/>
          </w:tcPr>
          <w:p w:rsidR="00524FAE" w:rsidRPr="009320E5" w:rsidRDefault="00524FAE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524FAE" w:rsidRPr="009320E5" w:rsidRDefault="00524FAE" w:rsidP="00B1346B">
            <w:pPr>
              <w:pStyle w:val="TableParagraph"/>
              <w:ind w:left="553"/>
            </w:pPr>
            <w:r w:rsidRPr="009320E5">
              <w:t>х</w:t>
            </w:r>
          </w:p>
        </w:tc>
        <w:tc>
          <w:tcPr>
            <w:tcW w:w="1135" w:type="dxa"/>
          </w:tcPr>
          <w:p w:rsidR="00524FAE" w:rsidRPr="009320E5" w:rsidRDefault="00524FAE" w:rsidP="00B1346B">
            <w:pPr>
              <w:pStyle w:val="TableParagraph"/>
              <w:ind w:left="488"/>
            </w:pPr>
            <w:r w:rsidRPr="009320E5">
              <w:t>х</w:t>
            </w:r>
          </w:p>
        </w:tc>
        <w:tc>
          <w:tcPr>
            <w:tcW w:w="1297" w:type="dxa"/>
          </w:tcPr>
          <w:p w:rsidR="00524FAE" w:rsidRPr="009320E5" w:rsidRDefault="00524FAE" w:rsidP="00B1346B">
            <w:pPr>
              <w:pStyle w:val="TableParagraph"/>
              <w:ind w:right="43"/>
              <w:jc w:val="center"/>
            </w:pPr>
            <w:r w:rsidRPr="009320E5">
              <w:t>х</w:t>
            </w:r>
          </w:p>
        </w:tc>
        <w:tc>
          <w:tcPr>
            <w:tcW w:w="1256" w:type="dxa"/>
          </w:tcPr>
          <w:p w:rsidR="00524FAE" w:rsidRPr="009320E5" w:rsidRDefault="00524FAE" w:rsidP="00B1346B">
            <w:pPr>
              <w:pStyle w:val="TableParagraph"/>
              <w:ind w:right="590"/>
              <w:jc w:val="right"/>
            </w:pPr>
            <w:r w:rsidRPr="009320E5">
              <w:t>х</w:t>
            </w:r>
          </w:p>
        </w:tc>
        <w:tc>
          <w:tcPr>
            <w:tcW w:w="1253" w:type="dxa"/>
          </w:tcPr>
          <w:p w:rsidR="00524FAE" w:rsidRPr="009320E5" w:rsidRDefault="00524FAE" w:rsidP="00B1346B">
            <w:pPr>
              <w:pStyle w:val="TableParagraph"/>
              <w:ind w:left="539"/>
            </w:pPr>
            <w:r w:rsidRPr="009320E5">
              <w:t>х</w:t>
            </w:r>
          </w:p>
        </w:tc>
        <w:tc>
          <w:tcPr>
            <w:tcW w:w="1472" w:type="dxa"/>
          </w:tcPr>
          <w:p w:rsidR="00524FAE" w:rsidRPr="009320E5" w:rsidRDefault="00524FAE" w:rsidP="00B1346B">
            <w:pPr>
              <w:pStyle w:val="TableParagraph"/>
              <w:ind w:right="5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48"/>
              <w:jc w:val="center"/>
            </w:pPr>
            <w:r w:rsidRPr="009320E5">
              <w:t>х</w:t>
            </w:r>
          </w:p>
        </w:tc>
        <w:tc>
          <w:tcPr>
            <w:tcW w:w="1454" w:type="dxa"/>
          </w:tcPr>
          <w:p w:rsidR="00524FAE" w:rsidRPr="009320E5" w:rsidRDefault="00524FAE" w:rsidP="00B1346B">
            <w:pPr>
              <w:pStyle w:val="TableParagraph"/>
              <w:ind w:right="55"/>
              <w:jc w:val="center"/>
            </w:pPr>
            <w:r w:rsidRPr="009320E5">
              <w:t>х</w:t>
            </w:r>
          </w:p>
        </w:tc>
        <w:tc>
          <w:tcPr>
            <w:tcW w:w="155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188"/>
        </w:trPr>
        <w:tc>
          <w:tcPr>
            <w:tcW w:w="4224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1.2.2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5" w:type="dxa"/>
          </w:tcPr>
          <w:p w:rsidR="00524FAE" w:rsidRPr="009320E5" w:rsidRDefault="00524FAE" w:rsidP="00B1346B">
            <w:pPr>
              <w:pStyle w:val="TableParagraph"/>
              <w:ind w:right="17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524FAE" w:rsidRPr="009320E5" w:rsidRDefault="00524FAE" w:rsidP="00B1346B">
            <w:pPr>
              <w:pStyle w:val="TableParagraph"/>
              <w:ind w:left="561"/>
            </w:pPr>
            <w:r w:rsidRPr="009320E5">
              <w:t>х</w:t>
            </w:r>
          </w:p>
        </w:tc>
        <w:tc>
          <w:tcPr>
            <w:tcW w:w="113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5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5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7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5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78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426"/>
            </w:pPr>
            <w:r w:rsidRPr="009320E5">
              <w:t>1.2.3</w:t>
            </w:r>
          </w:p>
        </w:tc>
        <w:tc>
          <w:tcPr>
            <w:tcW w:w="24410" w:type="dxa"/>
            <w:gridSpan w:val="23"/>
          </w:tcPr>
          <w:p w:rsidR="00524FAE" w:rsidRPr="009320E5" w:rsidRDefault="00524FAE" w:rsidP="00B1346B">
            <w:pPr>
              <w:pStyle w:val="TableParagraph"/>
              <w:ind w:left="3731" w:right="3745"/>
              <w:jc w:val="center"/>
            </w:pPr>
            <w:r w:rsidRPr="009320E5">
              <w:t>Заходи</w:t>
            </w:r>
            <w:r w:rsidRPr="009320E5">
              <w:rPr>
                <w:spacing w:val="-2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1"/>
              </w:rPr>
              <w:t xml:space="preserve"> </w:t>
            </w:r>
            <w:r w:rsidRPr="009320E5">
              <w:t>впровадження</w:t>
            </w:r>
            <w:r w:rsidRPr="009320E5">
              <w:rPr>
                <w:spacing w:val="-3"/>
              </w:rPr>
              <w:t xml:space="preserve"> </w:t>
            </w:r>
            <w:r w:rsidRPr="009320E5">
              <w:t>та</w:t>
            </w:r>
            <w:r w:rsidRPr="009320E5">
              <w:rPr>
                <w:spacing w:val="1"/>
              </w:rPr>
              <w:t xml:space="preserve"> </w:t>
            </w:r>
            <w:r w:rsidRPr="009320E5">
              <w:t>розвитку</w:t>
            </w:r>
            <w:r w:rsidRPr="009320E5">
              <w:rPr>
                <w:spacing w:val="-11"/>
              </w:rPr>
              <w:t xml:space="preserve"> </w:t>
            </w:r>
            <w:r w:rsidRPr="009320E5">
              <w:t>інформаційних</w:t>
            </w:r>
            <w:r w:rsidRPr="009320E5">
              <w:rPr>
                <w:spacing w:val="-3"/>
              </w:rPr>
              <w:t xml:space="preserve"> </w:t>
            </w:r>
            <w:r w:rsidRPr="009320E5">
              <w:t>технологій,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2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5" w:type="dxa"/>
          </w:tcPr>
          <w:p w:rsidR="00524FAE" w:rsidRPr="009320E5" w:rsidRDefault="00524FAE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524FAE" w:rsidRPr="009320E5" w:rsidRDefault="00524FAE" w:rsidP="00B1346B">
            <w:pPr>
              <w:pStyle w:val="TableParagraph"/>
              <w:ind w:left="553"/>
            </w:pPr>
            <w:r w:rsidRPr="009320E5">
              <w:t>х</w:t>
            </w:r>
          </w:p>
        </w:tc>
        <w:tc>
          <w:tcPr>
            <w:tcW w:w="1135" w:type="dxa"/>
          </w:tcPr>
          <w:p w:rsidR="00524FAE" w:rsidRPr="009320E5" w:rsidRDefault="00524FAE" w:rsidP="00B1346B">
            <w:pPr>
              <w:pStyle w:val="TableParagraph"/>
              <w:ind w:left="488"/>
            </w:pPr>
            <w:r w:rsidRPr="009320E5">
              <w:t>х</w:t>
            </w:r>
          </w:p>
        </w:tc>
        <w:tc>
          <w:tcPr>
            <w:tcW w:w="1297" w:type="dxa"/>
          </w:tcPr>
          <w:p w:rsidR="00524FAE" w:rsidRPr="009320E5" w:rsidRDefault="00524FAE" w:rsidP="00B1346B">
            <w:pPr>
              <w:pStyle w:val="TableParagraph"/>
              <w:ind w:right="43"/>
              <w:jc w:val="center"/>
            </w:pPr>
            <w:r w:rsidRPr="009320E5">
              <w:t>х</w:t>
            </w:r>
          </w:p>
        </w:tc>
        <w:tc>
          <w:tcPr>
            <w:tcW w:w="1256" w:type="dxa"/>
          </w:tcPr>
          <w:p w:rsidR="00524FAE" w:rsidRPr="009320E5" w:rsidRDefault="00524FAE" w:rsidP="00B1346B">
            <w:pPr>
              <w:pStyle w:val="TableParagraph"/>
              <w:ind w:right="590"/>
              <w:jc w:val="right"/>
            </w:pPr>
            <w:r w:rsidRPr="009320E5">
              <w:t>х</w:t>
            </w:r>
          </w:p>
        </w:tc>
        <w:tc>
          <w:tcPr>
            <w:tcW w:w="1253" w:type="dxa"/>
          </w:tcPr>
          <w:p w:rsidR="00524FAE" w:rsidRPr="009320E5" w:rsidRDefault="00524FAE" w:rsidP="00B1346B">
            <w:pPr>
              <w:pStyle w:val="TableParagraph"/>
              <w:ind w:left="539"/>
            </w:pPr>
            <w:r w:rsidRPr="009320E5">
              <w:t>х</w:t>
            </w:r>
          </w:p>
        </w:tc>
        <w:tc>
          <w:tcPr>
            <w:tcW w:w="1472" w:type="dxa"/>
          </w:tcPr>
          <w:p w:rsidR="00524FAE" w:rsidRPr="009320E5" w:rsidRDefault="00524FAE" w:rsidP="00B1346B">
            <w:pPr>
              <w:pStyle w:val="TableParagraph"/>
              <w:ind w:right="5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48"/>
              <w:jc w:val="center"/>
            </w:pPr>
            <w:r w:rsidRPr="009320E5">
              <w:t>х</w:t>
            </w:r>
          </w:p>
        </w:tc>
        <w:tc>
          <w:tcPr>
            <w:tcW w:w="1454" w:type="dxa"/>
          </w:tcPr>
          <w:p w:rsidR="00524FAE" w:rsidRPr="009320E5" w:rsidRDefault="00524FAE" w:rsidP="00B1346B">
            <w:pPr>
              <w:pStyle w:val="TableParagraph"/>
              <w:ind w:right="55"/>
              <w:jc w:val="center"/>
            </w:pPr>
            <w:r w:rsidRPr="009320E5">
              <w:t>х</w:t>
            </w:r>
          </w:p>
        </w:tc>
        <w:tc>
          <w:tcPr>
            <w:tcW w:w="155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188"/>
        </w:trPr>
        <w:tc>
          <w:tcPr>
            <w:tcW w:w="4224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1.2.3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5" w:type="dxa"/>
          </w:tcPr>
          <w:p w:rsidR="00524FAE" w:rsidRPr="009320E5" w:rsidRDefault="00524FAE" w:rsidP="00B1346B">
            <w:pPr>
              <w:pStyle w:val="TableParagraph"/>
              <w:ind w:right="17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524FAE" w:rsidRPr="009320E5" w:rsidRDefault="00524FAE" w:rsidP="00B1346B">
            <w:pPr>
              <w:pStyle w:val="TableParagraph"/>
              <w:ind w:left="561"/>
            </w:pPr>
            <w:r w:rsidRPr="009320E5">
              <w:t>х</w:t>
            </w:r>
          </w:p>
        </w:tc>
        <w:tc>
          <w:tcPr>
            <w:tcW w:w="113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5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5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7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5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31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446"/>
            </w:pPr>
            <w:r w:rsidRPr="009320E5">
              <w:t>1.2.4</w:t>
            </w:r>
          </w:p>
        </w:tc>
        <w:tc>
          <w:tcPr>
            <w:tcW w:w="24410" w:type="dxa"/>
            <w:gridSpan w:val="23"/>
          </w:tcPr>
          <w:p w:rsidR="00524FAE" w:rsidRPr="009320E5" w:rsidRDefault="00524FAE" w:rsidP="00B1346B">
            <w:pPr>
              <w:pStyle w:val="TableParagraph"/>
              <w:ind w:left="3732" w:right="3745"/>
              <w:jc w:val="center"/>
            </w:pPr>
            <w:r w:rsidRPr="009320E5">
              <w:t>Заходи</w:t>
            </w:r>
            <w:r w:rsidRPr="009320E5">
              <w:rPr>
                <w:spacing w:val="-3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1"/>
              </w:rPr>
              <w:t xml:space="preserve"> </w:t>
            </w:r>
            <w:r w:rsidRPr="009320E5">
              <w:t>модернізації</w:t>
            </w:r>
            <w:r w:rsidRPr="009320E5">
              <w:rPr>
                <w:spacing w:val="-2"/>
              </w:rPr>
              <w:t xml:space="preserve"> </w:t>
            </w:r>
            <w:r w:rsidRPr="009320E5">
              <w:t>та закупівлі</w:t>
            </w:r>
            <w:r w:rsidRPr="009320E5">
              <w:rPr>
                <w:spacing w:val="-2"/>
              </w:rPr>
              <w:t xml:space="preserve"> </w:t>
            </w:r>
            <w:r w:rsidRPr="009320E5">
              <w:t>транспортних</w:t>
            </w:r>
            <w:r w:rsidRPr="009320E5">
              <w:rPr>
                <w:spacing w:val="-4"/>
              </w:rPr>
              <w:t xml:space="preserve"> </w:t>
            </w:r>
            <w:r w:rsidRPr="009320E5">
              <w:t>засобів</w:t>
            </w:r>
            <w:r w:rsidRPr="009320E5">
              <w:rPr>
                <w:spacing w:val="-2"/>
              </w:rPr>
              <w:t xml:space="preserve"> </w:t>
            </w:r>
            <w:r w:rsidRPr="009320E5">
              <w:t>спеціального</w:t>
            </w:r>
            <w:r w:rsidRPr="009320E5">
              <w:rPr>
                <w:spacing w:val="1"/>
              </w:rPr>
              <w:t xml:space="preserve"> </w:t>
            </w:r>
            <w:r w:rsidRPr="009320E5">
              <w:t>та спеціалізованого</w:t>
            </w:r>
            <w:r w:rsidRPr="009320E5">
              <w:rPr>
                <w:spacing w:val="1"/>
              </w:rPr>
              <w:t xml:space="preserve"> </w:t>
            </w:r>
            <w:r w:rsidRPr="009320E5">
              <w:t>призначення,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2"/>
              </w:rPr>
              <w:t xml:space="preserve"> </w:t>
            </w:r>
            <w:r w:rsidRPr="009320E5">
              <w:t>них:</w:t>
            </w:r>
          </w:p>
        </w:tc>
      </w:tr>
    </w:tbl>
    <w:p w:rsidR="00524FAE" w:rsidRPr="009320E5" w:rsidRDefault="00524FAE" w:rsidP="00B1346B">
      <w:pPr>
        <w:jc w:val="center"/>
        <w:sectPr w:rsidR="00524FAE" w:rsidRPr="009320E5">
          <w:pgSz w:w="27610" w:h="19510" w:orient="landscape"/>
          <w:pgMar w:top="1800" w:right="1060" w:bottom="280" w:left="72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96"/>
        <w:gridCol w:w="1700"/>
        <w:gridCol w:w="1323"/>
        <w:gridCol w:w="1071"/>
        <w:gridCol w:w="929"/>
        <w:gridCol w:w="1260"/>
        <w:gridCol w:w="1134"/>
        <w:gridCol w:w="1291"/>
        <w:gridCol w:w="1260"/>
        <w:gridCol w:w="1244"/>
        <w:gridCol w:w="1480"/>
        <w:gridCol w:w="1465"/>
        <w:gridCol w:w="1449"/>
        <w:gridCol w:w="1559"/>
        <w:gridCol w:w="757"/>
        <w:gridCol w:w="662"/>
        <w:gridCol w:w="694"/>
        <w:gridCol w:w="883"/>
        <w:gridCol w:w="757"/>
        <w:gridCol w:w="679"/>
        <w:gridCol w:w="568"/>
        <w:gridCol w:w="820"/>
        <w:gridCol w:w="678"/>
        <w:gridCol w:w="741"/>
      </w:tblGrid>
      <w:tr w:rsidR="00524FAE" w:rsidRPr="009320E5">
        <w:trPr>
          <w:trHeight w:val="294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37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/>
              <w:jc w:val="center"/>
              <w:rPr>
                <w:b/>
              </w:rPr>
            </w:pPr>
            <w:r w:rsidRPr="009320E5">
              <w:rPr>
                <w:b/>
              </w:rPr>
              <w:t>2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  <w:ind w:left="36"/>
              <w:jc w:val="center"/>
              <w:rPr>
                <w:b/>
              </w:rPr>
            </w:pPr>
            <w:r w:rsidRPr="009320E5">
              <w:rPr>
                <w:b/>
              </w:rPr>
              <w:t>3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  <w:ind w:left="34"/>
              <w:jc w:val="center"/>
              <w:rPr>
                <w:b/>
              </w:rPr>
            </w:pPr>
            <w:r w:rsidRPr="009320E5">
              <w:rPr>
                <w:b/>
              </w:rPr>
              <w:t>4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left="33"/>
              <w:jc w:val="center"/>
              <w:rPr>
                <w:b/>
              </w:rPr>
            </w:pPr>
            <w:r w:rsidRPr="009320E5">
              <w:rPr>
                <w:b/>
              </w:rPr>
              <w:t>5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32"/>
              <w:jc w:val="center"/>
              <w:rPr>
                <w:b/>
              </w:rPr>
            </w:pPr>
            <w:r w:rsidRPr="009320E5">
              <w:rPr>
                <w:b/>
              </w:rPr>
              <w:t>6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514"/>
              <w:rPr>
                <w:b/>
              </w:rPr>
            </w:pPr>
            <w:r w:rsidRPr="009320E5">
              <w:rPr>
                <w:b/>
              </w:rPr>
              <w:t>7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left="30"/>
              <w:jc w:val="center"/>
              <w:rPr>
                <w:b/>
              </w:rPr>
            </w:pPr>
            <w:r w:rsidRPr="009320E5">
              <w:rPr>
                <w:b/>
              </w:rPr>
              <w:t>8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553"/>
              <w:jc w:val="right"/>
              <w:rPr>
                <w:b/>
              </w:rPr>
            </w:pPr>
            <w:r w:rsidRPr="009320E5">
              <w:rPr>
                <w:b/>
              </w:rPr>
              <w:t>9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left="524"/>
              <w:rPr>
                <w:b/>
              </w:rPr>
            </w:pPr>
            <w:r w:rsidRPr="009320E5">
              <w:rPr>
                <w:b/>
              </w:rPr>
              <w:t>10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left="616" w:right="604"/>
              <w:jc w:val="center"/>
              <w:rPr>
                <w:b/>
              </w:rPr>
            </w:pPr>
            <w:r w:rsidRPr="009320E5">
              <w:rPr>
                <w:b/>
              </w:rPr>
              <w:t>11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left="602" w:right="592"/>
              <w:jc w:val="center"/>
              <w:rPr>
                <w:b/>
              </w:rPr>
            </w:pPr>
            <w:r w:rsidRPr="009320E5">
              <w:rPr>
                <w:b/>
              </w:rPr>
              <w:t>12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left="370" w:right="361"/>
              <w:jc w:val="center"/>
              <w:rPr>
                <w:b/>
              </w:rPr>
            </w:pPr>
            <w:r w:rsidRPr="009320E5">
              <w:rPr>
                <w:b/>
              </w:rPr>
              <w:t>13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  <w:ind w:left="424" w:right="402"/>
              <w:jc w:val="center"/>
              <w:rPr>
                <w:b/>
              </w:rPr>
            </w:pPr>
            <w:r w:rsidRPr="009320E5">
              <w:rPr>
                <w:b/>
              </w:rPr>
              <w:t>14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  <w:ind w:left="68" w:right="49"/>
              <w:jc w:val="center"/>
              <w:rPr>
                <w:b/>
              </w:rPr>
            </w:pPr>
            <w:r w:rsidRPr="009320E5">
              <w:rPr>
                <w:b/>
              </w:rPr>
              <w:t>15</w:t>
            </w: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  <w:ind w:right="207"/>
              <w:jc w:val="right"/>
              <w:rPr>
                <w:b/>
              </w:rPr>
            </w:pPr>
            <w:r w:rsidRPr="009320E5">
              <w:rPr>
                <w:b/>
              </w:rPr>
              <w:t>16</w:t>
            </w: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  <w:ind w:left="46" w:right="31"/>
              <w:jc w:val="center"/>
              <w:rPr>
                <w:b/>
              </w:rPr>
            </w:pPr>
            <w:r w:rsidRPr="009320E5">
              <w:rPr>
                <w:b/>
              </w:rPr>
              <w:t>17</w:t>
            </w: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  <w:ind w:left="133" w:right="121"/>
              <w:jc w:val="center"/>
              <w:rPr>
                <w:b/>
              </w:rPr>
            </w:pPr>
            <w:r w:rsidRPr="009320E5">
              <w:rPr>
                <w:b/>
              </w:rPr>
              <w:t>18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  <w:ind w:left="68" w:right="59"/>
              <w:jc w:val="center"/>
              <w:rPr>
                <w:b/>
              </w:rPr>
            </w:pPr>
            <w:r w:rsidRPr="009320E5">
              <w:rPr>
                <w:b/>
              </w:rPr>
              <w:t>19</w:t>
            </w: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  <w:ind w:left="205" w:right="200"/>
              <w:jc w:val="center"/>
              <w:rPr>
                <w:b/>
              </w:rPr>
            </w:pPr>
            <w:r w:rsidRPr="009320E5">
              <w:rPr>
                <w:b/>
              </w:rPr>
              <w:t>20</w:t>
            </w: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  <w:ind w:right="168"/>
              <w:jc w:val="right"/>
              <w:rPr>
                <w:b/>
              </w:rPr>
            </w:pPr>
            <w:r w:rsidRPr="009320E5">
              <w:rPr>
                <w:b/>
              </w:rPr>
              <w:t>21</w:t>
            </w: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  <w:ind w:left="145" w:right="145"/>
              <w:jc w:val="center"/>
              <w:rPr>
                <w:b/>
              </w:rPr>
            </w:pPr>
            <w:r w:rsidRPr="009320E5">
              <w:rPr>
                <w:b/>
              </w:rPr>
              <w:t>22</w:t>
            </w: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  <w:ind w:left="202" w:right="203"/>
              <w:jc w:val="center"/>
              <w:rPr>
                <w:b/>
              </w:rPr>
            </w:pPr>
            <w:r w:rsidRPr="009320E5">
              <w:rPr>
                <w:b/>
              </w:rPr>
              <w:t>23</w:t>
            </w: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  <w:ind w:left="52" w:right="55"/>
              <w:jc w:val="center"/>
              <w:rPr>
                <w:b/>
              </w:rPr>
            </w:pPr>
            <w:r w:rsidRPr="009320E5">
              <w:rPr>
                <w:b/>
              </w:rPr>
              <w:t>24</w:t>
            </w: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585"/>
              <w:jc w:val="right"/>
            </w:pPr>
            <w:r w:rsidRPr="009320E5">
              <w:t>х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left="544"/>
            </w:pPr>
            <w:r w:rsidRPr="009320E5">
              <w:t>х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78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1.2.4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63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76"/>
              <w:jc w:val="center"/>
            </w:pPr>
            <w:r w:rsidRPr="009320E5">
              <w:t>1.2.5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50" w:right="3738"/>
              <w:jc w:val="center"/>
            </w:pPr>
            <w:r w:rsidRPr="009320E5">
              <w:t>Інші</w:t>
            </w:r>
            <w:r w:rsidRPr="009320E5">
              <w:rPr>
                <w:spacing w:val="-1"/>
              </w:rPr>
              <w:t xml:space="preserve"> </w:t>
            </w:r>
            <w:r w:rsidRPr="009320E5">
              <w:t>заходи,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6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585"/>
              <w:jc w:val="right"/>
            </w:pPr>
            <w:r w:rsidRPr="009320E5">
              <w:t>х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left="544"/>
            </w:pPr>
            <w:r w:rsidRPr="009320E5">
              <w:t>х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35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1.2.5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20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1111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1.2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  <w:ind w:left="88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11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12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557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left="67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551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left="6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left="6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left="6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left="7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  <w:ind w:left="7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  <w:ind w:left="56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  <w:ind w:right="258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  <w:ind w:left="5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  <w:ind w:left="48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  <w:ind w:left="60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  <w:ind w:left="40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  <w:ind w:right="219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  <w:ind w:left="50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  <w:ind w:left="32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  <w:ind w:left="4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</w:tr>
      <w:tr w:rsidR="00524FAE" w:rsidRPr="009320E5">
        <w:trPr>
          <w:trHeight w:val="235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1189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розділом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І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  <w:ind w:left="88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11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12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557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left="67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551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left="6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left="6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left="6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left="7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  <w:ind w:left="7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  <w:ind w:left="56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  <w:ind w:right="258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  <w:ind w:left="5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  <w:ind w:left="48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  <w:ind w:left="60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  <w:ind w:left="40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  <w:ind w:right="219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  <w:ind w:left="50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  <w:ind w:left="32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  <w:ind w:left="4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220"/>
              <w:jc w:val="center"/>
              <w:rPr>
                <w:b/>
              </w:rPr>
            </w:pPr>
            <w:r w:rsidRPr="009320E5">
              <w:rPr>
                <w:b/>
              </w:rPr>
              <w:t>ІІ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52" w:right="3738"/>
              <w:jc w:val="center"/>
              <w:rPr>
                <w:b/>
              </w:rPr>
            </w:pPr>
            <w:r w:rsidRPr="009320E5">
              <w:rPr>
                <w:b/>
              </w:rPr>
              <w:t>Транспортування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теплової енергії</w:t>
            </w: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72"/>
              <w:jc w:val="center"/>
            </w:pPr>
            <w:r w:rsidRPr="009320E5">
              <w:t>2.1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82" w:right="3738"/>
              <w:jc w:val="center"/>
              <w:rPr>
                <w:b/>
              </w:rPr>
            </w:pPr>
            <w:r w:rsidRPr="009320E5">
              <w:rPr>
                <w:b/>
              </w:rPr>
              <w:t>Будівництво, реконструкція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та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модернізація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об'єктів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теплопостачання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(звільняється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від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оподаткування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згідно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2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154.9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статті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154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Податкового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кодексу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України),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урахуванням:</w:t>
            </w:r>
          </w:p>
        </w:tc>
      </w:tr>
      <w:tr w:rsidR="00524FAE" w:rsidRPr="009320E5">
        <w:trPr>
          <w:trHeight w:val="279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21"/>
              <w:jc w:val="center"/>
            </w:pPr>
            <w:r w:rsidRPr="009320E5">
              <w:t>2.1.1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33" w:right="3738"/>
              <w:jc w:val="center"/>
            </w:pPr>
            <w:r w:rsidRPr="009320E5">
              <w:t>Заходи</w:t>
            </w:r>
            <w:r w:rsidRPr="009320E5">
              <w:rPr>
                <w:spacing w:val="-2"/>
              </w:rPr>
              <w:t xml:space="preserve"> </w:t>
            </w:r>
            <w:r w:rsidRPr="009320E5">
              <w:t>зі</w:t>
            </w:r>
            <w:r w:rsidRPr="009320E5">
              <w:rPr>
                <w:spacing w:val="-2"/>
              </w:rPr>
              <w:t xml:space="preserve"> </w:t>
            </w:r>
            <w:r w:rsidRPr="009320E5">
              <w:t>зниження</w:t>
            </w:r>
            <w:r w:rsidRPr="009320E5">
              <w:rPr>
                <w:spacing w:val="-3"/>
              </w:rPr>
              <w:t xml:space="preserve"> </w:t>
            </w:r>
            <w:r w:rsidRPr="009320E5">
              <w:t>питомих</w:t>
            </w:r>
            <w:r w:rsidRPr="009320E5">
              <w:rPr>
                <w:spacing w:val="-3"/>
              </w:rPr>
              <w:t xml:space="preserve"> </w:t>
            </w:r>
            <w:r w:rsidRPr="009320E5">
              <w:t>витрат,</w:t>
            </w:r>
            <w:r w:rsidRPr="009320E5">
              <w:rPr>
                <w:spacing w:val="-1"/>
              </w:rPr>
              <w:t xml:space="preserve"> </w:t>
            </w:r>
            <w:r w:rsidRPr="009320E5">
              <w:t>а</w:t>
            </w:r>
            <w:r w:rsidRPr="009320E5">
              <w:rPr>
                <w:spacing w:val="1"/>
              </w:rPr>
              <w:t xml:space="preserve"> </w:t>
            </w:r>
            <w:r w:rsidRPr="009320E5">
              <w:t>також</w:t>
            </w:r>
            <w:r w:rsidRPr="009320E5">
              <w:rPr>
                <w:spacing w:val="-3"/>
              </w:rPr>
              <w:t xml:space="preserve"> </w:t>
            </w:r>
            <w:r w:rsidRPr="009320E5">
              <w:t>втрат</w:t>
            </w:r>
            <w:r w:rsidRPr="009320E5">
              <w:rPr>
                <w:spacing w:val="-2"/>
              </w:rPr>
              <w:t xml:space="preserve"> </w:t>
            </w:r>
            <w:r w:rsidRPr="009320E5">
              <w:t>ресурсів,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3619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59" w:right="172"/>
              <w:jc w:val="center"/>
              <w:rPr>
                <w:b/>
              </w:rPr>
            </w:pPr>
            <w:r w:rsidRPr="009320E5">
              <w:rPr>
                <w:b/>
              </w:rPr>
              <w:t>2.1.1.1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7" w:right="-18"/>
              <w:rPr>
                <w:b/>
              </w:rPr>
            </w:pPr>
            <w:r w:rsidRPr="009320E5">
              <w:rPr>
                <w:b/>
              </w:rPr>
              <w:t>Модернізація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теплових мереж -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заміна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ділянки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тепломереж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(труба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Ф159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мм.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Ф159мм.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ППУ-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П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)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№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2,60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від</w:t>
            </w:r>
          </w:p>
          <w:p w:rsidR="00524FAE" w:rsidRPr="009320E5" w:rsidRDefault="00524FAE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ТК-59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до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ТК-61,</w:t>
            </w:r>
          </w:p>
          <w:p w:rsidR="00524FAE" w:rsidRPr="009320E5" w:rsidRDefault="00524FAE" w:rsidP="00B1346B">
            <w:pPr>
              <w:pStyle w:val="TableParagraph"/>
              <w:ind w:left="37" w:right="85"/>
              <w:rPr>
                <w:b/>
              </w:rPr>
            </w:pPr>
            <w:r w:rsidRPr="009320E5">
              <w:rPr>
                <w:b/>
              </w:rPr>
              <w:t>ремонт теплових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камер59;60;61,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смт.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Борова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14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квартал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94" w:right="273" w:hanging="91"/>
              <w:rPr>
                <w:b/>
              </w:rPr>
            </w:pPr>
            <w:r w:rsidRPr="009320E5">
              <w:rPr>
                <w:b/>
              </w:rPr>
              <w:t>120 пог.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метра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263,47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08" w:right="195"/>
              <w:jc w:val="center"/>
              <w:rPr>
                <w:b/>
              </w:rPr>
            </w:pPr>
            <w:r w:rsidRPr="009320E5">
              <w:rPr>
                <w:b/>
              </w:rPr>
              <w:t>9,55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45"/>
              <w:rPr>
                <w:b/>
              </w:rPr>
            </w:pPr>
            <w:r w:rsidRPr="009320E5">
              <w:rPr>
                <w:b/>
              </w:rPr>
              <w:t>253,92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557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67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right="551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6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6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6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35"/>
              <w:rPr>
                <w:b/>
              </w:rPr>
            </w:pPr>
            <w:r w:rsidRPr="009320E5">
              <w:rPr>
                <w:b/>
              </w:rPr>
              <w:t>263,47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263,47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56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right="258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right="58"/>
              <w:jc w:val="right"/>
              <w:rPr>
                <w:b/>
              </w:rPr>
            </w:pPr>
            <w:r w:rsidRPr="009320E5">
              <w:rPr>
                <w:b/>
              </w:rPr>
              <w:t>263,47</w:t>
            </w: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8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4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99" w:right="207"/>
              <w:jc w:val="center"/>
              <w:rPr>
                <w:b/>
              </w:rPr>
            </w:pPr>
            <w:r w:rsidRPr="009320E5">
              <w:rPr>
                <w:b/>
              </w:rPr>
              <w:t>41</w:t>
            </w: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right="219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37" w:right="157"/>
              <w:jc w:val="center"/>
              <w:rPr>
                <w:b/>
              </w:rPr>
            </w:pPr>
            <w:r w:rsidRPr="009320E5">
              <w:rPr>
                <w:b/>
              </w:rPr>
              <w:t>8,18</w:t>
            </w: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4" w:right="70"/>
              <w:jc w:val="center"/>
              <w:rPr>
                <w:b/>
              </w:rPr>
            </w:pPr>
            <w:r w:rsidRPr="009320E5">
              <w:rPr>
                <w:b/>
              </w:rPr>
              <w:t>81,27</w:t>
            </w:r>
          </w:p>
        </w:tc>
      </w:tr>
      <w:tr w:rsidR="00524FAE" w:rsidRPr="009320E5">
        <w:trPr>
          <w:trHeight w:val="2026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59" w:right="172"/>
              <w:jc w:val="center"/>
              <w:rPr>
                <w:b/>
              </w:rPr>
            </w:pPr>
            <w:r w:rsidRPr="009320E5">
              <w:rPr>
                <w:b/>
              </w:rPr>
              <w:t>2.1.1.2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 w:right="22"/>
              <w:rPr>
                <w:b/>
              </w:rPr>
            </w:pPr>
            <w:r w:rsidRPr="009320E5">
              <w:rPr>
                <w:b/>
              </w:rPr>
              <w:t>Модернізація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теплових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мереж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-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заміна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ділянки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тепломереж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№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2,63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від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9А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до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11,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91" w:right="273" w:hanging="115"/>
              <w:rPr>
                <w:b/>
              </w:rPr>
            </w:pPr>
            <w:r w:rsidRPr="009320E5">
              <w:rPr>
                <w:b/>
              </w:rPr>
              <w:t>112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пог.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метра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92,84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08" w:right="195"/>
              <w:jc w:val="center"/>
              <w:rPr>
                <w:b/>
              </w:rPr>
            </w:pPr>
            <w:r w:rsidRPr="009320E5">
              <w:rPr>
                <w:b/>
              </w:rPr>
              <w:t>3,37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97"/>
              <w:rPr>
                <w:b/>
              </w:rPr>
            </w:pPr>
            <w:r w:rsidRPr="009320E5">
              <w:rPr>
                <w:b/>
              </w:rPr>
              <w:t>89,47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557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67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right="551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6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6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6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92,84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92,84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56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right="258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right="109"/>
              <w:jc w:val="right"/>
              <w:rPr>
                <w:b/>
              </w:rPr>
            </w:pPr>
            <w:r w:rsidRPr="009320E5">
              <w:rPr>
                <w:b/>
              </w:rPr>
              <w:t>92,84</w:t>
            </w: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8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4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99" w:right="207"/>
              <w:jc w:val="center"/>
              <w:rPr>
                <w:b/>
              </w:rPr>
            </w:pPr>
            <w:r w:rsidRPr="009320E5">
              <w:rPr>
                <w:b/>
              </w:rPr>
              <w:t>16</w:t>
            </w: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right="219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37" w:right="157"/>
              <w:jc w:val="center"/>
              <w:rPr>
                <w:b/>
              </w:rPr>
            </w:pPr>
            <w:r w:rsidRPr="009320E5">
              <w:rPr>
                <w:b/>
              </w:rPr>
              <w:t>7,22</w:t>
            </w: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4" w:right="70"/>
              <w:jc w:val="center"/>
              <w:rPr>
                <w:b/>
              </w:rPr>
            </w:pPr>
            <w:r w:rsidRPr="009320E5">
              <w:rPr>
                <w:b/>
              </w:rPr>
              <w:t>70,57</w:t>
            </w:r>
          </w:p>
        </w:tc>
      </w:tr>
      <w:tr w:rsidR="00524FAE" w:rsidRPr="009320E5">
        <w:trPr>
          <w:trHeight w:val="241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2.1.1.3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tabs>
                <w:tab w:val="left" w:pos="1333"/>
              </w:tabs>
              <w:ind w:left="37" w:right="39"/>
              <w:rPr>
                <w:b/>
              </w:rPr>
            </w:pPr>
            <w:r w:rsidRPr="009320E5">
              <w:rPr>
                <w:b/>
              </w:rPr>
              <w:t>Модернізація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теплових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мереж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-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заміна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ділянок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тепломереж</w:t>
            </w:r>
            <w:r w:rsidRPr="009320E5">
              <w:rPr>
                <w:b/>
              </w:rPr>
              <w:tab/>
              <w:t>від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Центральної №1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до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Партизанської</w:t>
            </w:r>
          </w:p>
          <w:p w:rsidR="00524FAE" w:rsidRPr="009320E5" w:rsidRDefault="00524FAE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№3</w:t>
            </w:r>
            <w:r w:rsidRPr="009320E5">
              <w:rPr>
                <w:b/>
                <w:spacing w:val="6"/>
              </w:rPr>
              <w:t xml:space="preserve"> </w:t>
            </w:r>
            <w:r w:rsidRPr="009320E5">
              <w:rPr>
                <w:b/>
              </w:rPr>
              <w:t>смт.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Борова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94" w:right="273" w:hanging="91"/>
              <w:rPr>
                <w:b/>
              </w:rPr>
            </w:pPr>
            <w:r w:rsidRPr="009320E5">
              <w:rPr>
                <w:b/>
              </w:rPr>
              <w:t>369 пог.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метра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432,12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08" w:right="195"/>
              <w:jc w:val="center"/>
              <w:rPr>
                <w:b/>
              </w:rPr>
            </w:pPr>
            <w:r w:rsidRPr="009320E5">
              <w:rPr>
                <w:b/>
              </w:rPr>
              <w:t>15,67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45"/>
              <w:rPr>
                <w:b/>
              </w:rPr>
            </w:pPr>
            <w:r w:rsidRPr="009320E5">
              <w:rPr>
                <w:b/>
              </w:rPr>
              <w:t>416,45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557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67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right="551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6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6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6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35"/>
              <w:rPr>
                <w:b/>
              </w:rPr>
            </w:pPr>
            <w:r w:rsidRPr="009320E5">
              <w:rPr>
                <w:b/>
              </w:rPr>
              <w:t>432,12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432,12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56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right="258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5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27" w:right="134"/>
              <w:jc w:val="center"/>
              <w:rPr>
                <w:b/>
              </w:rPr>
            </w:pPr>
            <w:r w:rsidRPr="009320E5">
              <w:rPr>
                <w:b/>
              </w:rPr>
              <w:t>432,12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4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99" w:right="207"/>
              <w:jc w:val="center"/>
              <w:rPr>
                <w:b/>
              </w:rPr>
            </w:pPr>
            <w:r w:rsidRPr="009320E5">
              <w:rPr>
                <w:b/>
              </w:rPr>
              <w:t>23</w:t>
            </w: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right="219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37" w:right="157"/>
              <w:jc w:val="center"/>
              <w:rPr>
                <w:b/>
              </w:rPr>
            </w:pPr>
            <w:r w:rsidRPr="009320E5">
              <w:rPr>
                <w:b/>
              </w:rPr>
              <w:t>23,46</w:t>
            </w: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4" w:right="70"/>
              <w:jc w:val="center"/>
              <w:rPr>
                <w:b/>
              </w:rPr>
            </w:pPr>
            <w:r w:rsidRPr="009320E5">
              <w:rPr>
                <w:b/>
              </w:rPr>
              <w:t>233,11</w:t>
            </w:r>
          </w:p>
        </w:tc>
      </w:tr>
      <w:tr w:rsidR="00524FAE" w:rsidRPr="009320E5">
        <w:trPr>
          <w:trHeight w:val="2309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2.1.1.4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tabs>
                <w:tab w:val="left" w:pos="1333"/>
              </w:tabs>
              <w:ind w:left="37" w:right="56"/>
              <w:rPr>
                <w:b/>
              </w:rPr>
            </w:pPr>
            <w:r w:rsidRPr="009320E5">
              <w:rPr>
                <w:b/>
              </w:rPr>
              <w:t>Модернізація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теплових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мереж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-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заміна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ділянок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тепломереж</w:t>
            </w:r>
            <w:r w:rsidRPr="009320E5">
              <w:rPr>
                <w:b/>
              </w:rPr>
              <w:tab/>
              <w:t>від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ТК №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47</w:t>
            </w:r>
            <w:r w:rsidRPr="009320E5">
              <w:rPr>
                <w:b/>
                <w:spacing w:val="5"/>
              </w:rPr>
              <w:t xml:space="preserve"> </w:t>
            </w:r>
            <w:r w:rsidRPr="009320E5">
              <w:rPr>
                <w:b/>
              </w:rPr>
              <w:t>до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житлового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№7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14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квартал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смт.</w:t>
            </w:r>
          </w:p>
          <w:p w:rsidR="00524FAE" w:rsidRPr="009320E5" w:rsidRDefault="00524FAE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Борова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94" w:right="273" w:hanging="91"/>
              <w:rPr>
                <w:b/>
              </w:rPr>
            </w:pPr>
            <w:r w:rsidRPr="009320E5">
              <w:rPr>
                <w:b/>
              </w:rPr>
              <w:t>186 пог.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метра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240,56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08" w:right="195"/>
              <w:jc w:val="center"/>
              <w:rPr>
                <w:b/>
              </w:rPr>
            </w:pPr>
            <w:r w:rsidRPr="009320E5">
              <w:rPr>
                <w:b/>
              </w:rPr>
              <w:t>8,72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45"/>
              <w:rPr>
                <w:b/>
              </w:rPr>
            </w:pPr>
            <w:r w:rsidRPr="009320E5">
              <w:rPr>
                <w:b/>
              </w:rPr>
              <w:t>231,84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557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67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right="551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6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6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6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35"/>
              <w:rPr>
                <w:b/>
              </w:rPr>
            </w:pPr>
            <w:r w:rsidRPr="009320E5">
              <w:rPr>
                <w:b/>
              </w:rPr>
              <w:t>240,56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240,56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56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right="258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5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61" w:right="72"/>
              <w:jc w:val="center"/>
              <w:rPr>
                <w:b/>
              </w:rPr>
            </w:pPr>
            <w:r w:rsidRPr="009320E5">
              <w:rPr>
                <w:b/>
              </w:rPr>
              <w:t>240,56</w:t>
            </w: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99" w:right="207"/>
              <w:jc w:val="center"/>
              <w:rPr>
                <w:b/>
              </w:rPr>
            </w:pPr>
            <w:r w:rsidRPr="009320E5">
              <w:rPr>
                <w:b/>
              </w:rPr>
              <w:t>27</w:t>
            </w: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right="219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37" w:right="157"/>
              <w:jc w:val="center"/>
              <w:rPr>
                <w:b/>
              </w:rPr>
            </w:pPr>
            <w:r w:rsidRPr="009320E5">
              <w:rPr>
                <w:b/>
              </w:rPr>
              <w:t>11,26</w:t>
            </w: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4" w:right="70"/>
              <w:jc w:val="center"/>
              <w:rPr>
                <w:b/>
              </w:rPr>
            </w:pPr>
            <w:r w:rsidRPr="009320E5">
              <w:rPr>
                <w:b/>
              </w:rPr>
              <w:t>112,00</w:t>
            </w:r>
          </w:p>
        </w:tc>
      </w:tr>
      <w:tr w:rsidR="00524FAE" w:rsidRPr="009320E5">
        <w:trPr>
          <w:trHeight w:val="220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898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підпунктом 2.1.1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left="208" w:right="195"/>
              <w:jc w:val="center"/>
              <w:rPr>
                <w:b/>
              </w:rPr>
            </w:pPr>
            <w:r w:rsidRPr="009320E5">
              <w:rPr>
                <w:b/>
              </w:rPr>
              <w:t>37,31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345"/>
              <w:rPr>
                <w:b/>
              </w:rPr>
            </w:pPr>
            <w:r w:rsidRPr="009320E5">
              <w:rPr>
                <w:b/>
              </w:rPr>
              <w:t>991,67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left="384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  <w:ind w:right="58"/>
              <w:jc w:val="right"/>
              <w:rPr>
                <w:b/>
              </w:rPr>
            </w:pPr>
            <w:r w:rsidRPr="009320E5">
              <w:rPr>
                <w:b/>
              </w:rPr>
              <w:t>356,31</w:t>
            </w: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  <w:ind w:left="127" w:right="134"/>
              <w:jc w:val="center"/>
              <w:rPr>
                <w:b/>
              </w:rPr>
            </w:pPr>
            <w:r w:rsidRPr="009320E5">
              <w:rPr>
                <w:b/>
              </w:rPr>
              <w:t>432,12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  <w:ind w:left="61" w:right="72"/>
              <w:jc w:val="center"/>
              <w:rPr>
                <w:b/>
              </w:rPr>
            </w:pPr>
            <w:r w:rsidRPr="009320E5">
              <w:rPr>
                <w:b/>
              </w:rPr>
              <w:t>240,56</w:t>
            </w: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  <w:ind w:left="137" w:right="157"/>
              <w:jc w:val="center"/>
              <w:rPr>
                <w:b/>
              </w:rPr>
            </w:pPr>
            <w:r w:rsidRPr="009320E5">
              <w:rPr>
                <w:b/>
              </w:rPr>
              <w:t>50,12</w:t>
            </w: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  <w:ind w:left="44" w:right="70"/>
              <w:jc w:val="center"/>
              <w:rPr>
                <w:b/>
              </w:rPr>
            </w:pPr>
            <w:r w:rsidRPr="009320E5">
              <w:rPr>
                <w:b/>
              </w:rPr>
              <w:t>496,95</w:t>
            </w:r>
          </w:p>
        </w:tc>
      </w:tr>
      <w:tr w:rsidR="00524FAE" w:rsidRPr="009320E5">
        <w:trPr>
          <w:trHeight w:val="294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76"/>
              <w:jc w:val="center"/>
            </w:pPr>
            <w:r w:rsidRPr="009320E5">
              <w:t>2.1.2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28" w:right="3738"/>
              <w:jc w:val="center"/>
            </w:pPr>
            <w:r w:rsidRPr="009320E5">
              <w:t>Заходи</w:t>
            </w:r>
            <w:r w:rsidRPr="009320E5">
              <w:rPr>
                <w:spacing w:val="-1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2"/>
              </w:rPr>
              <w:t xml:space="preserve"> </w:t>
            </w:r>
            <w:r w:rsidRPr="009320E5">
              <w:t>забезпечення</w:t>
            </w:r>
            <w:r w:rsidRPr="009320E5">
              <w:rPr>
                <w:spacing w:val="-2"/>
              </w:rPr>
              <w:t xml:space="preserve"> </w:t>
            </w:r>
            <w:r w:rsidRPr="009320E5">
              <w:t>технологічного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та/або</w:t>
            </w:r>
            <w:r w:rsidRPr="009320E5">
              <w:rPr>
                <w:spacing w:val="3"/>
              </w:rPr>
              <w:t xml:space="preserve"> </w:t>
            </w:r>
            <w:r w:rsidRPr="009320E5">
              <w:t>комерційного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обліку</w:t>
            </w:r>
            <w:r w:rsidRPr="009320E5">
              <w:rPr>
                <w:spacing w:val="-10"/>
              </w:rPr>
              <w:t xml:space="preserve"> </w:t>
            </w:r>
            <w:r w:rsidRPr="009320E5">
              <w:t>ресурсів,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585"/>
              <w:jc w:val="right"/>
            </w:pPr>
            <w:r w:rsidRPr="009320E5">
              <w:t>х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left="544"/>
            </w:pPr>
            <w:r w:rsidRPr="009320E5">
              <w:t>х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47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2.1.2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21"/>
              <w:jc w:val="center"/>
            </w:pPr>
            <w:r w:rsidRPr="009320E5">
              <w:t>2.1.3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50" w:right="3738"/>
              <w:jc w:val="center"/>
            </w:pPr>
            <w:r w:rsidRPr="009320E5">
              <w:t>Інші</w:t>
            </w:r>
            <w:r w:rsidRPr="009320E5">
              <w:rPr>
                <w:spacing w:val="-1"/>
              </w:rPr>
              <w:t xml:space="preserve"> </w:t>
            </w:r>
            <w:r w:rsidRPr="009320E5">
              <w:t>заходи,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1"/>
        </w:trPr>
        <w:tc>
          <w:tcPr>
            <w:tcW w:w="1196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3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right="585"/>
              <w:jc w:val="right"/>
            </w:pPr>
            <w:r w:rsidRPr="009320E5">
              <w:t>х</w:t>
            </w:r>
          </w:p>
        </w:tc>
        <w:tc>
          <w:tcPr>
            <w:tcW w:w="1244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left="544"/>
            </w:pPr>
            <w:r w:rsidRPr="009320E5">
              <w:t>х</w:t>
            </w:r>
          </w:p>
        </w:tc>
        <w:tc>
          <w:tcPr>
            <w:tcW w:w="1480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199"/>
        </w:trPr>
        <w:tc>
          <w:tcPr>
            <w:tcW w:w="4219" w:type="dxa"/>
            <w:gridSpan w:val="3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2.1.3</w:t>
            </w:r>
          </w:p>
        </w:tc>
        <w:tc>
          <w:tcPr>
            <w:tcW w:w="1071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19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1111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2.1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  <w:ind w:left="187" w:right="157"/>
              <w:jc w:val="center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left="216" w:right="188"/>
              <w:jc w:val="center"/>
              <w:rPr>
                <w:b/>
              </w:rPr>
            </w:pPr>
            <w:r w:rsidRPr="009320E5">
              <w:rPr>
                <w:b/>
              </w:rPr>
              <w:t>37,31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353"/>
              <w:rPr>
                <w:b/>
              </w:rPr>
            </w:pPr>
            <w:r w:rsidRPr="009320E5">
              <w:rPr>
                <w:b/>
              </w:rPr>
              <w:t>991,67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left="392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  <w:ind w:left="424" w:right="409"/>
              <w:jc w:val="center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  <w:ind w:right="50"/>
              <w:jc w:val="right"/>
              <w:rPr>
                <w:b/>
              </w:rPr>
            </w:pPr>
            <w:r w:rsidRPr="009320E5">
              <w:rPr>
                <w:b/>
              </w:rPr>
              <w:t>356,31</w:t>
            </w: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  <w:ind w:left="133" w:right="128"/>
              <w:jc w:val="center"/>
              <w:rPr>
                <w:b/>
              </w:rPr>
            </w:pPr>
            <w:r w:rsidRPr="009320E5">
              <w:rPr>
                <w:b/>
              </w:rPr>
              <w:t>432,12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  <w:ind w:left="68" w:right="66"/>
              <w:jc w:val="center"/>
              <w:rPr>
                <w:b/>
              </w:rPr>
            </w:pPr>
            <w:r w:rsidRPr="009320E5">
              <w:rPr>
                <w:b/>
              </w:rPr>
              <w:t>240,56</w:t>
            </w: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  <w:ind w:left="145" w:right="149"/>
              <w:jc w:val="center"/>
              <w:rPr>
                <w:b/>
              </w:rPr>
            </w:pPr>
            <w:r w:rsidRPr="009320E5">
              <w:rPr>
                <w:b/>
              </w:rPr>
              <w:t>50,12</w:t>
            </w: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  <w:ind w:left="52" w:right="62"/>
              <w:jc w:val="center"/>
              <w:rPr>
                <w:b/>
              </w:rPr>
            </w:pPr>
            <w:r w:rsidRPr="009320E5">
              <w:rPr>
                <w:b/>
              </w:rPr>
              <w:t>496,95</w:t>
            </w:r>
          </w:p>
        </w:tc>
      </w:tr>
      <w:tr w:rsidR="00524FAE" w:rsidRPr="009320E5">
        <w:trPr>
          <w:trHeight w:val="337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25"/>
              <w:jc w:val="center"/>
            </w:pPr>
            <w:r w:rsidRPr="009320E5">
              <w:t>2.2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28" w:right="3738"/>
              <w:jc w:val="center"/>
              <w:rPr>
                <w:b/>
              </w:rPr>
            </w:pPr>
            <w:r w:rsidRPr="009320E5">
              <w:rPr>
                <w:b/>
              </w:rPr>
              <w:t>Інші заходи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(не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звільняється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від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оподаткування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згідно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154.9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статті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154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Податкового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кодексу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України),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урахуванням:</w:t>
            </w:r>
          </w:p>
        </w:tc>
      </w:tr>
      <w:tr w:rsidR="00524FAE" w:rsidRPr="009320E5">
        <w:trPr>
          <w:trHeight w:val="279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92"/>
              <w:jc w:val="center"/>
            </w:pPr>
            <w:r w:rsidRPr="009320E5">
              <w:t>2.2.1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33" w:right="3738"/>
              <w:jc w:val="center"/>
            </w:pPr>
            <w:r w:rsidRPr="009320E5">
              <w:t>Заходи</w:t>
            </w:r>
            <w:r w:rsidRPr="009320E5">
              <w:rPr>
                <w:spacing w:val="-2"/>
              </w:rPr>
              <w:t xml:space="preserve"> </w:t>
            </w:r>
            <w:r w:rsidRPr="009320E5">
              <w:t>зі</w:t>
            </w:r>
            <w:r w:rsidRPr="009320E5">
              <w:rPr>
                <w:spacing w:val="-2"/>
              </w:rPr>
              <w:t xml:space="preserve"> </w:t>
            </w:r>
            <w:r w:rsidRPr="009320E5">
              <w:t>зниження</w:t>
            </w:r>
            <w:r w:rsidRPr="009320E5">
              <w:rPr>
                <w:spacing w:val="-3"/>
              </w:rPr>
              <w:t xml:space="preserve"> </w:t>
            </w:r>
            <w:r w:rsidRPr="009320E5">
              <w:t>питомих</w:t>
            </w:r>
            <w:r w:rsidRPr="009320E5">
              <w:rPr>
                <w:spacing w:val="-3"/>
              </w:rPr>
              <w:t xml:space="preserve"> </w:t>
            </w:r>
            <w:r w:rsidRPr="009320E5">
              <w:t>витрат,</w:t>
            </w:r>
            <w:r w:rsidRPr="009320E5">
              <w:rPr>
                <w:spacing w:val="-1"/>
              </w:rPr>
              <w:t xml:space="preserve"> </w:t>
            </w:r>
            <w:r w:rsidRPr="009320E5">
              <w:t>а</w:t>
            </w:r>
            <w:r w:rsidRPr="009320E5">
              <w:rPr>
                <w:spacing w:val="1"/>
              </w:rPr>
              <w:t xml:space="preserve"> </w:t>
            </w:r>
            <w:r w:rsidRPr="009320E5">
              <w:t>також</w:t>
            </w:r>
            <w:r w:rsidRPr="009320E5">
              <w:rPr>
                <w:spacing w:val="-3"/>
              </w:rPr>
              <w:t xml:space="preserve"> </w:t>
            </w:r>
            <w:r w:rsidRPr="009320E5">
              <w:t>втрат</w:t>
            </w:r>
            <w:r w:rsidRPr="009320E5">
              <w:rPr>
                <w:spacing w:val="-2"/>
              </w:rPr>
              <w:t xml:space="preserve"> </w:t>
            </w:r>
            <w:r w:rsidRPr="009320E5">
              <w:t>ресурсів,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585"/>
              <w:jc w:val="right"/>
            </w:pPr>
            <w:r w:rsidRPr="009320E5">
              <w:t>х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left="544"/>
            </w:pPr>
            <w:r w:rsidRPr="009320E5">
              <w:t>х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</w:tbl>
    <w:p w:rsidR="00524FAE" w:rsidRPr="009320E5" w:rsidRDefault="00524FAE" w:rsidP="00B1346B">
      <w:pPr>
        <w:sectPr w:rsidR="00524FAE" w:rsidRPr="009320E5" w:rsidSect="007B4965">
          <w:pgSz w:w="27610" w:h="19510" w:orient="landscape"/>
          <w:pgMar w:top="1079" w:right="1060" w:bottom="280" w:left="72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96"/>
        <w:gridCol w:w="1700"/>
        <w:gridCol w:w="1323"/>
        <w:gridCol w:w="1071"/>
        <w:gridCol w:w="929"/>
        <w:gridCol w:w="1260"/>
        <w:gridCol w:w="1134"/>
        <w:gridCol w:w="1291"/>
        <w:gridCol w:w="1260"/>
        <w:gridCol w:w="1244"/>
        <w:gridCol w:w="1480"/>
        <w:gridCol w:w="1465"/>
        <w:gridCol w:w="1449"/>
        <w:gridCol w:w="1559"/>
        <w:gridCol w:w="757"/>
        <w:gridCol w:w="662"/>
        <w:gridCol w:w="694"/>
        <w:gridCol w:w="883"/>
        <w:gridCol w:w="757"/>
        <w:gridCol w:w="679"/>
        <w:gridCol w:w="568"/>
        <w:gridCol w:w="820"/>
        <w:gridCol w:w="678"/>
        <w:gridCol w:w="741"/>
      </w:tblGrid>
      <w:tr w:rsidR="00524FAE" w:rsidRPr="009320E5">
        <w:trPr>
          <w:trHeight w:val="294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37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/>
              <w:jc w:val="center"/>
              <w:rPr>
                <w:b/>
              </w:rPr>
            </w:pPr>
            <w:r w:rsidRPr="009320E5">
              <w:rPr>
                <w:b/>
              </w:rPr>
              <w:t>2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  <w:ind w:left="36"/>
              <w:jc w:val="center"/>
              <w:rPr>
                <w:b/>
              </w:rPr>
            </w:pPr>
            <w:r w:rsidRPr="009320E5">
              <w:rPr>
                <w:b/>
              </w:rPr>
              <w:t>3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  <w:ind w:left="34"/>
              <w:jc w:val="center"/>
              <w:rPr>
                <w:b/>
              </w:rPr>
            </w:pPr>
            <w:r w:rsidRPr="009320E5">
              <w:rPr>
                <w:b/>
              </w:rPr>
              <w:t>4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left="33"/>
              <w:jc w:val="center"/>
              <w:rPr>
                <w:b/>
              </w:rPr>
            </w:pPr>
            <w:r w:rsidRPr="009320E5">
              <w:rPr>
                <w:b/>
              </w:rPr>
              <w:t>5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32"/>
              <w:jc w:val="center"/>
              <w:rPr>
                <w:b/>
              </w:rPr>
            </w:pPr>
            <w:r w:rsidRPr="009320E5">
              <w:rPr>
                <w:b/>
              </w:rPr>
              <w:t>6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514"/>
              <w:rPr>
                <w:b/>
              </w:rPr>
            </w:pPr>
            <w:r w:rsidRPr="009320E5">
              <w:rPr>
                <w:b/>
              </w:rPr>
              <w:t>7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left="30"/>
              <w:jc w:val="center"/>
              <w:rPr>
                <w:b/>
              </w:rPr>
            </w:pPr>
            <w:r w:rsidRPr="009320E5">
              <w:rPr>
                <w:b/>
              </w:rPr>
              <w:t>8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583"/>
              <w:rPr>
                <w:b/>
              </w:rPr>
            </w:pPr>
            <w:r w:rsidRPr="009320E5">
              <w:rPr>
                <w:b/>
              </w:rPr>
              <w:t>9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left="506" w:right="477"/>
              <w:jc w:val="center"/>
              <w:rPr>
                <w:b/>
              </w:rPr>
            </w:pPr>
            <w:r w:rsidRPr="009320E5">
              <w:rPr>
                <w:b/>
              </w:rPr>
              <w:t>10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left="616" w:right="604"/>
              <w:jc w:val="center"/>
              <w:rPr>
                <w:b/>
              </w:rPr>
            </w:pPr>
            <w:r w:rsidRPr="009320E5">
              <w:rPr>
                <w:b/>
              </w:rPr>
              <w:t>11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left="602" w:right="592"/>
              <w:jc w:val="center"/>
              <w:rPr>
                <w:b/>
              </w:rPr>
            </w:pPr>
            <w:r w:rsidRPr="009320E5">
              <w:rPr>
                <w:b/>
              </w:rPr>
              <w:t>12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left="370" w:right="361"/>
              <w:jc w:val="center"/>
              <w:rPr>
                <w:b/>
              </w:rPr>
            </w:pPr>
            <w:r w:rsidRPr="009320E5">
              <w:rPr>
                <w:b/>
              </w:rPr>
              <w:t>13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  <w:ind w:left="424" w:right="402"/>
              <w:jc w:val="center"/>
              <w:rPr>
                <w:b/>
              </w:rPr>
            </w:pPr>
            <w:r w:rsidRPr="009320E5">
              <w:rPr>
                <w:b/>
              </w:rPr>
              <w:t>14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  <w:ind w:left="68" w:right="49"/>
              <w:jc w:val="center"/>
              <w:rPr>
                <w:b/>
              </w:rPr>
            </w:pPr>
            <w:r w:rsidRPr="009320E5">
              <w:rPr>
                <w:b/>
              </w:rPr>
              <w:t>15</w:t>
            </w: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  <w:ind w:left="227"/>
              <w:rPr>
                <w:b/>
              </w:rPr>
            </w:pPr>
            <w:r w:rsidRPr="009320E5">
              <w:rPr>
                <w:b/>
              </w:rPr>
              <w:t>16</w:t>
            </w: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  <w:ind w:left="46" w:right="31"/>
              <w:jc w:val="center"/>
              <w:rPr>
                <w:b/>
              </w:rPr>
            </w:pPr>
            <w:r w:rsidRPr="009320E5">
              <w:rPr>
                <w:b/>
              </w:rPr>
              <w:t>17</w:t>
            </w: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  <w:ind w:left="133" w:right="121"/>
              <w:jc w:val="center"/>
              <w:rPr>
                <w:b/>
              </w:rPr>
            </w:pPr>
            <w:r w:rsidRPr="009320E5">
              <w:rPr>
                <w:b/>
              </w:rPr>
              <w:t>18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  <w:ind w:left="68" w:right="59"/>
              <w:jc w:val="center"/>
              <w:rPr>
                <w:b/>
              </w:rPr>
            </w:pPr>
            <w:r w:rsidRPr="009320E5">
              <w:rPr>
                <w:b/>
              </w:rPr>
              <w:t>19</w:t>
            </w: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  <w:ind w:left="205" w:right="200"/>
              <w:jc w:val="center"/>
              <w:rPr>
                <w:b/>
              </w:rPr>
            </w:pPr>
            <w:r w:rsidRPr="009320E5">
              <w:rPr>
                <w:b/>
              </w:rPr>
              <w:t>20</w:t>
            </w: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  <w:ind w:left="173"/>
              <w:rPr>
                <w:b/>
              </w:rPr>
            </w:pPr>
            <w:r w:rsidRPr="009320E5">
              <w:rPr>
                <w:b/>
              </w:rPr>
              <w:t>21</w:t>
            </w: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  <w:ind w:left="145" w:right="145"/>
              <w:jc w:val="center"/>
              <w:rPr>
                <w:b/>
              </w:rPr>
            </w:pPr>
            <w:r w:rsidRPr="009320E5">
              <w:rPr>
                <w:b/>
              </w:rPr>
              <w:t>22</w:t>
            </w: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  <w:ind w:left="202" w:right="203"/>
              <w:jc w:val="center"/>
              <w:rPr>
                <w:b/>
              </w:rPr>
            </w:pPr>
            <w:r w:rsidRPr="009320E5">
              <w:rPr>
                <w:b/>
              </w:rPr>
              <w:t>23</w:t>
            </w: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  <w:ind w:left="52" w:right="55"/>
              <w:jc w:val="center"/>
              <w:rPr>
                <w:b/>
              </w:rPr>
            </w:pPr>
            <w:r w:rsidRPr="009320E5">
              <w:rPr>
                <w:b/>
              </w:rPr>
              <w:t>24</w:t>
            </w:r>
          </w:p>
        </w:tc>
      </w:tr>
      <w:tr w:rsidR="00524FAE" w:rsidRPr="009320E5">
        <w:trPr>
          <w:trHeight w:val="220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2.2.1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38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92"/>
              <w:jc w:val="center"/>
            </w:pPr>
            <w:r w:rsidRPr="009320E5">
              <w:t>2.2.2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32" w:right="3738"/>
              <w:jc w:val="center"/>
            </w:pPr>
            <w:r w:rsidRPr="009320E5">
              <w:t>Заходи</w:t>
            </w:r>
            <w:r w:rsidRPr="009320E5">
              <w:rPr>
                <w:spacing w:val="-1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2"/>
              </w:rPr>
              <w:t xml:space="preserve"> </w:t>
            </w:r>
            <w:r w:rsidRPr="009320E5">
              <w:t>забезпечення</w:t>
            </w:r>
            <w:r w:rsidRPr="009320E5">
              <w:rPr>
                <w:spacing w:val="49"/>
              </w:rPr>
              <w:t xml:space="preserve"> </w:t>
            </w:r>
            <w:r w:rsidRPr="009320E5">
              <w:t>технологічного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та/або</w:t>
            </w:r>
            <w:r w:rsidRPr="009320E5">
              <w:rPr>
                <w:spacing w:val="2"/>
              </w:rPr>
              <w:t xml:space="preserve"> </w:t>
            </w:r>
            <w:r w:rsidRPr="009320E5">
              <w:t>комерційного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обліку</w:t>
            </w:r>
            <w:r w:rsidRPr="009320E5">
              <w:rPr>
                <w:spacing w:val="-9"/>
              </w:rPr>
              <w:t xml:space="preserve"> </w:t>
            </w:r>
            <w:r w:rsidRPr="009320E5">
              <w:t>ресурсів,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0"/>
        </w:trPr>
        <w:tc>
          <w:tcPr>
            <w:tcW w:w="1196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3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  <w:tcBorders>
              <w:bottom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30"/>
        </w:trPr>
        <w:tc>
          <w:tcPr>
            <w:tcW w:w="1196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3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  <w:tcBorders>
              <w:top w:val="single" w:sz="12" w:space="0" w:color="000000"/>
            </w:tcBorders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47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2.2.2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353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76"/>
              <w:jc w:val="center"/>
            </w:pPr>
            <w:r w:rsidRPr="009320E5">
              <w:t>2.2.3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30" w:right="3738"/>
              <w:jc w:val="center"/>
            </w:pPr>
            <w:r w:rsidRPr="009320E5">
              <w:t>Заходи</w:t>
            </w:r>
            <w:r w:rsidRPr="009320E5">
              <w:rPr>
                <w:spacing w:val="-2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1"/>
              </w:rPr>
              <w:t xml:space="preserve"> </w:t>
            </w:r>
            <w:r w:rsidRPr="009320E5">
              <w:t>впровадження</w:t>
            </w:r>
            <w:r w:rsidRPr="009320E5">
              <w:rPr>
                <w:spacing w:val="-3"/>
              </w:rPr>
              <w:t xml:space="preserve"> </w:t>
            </w:r>
            <w:r w:rsidRPr="009320E5">
              <w:t>та</w:t>
            </w:r>
            <w:r w:rsidRPr="009320E5">
              <w:rPr>
                <w:spacing w:val="1"/>
              </w:rPr>
              <w:t xml:space="preserve"> </w:t>
            </w:r>
            <w:r w:rsidRPr="009320E5">
              <w:t>розвитку</w:t>
            </w:r>
            <w:r w:rsidRPr="009320E5">
              <w:rPr>
                <w:spacing w:val="-11"/>
              </w:rPr>
              <w:t xml:space="preserve"> </w:t>
            </w:r>
            <w:r w:rsidRPr="009320E5">
              <w:t>інформаційних</w:t>
            </w:r>
            <w:r w:rsidRPr="009320E5">
              <w:rPr>
                <w:spacing w:val="-3"/>
              </w:rPr>
              <w:t xml:space="preserve"> </w:t>
            </w:r>
            <w:r w:rsidRPr="009320E5">
              <w:t>технологій,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2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47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2.2.3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left="33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3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79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37"/>
              <w:jc w:val="center"/>
            </w:pPr>
            <w:r w:rsidRPr="009320E5">
              <w:t>2.2.4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31" w:right="3738"/>
              <w:jc w:val="center"/>
            </w:pPr>
            <w:r w:rsidRPr="009320E5">
              <w:t>Заходи</w:t>
            </w:r>
            <w:r w:rsidRPr="009320E5">
              <w:rPr>
                <w:spacing w:val="-3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1"/>
              </w:rPr>
              <w:t xml:space="preserve"> </w:t>
            </w:r>
            <w:r w:rsidRPr="009320E5">
              <w:t>модернізації</w:t>
            </w:r>
            <w:r w:rsidRPr="009320E5">
              <w:rPr>
                <w:spacing w:val="-2"/>
              </w:rPr>
              <w:t xml:space="preserve"> </w:t>
            </w:r>
            <w:r w:rsidRPr="009320E5">
              <w:t>та закупівлі</w:t>
            </w:r>
            <w:r w:rsidRPr="009320E5">
              <w:rPr>
                <w:spacing w:val="-2"/>
              </w:rPr>
              <w:t xml:space="preserve"> </w:t>
            </w:r>
            <w:r w:rsidRPr="009320E5">
              <w:t>транспортних</w:t>
            </w:r>
            <w:r w:rsidRPr="009320E5">
              <w:rPr>
                <w:spacing w:val="-4"/>
              </w:rPr>
              <w:t xml:space="preserve"> </w:t>
            </w:r>
            <w:r w:rsidRPr="009320E5">
              <w:t>засобів</w:t>
            </w:r>
            <w:r w:rsidRPr="009320E5">
              <w:rPr>
                <w:spacing w:val="-2"/>
              </w:rPr>
              <w:t xml:space="preserve"> </w:t>
            </w:r>
            <w:r w:rsidRPr="009320E5">
              <w:t>спеціального</w:t>
            </w:r>
            <w:r w:rsidRPr="009320E5">
              <w:rPr>
                <w:spacing w:val="1"/>
              </w:rPr>
              <w:t xml:space="preserve"> </w:t>
            </w:r>
            <w:r w:rsidRPr="009320E5">
              <w:t>та спеціалізованого</w:t>
            </w:r>
            <w:r w:rsidRPr="009320E5">
              <w:rPr>
                <w:spacing w:val="1"/>
              </w:rPr>
              <w:t xml:space="preserve"> </w:t>
            </w:r>
            <w:r w:rsidRPr="009320E5">
              <w:t>призначення,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2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35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2.2.4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9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76"/>
              <w:jc w:val="center"/>
            </w:pPr>
            <w:r w:rsidRPr="009320E5">
              <w:t>2.2.5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50" w:right="3738"/>
              <w:jc w:val="center"/>
            </w:pPr>
            <w:r w:rsidRPr="009320E5">
              <w:t>Інші</w:t>
            </w:r>
            <w:r w:rsidRPr="009320E5">
              <w:rPr>
                <w:spacing w:val="-1"/>
              </w:rPr>
              <w:t xml:space="preserve"> </w:t>
            </w:r>
            <w:r w:rsidRPr="009320E5">
              <w:t>заходи,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63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2.2.5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  <w:ind w:left="34"/>
              <w:jc w:val="center"/>
            </w:pPr>
            <w:r w:rsidRPr="009320E5">
              <w:t>6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63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1111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2.2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11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12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35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1150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розділом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ІІ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  <w:ind w:left="187" w:right="157"/>
              <w:jc w:val="center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left="216" w:right="188"/>
              <w:jc w:val="center"/>
              <w:rPr>
                <w:b/>
              </w:rPr>
            </w:pPr>
            <w:r w:rsidRPr="009320E5">
              <w:rPr>
                <w:b/>
              </w:rPr>
              <w:t>37,31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353"/>
              <w:rPr>
                <w:b/>
              </w:rPr>
            </w:pPr>
            <w:r w:rsidRPr="009320E5">
              <w:rPr>
                <w:b/>
              </w:rPr>
              <w:t>991,67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left="378" w:right="361"/>
              <w:jc w:val="center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  <w:ind w:left="424" w:right="409"/>
              <w:jc w:val="center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  <w:ind w:left="46" w:right="38"/>
              <w:jc w:val="center"/>
              <w:rPr>
                <w:b/>
              </w:rPr>
            </w:pPr>
            <w:r w:rsidRPr="009320E5">
              <w:rPr>
                <w:b/>
              </w:rPr>
              <w:t>356,31</w:t>
            </w: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  <w:ind w:left="133" w:right="128"/>
              <w:jc w:val="center"/>
              <w:rPr>
                <w:b/>
              </w:rPr>
            </w:pPr>
            <w:r w:rsidRPr="009320E5">
              <w:rPr>
                <w:b/>
              </w:rPr>
              <w:t>432,12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  <w:ind w:left="68" w:right="66"/>
              <w:jc w:val="center"/>
              <w:rPr>
                <w:b/>
              </w:rPr>
            </w:pPr>
            <w:r w:rsidRPr="009320E5">
              <w:rPr>
                <w:b/>
              </w:rPr>
              <w:t>240,56</w:t>
            </w: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  <w:ind w:left="145" w:right="149"/>
              <w:jc w:val="center"/>
              <w:rPr>
                <w:b/>
              </w:rPr>
            </w:pPr>
            <w:r w:rsidRPr="009320E5">
              <w:rPr>
                <w:b/>
              </w:rPr>
              <w:t>50,12</w:t>
            </w: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  <w:ind w:left="52" w:right="62"/>
              <w:jc w:val="center"/>
              <w:rPr>
                <w:b/>
              </w:rPr>
            </w:pPr>
            <w:r w:rsidRPr="009320E5">
              <w:rPr>
                <w:b/>
              </w:rPr>
              <w:t>496,95</w:t>
            </w:r>
          </w:p>
        </w:tc>
      </w:tr>
      <w:tr w:rsidR="00524FAE" w:rsidRPr="009320E5">
        <w:trPr>
          <w:trHeight w:val="33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220"/>
              <w:jc w:val="center"/>
              <w:rPr>
                <w:b/>
              </w:rPr>
            </w:pPr>
            <w:r w:rsidRPr="009320E5">
              <w:rPr>
                <w:b/>
              </w:rPr>
              <w:t>ІІІ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48" w:right="3738"/>
              <w:jc w:val="center"/>
              <w:rPr>
                <w:b/>
              </w:rPr>
            </w:pPr>
            <w:r w:rsidRPr="009320E5">
              <w:rPr>
                <w:b/>
              </w:rPr>
              <w:t>Постачання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теплової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енергії</w:t>
            </w:r>
          </w:p>
        </w:tc>
      </w:tr>
      <w:tr w:rsidR="00524FAE" w:rsidRPr="009320E5">
        <w:trPr>
          <w:trHeight w:val="29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72"/>
              <w:jc w:val="center"/>
            </w:pPr>
            <w:r w:rsidRPr="009320E5">
              <w:t>3.1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86" w:right="3733"/>
              <w:jc w:val="center"/>
              <w:rPr>
                <w:b/>
              </w:rPr>
            </w:pPr>
            <w:r w:rsidRPr="009320E5">
              <w:rPr>
                <w:b/>
              </w:rPr>
              <w:t>Будівництво,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реконструкція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та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модернізація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об</w:t>
            </w:r>
            <w:r w:rsidRPr="009320E5">
              <w:rPr>
                <w:rFonts w:ascii="Calibri" w:hAnsi="Calibri"/>
                <w:b/>
              </w:rPr>
              <w:t>’</w:t>
            </w:r>
            <w:r w:rsidRPr="009320E5">
              <w:rPr>
                <w:b/>
              </w:rPr>
              <w:t>єктів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теплопостачання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(звільняється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від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оподаткування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згідно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154.9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статті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154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Податкового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кодексу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України),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урахуванням:</w:t>
            </w:r>
          </w:p>
        </w:tc>
      </w:tr>
      <w:tr w:rsidR="00524FAE" w:rsidRPr="009320E5">
        <w:trPr>
          <w:trHeight w:val="294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21"/>
              <w:jc w:val="center"/>
            </w:pPr>
            <w:r w:rsidRPr="009320E5">
              <w:t>3.1.1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33" w:right="3738"/>
              <w:jc w:val="center"/>
            </w:pPr>
            <w:r w:rsidRPr="009320E5">
              <w:t>Заходи</w:t>
            </w:r>
            <w:r w:rsidRPr="009320E5">
              <w:rPr>
                <w:spacing w:val="-2"/>
              </w:rPr>
              <w:t xml:space="preserve"> </w:t>
            </w:r>
            <w:r w:rsidRPr="009320E5">
              <w:t>зі</w:t>
            </w:r>
            <w:r w:rsidRPr="009320E5">
              <w:rPr>
                <w:spacing w:val="-2"/>
              </w:rPr>
              <w:t xml:space="preserve"> </w:t>
            </w:r>
            <w:r w:rsidRPr="009320E5">
              <w:t>зниження</w:t>
            </w:r>
            <w:r w:rsidRPr="009320E5">
              <w:rPr>
                <w:spacing w:val="-3"/>
              </w:rPr>
              <w:t xml:space="preserve"> </w:t>
            </w:r>
            <w:r w:rsidRPr="009320E5">
              <w:t>питомих</w:t>
            </w:r>
            <w:r w:rsidRPr="009320E5">
              <w:rPr>
                <w:spacing w:val="-3"/>
              </w:rPr>
              <w:t xml:space="preserve"> </w:t>
            </w:r>
            <w:r w:rsidRPr="009320E5">
              <w:t>витрат,</w:t>
            </w:r>
            <w:r w:rsidRPr="009320E5">
              <w:rPr>
                <w:spacing w:val="-1"/>
              </w:rPr>
              <w:t xml:space="preserve"> </w:t>
            </w:r>
            <w:r w:rsidRPr="009320E5">
              <w:t>а</w:t>
            </w:r>
            <w:r w:rsidRPr="009320E5">
              <w:rPr>
                <w:spacing w:val="1"/>
              </w:rPr>
              <w:t xml:space="preserve"> </w:t>
            </w:r>
            <w:r w:rsidRPr="009320E5">
              <w:t>також</w:t>
            </w:r>
            <w:r w:rsidRPr="009320E5">
              <w:rPr>
                <w:spacing w:val="-3"/>
              </w:rPr>
              <w:t xml:space="preserve"> </w:t>
            </w:r>
            <w:r w:rsidRPr="009320E5">
              <w:t>втрат</w:t>
            </w:r>
            <w:r w:rsidRPr="009320E5">
              <w:rPr>
                <w:spacing w:val="-2"/>
              </w:rPr>
              <w:t xml:space="preserve"> </w:t>
            </w:r>
            <w:r w:rsidRPr="009320E5">
              <w:t>ресурсів,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63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3.1.1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9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21"/>
              <w:jc w:val="center"/>
            </w:pPr>
            <w:r w:rsidRPr="009320E5">
              <w:t>3.1.2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28" w:right="3738"/>
              <w:jc w:val="center"/>
            </w:pPr>
            <w:r w:rsidRPr="009320E5">
              <w:t>Заходи</w:t>
            </w:r>
            <w:r w:rsidRPr="009320E5">
              <w:rPr>
                <w:spacing w:val="-1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2"/>
              </w:rPr>
              <w:t xml:space="preserve"> </w:t>
            </w:r>
            <w:r w:rsidRPr="009320E5">
              <w:t>забезпечення</w:t>
            </w:r>
            <w:r w:rsidRPr="009320E5">
              <w:rPr>
                <w:spacing w:val="-2"/>
              </w:rPr>
              <w:t xml:space="preserve"> </w:t>
            </w:r>
            <w:r w:rsidRPr="009320E5">
              <w:t>технологічного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та/або</w:t>
            </w:r>
            <w:r w:rsidRPr="009320E5">
              <w:rPr>
                <w:spacing w:val="3"/>
              </w:rPr>
              <w:t xml:space="preserve"> </w:t>
            </w:r>
            <w:r w:rsidRPr="009320E5">
              <w:t>комерційного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обліку</w:t>
            </w:r>
            <w:r w:rsidRPr="009320E5">
              <w:rPr>
                <w:spacing w:val="-10"/>
              </w:rPr>
              <w:t xml:space="preserve"> </w:t>
            </w:r>
            <w:r w:rsidRPr="009320E5">
              <w:t>ресурсів,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177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3.1.2.1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 w:right="148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№2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вул.14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квартал</w:t>
            </w:r>
            <w:r w:rsidRPr="009320E5">
              <w:rPr>
                <w:b/>
                <w:spacing w:val="5"/>
              </w:rPr>
              <w:t xml:space="preserve"> </w:t>
            </w:r>
            <w:r w:rsidRPr="009320E5">
              <w:rPr>
                <w:b/>
              </w:rPr>
              <w:t>,</w:t>
            </w:r>
          </w:p>
          <w:p w:rsidR="00524FAE" w:rsidRPr="009320E5" w:rsidRDefault="00524FAE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20,07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97"/>
              <w:rPr>
                <w:b/>
              </w:rPr>
            </w:pPr>
            <w:r w:rsidRPr="009320E5">
              <w:rPr>
                <w:b/>
              </w:rPr>
              <w:t>20,07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20,07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20,07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177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3.1.2.2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 w:right="148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№4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вул.14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квартал</w:t>
            </w:r>
            <w:r w:rsidRPr="009320E5">
              <w:rPr>
                <w:b/>
                <w:spacing w:val="5"/>
              </w:rPr>
              <w:t xml:space="preserve"> </w:t>
            </w:r>
            <w:r w:rsidRPr="009320E5">
              <w:rPr>
                <w:b/>
              </w:rPr>
              <w:t>,</w:t>
            </w:r>
          </w:p>
          <w:p w:rsidR="00524FAE" w:rsidRPr="009320E5" w:rsidRDefault="00524FAE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19,63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97"/>
              <w:rPr>
                <w:b/>
              </w:rPr>
            </w:pPr>
            <w:r w:rsidRPr="009320E5">
              <w:rPr>
                <w:b/>
              </w:rPr>
              <w:t>19,63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19,63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19,63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177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3.1.2.3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 w:right="148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№5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вул.14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квартал</w:t>
            </w:r>
            <w:r w:rsidRPr="009320E5">
              <w:rPr>
                <w:b/>
                <w:spacing w:val="5"/>
              </w:rPr>
              <w:t xml:space="preserve"> </w:t>
            </w:r>
            <w:r w:rsidRPr="009320E5">
              <w:rPr>
                <w:b/>
              </w:rPr>
              <w:t>,</w:t>
            </w:r>
          </w:p>
          <w:p w:rsidR="00524FAE" w:rsidRPr="009320E5" w:rsidRDefault="00524FAE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19,67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97"/>
              <w:rPr>
                <w:b/>
              </w:rPr>
            </w:pPr>
            <w:r w:rsidRPr="009320E5">
              <w:rPr>
                <w:b/>
              </w:rPr>
              <w:t>19,67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19,67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19,67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177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3.1.2.4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 w:right="148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№6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вул.14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квартал</w:t>
            </w:r>
            <w:r w:rsidRPr="009320E5">
              <w:rPr>
                <w:b/>
                <w:spacing w:val="5"/>
              </w:rPr>
              <w:t xml:space="preserve"> </w:t>
            </w:r>
            <w:r w:rsidRPr="009320E5">
              <w:rPr>
                <w:b/>
              </w:rPr>
              <w:t>,</w:t>
            </w:r>
          </w:p>
          <w:p w:rsidR="00524FAE" w:rsidRPr="009320E5" w:rsidRDefault="00524FAE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21,65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97"/>
              <w:rPr>
                <w:b/>
              </w:rPr>
            </w:pPr>
            <w:r w:rsidRPr="009320E5">
              <w:rPr>
                <w:b/>
              </w:rPr>
              <w:t>21,65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21,65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21,65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177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3.1.2.5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 w:right="148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№7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вул.14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квартал</w:t>
            </w:r>
            <w:r w:rsidRPr="009320E5">
              <w:rPr>
                <w:b/>
                <w:spacing w:val="5"/>
              </w:rPr>
              <w:t xml:space="preserve"> </w:t>
            </w:r>
            <w:r w:rsidRPr="009320E5">
              <w:rPr>
                <w:b/>
              </w:rPr>
              <w:t>,</w:t>
            </w:r>
          </w:p>
          <w:p w:rsidR="00524FAE" w:rsidRPr="009320E5" w:rsidRDefault="00524FAE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20,19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97"/>
              <w:rPr>
                <w:b/>
              </w:rPr>
            </w:pPr>
            <w:r w:rsidRPr="009320E5">
              <w:rPr>
                <w:b/>
              </w:rPr>
              <w:t>20,19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20,19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20,19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</w:tbl>
    <w:p w:rsidR="00524FAE" w:rsidRPr="009320E5" w:rsidRDefault="00524FAE" w:rsidP="00B1346B">
      <w:pPr>
        <w:sectPr w:rsidR="00524FAE" w:rsidRPr="009320E5">
          <w:pgSz w:w="27610" w:h="19510" w:orient="landscape"/>
          <w:pgMar w:top="1480" w:right="1060" w:bottom="280" w:left="72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96"/>
        <w:gridCol w:w="1700"/>
        <w:gridCol w:w="1323"/>
        <w:gridCol w:w="1071"/>
        <w:gridCol w:w="929"/>
        <w:gridCol w:w="1260"/>
        <w:gridCol w:w="1134"/>
        <w:gridCol w:w="1291"/>
        <w:gridCol w:w="1260"/>
        <w:gridCol w:w="1244"/>
        <w:gridCol w:w="1480"/>
        <w:gridCol w:w="1465"/>
        <w:gridCol w:w="1449"/>
        <w:gridCol w:w="1559"/>
        <w:gridCol w:w="757"/>
        <w:gridCol w:w="662"/>
        <w:gridCol w:w="694"/>
        <w:gridCol w:w="883"/>
        <w:gridCol w:w="757"/>
        <w:gridCol w:w="679"/>
        <w:gridCol w:w="568"/>
        <w:gridCol w:w="820"/>
        <w:gridCol w:w="678"/>
        <w:gridCol w:w="741"/>
      </w:tblGrid>
      <w:tr w:rsidR="00524FAE" w:rsidRPr="009320E5">
        <w:trPr>
          <w:trHeight w:val="294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37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/>
              <w:jc w:val="center"/>
              <w:rPr>
                <w:b/>
              </w:rPr>
            </w:pPr>
            <w:r w:rsidRPr="009320E5">
              <w:rPr>
                <w:b/>
              </w:rPr>
              <w:t>2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  <w:ind w:left="36"/>
              <w:jc w:val="center"/>
              <w:rPr>
                <w:b/>
              </w:rPr>
            </w:pPr>
            <w:r w:rsidRPr="009320E5">
              <w:rPr>
                <w:b/>
              </w:rPr>
              <w:t>3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  <w:ind w:left="34"/>
              <w:jc w:val="center"/>
              <w:rPr>
                <w:b/>
              </w:rPr>
            </w:pPr>
            <w:r w:rsidRPr="009320E5">
              <w:rPr>
                <w:b/>
              </w:rPr>
              <w:t>4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left="33"/>
              <w:jc w:val="center"/>
              <w:rPr>
                <w:b/>
              </w:rPr>
            </w:pPr>
            <w:r w:rsidRPr="009320E5">
              <w:rPr>
                <w:b/>
              </w:rPr>
              <w:t>5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32"/>
              <w:jc w:val="center"/>
              <w:rPr>
                <w:b/>
              </w:rPr>
            </w:pPr>
            <w:r w:rsidRPr="009320E5">
              <w:rPr>
                <w:b/>
              </w:rPr>
              <w:t>6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15"/>
              <w:jc w:val="center"/>
              <w:rPr>
                <w:b/>
              </w:rPr>
            </w:pPr>
            <w:r w:rsidRPr="009320E5">
              <w:rPr>
                <w:b/>
              </w:rPr>
              <w:t>7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left="30"/>
              <w:jc w:val="center"/>
              <w:rPr>
                <w:b/>
              </w:rPr>
            </w:pPr>
            <w:r w:rsidRPr="009320E5">
              <w:rPr>
                <w:b/>
              </w:rPr>
              <w:t>8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28"/>
              <w:jc w:val="center"/>
              <w:rPr>
                <w:b/>
              </w:rPr>
            </w:pPr>
            <w:r w:rsidRPr="009320E5">
              <w:rPr>
                <w:b/>
              </w:rPr>
              <w:t>9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left="506" w:right="477"/>
              <w:jc w:val="center"/>
              <w:rPr>
                <w:b/>
              </w:rPr>
            </w:pPr>
            <w:r w:rsidRPr="009320E5">
              <w:rPr>
                <w:b/>
              </w:rPr>
              <w:t>10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left="616" w:right="604"/>
              <w:jc w:val="center"/>
              <w:rPr>
                <w:b/>
              </w:rPr>
            </w:pPr>
            <w:r w:rsidRPr="009320E5">
              <w:rPr>
                <w:b/>
              </w:rPr>
              <w:t>11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left="602" w:right="592"/>
              <w:jc w:val="center"/>
              <w:rPr>
                <w:b/>
              </w:rPr>
            </w:pPr>
            <w:r w:rsidRPr="009320E5">
              <w:rPr>
                <w:b/>
              </w:rPr>
              <w:t>12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left="370" w:right="361"/>
              <w:jc w:val="center"/>
              <w:rPr>
                <w:b/>
              </w:rPr>
            </w:pPr>
            <w:r w:rsidRPr="009320E5">
              <w:rPr>
                <w:b/>
              </w:rPr>
              <w:t>13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  <w:ind w:left="424" w:right="402"/>
              <w:jc w:val="center"/>
              <w:rPr>
                <w:b/>
              </w:rPr>
            </w:pPr>
            <w:r w:rsidRPr="009320E5">
              <w:rPr>
                <w:b/>
              </w:rPr>
              <w:t>14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  <w:ind w:left="68" w:right="49"/>
              <w:jc w:val="center"/>
              <w:rPr>
                <w:b/>
              </w:rPr>
            </w:pPr>
            <w:r w:rsidRPr="009320E5">
              <w:rPr>
                <w:b/>
              </w:rPr>
              <w:t>15</w:t>
            </w: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  <w:ind w:left="227"/>
              <w:rPr>
                <w:b/>
              </w:rPr>
            </w:pPr>
            <w:r w:rsidRPr="009320E5">
              <w:rPr>
                <w:b/>
              </w:rPr>
              <w:t>16</w:t>
            </w: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  <w:ind w:left="46" w:right="31"/>
              <w:jc w:val="center"/>
              <w:rPr>
                <w:b/>
              </w:rPr>
            </w:pPr>
            <w:r w:rsidRPr="009320E5">
              <w:rPr>
                <w:b/>
              </w:rPr>
              <w:t>17</w:t>
            </w: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  <w:ind w:left="133" w:right="121"/>
              <w:jc w:val="center"/>
              <w:rPr>
                <w:b/>
              </w:rPr>
            </w:pPr>
            <w:r w:rsidRPr="009320E5">
              <w:rPr>
                <w:b/>
              </w:rPr>
              <w:t>18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  <w:ind w:left="68" w:right="59"/>
              <w:jc w:val="center"/>
              <w:rPr>
                <w:b/>
              </w:rPr>
            </w:pPr>
            <w:r w:rsidRPr="009320E5">
              <w:rPr>
                <w:b/>
              </w:rPr>
              <w:t>19</w:t>
            </w: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  <w:ind w:left="205" w:right="200"/>
              <w:jc w:val="center"/>
              <w:rPr>
                <w:b/>
              </w:rPr>
            </w:pPr>
            <w:r w:rsidRPr="009320E5">
              <w:rPr>
                <w:b/>
              </w:rPr>
              <w:t>20</w:t>
            </w: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  <w:ind w:left="173"/>
              <w:rPr>
                <w:b/>
              </w:rPr>
            </w:pPr>
            <w:r w:rsidRPr="009320E5">
              <w:rPr>
                <w:b/>
              </w:rPr>
              <w:t>21</w:t>
            </w: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  <w:ind w:left="145" w:right="145"/>
              <w:jc w:val="center"/>
              <w:rPr>
                <w:b/>
              </w:rPr>
            </w:pPr>
            <w:r w:rsidRPr="009320E5">
              <w:rPr>
                <w:b/>
              </w:rPr>
              <w:t>22</w:t>
            </w: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  <w:ind w:left="202" w:right="203"/>
              <w:jc w:val="center"/>
              <w:rPr>
                <w:b/>
              </w:rPr>
            </w:pPr>
            <w:r w:rsidRPr="009320E5">
              <w:rPr>
                <w:b/>
              </w:rPr>
              <w:t>23</w:t>
            </w: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  <w:ind w:left="52" w:right="55"/>
              <w:jc w:val="center"/>
              <w:rPr>
                <w:b/>
              </w:rPr>
            </w:pPr>
            <w:r w:rsidRPr="009320E5">
              <w:rPr>
                <w:b/>
              </w:rPr>
              <w:t>24</w:t>
            </w:r>
          </w:p>
        </w:tc>
      </w:tr>
      <w:tr w:rsidR="00524FAE" w:rsidRPr="009320E5">
        <w:trPr>
          <w:trHeight w:val="177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3.1.2.6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 w:right="159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 №68 по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вул.Миру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,</w:t>
            </w:r>
          </w:p>
          <w:p w:rsidR="00524FAE" w:rsidRPr="009320E5" w:rsidRDefault="00524FAE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17,52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17,52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17,52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17,52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177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3.1.2.7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№1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вул.Привокзальна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,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18,51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18,51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18,51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18,51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177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3.1.2.8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№1А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вул.Привокзальна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,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17,61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17,61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17,61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17,61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177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3.1.2.9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№3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вул.Привокзальна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,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17,63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17,63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17,63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17,63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177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3.1.2.10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№5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вул.Привокзальна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,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17,63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17,63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17,63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17,63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177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3.1.2.11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№9А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вул.Привокзальна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,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21,99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21,99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21,99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21,99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177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3.1.2.12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№11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вул.Привокзальна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,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21,35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21,35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21,35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21,35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177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3.1.2.13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 w:right="148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№3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вул.14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квартал</w:t>
            </w:r>
            <w:r w:rsidRPr="009320E5">
              <w:rPr>
                <w:b/>
                <w:spacing w:val="5"/>
              </w:rPr>
              <w:t xml:space="preserve"> </w:t>
            </w:r>
            <w:r w:rsidRPr="009320E5">
              <w:rPr>
                <w:b/>
              </w:rPr>
              <w:t>,</w:t>
            </w:r>
          </w:p>
          <w:p w:rsidR="00524FAE" w:rsidRPr="009320E5" w:rsidRDefault="00524FAE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17,42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17,42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17,42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17,42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177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3.1.2.14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 w:right="148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№8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вул.14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квартал</w:t>
            </w:r>
            <w:r w:rsidRPr="009320E5">
              <w:rPr>
                <w:b/>
                <w:spacing w:val="5"/>
              </w:rPr>
              <w:t xml:space="preserve"> </w:t>
            </w:r>
            <w:r w:rsidRPr="009320E5">
              <w:rPr>
                <w:b/>
              </w:rPr>
              <w:t>,</w:t>
            </w:r>
          </w:p>
          <w:p w:rsidR="00524FAE" w:rsidRPr="009320E5" w:rsidRDefault="00524FAE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17,58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17,58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17,58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17,58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</w:tbl>
    <w:p w:rsidR="00524FAE" w:rsidRPr="009320E5" w:rsidRDefault="00524FAE" w:rsidP="00B1346B">
      <w:pPr>
        <w:sectPr w:rsidR="00524FAE" w:rsidRPr="009320E5">
          <w:pgSz w:w="27610" w:h="19510" w:orient="landscape"/>
          <w:pgMar w:top="1480" w:right="1060" w:bottom="280" w:left="72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96"/>
        <w:gridCol w:w="1700"/>
        <w:gridCol w:w="1323"/>
        <w:gridCol w:w="1071"/>
        <w:gridCol w:w="929"/>
        <w:gridCol w:w="1260"/>
        <w:gridCol w:w="1134"/>
        <w:gridCol w:w="1291"/>
        <w:gridCol w:w="1260"/>
        <w:gridCol w:w="1244"/>
        <w:gridCol w:w="1480"/>
        <w:gridCol w:w="1465"/>
        <w:gridCol w:w="1449"/>
        <w:gridCol w:w="1559"/>
        <w:gridCol w:w="757"/>
        <w:gridCol w:w="662"/>
        <w:gridCol w:w="694"/>
        <w:gridCol w:w="883"/>
        <w:gridCol w:w="757"/>
        <w:gridCol w:w="679"/>
        <w:gridCol w:w="568"/>
        <w:gridCol w:w="820"/>
        <w:gridCol w:w="678"/>
        <w:gridCol w:w="741"/>
      </w:tblGrid>
      <w:tr w:rsidR="00524FAE" w:rsidRPr="009320E5">
        <w:trPr>
          <w:trHeight w:val="294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37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/>
              <w:jc w:val="center"/>
              <w:rPr>
                <w:b/>
              </w:rPr>
            </w:pPr>
            <w:r w:rsidRPr="009320E5">
              <w:rPr>
                <w:b/>
              </w:rPr>
              <w:t>2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  <w:ind w:left="36"/>
              <w:jc w:val="center"/>
              <w:rPr>
                <w:b/>
              </w:rPr>
            </w:pPr>
            <w:r w:rsidRPr="009320E5">
              <w:rPr>
                <w:b/>
              </w:rPr>
              <w:t>3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  <w:ind w:left="34"/>
              <w:jc w:val="center"/>
              <w:rPr>
                <w:b/>
              </w:rPr>
            </w:pPr>
            <w:r w:rsidRPr="009320E5">
              <w:rPr>
                <w:b/>
              </w:rPr>
              <w:t>4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left="33"/>
              <w:jc w:val="center"/>
              <w:rPr>
                <w:b/>
              </w:rPr>
            </w:pPr>
            <w:r w:rsidRPr="009320E5">
              <w:rPr>
                <w:b/>
              </w:rPr>
              <w:t>5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32"/>
              <w:jc w:val="center"/>
              <w:rPr>
                <w:b/>
              </w:rPr>
            </w:pPr>
            <w:r w:rsidRPr="009320E5">
              <w:rPr>
                <w:b/>
              </w:rPr>
              <w:t>6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514"/>
              <w:rPr>
                <w:b/>
              </w:rPr>
            </w:pPr>
            <w:r w:rsidRPr="009320E5">
              <w:rPr>
                <w:b/>
              </w:rPr>
              <w:t>7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left="30"/>
              <w:jc w:val="center"/>
              <w:rPr>
                <w:b/>
              </w:rPr>
            </w:pPr>
            <w:r w:rsidRPr="009320E5">
              <w:rPr>
                <w:b/>
              </w:rPr>
              <w:t>8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583"/>
              <w:rPr>
                <w:b/>
              </w:rPr>
            </w:pPr>
            <w:r w:rsidRPr="009320E5">
              <w:rPr>
                <w:b/>
              </w:rPr>
              <w:t>9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left="506" w:right="477"/>
              <w:jc w:val="center"/>
              <w:rPr>
                <w:b/>
              </w:rPr>
            </w:pPr>
            <w:r w:rsidRPr="009320E5">
              <w:rPr>
                <w:b/>
              </w:rPr>
              <w:t>10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left="616" w:right="604"/>
              <w:jc w:val="center"/>
              <w:rPr>
                <w:b/>
              </w:rPr>
            </w:pPr>
            <w:r w:rsidRPr="009320E5">
              <w:rPr>
                <w:b/>
              </w:rPr>
              <w:t>11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left="602" w:right="592"/>
              <w:jc w:val="center"/>
              <w:rPr>
                <w:b/>
              </w:rPr>
            </w:pPr>
            <w:r w:rsidRPr="009320E5">
              <w:rPr>
                <w:b/>
              </w:rPr>
              <w:t>12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left="370" w:right="361"/>
              <w:jc w:val="center"/>
              <w:rPr>
                <w:b/>
              </w:rPr>
            </w:pPr>
            <w:r w:rsidRPr="009320E5">
              <w:rPr>
                <w:b/>
              </w:rPr>
              <w:t>13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  <w:ind w:left="424" w:right="402"/>
              <w:jc w:val="center"/>
              <w:rPr>
                <w:b/>
              </w:rPr>
            </w:pPr>
            <w:r w:rsidRPr="009320E5">
              <w:rPr>
                <w:b/>
              </w:rPr>
              <w:t>14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  <w:ind w:left="68" w:right="49"/>
              <w:jc w:val="center"/>
              <w:rPr>
                <w:b/>
              </w:rPr>
            </w:pPr>
            <w:r w:rsidRPr="009320E5">
              <w:rPr>
                <w:b/>
              </w:rPr>
              <w:t>15</w:t>
            </w: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  <w:ind w:left="227"/>
              <w:rPr>
                <w:b/>
              </w:rPr>
            </w:pPr>
            <w:r w:rsidRPr="009320E5">
              <w:rPr>
                <w:b/>
              </w:rPr>
              <w:t>16</w:t>
            </w: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  <w:ind w:left="46" w:right="31"/>
              <w:jc w:val="center"/>
              <w:rPr>
                <w:b/>
              </w:rPr>
            </w:pPr>
            <w:r w:rsidRPr="009320E5">
              <w:rPr>
                <w:b/>
              </w:rPr>
              <w:t>17</w:t>
            </w: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  <w:ind w:left="133" w:right="121"/>
              <w:jc w:val="center"/>
              <w:rPr>
                <w:b/>
              </w:rPr>
            </w:pPr>
            <w:r w:rsidRPr="009320E5">
              <w:rPr>
                <w:b/>
              </w:rPr>
              <w:t>18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  <w:ind w:left="68" w:right="59"/>
              <w:jc w:val="center"/>
              <w:rPr>
                <w:b/>
              </w:rPr>
            </w:pPr>
            <w:r w:rsidRPr="009320E5">
              <w:rPr>
                <w:b/>
              </w:rPr>
              <w:t>19</w:t>
            </w: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  <w:ind w:left="205" w:right="200"/>
              <w:jc w:val="center"/>
              <w:rPr>
                <w:b/>
              </w:rPr>
            </w:pPr>
            <w:r w:rsidRPr="009320E5">
              <w:rPr>
                <w:b/>
              </w:rPr>
              <w:t>20</w:t>
            </w: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  <w:ind w:left="173"/>
              <w:rPr>
                <w:b/>
              </w:rPr>
            </w:pPr>
            <w:r w:rsidRPr="009320E5">
              <w:rPr>
                <w:b/>
              </w:rPr>
              <w:t>21</w:t>
            </w: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  <w:ind w:left="145" w:right="145"/>
              <w:jc w:val="center"/>
              <w:rPr>
                <w:b/>
              </w:rPr>
            </w:pPr>
            <w:r w:rsidRPr="009320E5">
              <w:rPr>
                <w:b/>
              </w:rPr>
              <w:t>22</w:t>
            </w: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  <w:ind w:left="202" w:right="203"/>
              <w:jc w:val="center"/>
              <w:rPr>
                <w:b/>
              </w:rPr>
            </w:pPr>
            <w:r w:rsidRPr="009320E5">
              <w:rPr>
                <w:b/>
              </w:rPr>
              <w:t>23</w:t>
            </w: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  <w:ind w:left="52" w:right="55"/>
              <w:jc w:val="center"/>
              <w:rPr>
                <w:b/>
              </w:rPr>
            </w:pPr>
            <w:r w:rsidRPr="009320E5">
              <w:rPr>
                <w:b/>
              </w:rPr>
              <w:t>24</w:t>
            </w:r>
          </w:p>
        </w:tc>
      </w:tr>
      <w:tr w:rsidR="00524FAE" w:rsidRPr="009320E5">
        <w:trPr>
          <w:trHeight w:val="177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3.1.2.15</w:t>
            </w: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  <w:ind w:left="37" w:right="148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вул.14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квартал</w:t>
            </w:r>
            <w:r w:rsidRPr="009320E5">
              <w:rPr>
                <w:b/>
                <w:spacing w:val="5"/>
              </w:rPr>
              <w:t xml:space="preserve"> </w:t>
            </w:r>
            <w:r w:rsidRPr="009320E5">
              <w:rPr>
                <w:b/>
              </w:rPr>
              <w:t>,</w:t>
            </w:r>
          </w:p>
          <w:p w:rsidR="00524FAE" w:rsidRPr="009320E5" w:rsidRDefault="00524FAE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21,12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21,12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21,12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</w:pPr>
          </w:p>
          <w:p w:rsidR="00524FAE" w:rsidRPr="009320E5" w:rsidRDefault="00524FAE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21,12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35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3.1.2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  <w:ind w:left="187" w:right="157"/>
              <w:jc w:val="center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288" w:right="261"/>
              <w:jc w:val="center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left="443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  <w:ind w:left="424" w:right="409"/>
              <w:jc w:val="center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21"/>
              <w:jc w:val="center"/>
            </w:pPr>
            <w:r w:rsidRPr="009320E5">
              <w:t>3.1.3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50" w:right="3738"/>
              <w:jc w:val="center"/>
            </w:pPr>
            <w:r w:rsidRPr="009320E5">
              <w:t>Інші</w:t>
            </w:r>
            <w:r w:rsidRPr="009320E5">
              <w:rPr>
                <w:spacing w:val="-1"/>
              </w:rPr>
              <w:t xml:space="preserve"> </w:t>
            </w:r>
            <w:r w:rsidRPr="009320E5">
              <w:t>заходи,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35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3.1.3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20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1111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3.1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  <w:ind w:left="187" w:right="157"/>
              <w:jc w:val="center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11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288" w:right="261"/>
              <w:jc w:val="center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left="443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  <w:ind w:left="424" w:right="409"/>
              <w:jc w:val="center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63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25"/>
              <w:jc w:val="center"/>
            </w:pPr>
            <w:r w:rsidRPr="009320E5">
              <w:t>3.2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28" w:right="3738"/>
              <w:jc w:val="center"/>
              <w:rPr>
                <w:b/>
              </w:rPr>
            </w:pPr>
            <w:r w:rsidRPr="009320E5">
              <w:rPr>
                <w:b/>
              </w:rPr>
              <w:t>Інші заходи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(не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звільняється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від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оподаткування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згідно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154.9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статті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154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Податкового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кодексу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України),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урахуванням:</w:t>
            </w:r>
          </w:p>
        </w:tc>
      </w:tr>
      <w:tr w:rsidR="00524FAE" w:rsidRPr="009320E5">
        <w:trPr>
          <w:trHeight w:val="279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92"/>
              <w:jc w:val="center"/>
            </w:pPr>
            <w:r w:rsidRPr="009320E5">
              <w:t>3.2.1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33" w:right="3738"/>
              <w:jc w:val="center"/>
            </w:pPr>
            <w:r w:rsidRPr="009320E5">
              <w:t>Заходи</w:t>
            </w:r>
            <w:r w:rsidRPr="009320E5">
              <w:rPr>
                <w:spacing w:val="-2"/>
              </w:rPr>
              <w:t xml:space="preserve"> </w:t>
            </w:r>
            <w:r w:rsidRPr="009320E5">
              <w:t>зі</w:t>
            </w:r>
            <w:r w:rsidRPr="009320E5">
              <w:rPr>
                <w:spacing w:val="-2"/>
              </w:rPr>
              <w:t xml:space="preserve"> </w:t>
            </w:r>
            <w:r w:rsidRPr="009320E5">
              <w:t>зниження</w:t>
            </w:r>
            <w:r w:rsidRPr="009320E5">
              <w:rPr>
                <w:spacing w:val="-3"/>
              </w:rPr>
              <w:t xml:space="preserve"> </w:t>
            </w:r>
            <w:r w:rsidRPr="009320E5">
              <w:t>питомих</w:t>
            </w:r>
            <w:r w:rsidRPr="009320E5">
              <w:rPr>
                <w:spacing w:val="-3"/>
              </w:rPr>
              <w:t xml:space="preserve"> </w:t>
            </w:r>
            <w:r w:rsidRPr="009320E5">
              <w:t>витрат,</w:t>
            </w:r>
            <w:r w:rsidRPr="009320E5">
              <w:rPr>
                <w:spacing w:val="-1"/>
              </w:rPr>
              <w:t xml:space="preserve"> </w:t>
            </w:r>
            <w:r w:rsidRPr="009320E5">
              <w:t>а</w:t>
            </w:r>
            <w:r w:rsidRPr="009320E5">
              <w:rPr>
                <w:spacing w:val="1"/>
              </w:rPr>
              <w:t xml:space="preserve"> </w:t>
            </w:r>
            <w:r w:rsidRPr="009320E5">
              <w:t>також</w:t>
            </w:r>
            <w:r w:rsidRPr="009320E5">
              <w:rPr>
                <w:spacing w:val="-3"/>
              </w:rPr>
              <w:t xml:space="preserve"> </w:t>
            </w:r>
            <w:r w:rsidRPr="009320E5">
              <w:t>втрат</w:t>
            </w:r>
            <w:r w:rsidRPr="009320E5">
              <w:rPr>
                <w:spacing w:val="-2"/>
              </w:rPr>
              <w:t xml:space="preserve"> </w:t>
            </w:r>
            <w:r w:rsidRPr="009320E5">
              <w:t>ресурсів,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6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63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3.2.1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310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92"/>
              <w:jc w:val="center"/>
            </w:pPr>
            <w:r w:rsidRPr="009320E5">
              <w:t>3.2.2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28" w:right="3738"/>
              <w:jc w:val="center"/>
            </w:pPr>
            <w:r w:rsidRPr="009320E5">
              <w:t>Заходи</w:t>
            </w:r>
            <w:r w:rsidRPr="009320E5">
              <w:rPr>
                <w:spacing w:val="-1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2"/>
              </w:rPr>
              <w:t xml:space="preserve"> </w:t>
            </w:r>
            <w:r w:rsidRPr="009320E5">
              <w:t>забезпечення</w:t>
            </w:r>
            <w:r w:rsidRPr="009320E5">
              <w:rPr>
                <w:spacing w:val="-2"/>
              </w:rPr>
              <w:t xml:space="preserve"> </w:t>
            </w:r>
            <w:r w:rsidRPr="009320E5">
              <w:t>технологічного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та/або</w:t>
            </w:r>
            <w:r w:rsidRPr="009320E5">
              <w:rPr>
                <w:spacing w:val="3"/>
              </w:rPr>
              <w:t xml:space="preserve"> </w:t>
            </w:r>
            <w:r w:rsidRPr="009320E5">
              <w:t>комерційного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обліку</w:t>
            </w:r>
            <w:r w:rsidRPr="009320E5">
              <w:rPr>
                <w:spacing w:val="-10"/>
              </w:rPr>
              <w:t xml:space="preserve"> </w:t>
            </w:r>
            <w:r w:rsidRPr="009320E5">
              <w:t>ресурсів,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63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3.2.2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63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76"/>
              <w:jc w:val="center"/>
            </w:pPr>
            <w:r w:rsidRPr="009320E5">
              <w:t>3.2.3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30" w:right="3738"/>
              <w:jc w:val="center"/>
            </w:pPr>
            <w:r w:rsidRPr="009320E5">
              <w:t>Заходи</w:t>
            </w:r>
            <w:r w:rsidRPr="009320E5">
              <w:rPr>
                <w:spacing w:val="-2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1"/>
              </w:rPr>
              <w:t xml:space="preserve"> </w:t>
            </w:r>
            <w:r w:rsidRPr="009320E5">
              <w:t>впровадження</w:t>
            </w:r>
            <w:r w:rsidRPr="009320E5">
              <w:rPr>
                <w:spacing w:val="-3"/>
              </w:rPr>
              <w:t xml:space="preserve"> </w:t>
            </w:r>
            <w:r w:rsidRPr="009320E5">
              <w:t>та</w:t>
            </w:r>
            <w:r w:rsidRPr="009320E5">
              <w:rPr>
                <w:spacing w:val="1"/>
              </w:rPr>
              <w:t xml:space="preserve"> </w:t>
            </w:r>
            <w:r w:rsidRPr="009320E5">
              <w:t>розвитку</w:t>
            </w:r>
            <w:r w:rsidRPr="009320E5">
              <w:rPr>
                <w:spacing w:val="-11"/>
              </w:rPr>
              <w:t xml:space="preserve"> </w:t>
            </w:r>
            <w:r w:rsidRPr="009320E5">
              <w:t>інформаційних</w:t>
            </w:r>
            <w:r w:rsidRPr="009320E5">
              <w:rPr>
                <w:spacing w:val="-3"/>
              </w:rPr>
              <w:t xml:space="preserve"> </w:t>
            </w:r>
            <w:r w:rsidRPr="009320E5">
              <w:t>технологій,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2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35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3.2.3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326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37"/>
              <w:jc w:val="center"/>
            </w:pPr>
            <w:r w:rsidRPr="009320E5">
              <w:t>3.2.4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31" w:right="3738"/>
              <w:jc w:val="center"/>
            </w:pPr>
            <w:r w:rsidRPr="009320E5">
              <w:t>Заходи</w:t>
            </w:r>
            <w:r w:rsidRPr="009320E5">
              <w:rPr>
                <w:spacing w:val="-3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1"/>
              </w:rPr>
              <w:t xml:space="preserve"> </w:t>
            </w:r>
            <w:r w:rsidRPr="009320E5">
              <w:t>модернізації</w:t>
            </w:r>
            <w:r w:rsidRPr="009320E5">
              <w:rPr>
                <w:spacing w:val="-2"/>
              </w:rPr>
              <w:t xml:space="preserve"> </w:t>
            </w:r>
            <w:r w:rsidRPr="009320E5">
              <w:t>та закупівлі</w:t>
            </w:r>
            <w:r w:rsidRPr="009320E5">
              <w:rPr>
                <w:spacing w:val="-2"/>
              </w:rPr>
              <w:t xml:space="preserve"> </w:t>
            </w:r>
            <w:r w:rsidRPr="009320E5">
              <w:t>транспортних</w:t>
            </w:r>
            <w:r w:rsidRPr="009320E5">
              <w:rPr>
                <w:spacing w:val="-4"/>
              </w:rPr>
              <w:t xml:space="preserve"> </w:t>
            </w:r>
            <w:r w:rsidRPr="009320E5">
              <w:t>засобів</w:t>
            </w:r>
            <w:r w:rsidRPr="009320E5">
              <w:rPr>
                <w:spacing w:val="-2"/>
              </w:rPr>
              <w:t xml:space="preserve"> </w:t>
            </w:r>
            <w:r w:rsidRPr="009320E5">
              <w:t>спеціального</w:t>
            </w:r>
            <w:r w:rsidRPr="009320E5">
              <w:rPr>
                <w:spacing w:val="1"/>
              </w:rPr>
              <w:t xml:space="preserve"> </w:t>
            </w:r>
            <w:r w:rsidRPr="009320E5">
              <w:t>та спеціалізованого</w:t>
            </w:r>
            <w:r w:rsidRPr="009320E5">
              <w:rPr>
                <w:spacing w:val="1"/>
              </w:rPr>
              <w:t xml:space="preserve"> </w:t>
            </w:r>
            <w:r w:rsidRPr="009320E5">
              <w:t>призначення,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2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35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981"/>
            </w:pPr>
            <w:r w:rsidRPr="009320E5">
              <w:t>Усього</w:t>
            </w:r>
            <w:r w:rsidRPr="009320E5">
              <w:rPr>
                <w:spacing w:val="-1"/>
              </w:rPr>
              <w:t xml:space="preserve"> </w:t>
            </w:r>
            <w:r w:rsidRPr="009320E5">
              <w:t>за</w:t>
            </w:r>
            <w:r w:rsidRPr="009320E5">
              <w:rPr>
                <w:spacing w:val="-3"/>
              </w:rPr>
              <w:t xml:space="preserve"> </w:t>
            </w:r>
            <w:r w:rsidRPr="009320E5">
              <w:t>підпунктом3.2.4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47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  <w:ind w:left="259" w:right="176"/>
              <w:jc w:val="center"/>
            </w:pPr>
            <w:r w:rsidRPr="009320E5">
              <w:t>3.2.5</w:t>
            </w:r>
          </w:p>
        </w:tc>
        <w:tc>
          <w:tcPr>
            <w:tcW w:w="24404" w:type="dxa"/>
            <w:gridSpan w:val="23"/>
          </w:tcPr>
          <w:p w:rsidR="00524FAE" w:rsidRPr="009320E5" w:rsidRDefault="00524FAE" w:rsidP="00B1346B">
            <w:pPr>
              <w:pStyle w:val="TableParagraph"/>
              <w:ind w:left="3750" w:right="3738"/>
              <w:jc w:val="center"/>
            </w:pPr>
            <w:r w:rsidRPr="009320E5">
              <w:t>Інші</w:t>
            </w:r>
            <w:r w:rsidRPr="009320E5">
              <w:rPr>
                <w:spacing w:val="-1"/>
              </w:rPr>
              <w:t xml:space="preserve"> </w:t>
            </w:r>
            <w:r w:rsidRPr="009320E5">
              <w:t>заходи,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524FAE" w:rsidRPr="009320E5">
        <w:trPr>
          <w:trHeight w:val="235"/>
        </w:trPr>
        <w:tc>
          <w:tcPr>
            <w:tcW w:w="1196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70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32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94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3.2.5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79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1166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пунктом</w:t>
            </w:r>
            <w:r w:rsidRPr="009320E5">
              <w:rPr>
                <w:spacing w:val="-4"/>
              </w:rPr>
              <w:t xml:space="preserve"> </w:t>
            </w:r>
            <w:r w:rsidRPr="009320E5">
              <w:t>3.2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left="33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3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</w:pPr>
          </w:p>
        </w:tc>
      </w:tr>
      <w:tr w:rsidR="00524FAE" w:rsidRPr="009320E5">
        <w:trPr>
          <w:trHeight w:val="235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1111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розділом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ІІІ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  <w:ind w:left="187" w:right="157"/>
              <w:jc w:val="center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left="33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288" w:right="261"/>
              <w:jc w:val="center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498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right="15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560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right="17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right="18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20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left="392"/>
              <w:rPr>
                <w:b/>
              </w:rPr>
            </w:pPr>
            <w:r w:rsidRPr="009320E5">
              <w:rPr>
                <w:b/>
              </w:rPr>
              <w:t>289,551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  <w:ind w:left="424" w:right="409"/>
              <w:jc w:val="center"/>
              <w:rPr>
                <w:b/>
              </w:rPr>
            </w:pPr>
            <w:r w:rsidRPr="009320E5">
              <w:rPr>
                <w:b/>
              </w:rPr>
              <w:t>289,551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  <w:ind w:left="13"/>
              <w:jc w:val="center"/>
              <w:rPr>
                <w:b/>
              </w:rPr>
            </w:pPr>
            <w:r w:rsidRPr="009320E5">
              <w:rPr>
                <w:b/>
              </w:rPr>
              <w:t>0</w:t>
            </w: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  <w:ind w:left="10"/>
              <w:jc w:val="center"/>
              <w:rPr>
                <w:b/>
              </w:rPr>
            </w:pPr>
            <w:r w:rsidRPr="009320E5">
              <w:rPr>
                <w:b/>
              </w:rPr>
              <w:t>0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  <w:jc w:val="center"/>
              <w:rPr>
                <w:b/>
              </w:rPr>
            </w:pPr>
            <w:r w:rsidRPr="009320E5">
              <w:rPr>
                <w:b/>
              </w:rPr>
              <w:t>0</w:t>
            </w: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  <w:ind w:right="5"/>
              <w:jc w:val="center"/>
              <w:rPr>
                <w:b/>
              </w:rPr>
            </w:pPr>
            <w:r w:rsidRPr="009320E5">
              <w:rPr>
                <w:b/>
              </w:rPr>
              <w:t>0</w:t>
            </w:r>
          </w:p>
        </w:tc>
      </w:tr>
      <w:tr w:rsidR="00524FAE" w:rsidRPr="009320E5">
        <w:trPr>
          <w:trHeight w:val="235"/>
        </w:trPr>
        <w:tc>
          <w:tcPr>
            <w:tcW w:w="4219" w:type="dxa"/>
            <w:gridSpan w:val="3"/>
          </w:tcPr>
          <w:p w:rsidR="00524FAE" w:rsidRPr="009320E5" w:rsidRDefault="00524FAE" w:rsidP="00B1346B">
            <w:pPr>
              <w:pStyle w:val="TableParagraph"/>
              <w:ind w:left="458"/>
              <w:rPr>
                <w:b/>
              </w:rPr>
            </w:pPr>
            <w:r w:rsidRPr="009320E5">
              <w:rPr>
                <w:b/>
              </w:rPr>
              <w:t>Усього за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інвестиційною програмою</w:t>
            </w:r>
          </w:p>
        </w:tc>
        <w:tc>
          <w:tcPr>
            <w:tcW w:w="1071" w:type="dxa"/>
          </w:tcPr>
          <w:p w:rsidR="00524FAE" w:rsidRPr="009320E5" w:rsidRDefault="00524FAE" w:rsidP="00B1346B">
            <w:pPr>
              <w:pStyle w:val="TableParagraph"/>
              <w:ind w:left="187" w:right="157"/>
              <w:jc w:val="center"/>
              <w:rPr>
                <w:b/>
              </w:rPr>
            </w:pPr>
            <w:r w:rsidRPr="009320E5">
              <w:rPr>
                <w:b/>
              </w:rPr>
              <w:t>1318,53</w:t>
            </w:r>
          </w:p>
        </w:tc>
        <w:tc>
          <w:tcPr>
            <w:tcW w:w="929" w:type="dxa"/>
          </w:tcPr>
          <w:p w:rsidR="00524FAE" w:rsidRPr="009320E5" w:rsidRDefault="00524FAE" w:rsidP="00B1346B">
            <w:pPr>
              <w:pStyle w:val="TableParagraph"/>
              <w:ind w:left="216" w:right="188"/>
              <w:jc w:val="center"/>
              <w:rPr>
                <w:b/>
              </w:rPr>
            </w:pPr>
            <w:r w:rsidRPr="009320E5">
              <w:rPr>
                <w:b/>
              </w:rPr>
              <w:t>37,31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288" w:right="261"/>
              <w:jc w:val="center"/>
              <w:rPr>
                <w:b/>
              </w:rPr>
            </w:pPr>
            <w:r w:rsidRPr="009320E5">
              <w:rPr>
                <w:b/>
              </w:rPr>
              <w:t>1281,22</w:t>
            </w:r>
          </w:p>
        </w:tc>
        <w:tc>
          <w:tcPr>
            <w:tcW w:w="1134" w:type="dxa"/>
          </w:tcPr>
          <w:p w:rsidR="00524FAE" w:rsidRPr="009320E5" w:rsidRDefault="00524FAE" w:rsidP="00B1346B">
            <w:pPr>
              <w:pStyle w:val="TableParagraph"/>
              <w:ind w:left="498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91" w:type="dxa"/>
          </w:tcPr>
          <w:p w:rsidR="00524FAE" w:rsidRPr="009320E5" w:rsidRDefault="00524FAE" w:rsidP="00B1346B">
            <w:pPr>
              <w:pStyle w:val="TableParagraph"/>
              <w:ind w:right="15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60" w:type="dxa"/>
          </w:tcPr>
          <w:p w:rsidR="00524FAE" w:rsidRPr="009320E5" w:rsidRDefault="00524FAE" w:rsidP="00B1346B">
            <w:pPr>
              <w:pStyle w:val="TableParagraph"/>
              <w:ind w:left="560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44" w:type="dxa"/>
          </w:tcPr>
          <w:p w:rsidR="00524FAE" w:rsidRPr="009320E5" w:rsidRDefault="00524FAE" w:rsidP="00B1346B">
            <w:pPr>
              <w:pStyle w:val="TableParagraph"/>
              <w:ind w:right="17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480" w:type="dxa"/>
          </w:tcPr>
          <w:p w:rsidR="00524FAE" w:rsidRPr="009320E5" w:rsidRDefault="00524FAE" w:rsidP="00B1346B">
            <w:pPr>
              <w:pStyle w:val="TableParagraph"/>
              <w:ind w:right="18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465" w:type="dxa"/>
          </w:tcPr>
          <w:p w:rsidR="00524FAE" w:rsidRPr="009320E5" w:rsidRDefault="00524FAE" w:rsidP="00B1346B">
            <w:pPr>
              <w:pStyle w:val="TableParagraph"/>
              <w:ind w:right="20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449" w:type="dxa"/>
          </w:tcPr>
          <w:p w:rsidR="00524FAE" w:rsidRPr="009320E5" w:rsidRDefault="00524FAE" w:rsidP="00B1346B">
            <w:pPr>
              <w:pStyle w:val="TableParagraph"/>
              <w:ind w:left="392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1559" w:type="dxa"/>
          </w:tcPr>
          <w:p w:rsidR="00524FAE" w:rsidRPr="009320E5" w:rsidRDefault="00524FAE" w:rsidP="00B1346B">
            <w:pPr>
              <w:pStyle w:val="TableParagraph"/>
              <w:ind w:left="424" w:right="409"/>
              <w:jc w:val="center"/>
              <w:rPr>
                <w:b/>
              </w:rPr>
            </w:pPr>
            <w:r w:rsidRPr="009320E5">
              <w:rPr>
                <w:b/>
              </w:rPr>
              <w:t>1318,53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62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694" w:type="dxa"/>
          </w:tcPr>
          <w:p w:rsidR="00524FAE" w:rsidRPr="009320E5" w:rsidRDefault="00524FAE" w:rsidP="00B1346B">
            <w:pPr>
              <w:pStyle w:val="TableParagraph"/>
              <w:ind w:left="46" w:right="38"/>
              <w:jc w:val="center"/>
              <w:rPr>
                <w:b/>
              </w:rPr>
            </w:pPr>
            <w:r w:rsidRPr="009320E5">
              <w:rPr>
                <w:b/>
              </w:rPr>
              <w:t>356,31</w:t>
            </w:r>
          </w:p>
        </w:tc>
        <w:tc>
          <w:tcPr>
            <w:tcW w:w="883" w:type="dxa"/>
          </w:tcPr>
          <w:p w:rsidR="00524FAE" w:rsidRPr="009320E5" w:rsidRDefault="00524FAE" w:rsidP="00B1346B">
            <w:pPr>
              <w:pStyle w:val="TableParagraph"/>
              <w:ind w:left="133" w:right="128"/>
              <w:jc w:val="center"/>
              <w:rPr>
                <w:b/>
              </w:rPr>
            </w:pPr>
            <w:r w:rsidRPr="009320E5">
              <w:rPr>
                <w:b/>
              </w:rPr>
              <w:t>432,12</w:t>
            </w:r>
          </w:p>
        </w:tc>
        <w:tc>
          <w:tcPr>
            <w:tcW w:w="757" w:type="dxa"/>
          </w:tcPr>
          <w:p w:rsidR="00524FAE" w:rsidRPr="009320E5" w:rsidRDefault="00524FAE" w:rsidP="00B1346B">
            <w:pPr>
              <w:pStyle w:val="TableParagraph"/>
              <w:ind w:left="68" w:right="66"/>
              <w:jc w:val="center"/>
              <w:rPr>
                <w:b/>
              </w:rPr>
            </w:pPr>
            <w:r w:rsidRPr="009320E5">
              <w:rPr>
                <w:b/>
              </w:rPr>
              <w:t>240,56</w:t>
            </w:r>
          </w:p>
        </w:tc>
        <w:tc>
          <w:tcPr>
            <w:tcW w:w="679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56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820" w:type="dxa"/>
          </w:tcPr>
          <w:p w:rsidR="00524FAE" w:rsidRPr="009320E5" w:rsidRDefault="00524FAE" w:rsidP="00B1346B">
            <w:pPr>
              <w:pStyle w:val="TableParagraph"/>
              <w:ind w:left="145" w:right="149"/>
              <w:jc w:val="center"/>
              <w:rPr>
                <w:b/>
              </w:rPr>
            </w:pPr>
            <w:r w:rsidRPr="009320E5">
              <w:rPr>
                <w:b/>
              </w:rPr>
              <w:t>50,12</w:t>
            </w:r>
          </w:p>
        </w:tc>
        <w:tc>
          <w:tcPr>
            <w:tcW w:w="678" w:type="dxa"/>
          </w:tcPr>
          <w:p w:rsidR="00524FAE" w:rsidRPr="009320E5" w:rsidRDefault="00524FAE" w:rsidP="00B1346B">
            <w:pPr>
              <w:pStyle w:val="TableParagraph"/>
            </w:pPr>
          </w:p>
        </w:tc>
        <w:tc>
          <w:tcPr>
            <w:tcW w:w="741" w:type="dxa"/>
          </w:tcPr>
          <w:p w:rsidR="00524FAE" w:rsidRPr="009320E5" w:rsidRDefault="00524FAE" w:rsidP="00B1346B">
            <w:pPr>
              <w:pStyle w:val="TableParagraph"/>
              <w:ind w:left="52" w:right="62"/>
              <w:jc w:val="center"/>
              <w:rPr>
                <w:b/>
              </w:rPr>
            </w:pPr>
            <w:r w:rsidRPr="009320E5">
              <w:rPr>
                <w:b/>
              </w:rPr>
              <w:t>496,95</w:t>
            </w:r>
          </w:p>
        </w:tc>
      </w:tr>
    </w:tbl>
    <w:p w:rsidR="00524FAE" w:rsidRPr="009320E5" w:rsidRDefault="00524FAE" w:rsidP="00B1346B">
      <w:pPr>
        <w:ind w:left="153"/>
      </w:pPr>
      <w:r w:rsidRPr="009320E5">
        <w:t>Примітки:</w:t>
      </w:r>
    </w:p>
    <w:p w:rsidR="00524FAE" w:rsidRPr="009320E5" w:rsidRDefault="00524FAE" w:rsidP="00B1346B">
      <w:pPr>
        <w:pStyle w:val="ListParagraph"/>
        <w:numPr>
          <w:ilvl w:val="0"/>
          <w:numId w:val="1"/>
        </w:numPr>
        <w:tabs>
          <w:tab w:val="left" w:pos="308"/>
        </w:tabs>
        <w:ind w:hanging="151"/>
      </w:pPr>
      <w:r w:rsidRPr="009320E5">
        <w:t>Суми</w:t>
      </w:r>
      <w:r w:rsidRPr="009320E5">
        <w:rPr>
          <w:spacing w:val="-4"/>
        </w:rPr>
        <w:t xml:space="preserve"> </w:t>
      </w:r>
      <w:r w:rsidRPr="009320E5">
        <w:t>витрат</w:t>
      </w:r>
      <w:r w:rsidRPr="009320E5">
        <w:rPr>
          <w:spacing w:val="-4"/>
        </w:rPr>
        <w:t xml:space="preserve"> </w:t>
      </w:r>
      <w:r w:rsidRPr="009320E5">
        <w:t>по заходах</w:t>
      </w:r>
      <w:r w:rsidRPr="009320E5">
        <w:rPr>
          <w:spacing w:val="-5"/>
        </w:rPr>
        <w:t xml:space="preserve"> </w:t>
      </w:r>
      <w:r w:rsidRPr="009320E5">
        <w:t>та економічний</w:t>
      </w:r>
      <w:r w:rsidRPr="009320E5">
        <w:rPr>
          <w:spacing w:val="-4"/>
        </w:rPr>
        <w:t xml:space="preserve"> </w:t>
      </w:r>
      <w:r w:rsidRPr="009320E5">
        <w:t>ефект</w:t>
      </w:r>
      <w:r w:rsidRPr="009320E5">
        <w:rPr>
          <w:spacing w:val="-3"/>
        </w:rPr>
        <w:t xml:space="preserve"> </w:t>
      </w:r>
      <w:r w:rsidRPr="009320E5">
        <w:t>від</w:t>
      </w:r>
      <w:r w:rsidRPr="009320E5">
        <w:rPr>
          <w:spacing w:val="-2"/>
        </w:rPr>
        <w:t xml:space="preserve"> </w:t>
      </w:r>
      <w:r w:rsidRPr="009320E5">
        <w:t>їх</w:t>
      </w:r>
      <w:r w:rsidRPr="009320E5">
        <w:rPr>
          <w:spacing w:val="-4"/>
        </w:rPr>
        <w:t xml:space="preserve"> </w:t>
      </w:r>
      <w:r w:rsidRPr="009320E5">
        <w:t>упровадження</w:t>
      </w:r>
      <w:r w:rsidRPr="009320E5">
        <w:rPr>
          <w:spacing w:val="45"/>
        </w:rPr>
        <w:t xml:space="preserve"> </w:t>
      </w:r>
      <w:r w:rsidRPr="009320E5">
        <w:t>при</w:t>
      </w:r>
      <w:r w:rsidRPr="009320E5">
        <w:rPr>
          <w:spacing w:val="-4"/>
        </w:rPr>
        <w:t xml:space="preserve"> </w:t>
      </w:r>
      <w:r w:rsidRPr="009320E5">
        <w:t>розрахунку</w:t>
      </w:r>
      <w:r w:rsidRPr="009320E5">
        <w:rPr>
          <w:spacing w:val="-11"/>
        </w:rPr>
        <w:t xml:space="preserve"> </w:t>
      </w:r>
      <w:r w:rsidRPr="009320E5">
        <w:t>строку</w:t>
      </w:r>
      <w:r w:rsidRPr="009320E5">
        <w:rPr>
          <w:spacing w:val="-11"/>
        </w:rPr>
        <w:t xml:space="preserve"> </w:t>
      </w:r>
      <w:r w:rsidRPr="009320E5">
        <w:t>окупності</w:t>
      </w:r>
      <w:r w:rsidRPr="009320E5">
        <w:rPr>
          <w:spacing w:val="-3"/>
        </w:rPr>
        <w:t xml:space="preserve"> </w:t>
      </w:r>
      <w:r w:rsidRPr="009320E5">
        <w:t>враховувати</w:t>
      </w:r>
      <w:r w:rsidRPr="009320E5">
        <w:rPr>
          <w:spacing w:val="-3"/>
        </w:rPr>
        <w:t xml:space="preserve"> </w:t>
      </w:r>
      <w:r w:rsidRPr="009320E5">
        <w:t>без</w:t>
      </w:r>
      <w:r w:rsidRPr="009320E5">
        <w:rPr>
          <w:spacing w:val="-3"/>
        </w:rPr>
        <w:t xml:space="preserve"> </w:t>
      </w:r>
      <w:r w:rsidRPr="009320E5">
        <w:t>ПДВ.</w:t>
      </w:r>
    </w:p>
    <w:p w:rsidR="00524FAE" w:rsidRPr="009320E5" w:rsidRDefault="00524FAE" w:rsidP="00B1346B">
      <w:pPr>
        <w:ind w:left="157" w:right="17500"/>
      </w:pPr>
      <w:r w:rsidRPr="009320E5">
        <w:t>**</w:t>
      </w:r>
      <w:r w:rsidRPr="009320E5">
        <w:rPr>
          <w:spacing w:val="-5"/>
        </w:rPr>
        <w:t xml:space="preserve"> </w:t>
      </w:r>
      <w:r w:rsidRPr="009320E5">
        <w:t>Складові</w:t>
      </w:r>
      <w:r w:rsidRPr="009320E5">
        <w:rPr>
          <w:spacing w:val="-4"/>
        </w:rPr>
        <w:t xml:space="preserve"> </w:t>
      </w:r>
      <w:r w:rsidRPr="009320E5">
        <w:t>розрахунку</w:t>
      </w:r>
      <w:r w:rsidRPr="009320E5">
        <w:rPr>
          <w:spacing w:val="-11"/>
        </w:rPr>
        <w:t xml:space="preserve"> </w:t>
      </w:r>
      <w:r w:rsidRPr="009320E5">
        <w:t>економічного ефекту</w:t>
      </w:r>
      <w:r w:rsidRPr="009320E5">
        <w:rPr>
          <w:spacing w:val="-11"/>
        </w:rPr>
        <w:t xml:space="preserve"> </w:t>
      </w:r>
      <w:r w:rsidRPr="009320E5">
        <w:t>від</w:t>
      </w:r>
      <w:r w:rsidRPr="009320E5">
        <w:rPr>
          <w:spacing w:val="-2"/>
        </w:rPr>
        <w:t xml:space="preserve"> </w:t>
      </w:r>
      <w:r w:rsidRPr="009320E5">
        <w:t>упровадження</w:t>
      </w:r>
      <w:r w:rsidRPr="009320E5">
        <w:rPr>
          <w:spacing w:val="44"/>
        </w:rPr>
        <w:t xml:space="preserve"> </w:t>
      </w:r>
      <w:r w:rsidRPr="009320E5">
        <w:t>заходів</w:t>
      </w:r>
      <w:r w:rsidRPr="009320E5">
        <w:rPr>
          <w:spacing w:val="-3"/>
        </w:rPr>
        <w:t xml:space="preserve"> </w:t>
      </w:r>
      <w:r w:rsidRPr="009320E5">
        <w:t>ураховувати</w:t>
      </w:r>
      <w:r w:rsidRPr="009320E5">
        <w:rPr>
          <w:spacing w:val="-3"/>
        </w:rPr>
        <w:t xml:space="preserve"> </w:t>
      </w:r>
      <w:r w:rsidRPr="009320E5">
        <w:t>без</w:t>
      </w:r>
      <w:r w:rsidRPr="009320E5">
        <w:rPr>
          <w:spacing w:val="-3"/>
        </w:rPr>
        <w:t xml:space="preserve"> </w:t>
      </w:r>
      <w:r w:rsidRPr="009320E5">
        <w:t>ПДВ.</w:t>
      </w:r>
      <w:r w:rsidRPr="009320E5">
        <w:rPr>
          <w:spacing w:val="-47"/>
        </w:rPr>
        <w:t xml:space="preserve"> </w:t>
      </w:r>
      <w:r w:rsidRPr="009320E5">
        <w:t>х</w:t>
      </w:r>
      <w:r w:rsidRPr="009320E5">
        <w:rPr>
          <w:spacing w:val="-3"/>
        </w:rPr>
        <w:t xml:space="preserve"> </w:t>
      </w:r>
      <w:r w:rsidRPr="009320E5">
        <w:t>- ліцензіатом</w:t>
      </w:r>
      <w:r w:rsidRPr="009320E5">
        <w:rPr>
          <w:spacing w:val="-1"/>
        </w:rPr>
        <w:t xml:space="preserve"> </w:t>
      </w:r>
      <w:r w:rsidRPr="009320E5">
        <w:t>не</w:t>
      </w:r>
      <w:r w:rsidRPr="009320E5">
        <w:rPr>
          <w:spacing w:val="2"/>
        </w:rPr>
        <w:t xml:space="preserve"> </w:t>
      </w:r>
      <w:r w:rsidRPr="009320E5">
        <w:t>заповнюється.</w:t>
      </w:r>
    </w:p>
    <w:p w:rsidR="00524FAE" w:rsidRDefault="00524FAE" w:rsidP="00B1346B">
      <w:pPr>
        <w:pStyle w:val="BodyText"/>
        <w:rPr>
          <w:sz w:val="20"/>
        </w:rPr>
      </w:pPr>
    </w:p>
    <w:p w:rsidR="00524FAE" w:rsidRDefault="00524FAE" w:rsidP="00B1346B">
      <w:pPr>
        <w:pStyle w:val="BodyText"/>
        <w:rPr>
          <w:sz w:val="21"/>
        </w:rPr>
      </w:pPr>
    </w:p>
    <w:p w:rsidR="00524FAE" w:rsidRDefault="00524FAE" w:rsidP="00B1346B">
      <w:pPr>
        <w:tabs>
          <w:tab w:val="left" w:pos="515"/>
          <w:tab w:val="left" w:pos="3628"/>
          <w:tab w:val="left" w:pos="10459"/>
        </w:tabs>
        <w:ind w:left="153"/>
        <w:rPr>
          <w:b/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b/>
          <w:sz w:val="18"/>
          <w:u w:val="single"/>
        </w:rPr>
        <w:t>Економіст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>Бондар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Юлія Вікторівна</w:t>
      </w:r>
    </w:p>
    <w:p w:rsidR="00524FAE" w:rsidRDefault="00524FAE" w:rsidP="00B1346B">
      <w:pPr>
        <w:tabs>
          <w:tab w:val="left" w:pos="5406"/>
        </w:tabs>
        <w:ind w:left="118"/>
        <w:rPr>
          <w:sz w:val="2"/>
        </w:rPr>
      </w:pPr>
      <w:r>
        <w:rPr>
          <w:noProof/>
          <w:lang w:val="ru-RU" w:eastAsia="ru-RU"/>
        </w:rPr>
      </w:r>
      <w:r w:rsidRPr="00D42FE8">
        <w:rPr>
          <w:sz w:val="2"/>
        </w:rPr>
        <w:pict>
          <v:group id="_x0000_s1040" style="width:211.15pt;height:1pt;mso-position-horizontal-relative:char;mso-position-vertical-relative:line" coordsize="4223,20">
            <v:line id="_x0000_s1041" style="position:absolute" from="2,2" to="4220,2" strokeweight=".06939mm"/>
            <v:rect id="_x0000_s1042" style="position:absolute;width:4223;height:20" fillcolor="black" stroked="f"/>
            <w10:anchorlock/>
          </v:group>
        </w:pict>
      </w:r>
      <w:r>
        <w:rPr>
          <w:sz w:val="2"/>
        </w:rPr>
        <w:tab/>
      </w:r>
      <w:r>
        <w:rPr>
          <w:noProof/>
          <w:lang w:val="ru-RU" w:eastAsia="ru-RU"/>
        </w:rPr>
      </w:r>
      <w:r w:rsidRPr="00D42FE8">
        <w:rPr>
          <w:sz w:val="2"/>
        </w:rPr>
        <w:pict>
          <v:group id="_x0000_s1043" style="width:355.95pt;height:1pt;mso-position-horizontal-relative:char;mso-position-vertical-relative:line" coordsize="7119,20">
            <v:line id="_x0000_s1044" style="position:absolute" from="2,2" to="7116,2" strokeweight=".06939mm"/>
            <v:rect id="_x0000_s1045" style="position:absolute;width:7119;height:20" fillcolor="black" stroked="f"/>
            <w10:anchorlock/>
          </v:group>
        </w:pict>
      </w:r>
    </w:p>
    <w:p w:rsidR="00524FAE" w:rsidRDefault="00524FAE" w:rsidP="00B1346B">
      <w:pPr>
        <w:tabs>
          <w:tab w:val="left" w:pos="5536"/>
          <w:tab w:val="left" w:pos="8916"/>
        </w:tabs>
        <w:ind w:left="153"/>
        <w:rPr>
          <w:sz w:val="18"/>
        </w:rPr>
      </w:pPr>
      <w:r>
        <w:rPr>
          <w:sz w:val="18"/>
        </w:rPr>
        <w:t>(посада</w:t>
      </w:r>
      <w:r>
        <w:rPr>
          <w:spacing w:val="1"/>
          <w:sz w:val="18"/>
        </w:rPr>
        <w:t xml:space="preserve"> </w:t>
      </w:r>
      <w:r>
        <w:rPr>
          <w:sz w:val="18"/>
        </w:rPr>
        <w:t>відповідального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виконавця)</w:t>
      </w:r>
      <w:r>
        <w:rPr>
          <w:sz w:val="18"/>
        </w:rPr>
        <w:tab/>
        <w:t>(підпис)</w:t>
      </w:r>
      <w:r>
        <w:rPr>
          <w:sz w:val="18"/>
        </w:rPr>
        <w:tab/>
        <w:t>(прізвище,</w:t>
      </w:r>
      <w:r>
        <w:rPr>
          <w:spacing w:val="-2"/>
          <w:sz w:val="18"/>
        </w:rPr>
        <w:t xml:space="preserve"> </w:t>
      </w:r>
      <w:r>
        <w:rPr>
          <w:sz w:val="18"/>
        </w:rPr>
        <w:t>ім’я,</w:t>
      </w:r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-6"/>
          <w:sz w:val="18"/>
        </w:rPr>
        <w:t xml:space="preserve"> </w:t>
      </w:r>
      <w:r>
        <w:rPr>
          <w:sz w:val="18"/>
        </w:rPr>
        <w:t>батькові)</w:t>
      </w:r>
    </w:p>
    <w:p w:rsidR="00524FAE" w:rsidRDefault="00524FAE" w:rsidP="00B1346B">
      <w:pPr>
        <w:rPr>
          <w:sz w:val="18"/>
        </w:rPr>
        <w:sectPr w:rsidR="00524FAE">
          <w:pgSz w:w="27610" w:h="19510" w:orient="landscape"/>
          <w:pgMar w:top="1480" w:right="1060" w:bottom="280" w:left="720" w:header="720" w:footer="720" w:gutter="0"/>
          <w:cols w:space="720"/>
        </w:sectPr>
      </w:pPr>
    </w:p>
    <w:p w:rsidR="00524FAE" w:rsidRPr="009320E5" w:rsidRDefault="00524FAE" w:rsidP="00B1346B">
      <w:pPr>
        <w:ind w:left="5393" w:right="8237"/>
        <w:jc w:val="center"/>
        <w:rPr>
          <w:b/>
          <w:sz w:val="24"/>
          <w:szCs w:val="24"/>
        </w:rPr>
      </w:pPr>
      <w:r w:rsidRPr="009320E5">
        <w:rPr>
          <w:b/>
          <w:sz w:val="24"/>
          <w:szCs w:val="24"/>
        </w:rPr>
        <w:t>Пояснення</w:t>
      </w:r>
      <w:r w:rsidRPr="009320E5">
        <w:rPr>
          <w:b/>
          <w:spacing w:val="-6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до</w:t>
      </w:r>
      <w:r w:rsidRPr="009320E5">
        <w:rPr>
          <w:b/>
          <w:spacing w:val="-4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фінансового</w:t>
      </w:r>
      <w:r w:rsidRPr="009320E5">
        <w:rPr>
          <w:b/>
          <w:spacing w:val="-4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плану</w:t>
      </w:r>
      <w:r w:rsidRPr="009320E5">
        <w:rPr>
          <w:b/>
          <w:spacing w:val="-8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використання</w:t>
      </w:r>
      <w:r w:rsidRPr="009320E5">
        <w:rPr>
          <w:b/>
          <w:spacing w:val="-5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коштів</w:t>
      </w:r>
      <w:r w:rsidRPr="009320E5">
        <w:rPr>
          <w:b/>
          <w:spacing w:val="-6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для</w:t>
      </w:r>
      <w:r w:rsidRPr="009320E5">
        <w:rPr>
          <w:b/>
          <w:spacing w:val="-4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виконання</w:t>
      </w:r>
      <w:r w:rsidRPr="009320E5">
        <w:rPr>
          <w:b/>
          <w:spacing w:val="-5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інвестиційної</w:t>
      </w:r>
      <w:r w:rsidRPr="009320E5">
        <w:rPr>
          <w:b/>
          <w:spacing w:val="-7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програми</w:t>
      </w:r>
      <w:r w:rsidRPr="009320E5">
        <w:rPr>
          <w:b/>
          <w:spacing w:val="-5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на</w:t>
      </w:r>
      <w:r w:rsidRPr="009320E5">
        <w:rPr>
          <w:b/>
          <w:spacing w:val="-5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2022</w:t>
      </w:r>
      <w:r w:rsidRPr="009320E5">
        <w:rPr>
          <w:b/>
          <w:spacing w:val="-4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рік</w:t>
      </w:r>
    </w:p>
    <w:p w:rsidR="00524FAE" w:rsidRPr="009320E5" w:rsidRDefault="00524FAE" w:rsidP="00B1346B">
      <w:pPr>
        <w:ind w:left="5393" w:right="8202"/>
        <w:jc w:val="center"/>
        <w:rPr>
          <w:b/>
          <w:sz w:val="24"/>
          <w:szCs w:val="24"/>
        </w:rPr>
      </w:pPr>
      <w:r w:rsidRPr="009320E5">
        <w:rPr>
          <w:b/>
          <w:sz w:val="24"/>
          <w:szCs w:val="24"/>
          <w:u w:val="single"/>
        </w:rPr>
        <w:t>Борівське</w:t>
      </w:r>
      <w:r w:rsidRPr="009320E5">
        <w:rPr>
          <w:b/>
          <w:spacing w:val="1"/>
          <w:sz w:val="24"/>
          <w:szCs w:val="24"/>
          <w:u w:val="single"/>
        </w:rPr>
        <w:t xml:space="preserve"> </w:t>
      </w:r>
      <w:r w:rsidRPr="009320E5">
        <w:rPr>
          <w:b/>
          <w:sz w:val="24"/>
          <w:szCs w:val="24"/>
          <w:u w:val="single"/>
        </w:rPr>
        <w:t>комунальне</w:t>
      </w:r>
      <w:r w:rsidRPr="009320E5">
        <w:rPr>
          <w:b/>
          <w:spacing w:val="2"/>
          <w:sz w:val="24"/>
          <w:szCs w:val="24"/>
          <w:u w:val="single"/>
        </w:rPr>
        <w:t xml:space="preserve"> </w:t>
      </w:r>
      <w:r w:rsidRPr="009320E5">
        <w:rPr>
          <w:b/>
          <w:sz w:val="24"/>
          <w:szCs w:val="24"/>
          <w:u w:val="single"/>
        </w:rPr>
        <w:t>підприємство</w:t>
      </w:r>
      <w:r w:rsidRPr="009320E5">
        <w:rPr>
          <w:b/>
          <w:spacing w:val="4"/>
          <w:sz w:val="24"/>
          <w:szCs w:val="24"/>
          <w:u w:val="single"/>
        </w:rPr>
        <w:t xml:space="preserve"> </w:t>
      </w:r>
      <w:r w:rsidRPr="009320E5">
        <w:rPr>
          <w:b/>
          <w:sz w:val="24"/>
          <w:szCs w:val="24"/>
          <w:u w:val="single"/>
        </w:rPr>
        <w:t>теплових</w:t>
      </w:r>
      <w:r w:rsidRPr="009320E5">
        <w:rPr>
          <w:b/>
          <w:spacing w:val="3"/>
          <w:sz w:val="24"/>
          <w:szCs w:val="24"/>
          <w:u w:val="single"/>
        </w:rPr>
        <w:t xml:space="preserve"> </w:t>
      </w:r>
      <w:r w:rsidRPr="009320E5">
        <w:rPr>
          <w:b/>
          <w:sz w:val="24"/>
          <w:szCs w:val="24"/>
          <w:u w:val="single"/>
        </w:rPr>
        <w:t>мереж</w:t>
      </w: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68"/>
        <w:gridCol w:w="3386"/>
        <w:gridCol w:w="1100"/>
        <w:gridCol w:w="2069"/>
        <w:gridCol w:w="1349"/>
        <w:gridCol w:w="1349"/>
        <w:gridCol w:w="1372"/>
        <w:gridCol w:w="1147"/>
        <w:gridCol w:w="781"/>
        <w:gridCol w:w="808"/>
        <w:gridCol w:w="822"/>
        <w:gridCol w:w="895"/>
        <w:gridCol w:w="717"/>
        <w:gridCol w:w="1087"/>
        <w:gridCol w:w="893"/>
        <w:gridCol w:w="893"/>
        <w:gridCol w:w="1100"/>
        <w:gridCol w:w="990"/>
        <w:gridCol w:w="1829"/>
        <w:gridCol w:w="1914"/>
      </w:tblGrid>
      <w:tr w:rsidR="00524FAE" w:rsidRPr="009320E5" w:rsidTr="009320E5">
        <w:trPr>
          <w:trHeight w:val="211"/>
        </w:trPr>
        <w:tc>
          <w:tcPr>
            <w:tcW w:w="25169" w:type="dxa"/>
            <w:gridSpan w:val="20"/>
            <w:tcBorders>
              <w:top w:val="nil"/>
              <w:right w:val="nil"/>
            </w:tcBorders>
          </w:tcPr>
          <w:p w:rsidR="00524FAE" w:rsidRPr="009320E5" w:rsidRDefault="00524FAE" w:rsidP="00B1346B">
            <w:pPr>
              <w:pStyle w:val="TableParagraph"/>
              <w:ind w:left="10423" w:right="10422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(найменування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ліцензіата)</w:t>
            </w:r>
          </w:p>
        </w:tc>
      </w:tr>
      <w:tr w:rsidR="00524FAE" w:rsidRPr="009320E5" w:rsidTr="009320E5">
        <w:trPr>
          <w:trHeight w:val="2087"/>
        </w:trPr>
        <w:tc>
          <w:tcPr>
            <w:tcW w:w="668" w:type="dxa"/>
            <w:vMerge w:val="restart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№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з/п</w:t>
            </w:r>
          </w:p>
        </w:tc>
        <w:tc>
          <w:tcPr>
            <w:tcW w:w="3386" w:type="dxa"/>
            <w:vMerge w:val="restart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Найменування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заходів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(пооб'єктно)</w:t>
            </w:r>
          </w:p>
        </w:tc>
        <w:tc>
          <w:tcPr>
            <w:tcW w:w="1100" w:type="dxa"/>
            <w:vMerge w:val="restart"/>
            <w:textDirection w:val="btLr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Кількісний</w:t>
            </w:r>
            <w:r w:rsidRPr="009320E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показник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(одиниця</w:t>
            </w:r>
            <w:r w:rsidRPr="009320E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виміру)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Фінансовий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план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використання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коштів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виконання інвестиційної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програми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джерелами фінансування,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тис.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грн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(без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ПДВ)</w:t>
            </w:r>
          </w:p>
        </w:tc>
        <w:tc>
          <w:tcPr>
            <w:tcW w:w="1349" w:type="dxa"/>
            <w:vMerge w:val="restart"/>
            <w:textDirection w:val="btLr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Кошти,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враховуються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у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структурі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тарифів</w:t>
            </w:r>
            <w:r w:rsidRPr="009320E5">
              <w:rPr>
                <w:spacing w:val="-4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тис. грн. (без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ПДВ)</w:t>
            </w:r>
          </w:p>
        </w:tc>
        <w:tc>
          <w:tcPr>
            <w:tcW w:w="1349" w:type="dxa"/>
            <w:vMerge w:val="restart"/>
            <w:textDirection w:val="btLr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2022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рік</w:t>
            </w:r>
          </w:p>
        </w:tc>
        <w:tc>
          <w:tcPr>
            <w:tcW w:w="2519" w:type="dxa"/>
            <w:gridSpan w:val="2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 способом виконання, тис.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грн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(без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ПДВ)</w:t>
            </w:r>
          </w:p>
        </w:tc>
        <w:tc>
          <w:tcPr>
            <w:tcW w:w="781" w:type="dxa"/>
            <w:vMerge w:val="restart"/>
            <w:textDirection w:val="btLr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Строк</w:t>
            </w:r>
            <w:r w:rsidRPr="009320E5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окупності</w:t>
            </w:r>
            <w:r w:rsidRPr="009320E5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(місяців)</w:t>
            </w:r>
            <w:r w:rsidRPr="009320E5">
              <w:rPr>
                <w:b/>
                <w:w w:val="105"/>
                <w:sz w:val="24"/>
                <w:szCs w:val="24"/>
              </w:rPr>
              <w:t>*</w:t>
            </w:r>
            <w:r w:rsidRPr="009320E5">
              <w:rPr>
                <w:b/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(1+(гр4-гр16)</w:t>
            </w:r>
            <w:r w:rsidRPr="009320E5">
              <w:rPr>
                <w:b/>
                <w:spacing w:val="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/</w:t>
            </w:r>
            <w:r w:rsidRPr="009320E5">
              <w:rPr>
                <w:b/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гр17)*12</w:t>
            </w:r>
          </w:p>
        </w:tc>
        <w:tc>
          <w:tcPr>
            <w:tcW w:w="808" w:type="dxa"/>
            <w:vMerge w:val="restart"/>
            <w:textDirection w:val="btLr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№</w:t>
            </w:r>
            <w:r w:rsidRPr="009320E5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аркуша</w:t>
            </w:r>
            <w:r w:rsidRPr="009320E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обґрунтовуючих</w:t>
            </w:r>
            <w:r w:rsidRPr="009320E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матеріалів</w:t>
            </w:r>
          </w:p>
        </w:tc>
        <w:tc>
          <w:tcPr>
            <w:tcW w:w="822" w:type="dxa"/>
            <w:vMerge w:val="restart"/>
            <w:textDirection w:val="btLr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ind w:firstLine="63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Економія</w:t>
            </w:r>
            <w:r w:rsidRPr="009320E5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паливно-енергетичних</w:t>
            </w:r>
            <w:r w:rsidRPr="009320E5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(тони</w:t>
            </w:r>
            <w:r w:rsidRPr="009320E5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умовного</w:t>
            </w:r>
            <w:r w:rsidRPr="009320E5">
              <w:rPr>
                <w:spacing w:val="1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палива/прогнозний</w:t>
            </w:r>
            <w:r w:rsidRPr="009320E5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період)</w:t>
            </w:r>
          </w:p>
        </w:tc>
        <w:tc>
          <w:tcPr>
            <w:tcW w:w="895" w:type="dxa"/>
            <w:vMerge w:val="restart"/>
            <w:textDirection w:val="btLr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Економія</w:t>
            </w:r>
            <w:r w:rsidRPr="009320E5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паливно-енергетичних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</w:t>
            </w:r>
            <w:r w:rsidRPr="009320E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(тис.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грн.)</w:t>
            </w:r>
          </w:p>
        </w:tc>
        <w:tc>
          <w:tcPr>
            <w:tcW w:w="717" w:type="dxa"/>
            <w:vMerge w:val="restart"/>
            <w:textDirection w:val="btLr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Економія</w:t>
            </w:r>
            <w:r w:rsidRPr="009320E5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фонду</w:t>
            </w:r>
            <w:r w:rsidRPr="009320E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заробітної</w:t>
            </w:r>
            <w:r w:rsidRPr="009320E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плати,</w:t>
            </w:r>
            <w:r w:rsidRPr="009320E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(тис.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грн/рік)</w:t>
            </w:r>
          </w:p>
        </w:tc>
        <w:tc>
          <w:tcPr>
            <w:tcW w:w="1087" w:type="dxa"/>
            <w:vMerge w:val="restart"/>
            <w:textDirection w:val="btLr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Економічні</w:t>
            </w:r>
            <w:r w:rsidRPr="009320E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вигоди</w:t>
            </w:r>
            <w:r w:rsidRPr="009320E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від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зростання</w:t>
            </w:r>
            <w:r w:rsidRPr="009320E5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капіталізації</w:t>
            </w:r>
          </w:p>
          <w:p w:rsidR="00524FAE" w:rsidRPr="009320E5" w:rsidRDefault="00524FAE" w:rsidP="009320E5">
            <w:pPr>
              <w:pStyle w:val="TableParagraph"/>
              <w:tabs>
                <w:tab w:val="left" w:pos="1880"/>
              </w:tabs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основних</w:t>
            </w:r>
            <w:r w:rsidRPr="009320E5">
              <w:rPr>
                <w:w w:val="105"/>
                <w:sz w:val="24"/>
                <w:szCs w:val="24"/>
              </w:rPr>
              <w:tab/>
              <w:t>фондів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(збільшення</w:t>
            </w:r>
            <w:r w:rsidRPr="009320E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амортизаційних</w:t>
            </w:r>
            <w:r w:rsidRPr="009320E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відрахувань)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(тис.грн./рік)***</w:t>
            </w:r>
          </w:p>
        </w:tc>
        <w:tc>
          <w:tcPr>
            <w:tcW w:w="893" w:type="dxa"/>
            <w:vMerge w:val="restart"/>
            <w:textDirection w:val="btLr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Планова</w:t>
            </w:r>
            <w:r w:rsidRPr="009320E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вартість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зворотних</w:t>
            </w:r>
            <w:r w:rsidRPr="009320E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матеріалів,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отриманих</w:t>
            </w:r>
            <w:r w:rsidRPr="009320E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демонтованого</w:t>
            </w:r>
            <w:r w:rsidRPr="009320E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обладнання,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(тис.грн.)</w:t>
            </w:r>
          </w:p>
        </w:tc>
        <w:tc>
          <w:tcPr>
            <w:tcW w:w="893" w:type="dxa"/>
            <w:vMerge w:val="restart"/>
            <w:textDirection w:val="btLr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sz w:val="24"/>
                <w:szCs w:val="24"/>
              </w:rPr>
              <w:t>Вартість</w:t>
            </w:r>
            <w:r w:rsidRPr="009320E5">
              <w:rPr>
                <w:spacing w:val="3"/>
                <w:sz w:val="24"/>
                <w:szCs w:val="24"/>
              </w:rPr>
              <w:t xml:space="preserve"> </w:t>
            </w:r>
            <w:r w:rsidRPr="009320E5">
              <w:rPr>
                <w:sz w:val="24"/>
                <w:szCs w:val="24"/>
              </w:rPr>
              <w:t>усунення</w:t>
            </w:r>
            <w:r w:rsidRPr="009320E5">
              <w:rPr>
                <w:spacing w:val="3"/>
                <w:sz w:val="24"/>
                <w:szCs w:val="24"/>
              </w:rPr>
              <w:t xml:space="preserve"> </w:t>
            </w:r>
            <w:r w:rsidRPr="009320E5">
              <w:rPr>
                <w:sz w:val="24"/>
                <w:szCs w:val="24"/>
              </w:rPr>
              <w:t>аварії</w:t>
            </w:r>
            <w:r w:rsidRPr="009320E5">
              <w:rPr>
                <w:spacing w:val="6"/>
                <w:sz w:val="24"/>
                <w:szCs w:val="24"/>
              </w:rPr>
              <w:t xml:space="preserve"> </w:t>
            </w:r>
            <w:r w:rsidRPr="009320E5">
              <w:rPr>
                <w:sz w:val="24"/>
                <w:szCs w:val="24"/>
              </w:rPr>
              <w:t>на</w:t>
            </w:r>
            <w:r w:rsidRPr="009320E5">
              <w:rPr>
                <w:spacing w:val="5"/>
                <w:sz w:val="24"/>
                <w:szCs w:val="24"/>
              </w:rPr>
              <w:t xml:space="preserve"> </w:t>
            </w:r>
            <w:r w:rsidRPr="009320E5">
              <w:rPr>
                <w:sz w:val="24"/>
                <w:szCs w:val="24"/>
              </w:rPr>
              <w:t>ділянці,</w:t>
            </w:r>
            <w:r w:rsidRPr="009320E5">
              <w:rPr>
                <w:spacing w:val="5"/>
                <w:sz w:val="24"/>
                <w:szCs w:val="24"/>
              </w:rPr>
              <w:t xml:space="preserve"> </w:t>
            </w:r>
            <w:r w:rsidRPr="009320E5">
              <w:rPr>
                <w:sz w:val="24"/>
                <w:szCs w:val="24"/>
              </w:rPr>
              <w:t>що</w:t>
            </w:r>
            <w:r w:rsidRPr="009320E5">
              <w:rPr>
                <w:spacing w:val="7"/>
                <w:sz w:val="24"/>
                <w:szCs w:val="24"/>
              </w:rPr>
              <w:t xml:space="preserve"> </w:t>
            </w:r>
            <w:r w:rsidRPr="009320E5">
              <w:rPr>
                <w:sz w:val="24"/>
                <w:szCs w:val="24"/>
              </w:rPr>
              <w:t>підлягає</w:t>
            </w:r>
            <w:r w:rsidRPr="009320E5">
              <w:rPr>
                <w:spacing w:val="3"/>
                <w:sz w:val="24"/>
                <w:szCs w:val="24"/>
              </w:rPr>
              <w:t xml:space="preserve"> </w:t>
            </w:r>
            <w:r w:rsidRPr="009320E5">
              <w:rPr>
                <w:sz w:val="24"/>
                <w:szCs w:val="24"/>
              </w:rPr>
              <w:t>заміні,</w:t>
            </w:r>
            <w:r w:rsidRPr="009320E5">
              <w:rPr>
                <w:spacing w:val="4"/>
                <w:sz w:val="24"/>
                <w:szCs w:val="24"/>
              </w:rPr>
              <w:t xml:space="preserve"> </w:t>
            </w:r>
            <w:r w:rsidRPr="009320E5">
              <w:rPr>
                <w:sz w:val="24"/>
                <w:szCs w:val="24"/>
              </w:rPr>
              <w:t>ти</w:t>
            </w:r>
          </w:p>
        </w:tc>
        <w:tc>
          <w:tcPr>
            <w:tcW w:w="1100" w:type="dxa"/>
            <w:vMerge w:val="restart"/>
            <w:textDirection w:val="btLr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Економічний</w:t>
            </w:r>
            <w:r w:rsidRPr="009320E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ефект</w:t>
            </w:r>
            <w:r w:rsidRPr="009320E5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</w:t>
            </w:r>
            <w:r w:rsidRPr="009320E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перший</w:t>
            </w:r>
            <w:r w:rsidRPr="009320E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рік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урахуванням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вартості</w:t>
            </w:r>
            <w:r w:rsidRPr="009320E5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зворотніх</w:t>
            </w:r>
            <w:r w:rsidRPr="009320E5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матеріалів</w:t>
            </w:r>
            <w:r w:rsidRPr="009320E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(тис.</w:t>
            </w:r>
            <w:r w:rsidRPr="009320E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грн.)</w:t>
            </w:r>
            <w:r w:rsidRPr="009320E5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**</w:t>
            </w:r>
          </w:p>
        </w:tc>
        <w:tc>
          <w:tcPr>
            <w:tcW w:w="990" w:type="dxa"/>
            <w:vMerge w:val="restart"/>
            <w:textDirection w:val="btLr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Економічний</w:t>
            </w:r>
            <w:r w:rsidRPr="009320E5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ефект</w:t>
            </w:r>
            <w:r w:rsidRPr="009320E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другий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наступні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роки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(тис.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грн.)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**</w:t>
            </w:r>
          </w:p>
        </w:tc>
        <w:tc>
          <w:tcPr>
            <w:tcW w:w="3743" w:type="dxa"/>
            <w:gridSpan w:val="2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Стан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основного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обладнання</w:t>
            </w:r>
          </w:p>
        </w:tc>
      </w:tr>
      <w:tr w:rsidR="00524FAE" w:rsidRPr="009320E5" w:rsidTr="009320E5">
        <w:trPr>
          <w:trHeight w:val="1505"/>
        </w:trPr>
        <w:tc>
          <w:tcPr>
            <w:tcW w:w="668" w:type="dxa"/>
            <w:vMerge/>
            <w:tcBorders>
              <w:top w:val="nil"/>
            </w:tcBorders>
          </w:tcPr>
          <w:p w:rsidR="00524FAE" w:rsidRPr="009320E5" w:rsidRDefault="00524FAE" w:rsidP="009320E5">
            <w:pPr>
              <w:rPr>
                <w:sz w:val="24"/>
                <w:szCs w:val="24"/>
              </w:rPr>
            </w:pPr>
          </w:p>
        </w:tc>
        <w:tc>
          <w:tcPr>
            <w:tcW w:w="3386" w:type="dxa"/>
            <w:vMerge/>
            <w:tcBorders>
              <w:top w:val="nil"/>
            </w:tcBorders>
          </w:tcPr>
          <w:p w:rsidR="00524FAE" w:rsidRPr="009320E5" w:rsidRDefault="00524FAE" w:rsidP="009320E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  <w:textDirection w:val="btLr"/>
          </w:tcPr>
          <w:p w:rsidR="00524FAE" w:rsidRPr="009320E5" w:rsidRDefault="00524FAE" w:rsidP="009320E5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загальна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сума</w:t>
            </w:r>
          </w:p>
        </w:tc>
        <w:tc>
          <w:tcPr>
            <w:tcW w:w="1349" w:type="dxa"/>
            <w:vMerge/>
            <w:tcBorders>
              <w:top w:val="nil"/>
            </w:tcBorders>
            <w:textDirection w:val="btLr"/>
          </w:tcPr>
          <w:p w:rsidR="00524FAE" w:rsidRPr="009320E5" w:rsidRDefault="00524FAE" w:rsidP="009320E5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  <w:textDirection w:val="btLr"/>
          </w:tcPr>
          <w:p w:rsidR="00524FAE" w:rsidRPr="009320E5" w:rsidRDefault="00524FAE" w:rsidP="009320E5">
            <w:pPr>
              <w:rPr>
                <w:sz w:val="24"/>
                <w:szCs w:val="24"/>
              </w:rPr>
            </w:pPr>
          </w:p>
        </w:tc>
        <w:tc>
          <w:tcPr>
            <w:tcW w:w="1372" w:type="dxa"/>
            <w:textDirection w:val="btLr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господарський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(вартість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матеріальних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ресурсів)</w:t>
            </w:r>
          </w:p>
        </w:tc>
        <w:tc>
          <w:tcPr>
            <w:tcW w:w="1147" w:type="dxa"/>
            <w:textDirection w:val="btLr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підрядний</w:t>
            </w:r>
          </w:p>
        </w:tc>
        <w:tc>
          <w:tcPr>
            <w:tcW w:w="781" w:type="dxa"/>
            <w:vMerge/>
            <w:tcBorders>
              <w:top w:val="nil"/>
            </w:tcBorders>
            <w:textDirection w:val="btLr"/>
          </w:tcPr>
          <w:p w:rsidR="00524FAE" w:rsidRPr="009320E5" w:rsidRDefault="00524FAE" w:rsidP="009320E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  <w:textDirection w:val="btLr"/>
          </w:tcPr>
          <w:p w:rsidR="00524FAE" w:rsidRPr="009320E5" w:rsidRDefault="00524FAE" w:rsidP="009320E5">
            <w:pPr>
              <w:rPr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  <w:textDirection w:val="btLr"/>
          </w:tcPr>
          <w:p w:rsidR="00524FAE" w:rsidRPr="009320E5" w:rsidRDefault="00524FAE" w:rsidP="009320E5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  <w:textDirection w:val="btLr"/>
          </w:tcPr>
          <w:p w:rsidR="00524FAE" w:rsidRPr="009320E5" w:rsidRDefault="00524FAE" w:rsidP="009320E5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  <w:textDirection w:val="btLr"/>
          </w:tcPr>
          <w:p w:rsidR="00524FAE" w:rsidRPr="009320E5" w:rsidRDefault="00524FAE" w:rsidP="009320E5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  <w:textDirection w:val="btLr"/>
          </w:tcPr>
          <w:p w:rsidR="00524FAE" w:rsidRPr="009320E5" w:rsidRDefault="00524FAE" w:rsidP="009320E5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textDirection w:val="btLr"/>
          </w:tcPr>
          <w:p w:rsidR="00524FAE" w:rsidRPr="009320E5" w:rsidRDefault="00524FAE" w:rsidP="009320E5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textDirection w:val="btLr"/>
          </w:tcPr>
          <w:p w:rsidR="00524FAE" w:rsidRPr="009320E5" w:rsidRDefault="00524FAE" w:rsidP="009320E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  <w:textDirection w:val="btLr"/>
          </w:tcPr>
          <w:p w:rsidR="00524FAE" w:rsidRPr="009320E5" w:rsidRDefault="00524FAE" w:rsidP="009320E5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  <w:textDirection w:val="btLr"/>
          </w:tcPr>
          <w:p w:rsidR="00524FAE" w:rsidRPr="009320E5" w:rsidRDefault="00524FAE" w:rsidP="009320E5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До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впровадження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заходу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ind w:left="179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Після впровадження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заходу</w:t>
            </w:r>
          </w:p>
        </w:tc>
      </w:tr>
      <w:tr w:rsidR="00524FAE" w:rsidRPr="009320E5" w:rsidTr="009320E5">
        <w:trPr>
          <w:trHeight w:val="201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</w:t>
            </w:r>
          </w:p>
        </w:tc>
        <w:tc>
          <w:tcPr>
            <w:tcW w:w="3386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5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6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7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9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11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12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13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14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15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17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18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19</w:t>
            </w:r>
          </w:p>
        </w:tc>
      </w:tr>
      <w:tr w:rsidR="00524FAE" w:rsidRPr="009320E5" w:rsidTr="009320E5">
        <w:trPr>
          <w:trHeight w:val="224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І</w:t>
            </w:r>
          </w:p>
        </w:tc>
        <w:tc>
          <w:tcPr>
            <w:tcW w:w="24501" w:type="dxa"/>
            <w:gridSpan w:val="19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Виробництво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теплової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енергії</w:t>
            </w:r>
          </w:p>
        </w:tc>
      </w:tr>
      <w:tr w:rsidR="00524FAE" w:rsidRPr="009320E5" w:rsidTr="009320E5">
        <w:trPr>
          <w:trHeight w:val="224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1.1</w:t>
            </w:r>
          </w:p>
        </w:tc>
        <w:tc>
          <w:tcPr>
            <w:tcW w:w="24501" w:type="dxa"/>
            <w:gridSpan w:val="19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Будівництво,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реконструкція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та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модернізація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об’єктів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теплопостачання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(звільняється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від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оподаткування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згідно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 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154.9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статті</w:t>
            </w:r>
            <w:r w:rsidRPr="009320E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Податкового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кодексу</w:t>
            </w:r>
            <w:r w:rsidRPr="009320E5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України),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 урахуванням:</w:t>
            </w:r>
          </w:p>
        </w:tc>
      </w:tr>
      <w:tr w:rsidR="00524FAE" w:rsidRPr="009320E5" w:rsidTr="009320E5">
        <w:trPr>
          <w:trHeight w:val="224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1.1.1</w:t>
            </w:r>
          </w:p>
        </w:tc>
        <w:tc>
          <w:tcPr>
            <w:tcW w:w="24501" w:type="dxa"/>
            <w:gridSpan w:val="19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зі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зниження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питомих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витрат, а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також втрат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 них:</w:t>
            </w:r>
          </w:p>
        </w:tc>
      </w:tr>
      <w:tr w:rsidR="00524FAE" w:rsidRPr="009320E5" w:rsidTr="009320E5">
        <w:trPr>
          <w:trHeight w:val="224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224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1.1.1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24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1.1.2</w:t>
            </w:r>
          </w:p>
        </w:tc>
        <w:tc>
          <w:tcPr>
            <w:tcW w:w="20758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щодо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забезпечення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технологічного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та/або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комерційного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обліку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24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224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1.1.2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24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1.1.3</w:t>
            </w:r>
          </w:p>
        </w:tc>
        <w:tc>
          <w:tcPr>
            <w:tcW w:w="20758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Інші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заходи, з 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24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24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1.1.3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24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1.1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3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64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1.2</w:t>
            </w:r>
          </w:p>
        </w:tc>
        <w:tc>
          <w:tcPr>
            <w:tcW w:w="20758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Інші</w:t>
            </w:r>
            <w:r w:rsidRPr="009320E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заходи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(не</w:t>
            </w:r>
            <w:r w:rsidRPr="009320E5">
              <w:rPr>
                <w:b/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звільняється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від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оподаткування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згідно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пунктом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154.9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статті</w:t>
            </w:r>
            <w:r w:rsidRPr="009320E5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Податкового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кодексу</w:t>
            </w:r>
            <w:r w:rsidRPr="009320E5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України),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урахуванням: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37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1.2.1</w:t>
            </w:r>
          </w:p>
        </w:tc>
        <w:tc>
          <w:tcPr>
            <w:tcW w:w="20758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зі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зниження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питомих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витрат, а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також втрат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 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24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210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1.2.1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3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10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1.2.2</w:t>
            </w:r>
          </w:p>
        </w:tc>
        <w:tc>
          <w:tcPr>
            <w:tcW w:w="20758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щодо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забезпечення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технологічного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та/або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комерційного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обліку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10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10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1.2.2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10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1.2.3</w:t>
            </w:r>
          </w:p>
        </w:tc>
        <w:tc>
          <w:tcPr>
            <w:tcW w:w="20758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 щодо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впровадження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 розвитку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інформаційних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технологій,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10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1.2.3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11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1.2.4</w:t>
            </w:r>
          </w:p>
        </w:tc>
        <w:tc>
          <w:tcPr>
            <w:tcW w:w="20758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щодо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модернізації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закупівлі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транспортних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засобів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спеціального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спеціалізованого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призначення,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10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10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1.2.4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10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1.2.5</w:t>
            </w:r>
          </w:p>
        </w:tc>
        <w:tc>
          <w:tcPr>
            <w:tcW w:w="20758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Інші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заходи, з 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10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1.2.5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10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1.2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3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10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розділом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І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3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10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ІІ</w:t>
            </w:r>
          </w:p>
        </w:tc>
        <w:tc>
          <w:tcPr>
            <w:tcW w:w="24501" w:type="dxa"/>
            <w:gridSpan w:val="19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Транспортування</w:t>
            </w:r>
            <w:r w:rsidRPr="009320E5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теплової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енергії</w:t>
            </w:r>
          </w:p>
        </w:tc>
      </w:tr>
      <w:tr w:rsidR="00524FAE" w:rsidRPr="009320E5" w:rsidTr="009320E5">
        <w:trPr>
          <w:trHeight w:val="210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2.1</w:t>
            </w:r>
          </w:p>
        </w:tc>
        <w:tc>
          <w:tcPr>
            <w:tcW w:w="24501" w:type="dxa"/>
            <w:gridSpan w:val="19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Будівництво,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реконструкція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та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модернізація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об’єктів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теплопостачання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(звільняється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від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оподаткування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згідно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 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154.9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статті</w:t>
            </w:r>
            <w:r w:rsidRPr="009320E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Податкового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кодексу</w:t>
            </w:r>
            <w:r w:rsidRPr="009320E5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України),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 урахуванням:</w:t>
            </w:r>
          </w:p>
        </w:tc>
      </w:tr>
      <w:tr w:rsidR="00524FAE" w:rsidRPr="009320E5" w:rsidTr="009320E5">
        <w:trPr>
          <w:trHeight w:val="211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2.1.1</w:t>
            </w:r>
          </w:p>
        </w:tc>
        <w:tc>
          <w:tcPr>
            <w:tcW w:w="24501" w:type="dxa"/>
            <w:gridSpan w:val="19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зі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зниження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питомих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витрат, а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також втрат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 них:</w:t>
            </w:r>
          </w:p>
        </w:tc>
      </w:tr>
      <w:tr w:rsidR="00524FAE" w:rsidRPr="009320E5" w:rsidTr="009320E5">
        <w:trPr>
          <w:trHeight w:val="837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2.1.1.1</w:t>
            </w:r>
          </w:p>
        </w:tc>
        <w:tc>
          <w:tcPr>
            <w:tcW w:w="3386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Модернізація теплових мереж -заміна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ділянки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тепломереж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(труба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Ф159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мм. на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Ф159мм. ППУ-П</w:t>
            </w: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)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 2,60 від ТК-59 до ТК-61, ремонт теплових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камер59;60;61,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Борова</w:t>
            </w:r>
            <w:r w:rsidRPr="009320E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i/>
                <w:sz w:val="24"/>
                <w:szCs w:val="24"/>
              </w:rPr>
            </w:pPr>
            <w:r w:rsidRPr="009320E5">
              <w:rPr>
                <w:i/>
                <w:w w:val="105"/>
                <w:sz w:val="24"/>
                <w:szCs w:val="24"/>
              </w:rPr>
              <w:t>120</w:t>
            </w:r>
          </w:p>
          <w:p w:rsidR="00524FAE" w:rsidRPr="009320E5" w:rsidRDefault="00524FAE" w:rsidP="009320E5">
            <w:pPr>
              <w:pStyle w:val="TableParagraph"/>
              <w:ind w:firstLine="103"/>
              <w:rPr>
                <w:i/>
                <w:sz w:val="24"/>
                <w:szCs w:val="24"/>
              </w:rPr>
            </w:pPr>
            <w:r w:rsidRPr="009320E5">
              <w:rPr>
                <w:i/>
                <w:w w:val="105"/>
                <w:sz w:val="24"/>
                <w:szCs w:val="24"/>
              </w:rPr>
              <w:t>пог.</w:t>
            </w:r>
            <w:r w:rsidRPr="009320E5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i/>
                <w:sz w:val="24"/>
                <w:szCs w:val="24"/>
              </w:rPr>
              <w:t>метра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263,47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263,47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41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26-35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8,18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73,90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0,88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6,40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sz w:val="24"/>
                <w:szCs w:val="24"/>
              </w:rPr>
              <w:t>0,73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81,27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74,87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Сталеві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труби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ізоляції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мінеральної вати. Знос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100%, ізоляція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пошкоджена.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ind w:firstLine="7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Попередньоізольовані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труби з заміною меншим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діаметром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тепломереж.</w:t>
            </w:r>
          </w:p>
        </w:tc>
      </w:tr>
      <w:tr w:rsidR="00524FAE" w:rsidRPr="009320E5" w:rsidTr="009320E5">
        <w:trPr>
          <w:trHeight w:val="810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2.1.1.2</w:t>
            </w:r>
          </w:p>
        </w:tc>
        <w:tc>
          <w:tcPr>
            <w:tcW w:w="3386" w:type="dxa"/>
          </w:tcPr>
          <w:p w:rsidR="00524FAE" w:rsidRPr="009320E5" w:rsidRDefault="00524FAE" w:rsidP="009320E5">
            <w:pPr>
              <w:pStyle w:val="TableParagraph"/>
              <w:jc w:val="bot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Модернізація теплових мереж - заміна ділянки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тепломереж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 2,63 від будинку 9А до будинку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11,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i/>
                <w:sz w:val="24"/>
                <w:szCs w:val="24"/>
              </w:rPr>
            </w:pPr>
            <w:r w:rsidRPr="009320E5">
              <w:rPr>
                <w:i/>
                <w:w w:val="105"/>
                <w:sz w:val="24"/>
                <w:szCs w:val="24"/>
              </w:rPr>
              <w:t>112</w:t>
            </w:r>
          </w:p>
          <w:p w:rsidR="00524FAE" w:rsidRPr="009320E5" w:rsidRDefault="00524FAE" w:rsidP="009320E5">
            <w:pPr>
              <w:pStyle w:val="TableParagraph"/>
              <w:ind w:firstLine="103"/>
              <w:rPr>
                <w:i/>
                <w:sz w:val="24"/>
                <w:szCs w:val="24"/>
              </w:rPr>
            </w:pPr>
            <w:r w:rsidRPr="009320E5">
              <w:rPr>
                <w:i/>
                <w:w w:val="105"/>
                <w:sz w:val="24"/>
                <w:szCs w:val="24"/>
              </w:rPr>
              <w:t>пог.</w:t>
            </w:r>
            <w:r w:rsidRPr="009320E5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i/>
                <w:sz w:val="24"/>
                <w:szCs w:val="24"/>
              </w:rPr>
              <w:t>метра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92,84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92,84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16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25,36-44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7,22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65,30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0,31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4,95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sz w:val="24"/>
                <w:szCs w:val="24"/>
              </w:rPr>
              <w:t>0,56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70,57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65,62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Сталеві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труби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ізоляції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мінеральної вати. Знос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100%, ізоляція</w:t>
            </w: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пошкоджена.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ind w:firstLine="7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Попередньоізольовані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труби з заміною меншим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діаметром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тепломереж.</w:t>
            </w:r>
          </w:p>
        </w:tc>
      </w:tr>
      <w:tr w:rsidR="00524FAE" w:rsidRPr="009320E5" w:rsidTr="009320E5">
        <w:trPr>
          <w:trHeight w:val="811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2.1.1.3</w:t>
            </w:r>
          </w:p>
        </w:tc>
        <w:tc>
          <w:tcPr>
            <w:tcW w:w="3386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Модернізація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теплових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мереж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-заміна</w:t>
            </w:r>
            <w:r w:rsidRPr="009320E5">
              <w:rPr>
                <w:spacing w:val="3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ділянок</w:t>
            </w:r>
            <w:r w:rsidRPr="009320E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тепломереж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від Центральної №1 до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Партизанської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№3</w:t>
            </w:r>
            <w:r w:rsidRPr="009320E5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Борова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i/>
                <w:sz w:val="24"/>
                <w:szCs w:val="24"/>
              </w:rPr>
            </w:pPr>
            <w:r w:rsidRPr="009320E5">
              <w:rPr>
                <w:i/>
                <w:w w:val="105"/>
                <w:sz w:val="24"/>
                <w:szCs w:val="24"/>
              </w:rPr>
              <w:t>369</w:t>
            </w:r>
          </w:p>
          <w:p w:rsidR="00524FAE" w:rsidRPr="009320E5" w:rsidRDefault="00524FAE" w:rsidP="009320E5">
            <w:pPr>
              <w:pStyle w:val="TableParagraph"/>
              <w:ind w:firstLine="103"/>
              <w:rPr>
                <w:i/>
                <w:sz w:val="24"/>
                <w:szCs w:val="24"/>
              </w:rPr>
            </w:pPr>
            <w:r w:rsidRPr="009320E5">
              <w:rPr>
                <w:i/>
                <w:w w:val="105"/>
                <w:sz w:val="24"/>
                <w:szCs w:val="24"/>
              </w:rPr>
              <w:t>пог.</w:t>
            </w:r>
            <w:r w:rsidRPr="009320E5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i/>
                <w:sz w:val="24"/>
                <w:szCs w:val="24"/>
              </w:rPr>
              <w:t>метра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432,12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432,12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23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25,45-53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23,46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212,20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1,44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19,35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sz w:val="24"/>
                <w:szCs w:val="24"/>
              </w:rPr>
              <w:t>2,20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233,11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213,76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Сталеві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труби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ізоляції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мінеральної вати. Знос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100%, ізоляція</w:t>
            </w: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пошкоджена.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ind w:firstLine="7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Попередньоізольовані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труби з заміною меншим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діаметром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тепломереж.</w:t>
            </w:r>
          </w:p>
        </w:tc>
      </w:tr>
      <w:tr w:rsidR="00524FAE" w:rsidRPr="009320E5" w:rsidTr="009320E5">
        <w:trPr>
          <w:trHeight w:val="810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2.1.1.4</w:t>
            </w:r>
          </w:p>
        </w:tc>
        <w:tc>
          <w:tcPr>
            <w:tcW w:w="3386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Модернізація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теплових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мереж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-заміна</w:t>
            </w:r>
            <w:r w:rsidRPr="009320E5">
              <w:rPr>
                <w:spacing w:val="3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ділянок</w:t>
            </w:r>
            <w:r w:rsidRPr="009320E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тепломереж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від ТК № 47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до житлового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№7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  <w:r w:rsidRPr="009320E5">
              <w:rPr>
                <w:spacing w:val="3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Борова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i/>
                <w:sz w:val="24"/>
                <w:szCs w:val="24"/>
              </w:rPr>
            </w:pPr>
            <w:r w:rsidRPr="009320E5">
              <w:rPr>
                <w:i/>
                <w:w w:val="105"/>
                <w:sz w:val="24"/>
                <w:szCs w:val="24"/>
              </w:rPr>
              <w:t>186</w:t>
            </w:r>
          </w:p>
          <w:p w:rsidR="00524FAE" w:rsidRPr="009320E5" w:rsidRDefault="00524FAE" w:rsidP="009320E5">
            <w:pPr>
              <w:pStyle w:val="TableParagraph"/>
              <w:ind w:firstLine="103"/>
              <w:rPr>
                <w:i/>
                <w:sz w:val="24"/>
                <w:szCs w:val="24"/>
              </w:rPr>
            </w:pPr>
            <w:r w:rsidRPr="009320E5">
              <w:rPr>
                <w:i/>
                <w:w w:val="105"/>
                <w:sz w:val="24"/>
                <w:szCs w:val="24"/>
              </w:rPr>
              <w:t>пог.</w:t>
            </w:r>
            <w:r w:rsidRPr="009320E5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i/>
                <w:sz w:val="24"/>
                <w:szCs w:val="24"/>
              </w:rPr>
              <w:t>метра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240,56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240,56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27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25,</w:t>
            </w:r>
            <w:r w:rsidRPr="009320E5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54-62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11,26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101,80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0,80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9,29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sz w:val="24"/>
                <w:szCs w:val="24"/>
              </w:rPr>
              <w:t>1,06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112,00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102,71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Сталеві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труби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ізоляції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мінеральної вати. Знос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100%, ізоляція</w:t>
            </w: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пошкоджена.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ind w:firstLine="7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Попередньоізольовані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труби з заміною меншим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діаметром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тепломереж.</w:t>
            </w:r>
          </w:p>
        </w:tc>
      </w:tr>
      <w:tr w:rsidR="00524FAE" w:rsidRPr="009320E5" w:rsidTr="009320E5">
        <w:trPr>
          <w:trHeight w:val="188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підпунктом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2.1.1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1028,98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1028,98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1028,98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50,12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453,20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3,43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39,99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4,55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496,95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456,96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188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2.1.2</w:t>
            </w:r>
          </w:p>
        </w:tc>
        <w:tc>
          <w:tcPr>
            <w:tcW w:w="20758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щодо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забезпечення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технологічного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та/або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комерційного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обліку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24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224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2.1.2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38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2.1.3</w:t>
            </w:r>
          </w:p>
        </w:tc>
        <w:tc>
          <w:tcPr>
            <w:tcW w:w="20758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Інші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заходи, з 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147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188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2.1.3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10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2.1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1028,98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1028,98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1028,98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50,12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453,20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3,43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39,99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4,55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496,95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456,96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188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2.2</w:t>
            </w:r>
          </w:p>
        </w:tc>
        <w:tc>
          <w:tcPr>
            <w:tcW w:w="24501" w:type="dxa"/>
            <w:gridSpan w:val="19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Інші</w:t>
            </w:r>
            <w:r w:rsidRPr="009320E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заходи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(не</w:t>
            </w:r>
            <w:r w:rsidRPr="009320E5">
              <w:rPr>
                <w:b/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звільняється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від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оподаткування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згідно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пунктом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154.9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статті</w:t>
            </w:r>
            <w:r w:rsidRPr="009320E5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Податкового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кодексу</w:t>
            </w:r>
            <w:r w:rsidRPr="009320E5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України),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урахуванням:</w:t>
            </w:r>
          </w:p>
        </w:tc>
      </w:tr>
      <w:tr w:rsidR="00524FAE" w:rsidRPr="009320E5" w:rsidTr="009320E5">
        <w:trPr>
          <w:trHeight w:val="188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2.2.1</w:t>
            </w:r>
          </w:p>
        </w:tc>
        <w:tc>
          <w:tcPr>
            <w:tcW w:w="20758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зі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зниження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питомих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витрат, а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також втрат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 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188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188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підпунктом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2.2.1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188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2.2.2</w:t>
            </w:r>
          </w:p>
        </w:tc>
        <w:tc>
          <w:tcPr>
            <w:tcW w:w="20758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щодо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забезпечення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технологічного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та/або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комерційного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обліку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224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24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2.2.2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38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2.2.3</w:t>
            </w:r>
          </w:p>
        </w:tc>
        <w:tc>
          <w:tcPr>
            <w:tcW w:w="20758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 щодо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впровадження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 розвитку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інформаційних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технологій,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237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2.2.3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37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2.2.4</w:t>
            </w:r>
          </w:p>
        </w:tc>
        <w:tc>
          <w:tcPr>
            <w:tcW w:w="24501" w:type="dxa"/>
            <w:gridSpan w:val="19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щодо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модернізації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закупівлі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транспортних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засобів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спеціального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спеціалізованого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призначення,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</w:tr>
      <w:tr w:rsidR="00524FAE" w:rsidRPr="009320E5" w:rsidTr="009320E5">
        <w:trPr>
          <w:trHeight w:val="237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210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2.2.4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10"/>
        </w:trPr>
        <w:tc>
          <w:tcPr>
            <w:tcW w:w="668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2.2.5</w:t>
            </w:r>
          </w:p>
        </w:tc>
        <w:tc>
          <w:tcPr>
            <w:tcW w:w="20758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Інші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заходи, з 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10"/>
        </w:trPr>
        <w:tc>
          <w:tcPr>
            <w:tcW w:w="5154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2.2.5</w:t>
            </w:r>
          </w:p>
        </w:tc>
        <w:tc>
          <w:tcPr>
            <w:tcW w:w="206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</w:tbl>
    <w:p w:rsidR="00524FAE" w:rsidRPr="009320E5" w:rsidRDefault="00524FAE" w:rsidP="009320E5">
      <w:pPr>
        <w:rPr>
          <w:sz w:val="24"/>
          <w:szCs w:val="24"/>
        </w:rPr>
        <w:sectPr w:rsidR="00524FAE" w:rsidRPr="009320E5">
          <w:pgSz w:w="31660" w:h="22380" w:orient="landscape"/>
          <w:pgMar w:top="1460" w:right="4640" w:bottom="280" w:left="1280" w:header="720" w:footer="720" w:gutter="0"/>
          <w:cols w:space="720"/>
        </w:sectPr>
      </w:pPr>
    </w:p>
    <w:tbl>
      <w:tblPr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70"/>
        <w:gridCol w:w="4152"/>
        <w:gridCol w:w="681"/>
        <w:gridCol w:w="1760"/>
        <w:gridCol w:w="1349"/>
        <w:gridCol w:w="1349"/>
        <w:gridCol w:w="1105"/>
        <w:gridCol w:w="952"/>
        <w:gridCol w:w="781"/>
        <w:gridCol w:w="808"/>
        <w:gridCol w:w="822"/>
        <w:gridCol w:w="895"/>
        <w:gridCol w:w="511"/>
        <w:gridCol w:w="723"/>
        <w:gridCol w:w="655"/>
        <w:gridCol w:w="655"/>
        <w:gridCol w:w="922"/>
        <w:gridCol w:w="854"/>
        <w:gridCol w:w="1829"/>
        <w:gridCol w:w="1914"/>
      </w:tblGrid>
      <w:tr w:rsidR="00524FAE" w:rsidRPr="009320E5" w:rsidTr="009320E5">
        <w:trPr>
          <w:trHeight w:val="201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</w:t>
            </w: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</w:t>
            </w: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5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6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7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9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11</w:t>
            </w: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13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14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15</w:t>
            </w: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16</w:t>
            </w: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17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18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19</w:t>
            </w:r>
          </w:p>
        </w:tc>
      </w:tr>
      <w:tr w:rsidR="00524FAE" w:rsidRPr="009320E5" w:rsidTr="009320E5">
        <w:trPr>
          <w:trHeight w:val="210"/>
        </w:trPr>
        <w:tc>
          <w:tcPr>
            <w:tcW w:w="5803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2.2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10"/>
        </w:trPr>
        <w:tc>
          <w:tcPr>
            <w:tcW w:w="5803" w:type="dxa"/>
            <w:gridSpan w:val="3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розділом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ІІ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1028,98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1028,98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1028,98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50,12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453,20</w:t>
            </w: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3,43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39,99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4,55</w:t>
            </w: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496,95</w:t>
            </w: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456,96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188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ІІІ</w:t>
            </w:r>
          </w:p>
        </w:tc>
        <w:tc>
          <w:tcPr>
            <w:tcW w:w="22717" w:type="dxa"/>
            <w:gridSpan w:val="19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Постачання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теплової</w:t>
            </w:r>
            <w:r w:rsidRPr="009320E5">
              <w:rPr>
                <w:b/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енергії</w:t>
            </w:r>
          </w:p>
        </w:tc>
      </w:tr>
      <w:tr w:rsidR="00524FAE" w:rsidRPr="009320E5" w:rsidTr="009320E5">
        <w:trPr>
          <w:trHeight w:val="255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</w:t>
            </w:r>
          </w:p>
        </w:tc>
        <w:tc>
          <w:tcPr>
            <w:tcW w:w="18974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Будівництво,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реконструкція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та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модернізація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об’єктів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теплопостачання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(звільняється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від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оподаткування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згідно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 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154.9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статті</w:t>
            </w:r>
            <w:r w:rsidRPr="009320E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Податкового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кодексу</w:t>
            </w:r>
            <w:r w:rsidRPr="009320E5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України),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 урахуванням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237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3.1.1</w:t>
            </w:r>
          </w:p>
        </w:tc>
        <w:tc>
          <w:tcPr>
            <w:tcW w:w="18974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зі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зниження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питомих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витрат, а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також втрат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 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224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188"/>
        </w:trPr>
        <w:tc>
          <w:tcPr>
            <w:tcW w:w="5803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3.1.1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188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</w:t>
            </w:r>
          </w:p>
        </w:tc>
        <w:tc>
          <w:tcPr>
            <w:tcW w:w="18974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щодо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забезпечення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технологічного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та/або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комерційного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обліку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544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3.1.2.1</w:t>
            </w: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№2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20,07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20,07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20,07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63-67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594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3.1.2.2</w:t>
            </w: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№4</w:t>
            </w:r>
            <w:r w:rsidRPr="009320E5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19,63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19,63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19,63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68-72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594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3.1.2.3</w:t>
            </w: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№5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19,67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19,67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19,67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73-77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594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3.1.2.4</w:t>
            </w: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№6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21,65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21,65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21,65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78-82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593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3.1.2.5</w:t>
            </w: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№7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20,19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20,19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20,19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83-87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594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3.1.2.6</w:t>
            </w: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 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№68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вул.Миру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17,52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17,52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17,52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88-92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593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3.1.2.7</w:t>
            </w: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вул.Привокзальна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 смт.Борова</w:t>
            </w: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18,51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18,51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18,51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93-97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594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3.1.2.8</w:t>
            </w: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№1А</w:t>
            </w:r>
            <w:r w:rsidRPr="009320E5">
              <w:rPr>
                <w:spacing w:val="3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вул.Привокзальна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 смт.Борова</w:t>
            </w: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17,61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17,61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17,61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98-102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594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3.1.2.9</w:t>
            </w: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№3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вул.Привокзальна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 смт.Борова</w:t>
            </w: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17,63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17,63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17,63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103-107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594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3.1.2.10</w:t>
            </w: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№5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вул.Привокзальна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 смт.Борова</w:t>
            </w: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17,63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17,63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17,63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108-112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594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3.1.2.11</w:t>
            </w: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№9А</w:t>
            </w:r>
            <w:r w:rsidRPr="009320E5">
              <w:rPr>
                <w:spacing w:val="3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вул.Привокзальна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 смт.Борова</w:t>
            </w: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21,99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21,99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21,99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113-117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594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3.1.2.12</w:t>
            </w: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№11</w:t>
            </w:r>
            <w:r w:rsidRPr="009320E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вул.Привокзальна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 смт.Борова</w:t>
            </w: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21,35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21,35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21,35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118-122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594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3.1.2.13</w:t>
            </w: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№3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6,00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6,00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17,42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123-127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594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3.1.2.14</w:t>
            </w: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№8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17,58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17,58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17,58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128-132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594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3.1.2.15</w:t>
            </w: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21,12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21,12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21,12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133-137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187"/>
        </w:trPr>
        <w:tc>
          <w:tcPr>
            <w:tcW w:w="5803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3.1.2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278,14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278,14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289,55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188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3.1.3</w:t>
            </w:r>
          </w:p>
        </w:tc>
        <w:tc>
          <w:tcPr>
            <w:tcW w:w="18974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Інші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заходи, з 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188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188"/>
        </w:trPr>
        <w:tc>
          <w:tcPr>
            <w:tcW w:w="5803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3.1.3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188"/>
        </w:trPr>
        <w:tc>
          <w:tcPr>
            <w:tcW w:w="5803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3.1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278,14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278,14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289,55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187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3.2</w:t>
            </w:r>
          </w:p>
        </w:tc>
        <w:tc>
          <w:tcPr>
            <w:tcW w:w="18974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Інші</w:t>
            </w:r>
            <w:r w:rsidRPr="009320E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заходи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(не</w:t>
            </w:r>
            <w:r w:rsidRPr="009320E5">
              <w:rPr>
                <w:b/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звільняється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від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оподаткування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згідно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пунктом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154.9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статті</w:t>
            </w:r>
            <w:r w:rsidRPr="009320E5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Податкового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кодексу</w:t>
            </w:r>
            <w:r w:rsidRPr="009320E5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України),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урахуванням: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188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3.2.1</w:t>
            </w:r>
          </w:p>
        </w:tc>
        <w:tc>
          <w:tcPr>
            <w:tcW w:w="18974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зі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зниження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питомих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витрат, а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також втрат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 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188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188"/>
        </w:trPr>
        <w:tc>
          <w:tcPr>
            <w:tcW w:w="5803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3.2.1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188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3.2.2</w:t>
            </w:r>
          </w:p>
        </w:tc>
        <w:tc>
          <w:tcPr>
            <w:tcW w:w="18974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щодо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забезпечення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технологічного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та/або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комерційного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обліку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188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188"/>
        </w:trPr>
        <w:tc>
          <w:tcPr>
            <w:tcW w:w="5803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3.2.2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188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3.2.3</w:t>
            </w:r>
          </w:p>
        </w:tc>
        <w:tc>
          <w:tcPr>
            <w:tcW w:w="18974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 щодо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впровадження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 розвитку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інформаційних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технологій,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188"/>
        </w:trPr>
        <w:tc>
          <w:tcPr>
            <w:tcW w:w="5803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3.2.3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188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3.2.4</w:t>
            </w:r>
          </w:p>
        </w:tc>
        <w:tc>
          <w:tcPr>
            <w:tcW w:w="18974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щодо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модернізації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закупівлі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транспортних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засобів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спеціального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спеціалізованого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призначення,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188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188"/>
        </w:trPr>
        <w:tc>
          <w:tcPr>
            <w:tcW w:w="5803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3.2.4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188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3.2.5</w:t>
            </w:r>
          </w:p>
        </w:tc>
        <w:tc>
          <w:tcPr>
            <w:tcW w:w="18974" w:type="dxa"/>
            <w:gridSpan w:val="17"/>
          </w:tcPr>
          <w:p w:rsidR="00524FAE" w:rsidRPr="009320E5" w:rsidRDefault="00524FAE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Інші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заходи, з них: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188"/>
        </w:trPr>
        <w:tc>
          <w:tcPr>
            <w:tcW w:w="97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4FAE" w:rsidRPr="009320E5" w:rsidTr="009320E5">
        <w:trPr>
          <w:trHeight w:val="210"/>
        </w:trPr>
        <w:tc>
          <w:tcPr>
            <w:tcW w:w="5803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3.2.5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10"/>
        </w:trPr>
        <w:tc>
          <w:tcPr>
            <w:tcW w:w="5803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3.2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10"/>
        </w:trPr>
        <w:tc>
          <w:tcPr>
            <w:tcW w:w="5803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розділом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ІІІ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278,14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278,14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289,55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524FAE" w:rsidRPr="009320E5" w:rsidTr="009320E5">
        <w:trPr>
          <w:trHeight w:val="224"/>
        </w:trPr>
        <w:tc>
          <w:tcPr>
            <w:tcW w:w="5803" w:type="dxa"/>
            <w:gridSpan w:val="3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інвестиційною програмою</w:t>
            </w:r>
          </w:p>
        </w:tc>
        <w:tc>
          <w:tcPr>
            <w:tcW w:w="1760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1307,11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1307,11</w:t>
            </w:r>
          </w:p>
        </w:tc>
        <w:tc>
          <w:tcPr>
            <w:tcW w:w="1349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1318,53</w:t>
            </w:r>
          </w:p>
        </w:tc>
        <w:tc>
          <w:tcPr>
            <w:tcW w:w="95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781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808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8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50,12</w:t>
            </w:r>
          </w:p>
        </w:tc>
        <w:tc>
          <w:tcPr>
            <w:tcW w:w="89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453,20</w:t>
            </w:r>
          </w:p>
        </w:tc>
        <w:tc>
          <w:tcPr>
            <w:tcW w:w="511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723" w:type="dxa"/>
          </w:tcPr>
          <w:p w:rsidR="00524FAE" w:rsidRPr="009320E5" w:rsidRDefault="00524FAE" w:rsidP="009320E5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3,43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39,99</w:t>
            </w:r>
          </w:p>
        </w:tc>
        <w:tc>
          <w:tcPr>
            <w:tcW w:w="655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4,55</w:t>
            </w:r>
          </w:p>
        </w:tc>
        <w:tc>
          <w:tcPr>
            <w:tcW w:w="922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496,95</w:t>
            </w:r>
          </w:p>
        </w:tc>
        <w:tc>
          <w:tcPr>
            <w:tcW w:w="854" w:type="dxa"/>
          </w:tcPr>
          <w:p w:rsidR="00524FAE" w:rsidRPr="009320E5" w:rsidRDefault="00524FAE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456,96</w:t>
            </w:r>
          </w:p>
        </w:tc>
        <w:tc>
          <w:tcPr>
            <w:tcW w:w="1829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524FAE" w:rsidRPr="009320E5" w:rsidRDefault="00524FAE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</w:tr>
    </w:tbl>
    <w:p w:rsidR="00524FAE" w:rsidRPr="009320E5" w:rsidRDefault="00524FAE" w:rsidP="009320E5">
      <w:pPr>
        <w:rPr>
          <w:sz w:val="24"/>
          <w:szCs w:val="24"/>
        </w:rPr>
      </w:pPr>
      <w:r w:rsidRPr="009320E5">
        <w:rPr>
          <w:w w:val="105"/>
          <w:sz w:val="24"/>
          <w:szCs w:val="24"/>
        </w:rPr>
        <w:t>Примітки:</w:t>
      </w:r>
    </w:p>
    <w:p w:rsidR="00524FAE" w:rsidRPr="009320E5" w:rsidRDefault="00524FAE" w:rsidP="009320E5">
      <w:pPr>
        <w:pStyle w:val="BodyText"/>
      </w:pPr>
    </w:p>
    <w:p w:rsidR="00524FAE" w:rsidRPr="009320E5" w:rsidRDefault="00524FAE" w:rsidP="009320E5">
      <w:pPr>
        <w:pStyle w:val="ListParagraph"/>
        <w:numPr>
          <w:ilvl w:val="0"/>
          <w:numId w:val="1"/>
        </w:numPr>
        <w:tabs>
          <w:tab w:val="left" w:pos="291"/>
        </w:tabs>
        <w:ind w:left="0" w:hanging="132"/>
        <w:rPr>
          <w:sz w:val="24"/>
          <w:szCs w:val="24"/>
        </w:rPr>
      </w:pPr>
      <w:r w:rsidRPr="009320E5">
        <w:rPr>
          <w:sz w:val="24"/>
          <w:szCs w:val="24"/>
        </w:rPr>
        <w:t>Суми</w:t>
      </w:r>
      <w:r w:rsidRPr="009320E5">
        <w:rPr>
          <w:spacing w:val="10"/>
          <w:sz w:val="24"/>
          <w:szCs w:val="24"/>
        </w:rPr>
        <w:t xml:space="preserve"> </w:t>
      </w:r>
      <w:r w:rsidRPr="009320E5">
        <w:rPr>
          <w:sz w:val="24"/>
          <w:szCs w:val="24"/>
        </w:rPr>
        <w:t>витрат</w:t>
      </w:r>
      <w:r w:rsidRPr="009320E5">
        <w:rPr>
          <w:spacing w:val="11"/>
          <w:sz w:val="24"/>
          <w:szCs w:val="24"/>
        </w:rPr>
        <w:t xml:space="preserve"> </w:t>
      </w:r>
      <w:r w:rsidRPr="009320E5">
        <w:rPr>
          <w:sz w:val="24"/>
          <w:szCs w:val="24"/>
        </w:rPr>
        <w:t>по</w:t>
      </w:r>
      <w:r w:rsidRPr="009320E5">
        <w:rPr>
          <w:spacing w:val="8"/>
          <w:sz w:val="24"/>
          <w:szCs w:val="24"/>
        </w:rPr>
        <w:t xml:space="preserve"> </w:t>
      </w:r>
      <w:r w:rsidRPr="009320E5">
        <w:rPr>
          <w:sz w:val="24"/>
          <w:szCs w:val="24"/>
        </w:rPr>
        <w:t>заходах</w:t>
      </w:r>
      <w:r w:rsidRPr="009320E5">
        <w:rPr>
          <w:spacing w:val="8"/>
          <w:sz w:val="24"/>
          <w:szCs w:val="24"/>
        </w:rPr>
        <w:t xml:space="preserve"> </w:t>
      </w:r>
      <w:r w:rsidRPr="009320E5">
        <w:rPr>
          <w:sz w:val="24"/>
          <w:szCs w:val="24"/>
        </w:rPr>
        <w:t>та</w:t>
      </w:r>
      <w:r w:rsidRPr="009320E5">
        <w:rPr>
          <w:spacing w:val="8"/>
          <w:sz w:val="24"/>
          <w:szCs w:val="24"/>
        </w:rPr>
        <w:t xml:space="preserve"> </w:t>
      </w:r>
      <w:r w:rsidRPr="009320E5">
        <w:rPr>
          <w:sz w:val="24"/>
          <w:szCs w:val="24"/>
        </w:rPr>
        <w:t>економічний</w:t>
      </w:r>
      <w:r w:rsidRPr="009320E5">
        <w:rPr>
          <w:spacing w:val="11"/>
          <w:sz w:val="24"/>
          <w:szCs w:val="24"/>
        </w:rPr>
        <w:t xml:space="preserve"> </w:t>
      </w:r>
      <w:r w:rsidRPr="009320E5">
        <w:rPr>
          <w:sz w:val="24"/>
          <w:szCs w:val="24"/>
        </w:rPr>
        <w:t>ефект</w:t>
      </w:r>
      <w:r w:rsidRPr="009320E5">
        <w:rPr>
          <w:spacing w:val="10"/>
          <w:sz w:val="24"/>
          <w:szCs w:val="24"/>
        </w:rPr>
        <w:t xml:space="preserve"> </w:t>
      </w:r>
      <w:r w:rsidRPr="009320E5">
        <w:rPr>
          <w:sz w:val="24"/>
          <w:szCs w:val="24"/>
        </w:rPr>
        <w:t>від</w:t>
      </w:r>
      <w:r w:rsidRPr="009320E5">
        <w:rPr>
          <w:spacing w:val="11"/>
          <w:sz w:val="24"/>
          <w:szCs w:val="24"/>
        </w:rPr>
        <w:t xml:space="preserve"> </w:t>
      </w:r>
      <w:r w:rsidRPr="009320E5">
        <w:rPr>
          <w:sz w:val="24"/>
          <w:szCs w:val="24"/>
        </w:rPr>
        <w:t>їх</w:t>
      </w:r>
      <w:r w:rsidRPr="009320E5">
        <w:rPr>
          <w:spacing w:val="8"/>
          <w:sz w:val="24"/>
          <w:szCs w:val="24"/>
        </w:rPr>
        <w:t xml:space="preserve"> </w:t>
      </w:r>
      <w:r w:rsidRPr="009320E5">
        <w:rPr>
          <w:sz w:val="24"/>
          <w:szCs w:val="24"/>
        </w:rPr>
        <w:t>упровадження</w:t>
      </w:r>
      <w:r w:rsidRPr="009320E5">
        <w:rPr>
          <w:spacing w:val="23"/>
          <w:sz w:val="24"/>
          <w:szCs w:val="24"/>
        </w:rPr>
        <w:t xml:space="preserve"> </w:t>
      </w:r>
      <w:r w:rsidRPr="009320E5">
        <w:rPr>
          <w:sz w:val="24"/>
          <w:szCs w:val="24"/>
        </w:rPr>
        <w:t>при</w:t>
      </w:r>
      <w:r w:rsidRPr="009320E5">
        <w:rPr>
          <w:spacing w:val="10"/>
          <w:sz w:val="24"/>
          <w:szCs w:val="24"/>
        </w:rPr>
        <w:t xml:space="preserve"> </w:t>
      </w:r>
      <w:r w:rsidRPr="009320E5">
        <w:rPr>
          <w:sz w:val="24"/>
          <w:szCs w:val="24"/>
        </w:rPr>
        <w:t>розрахунку</w:t>
      </w:r>
      <w:r w:rsidRPr="009320E5">
        <w:rPr>
          <w:spacing w:val="3"/>
          <w:sz w:val="24"/>
          <w:szCs w:val="24"/>
        </w:rPr>
        <w:t xml:space="preserve"> </w:t>
      </w:r>
      <w:r w:rsidRPr="009320E5">
        <w:rPr>
          <w:sz w:val="24"/>
          <w:szCs w:val="24"/>
        </w:rPr>
        <w:t>строку</w:t>
      </w:r>
      <w:r w:rsidRPr="009320E5">
        <w:rPr>
          <w:spacing w:val="2"/>
          <w:sz w:val="24"/>
          <w:szCs w:val="24"/>
        </w:rPr>
        <w:t xml:space="preserve"> </w:t>
      </w:r>
      <w:r w:rsidRPr="009320E5">
        <w:rPr>
          <w:sz w:val="24"/>
          <w:szCs w:val="24"/>
        </w:rPr>
        <w:t>окупності</w:t>
      </w:r>
      <w:r w:rsidRPr="009320E5">
        <w:rPr>
          <w:spacing w:val="10"/>
          <w:sz w:val="24"/>
          <w:szCs w:val="24"/>
        </w:rPr>
        <w:t xml:space="preserve"> </w:t>
      </w:r>
      <w:r w:rsidRPr="009320E5">
        <w:rPr>
          <w:sz w:val="24"/>
          <w:szCs w:val="24"/>
        </w:rPr>
        <w:t>враховувати</w:t>
      </w:r>
      <w:r w:rsidRPr="009320E5">
        <w:rPr>
          <w:spacing w:val="11"/>
          <w:sz w:val="24"/>
          <w:szCs w:val="24"/>
        </w:rPr>
        <w:t xml:space="preserve"> </w:t>
      </w:r>
      <w:r w:rsidRPr="009320E5">
        <w:rPr>
          <w:sz w:val="24"/>
          <w:szCs w:val="24"/>
        </w:rPr>
        <w:t>без</w:t>
      </w:r>
      <w:r w:rsidRPr="009320E5">
        <w:rPr>
          <w:spacing w:val="8"/>
          <w:sz w:val="24"/>
          <w:szCs w:val="24"/>
        </w:rPr>
        <w:t xml:space="preserve"> </w:t>
      </w:r>
      <w:r w:rsidRPr="009320E5">
        <w:rPr>
          <w:sz w:val="24"/>
          <w:szCs w:val="24"/>
        </w:rPr>
        <w:t>ПДВ.</w:t>
      </w:r>
    </w:p>
    <w:p w:rsidR="00524FAE" w:rsidRPr="009320E5" w:rsidRDefault="00524FAE" w:rsidP="009320E5">
      <w:pPr>
        <w:rPr>
          <w:sz w:val="24"/>
          <w:szCs w:val="24"/>
        </w:rPr>
      </w:pPr>
      <w:r w:rsidRPr="009320E5">
        <w:rPr>
          <w:sz w:val="24"/>
          <w:szCs w:val="24"/>
        </w:rPr>
        <w:t>**</w:t>
      </w:r>
      <w:r w:rsidRPr="009320E5">
        <w:rPr>
          <w:spacing w:val="8"/>
          <w:sz w:val="24"/>
          <w:szCs w:val="24"/>
        </w:rPr>
        <w:t xml:space="preserve"> </w:t>
      </w:r>
      <w:r w:rsidRPr="009320E5">
        <w:rPr>
          <w:sz w:val="24"/>
          <w:szCs w:val="24"/>
        </w:rPr>
        <w:t>Складові</w:t>
      </w:r>
      <w:r w:rsidRPr="009320E5">
        <w:rPr>
          <w:spacing w:val="11"/>
          <w:sz w:val="24"/>
          <w:szCs w:val="24"/>
        </w:rPr>
        <w:t xml:space="preserve"> </w:t>
      </w:r>
      <w:r w:rsidRPr="009320E5">
        <w:rPr>
          <w:sz w:val="24"/>
          <w:szCs w:val="24"/>
        </w:rPr>
        <w:t>розрахунку</w:t>
      </w:r>
      <w:r w:rsidRPr="009320E5">
        <w:rPr>
          <w:spacing w:val="3"/>
          <w:sz w:val="24"/>
          <w:szCs w:val="24"/>
        </w:rPr>
        <w:t xml:space="preserve"> </w:t>
      </w:r>
      <w:r w:rsidRPr="009320E5">
        <w:rPr>
          <w:sz w:val="24"/>
          <w:szCs w:val="24"/>
        </w:rPr>
        <w:t>економічного</w:t>
      </w:r>
      <w:r w:rsidRPr="009320E5">
        <w:rPr>
          <w:spacing w:val="8"/>
          <w:sz w:val="24"/>
          <w:szCs w:val="24"/>
        </w:rPr>
        <w:t xml:space="preserve"> </w:t>
      </w:r>
      <w:r w:rsidRPr="009320E5">
        <w:rPr>
          <w:sz w:val="24"/>
          <w:szCs w:val="24"/>
        </w:rPr>
        <w:t>ефекту</w:t>
      </w:r>
      <w:r w:rsidRPr="009320E5">
        <w:rPr>
          <w:spacing w:val="3"/>
          <w:sz w:val="24"/>
          <w:szCs w:val="24"/>
        </w:rPr>
        <w:t xml:space="preserve"> </w:t>
      </w:r>
      <w:r w:rsidRPr="009320E5">
        <w:rPr>
          <w:sz w:val="24"/>
          <w:szCs w:val="24"/>
        </w:rPr>
        <w:t>від</w:t>
      </w:r>
      <w:r w:rsidRPr="009320E5">
        <w:rPr>
          <w:spacing w:val="11"/>
          <w:sz w:val="24"/>
          <w:szCs w:val="24"/>
        </w:rPr>
        <w:t xml:space="preserve"> </w:t>
      </w:r>
      <w:r w:rsidRPr="009320E5">
        <w:rPr>
          <w:sz w:val="24"/>
          <w:szCs w:val="24"/>
        </w:rPr>
        <w:t>упровадження</w:t>
      </w:r>
      <w:r w:rsidRPr="009320E5">
        <w:rPr>
          <w:spacing w:val="24"/>
          <w:sz w:val="24"/>
          <w:szCs w:val="24"/>
        </w:rPr>
        <w:t xml:space="preserve"> </w:t>
      </w:r>
      <w:r w:rsidRPr="009320E5">
        <w:rPr>
          <w:sz w:val="24"/>
          <w:szCs w:val="24"/>
        </w:rPr>
        <w:t>заходів</w:t>
      </w:r>
      <w:r w:rsidRPr="009320E5">
        <w:rPr>
          <w:spacing w:val="9"/>
          <w:sz w:val="24"/>
          <w:szCs w:val="24"/>
        </w:rPr>
        <w:t xml:space="preserve"> </w:t>
      </w:r>
      <w:r w:rsidRPr="009320E5">
        <w:rPr>
          <w:sz w:val="24"/>
          <w:szCs w:val="24"/>
        </w:rPr>
        <w:t>ураховувати</w:t>
      </w:r>
      <w:r w:rsidRPr="009320E5">
        <w:rPr>
          <w:spacing w:val="11"/>
          <w:sz w:val="24"/>
          <w:szCs w:val="24"/>
        </w:rPr>
        <w:t xml:space="preserve"> </w:t>
      </w:r>
      <w:r w:rsidRPr="009320E5">
        <w:rPr>
          <w:sz w:val="24"/>
          <w:szCs w:val="24"/>
        </w:rPr>
        <w:t>без</w:t>
      </w:r>
      <w:r w:rsidRPr="009320E5">
        <w:rPr>
          <w:spacing w:val="8"/>
          <w:sz w:val="24"/>
          <w:szCs w:val="24"/>
        </w:rPr>
        <w:t xml:space="preserve"> </w:t>
      </w:r>
      <w:r w:rsidRPr="009320E5">
        <w:rPr>
          <w:sz w:val="24"/>
          <w:szCs w:val="24"/>
        </w:rPr>
        <w:t>ПДВ.</w:t>
      </w:r>
    </w:p>
    <w:p w:rsidR="00524FAE" w:rsidRPr="009320E5" w:rsidRDefault="00524FAE" w:rsidP="009320E5">
      <w:pPr>
        <w:rPr>
          <w:sz w:val="24"/>
          <w:szCs w:val="24"/>
        </w:rPr>
      </w:pPr>
      <w:r w:rsidRPr="009320E5">
        <w:rPr>
          <w:sz w:val="24"/>
          <w:szCs w:val="24"/>
        </w:rPr>
        <w:t>***</w:t>
      </w:r>
      <w:r w:rsidRPr="009320E5">
        <w:rPr>
          <w:spacing w:val="12"/>
          <w:sz w:val="24"/>
          <w:szCs w:val="24"/>
        </w:rPr>
        <w:t xml:space="preserve"> </w:t>
      </w:r>
      <w:r w:rsidRPr="009320E5">
        <w:rPr>
          <w:sz w:val="24"/>
          <w:szCs w:val="24"/>
        </w:rPr>
        <w:t>Амортизація</w:t>
      </w:r>
      <w:r w:rsidRPr="009320E5">
        <w:rPr>
          <w:spacing w:val="15"/>
          <w:sz w:val="24"/>
          <w:szCs w:val="24"/>
        </w:rPr>
        <w:t xml:space="preserve"> </w:t>
      </w:r>
      <w:r w:rsidRPr="009320E5">
        <w:rPr>
          <w:sz w:val="24"/>
          <w:szCs w:val="24"/>
        </w:rPr>
        <w:t>по</w:t>
      </w:r>
      <w:r w:rsidRPr="009320E5">
        <w:rPr>
          <w:spacing w:val="12"/>
          <w:sz w:val="24"/>
          <w:szCs w:val="24"/>
        </w:rPr>
        <w:t xml:space="preserve"> </w:t>
      </w:r>
      <w:r w:rsidRPr="009320E5">
        <w:rPr>
          <w:sz w:val="24"/>
          <w:szCs w:val="24"/>
        </w:rPr>
        <w:t>податковому</w:t>
      </w:r>
      <w:r w:rsidRPr="009320E5">
        <w:rPr>
          <w:spacing w:val="6"/>
          <w:sz w:val="24"/>
          <w:szCs w:val="24"/>
        </w:rPr>
        <w:t xml:space="preserve"> </w:t>
      </w:r>
      <w:r w:rsidRPr="009320E5">
        <w:rPr>
          <w:sz w:val="24"/>
          <w:szCs w:val="24"/>
        </w:rPr>
        <w:t>кодексу</w:t>
      </w:r>
    </w:p>
    <w:p w:rsidR="00524FAE" w:rsidRPr="009320E5" w:rsidRDefault="00524FAE" w:rsidP="009320E5">
      <w:pPr>
        <w:tabs>
          <w:tab w:val="left" w:pos="2054"/>
          <w:tab w:val="left" w:pos="4915"/>
        </w:tabs>
        <w:rPr>
          <w:sz w:val="24"/>
          <w:szCs w:val="24"/>
        </w:rPr>
      </w:pPr>
      <w:r w:rsidRPr="009320E5">
        <w:rPr>
          <w:sz w:val="24"/>
          <w:szCs w:val="24"/>
          <w:u w:val="single"/>
        </w:rPr>
        <w:t xml:space="preserve"> </w:t>
      </w:r>
      <w:r w:rsidRPr="009320E5">
        <w:rPr>
          <w:sz w:val="24"/>
          <w:szCs w:val="24"/>
          <w:u w:val="single"/>
        </w:rPr>
        <w:tab/>
        <w:t>Економіст</w:t>
      </w:r>
      <w:r w:rsidRPr="009320E5">
        <w:rPr>
          <w:sz w:val="24"/>
          <w:szCs w:val="24"/>
          <w:u w:val="single"/>
        </w:rPr>
        <w:tab/>
      </w:r>
    </w:p>
    <w:p w:rsidR="00524FAE" w:rsidRPr="009320E5" w:rsidRDefault="00524FAE" w:rsidP="009320E5">
      <w:pPr>
        <w:tabs>
          <w:tab w:val="left" w:pos="11427"/>
          <w:tab w:val="left" w:pos="12627"/>
          <w:tab w:val="left" w:pos="15966"/>
        </w:tabs>
        <w:rPr>
          <w:sz w:val="24"/>
          <w:szCs w:val="24"/>
        </w:rPr>
      </w:pPr>
      <w:r w:rsidRPr="009320E5">
        <w:rPr>
          <w:w w:val="105"/>
          <w:sz w:val="24"/>
          <w:szCs w:val="24"/>
        </w:rPr>
        <w:t>(посада</w:t>
      </w:r>
      <w:r w:rsidRPr="009320E5">
        <w:rPr>
          <w:spacing w:val="1"/>
          <w:w w:val="105"/>
          <w:sz w:val="24"/>
          <w:szCs w:val="24"/>
        </w:rPr>
        <w:t xml:space="preserve"> </w:t>
      </w:r>
      <w:r w:rsidRPr="009320E5">
        <w:rPr>
          <w:w w:val="105"/>
          <w:sz w:val="24"/>
          <w:szCs w:val="24"/>
        </w:rPr>
        <w:t>відповідального</w:t>
      </w:r>
      <w:r w:rsidRPr="009320E5">
        <w:rPr>
          <w:spacing w:val="-3"/>
          <w:w w:val="105"/>
          <w:sz w:val="24"/>
          <w:szCs w:val="24"/>
        </w:rPr>
        <w:t xml:space="preserve"> </w:t>
      </w:r>
      <w:r w:rsidRPr="009320E5">
        <w:rPr>
          <w:w w:val="105"/>
          <w:sz w:val="24"/>
          <w:szCs w:val="24"/>
        </w:rPr>
        <w:t>виконавця)</w:t>
      </w:r>
      <w:r w:rsidRPr="009320E5">
        <w:rPr>
          <w:sz w:val="24"/>
          <w:szCs w:val="24"/>
        </w:rPr>
        <w:tab/>
      </w:r>
      <w:r w:rsidRPr="009320E5">
        <w:rPr>
          <w:sz w:val="24"/>
          <w:szCs w:val="24"/>
          <w:u w:val="single"/>
        </w:rPr>
        <w:t xml:space="preserve"> </w:t>
      </w:r>
      <w:r w:rsidRPr="009320E5">
        <w:rPr>
          <w:sz w:val="24"/>
          <w:szCs w:val="24"/>
          <w:u w:val="single"/>
        </w:rPr>
        <w:tab/>
        <w:t>Бондар</w:t>
      </w:r>
      <w:r w:rsidRPr="009320E5">
        <w:rPr>
          <w:spacing w:val="5"/>
          <w:sz w:val="24"/>
          <w:szCs w:val="24"/>
          <w:u w:val="single"/>
        </w:rPr>
        <w:t xml:space="preserve"> </w:t>
      </w:r>
      <w:r w:rsidRPr="009320E5">
        <w:rPr>
          <w:sz w:val="24"/>
          <w:szCs w:val="24"/>
          <w:u w:val="single"/>
        </w:rPr>
        <w:t>Юлія</w:t>
      </w:r>
      <w:r w:rsidRPr="009320E5">
        <w:rPr>
          <w:spacing w:val="4"/>
          <w:sz w:val="24"/>
          <w:szCs w:val="24"/>
          <w:u w:val="single"/>
        </w:rPr>
        <w:t xml:space="preserve"> </w:t>
      </w:r>
      <w:r w:rsidRPr="009320E5">
        <w:rPr>
          <w:sz w:val="24"/>
          <w:szCs w:val="24"/>
          <w:u w:val="single"/>
        </w:rPr>
        <w:t>Вікторвна</w:t>
      </w:r>
      <w:r w:rsidRPr="009320E5">
        <w:rPr>
          <w:sz w:val="24"/>
          <w:szCs w:val="24"/>
          <w:u w:val="single"/>
        </w:rPr>
        <w:tab/>
      </w:r>
    </w:p>
    <w:p w:rsidR="00524FAE" w:rsidRPr="009320E5" w:rsidRDefault="00524FAE" w:rsidP="009320E5">
      <w:pPr>
        <w:pStyle w:val="BodyText"/>
      </w:pPr>
      <w:r>
        <w:rPr>
          <w:noProof/>
          <w:lang w:val="ru-RU" w:eastAsia="ru-RU"/>
        </w:rPr>
      </w:r>
      <w:r>
        <w:pict>
          <v:group id="_x0000_s1046" style="width:190.45pt;height:.7pt;mso-position-horizontal-relative:char;mso-position-vertical-relative:line" coordsize="3809,14">
            <v:line id="_x0000_s1047" style="position:absolute" from="2,2" to="3806,2" strokeweight=".07958mm"/>
            <v:rect id="_x0000_s1048" style="position:absolute;width:3809;height:14" fillcolor="black" stroked="f"/>
            <w10:anchorlock/>
          </v:group>
        </w:pict>
      </w:r>
    </w:p>
    <w:p w:rsidR="00524FAE" w:rsidRPr="009320E5" w:rsidRDefault="00524FAE" w:rsidP="009320E5">
      <w:pPr>
        <w:tabs>
          <w:tab w:val="left" w:pos="8344"/>
          <w:tab w:val="left" w:pos="12780"/>
        </w:tabs>
        <w:rPr>
          <w:sz w:val="24"/>
          <w:szCs w:val="24"/>
        </w:rPr>
      </w:pPr>
      <w:r w:rsidRPr="009320E5">
        <w:rPr>
          <w:w w:val="105"/>
          <w:sz w:val="24"/>
          <w:szCs w:val="24"/>
        </w:rPr>
        <w:t>(посада</w:t>
      </w:r>
      <w:r w:rsidRPr="009320E5">
        <w:rPr>
          <w:spacing w:val="1"/>
          <w:w w:val="105"/>
          <w:sz w:val="24"/>
          <w:szCs w:val="24"/>
        </w:rPr>
        <w:t xml:space="preserve"> </w:t>
      </w:r>
      <w:r w:rsidRPr="009320E5">
        <w:rPr>
          <w:w w:val="105"/>
          <w:sz w:val="24"/>
          <w:szCs w:val="24"/>
        </w:rPr>
        <w:t>відповідального</w:t>
      </w:r>
      <w:r w:rsidRPr="009320E5">
        <w:rPr>
          <w:spacing w:val="-3"/>
          <w:w w:val="105"/>
          <w:sz w:val="24"/>
          <w:szCs w:val="24"/>
        </w:rPr>
        <w:t xml:space="preserve"> </w:t>
      </w:r>
      <w:r w:rsidRPr="009320E5">
        <w:rPr>
          <w:w w:val="105"/>
          <w:sz w:val="24"/>
          <w:szCs w:val="24"/>
        </w:rPr>
        <w:t>виконавця)</w:t>
      </w:r>
      <w:r w:rsidRPr="009320E5">
        <w:rPr>
          <w:w w:val="105"/>
          <w:sz w:val="24"/>
          <w:szCs w:val="24"/>
        </w:rPr>
        <w:tab/>
        <w:t>(підпис)</w:t>
      </w:r>
      <w:r w:rsidRPr="009320E5">
        <w:rPr>
          <w:w w:val="105"/>
          <w:sz w:val="24"/>
          <w:szCs w:val="24"/>
        </w:rPr>
        <w:tab/>
        <w:t>(прізвище,</w:t>
      </w:r>
      <w:r w:rsidRPr="009320E5">
        <w:rPr>
          <w:spacing w:val="-1"/>
          <w:w w:val="105"/>
          <w:sz w:val="24"/>
          <w:szCs w:val="24"/>
        </w:rPr>
        <w:t xml:space="preserve"> </w:t>
      </w:r>
      <w:r w:rsidRPr="009320E5">
        <w:rPr>
          <w:w w:val="105"/>
          <w:sz w:val="24"/>
          <w:szCs w:val="24"/>
        </w:rPr>
        <w:t>ім’я,</w:t>
      </w:r>
      <w:r w:rsidRPr="009320E5">
        <w:rPr>
          <w:spacing w:val="-1"/>
          <w:w w:val="105"/>
          <w:sz w:val="24"/>
          <w:szCs w:val="24"/>
        </w:rPr>
        <w:t xml:space="preserve"> </w:t>
      </w:r>
      <w:r w:rsidRPr="009320E5">
        <w:rPr>
          <w:w w:val="105"/>
          <w:sz w:val="24"/>
          <w:szCs w:val="24"/>
        </w:rPr>
        <w:t>по</w:t>
      </w:r>
      <w:r w:rsidRPr="009320E5">
        <w:rPr>
          <w:spacing w:val="-3"/>
          <w:w w:val="105"/>
          <w:sz w:val="24"/>
          <w:szCs w:val="24"/>
        </w:rPr>
        <w:t xml:space="preserve"> </w:t>
      </w:r>
      <w:r w:rsidRPr="009320E5">
        <w:rPr>
          <w:w w:val="105"/>
          <w:sz w:val="24"/>
          <w:szCs w:val="24"/>
        </w:rPr>
        <w:t>батькові)</w:t>
      </w:r>
    </w:p>
    <w:p w:rsidR="00524FAE" w:rsidRDefault="00524FAE" w:rsidP="00B1346B">
      <w:pPr>
        <w:rPr>
          <w:sz w:val="15"/>
        </w:rPr>
        <w:sectPr w:rsidR="00524FAE">
          <w:pgSz w:w="31660" w:h="22380" w:orient="landscape"/>
          <w:pgMar w:top="1480" w:right="4640" w:bottom="280" w:left="1280" w:header="720" w:footer="720" w:gutter="0"/>
          <w:cols w:space="720"/>
        </w:sectPr>
      </w:pPr>
    </w:p>
    <w:p w:rsidR="00524FAE" w:rsidRDefault="00524FAE" w:rsidP="00B1346B">
      <w:pPr>
        <w:pStyle w:val="BodyText"/>
        <w:ind w:left="8209" w:hanging="3149"/>
      </w:pPr>
      <w:r>
        <w:t>Додаток</w:t>
      </w:r>
      <w:r>
        <w:rPr>
          <w:spacing w:val="-3"/>
        </w:rPr>
        <w:t xml:space="preserve"> </w:t>
      </w:r>
      <w:r>
        <w:t>6</w:t>
      </w:r>
    </w:p>
    <w:p w:rsidR="00524FAE" w:rsidRDefault="00524FAE" w:rsidP="00B1346B">
      <w:pPr>
        <w:pStyle w:val="BodyText"/>
        <w:ind w:left="5060" w:right="288"/>
      </w:pPr>
      <w:r>
        <w:t>до Порядку розроблення, погодження та затвердження</w:t>
      </w:r>
      <w:r>
        <w:rPr>
          <w:spacing w:val="-58"/>
        </w:rPr>
        <w:t xml:space="preserve"> </w:t>
      </w:r>
      <w:r>
        <w:t>інвестиційних програм суб’єктів господарювання у</w:t>
      </w:r>
      <w:r>
        <w:rPr>
          <w:spacing w:val="1"/>
        </w:rPr>
        <w:t xml:space="preserve"> </w:t>
      </w:r>
      <w:r>
        <w:t>сфері теплопостачання</w:t>
      </w:r>
    </w:p>
    <w:p w:rsidR="00524FAE" w:rsidRDefault="00524FAE" w:rsidP="00B1346B">
      <w:pPr>
        <w:pStyle w:val="BodyText"/>
        <w:rPr>
          <w:sz w:val="33"/>
        </w:rPr>
      </w:pPr>
    </w:p>
    <w:p w:rsidR="00524FAE" w:rsidRDefault="00524FAE" w:rsidP="00B1346B">
      <w:pPr>
        <w:pStyle w:val="Heading1"/>
        <w:ind w:right="713"/>
      </w:pPr>
      <w:r>
        <w:t>План</w:t>
      </w:r>
      <w:r>
        <w:rPr>
          <w:spacing w:val="-4"/>
        </w:rPr>
        <w:t xml:space="preserve"> </w:t>
      </w:r>
      <w:r>
        <w:t>витрат</w:t>
      </w:r>
      <w:r>
        <w:rPr>
          <w:spacing w:val="-8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джерелами</w:t>
      </w:r>
      <w:r>
        <w:rPr>
          <w:spacing w:val="-4"/>
        </w:rPr>
        <w:t xml:space="preserve"> </w:t>
      </w:r>
      <w:r>
        <w:t>фінансування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виконання</w:t>
      </w:r>
      <w:r>
        <w:rPr>
          <w:spacing w:val="-5"/>
        </w:rPr>
        <w:t xml:space="preserve"> </w:t>
      </w:r>
      <w:r>
        <w:t>інвестиційної</w:t>
      </w:r>
      <w:r>
        <w:rPr>
          <w:spacing w:val="-3"/>
        </w:rPr>
        <w:t xml:space="preserve"> </w:t>
      </w:r>
      <w:r>
        <w:t>програми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врахування</w:t>
      </w:r>
      <w:r>
        <w:rPr>
          <w:spacing w:val="-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структурі</w:t>
      </w:r>
      <w:r>
        <w:rPr>
          <w:spacing w:val="-4"/>
        </w:rPr>
        <w:t xml:space="preserve"> </w:t>
      </w:r>
      <w:r>
        <w:t>тарифів</w:t>
      </w:r>
      <w:r>
        <w:rPr>
          <w:spacing w:val="-5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2021-2022 роки</w:t>
      </w:r>
    </w:p>
    <w:p w:rsidR="00524FAE" w:rsidRDefault="00524FAE" w:rsidP="00B1346B">
      <w:pPr>
        <w:ind w:left="709" w:right="692"/>
        <w:jc w:val="center"/>
        <w:rPr>
          <w:b/>
          <w:sz w:val="24"/>
        </w:rPr>
      </w:pPr>
      <w:r>
        <w:rPr>
          <w:b/>
          <w:sz w:val="24"/>
          <w:u w:val="thick"/>
        </w:rPr>
        <w:t>Борівське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комунальне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підприємство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теплових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мереж</w:t>
      </w:r>
    </w:p>
    <w:p w:rsidR="00524FAE" w:rsidRDefault="00524FAE" w:rsidP="00B1346B">
      <w:pPr>
        <w:ind w:left="709" w:right="709"/>
        <w:jc w:val="center"/>
        <w:rPr>
          <w:sz w:val="20"/>
        </w:rPr>
      </w:pPr>
      <w:r>
        <w:rPr>
          <w:sz w:val="20"/>
        </w:rPr>
        <w:t>(найменування</w:t>
      </w:r>
      <w:r>
        <w:rPr>
          <w:spacing w:val="-4"/>
          <w:sz w:val="20"/>
        </w:rPr>
        <w:t xml:space="preserve"> </w:t>
      </w:r>
      <w:r>
        <w:rPr>
          <w:sz w:val="20"/>
        </w:rPr>
        <w:t>ліцензіата)</w:t>
      </w:r>
    </w:p>
    <w:tbl>
      <w:tblPr>
        <w:tblW w:w="10652" w:type="dxa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"/>
        <w:gridCol w:w="3494"/>
        <w:gridCol w:w="1100"/>
        <w:gridCol w:w="990"/>
        <w:gridCol w:w="1100"/>
        <w:gridCol w:w="962"/>
        <w:gridCol w:w="908"/>
        <w:gridCol w:w="990"/>
      </w:tblGrid>
      <w:tr w:rsidR="00524FAE" w:rsidTr="00B1346B">
        <w:trPr>
          <w:trHeight w:val="447"/>
        </w:trPr>
        <w:tc>
          <w:tcPr>
            <w:tcW w:w="1108" w:type="dxa"/>
            <w:vMerge w:val="restart"/>
          </w:tcPr>
          <w:p w:rsidR="00524FAE" w:rsidRPr="00B1346B" w:rsidRDefault="00524FAE" w:rsidP="00B1346B">
            <w:pPr>
              <w:pStyle w:val="TableParagraph"/>
              <w:ind w:left="285"/>
              <w:rPr>
                <w:sz w:val="20"/>
                <w:szCs w:val="20"/>
              </w:rPr>
            </w:pPr>
            <w:r w:rsidRPr="00B1346B">
              <w:rPr>
                <w:sz w:val="20"/>
                <w:szCs w:val="20"/>
              </w:rPr>
              <w:t>№</w:t>
            </w:r>
            <w:r w:rsidRPr="00B1346B">
              <w:rPr>
                <w:spacing w:val="1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з/п</w:t>
            </w:r>
          </w:p>
        </w:tc>
        <w:tc>
          <w:tcPr>
            <w:tcW w:w="4594" w:type="dxa"/>
            <w:gridSpan w:val="2"/>
            <w:vMerge w:val="restart"/>
          </w:tcPr>
          <w:p w:rsidR="00524FAE" w:rsidRPr="00B1346B" w:rsidRDefault="00524FAE" w:rsidP="00B1346B">
            <w:pPr>
              <w:pStyle w:val="TableParagraph"/>
              <w:ind w:left="1162"/>
              <w:rPr>
                <w:sz w:val="20"/>
                <w:szCs w:val="20"/>
              </w:rPr>
            </w:pPr>
            <w:r w:rsidRPr="00B1346B">
              <w:rPr>
                <w:sz w:val="20"/>
                <w:szCs w:val="20"/>
              </w:rPr>
              <w:t>Найменування</w:t>
            </w:r>
            <w:r w:rsidRPr="00B1346B">
              <w:rPr>
                <w:spacing w:val="-2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заходів</w:t>
            </w:r>
          </w:p>
        </w:tc>
        <w:tc>
          <w:tcPr>
            <w:tcW w:w="4950" w:type="dxa"/>
            <w:gridSpan w:val="5"/>
          </w:tcPr>
          <w:p w:rsidR="00524FAE" w:rsidRPr="00B1346B" w:rsidRDefault="00524FAE" w:rsidP="00B1346B">
            <w:pPr>
              <w:pStyle w:val="TableParagraph"/>
              <w:ind w:left="108" w:right="618"/>
              <w:jc w:val="center"/>
              <w:rPr>
                <w:sz w:val="20"/>
                <w:szCs w:val="20"/>
              </w:rPr>
            </w:pPr>
            <w:r w:rsidRPr="00B1346B">
              <w:rPr>
                <w:sz w:val="20"/>
                <w:szCs w:val="20"/>
              </w:rPr>
              <w:t>Кошти, що враховуються у структурі тарифів за джерелами фінансування,</w:t>
            </w:r>
            <w:r w:rsidRPr="00B1346B">
              <w:rPr>
                <w:spacing w:val="-52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тис. грн</w:t>
            </w:r>
            <w:r w:rsidRPr="00B1346B">
              <w:rPr>
                <w:spacing w:val="1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(без</w:t>
            </w:r>
            <w:r w:rsidRPr="00B1346B">
              <w:rPr>
                <w:spacing w:val="-1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ПДВ)</w:t>
            </w:r>
          </w:p>
        </w:tc>
      </w:tr>
      <w:tr w:rsidR="00524FAE" w:rsidTr="00B1346B">
        <w:trPr>
          <w:trHeight w:val="287"/>
        </w:trPr>
        <w:tc>
          <w:tcPr>
            <w:tcW w:w="1108" w:type="dxa"/>
            <w:vMerge/>
            <w:tcBorders>
              <w:top w:val="nil"/>
            </w:tcBorders>
          </w:tcPr>
          <w:p w:rsidR="00524FAE" w:rsidRPr="00B1346B" w:rsidRDefault="00524FAE" w:rsidP="00B1346B">
            <w:pPr>
              <w:rPr>
                <w:sz w:val="20"/>
                <w:szCs w:val="20"/>
              </w:rPr>
            </w:pPr>
          </w:p>
        </w:tc>
        <w:tc>
          <w:tcPr>
            <w:tcW w:w="4594" w:type="dxa"/>
            <w:gridSpan w:val="2"/>
            <w:vMerge/>
            <w:tcBorders>
              <w:top w:val="nil"/>
            </w:tcBorders>
          </w:tcPr>
          <w:p w:rsidR="00524FAE" w:rsidRPr="00B1346B" w:rsidRDefault="00524FAE" w:rsidP="00B1346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524FAE" w:rsidRPr="00B1346B" w:rsidRDefault="00524FAE" w:rsidP="00B1346B">
            <w:pPr>
              <w:pStyle w:val="TableParagraph"/>
              <w:ind w:left="306" w:right="99" w:hanging="182"/>
              <w:rPr>
                <w:sz w:val="20"/>
                <w:szCs w:val="20"/>
              </w:rPr>
            </w:pPr>
            <w:r w:rsidRPr="00B1346B">
              <w:rPr>
                <w:sz w:val="20"/>
                <w:szCs w:val="20"/>
              </w:rPr>
              <w:t>загальна</w:t>
            </w:r>
            <w:r w:rsidRPr="00B1346B">
              <w:rPr>
                <w:spacing w:val="-52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сума</w:t>
            </w:r>
          </w:p>
        </w:tc>
        <w:tc>
          <w:tcPr>
            <w:tcW w:w="3960" w:type="dxa"/>
            <w:gridSpan w:val="4"/>
          </w:tcPr>
          <w:p w:rsidR="00524FAE" w:rsidRPr="00B1346B" w:rsidRDefault="00524FAE" w:rsidP="00B1346B">
            <w:pPr>
              <w:pStyle w:val="TableParagraph"/>
              <w:ind w:right="1210"/>
              <w:rPr>
                <w:sz w:val="20"/>
                <w:szCs w:val="20"/>
              </w:rPr>
            </w:pPr>
            <w:r w:rsidRPr="00B1346B">
              <w:rPr>
                <w:sz w:val="20"/>
                <w:szCs w:val="20"/>
              </w:rPr>
              <w:t>з</w:t>
            </w:r>
            <w:r w:rsidRPr="00B1346B">
              <w:rPr>
                <w:spacing w:val="-5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урахуванням:</w:t>
            </w:r>
          </w:p>
        </w:tc>
      </w:tr>
      <w:tr w:rsidR="00524FAE" w:rsidTr="00B1346B">
        <w:trPr>
          <w:trHeight w:val="2075"/>
        </w:trPr>
        <w:tc>
          <w:tcPr>
            <w:tcW w:w="1108" w:type="dxa"/>
            <w:vMerge/>
            <w:tcBorders>
              <w:top w:val="nil"/>
            </w:tcBorders>
          </w:tcPr>
          <w:p w:rsidR="00524FAE" w:rsidRPr="00B1346B" w:rsidRDefault="00524FAE" w:rsidP="00B1346B">
            <w:pPr>
              <w:rPr>
                <w:sz w:val="20"/>
                <w:szCs w:val="20"/>
              </w:rPr>
            </w:pPr>
          </w:p>
        </w:tc>
        <w:tc>
          <w:tcPr>
            <w:tcW w:w="4594" w:type="dxa"/>
            <w:gridSpan w:val="2"/>
            <w:vMerge/>
            <w:tcBorders>
              <w:top w:val="nil"/>
            </w:tcBorders>
          </w:tcPr>
          <w:p w:rsidR="00524FAE" w:rsidRPr="00B1346B" w:rsidRDefault="00524FAE" w:rsidP="00B1346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524FAE" w:rsidRPr="00B1346B" w:rsidRDefault="00524FAE" w:rsidP="00B1346B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524FAE" w:rsidRPr="00B1346B" w:rsidRDefault="00524FAE" w:rsidP="00B1346B">
            <w:pPr>
              <w:pStyle w:val="TableParagraph"/>
              <w:ind w:left="88" w:right="11" w:hanging="50"/>
              <w:jc w:val="center"/>
              <w:rPr>
                <w:sz w:val="20"/>
                <w:szCs w:val="20"/>
              </w:rPr>
            </w:pPr>
            <w:r w:rsidRPr="00B1346B">
              <w:rPr>
                <w:sz w:val="20"/>
                <w:szCs w:val="20"/>
              </w:rPr>
              <w:t>амортизаційні</w:t>
            </w:r>
            <w:r w:rsidRPr="00B1346B">
              <w:rPr>
                <w:spacing w:val="-52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відрахування</w:t>
            </w:r>
          </w:p>
        </w:tc>
        <w:tc>
          <w:tcPr>
            <w:tcW w:w="962" w:type="dxa"/>
          </w:tcPr>
          <w:p w:rsidR="00524FAE" w:rsidRPr="00B1346B" w:rsidRDefault="00524FAE" w:rsidP="00B1346B">
            <w:pPr>
              <w:pStyle w:val="TableParagraph"/>
              <w:ind w:left="127" w:right="98" w:firstLine="55"/>
              <w:jc w:val="center"/>
              <w:rPr>
                <w:sz w:val="20"/>
                <w:szCs w:val="20"/>
              </w:rPr>
            </w:pPr>
            <w:r w:rsidRPr="00B1346B">
              <w:rPr>
                <w:sz w:val="20"/>
                <w:szCs w:val="20"/>
              </w:rPr>
              <w:t>виробничі</w:t>
            </w:r>
            <w:r w:rsidRPr="00B1346B">
              <w:rPr>
                <w:spacing w:val="1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інвестиції з</w:t>
            </w:r>
            <w:r w:rsidRPr="00B1346B">
              <w:rPr>
                <w:spacing w:val="-52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прибутку</w:t>
            </w:r>
          </w:p>
        </w:tc>
        <w:tc>
          <w:tcPr>
            <w:tcW w:w="908" w:type="dxa"/>
          </w:tcPr>
          <w:p w:rsidR="00524FAE" w:rsidRPr="00B1346B" w:rsidRDefault="00524FAE" w:rsidP="00B1346B">
            <w:pPr>
              <w:pStyle w:val="TableParagraph"/>
              <w:ind w:left="50" w:right="27" w:firstLine="3"/>
              <w:jc w:val="center"/>
              <w:rPr>
                <w:sz w:val="20"/>
                <w:szCs w:val="20"/>
              </w:rPr>
            </w:pPr>
            <w:r w:rsidRPr="00B1346B">
              <w:rPr>
                <w:sz w:val="20"/>
                <w:szCs w:val="20"/>
              </w:rPr>
              <w:t>сума позичкових</w:t>
            </w:r>
            <w:r w:rsidRPr="00B1346B">
              <w:rPr>
                <w:spacing w:val="1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коштів та відсотків</w:t>
            </w:r>
            <w:r w:rsidRPr="00B1346B">
              <w:rPr>
                <w:spacing w:val="-52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за</w:t>
            </w:r>
            <w:r w:rsidRPr="00B1346B">
              <w:rPr>
                <w:spacing w:val="-3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їх</w:t>
            </w:r>
            <w:r w:rsidRPr="00B1346B">
              <w:rPr>
                <w:spacing w:val="-6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використання,</w:t>
            </w:r>
            <w:r>
              <w:rPr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що підлягає</w:t>
            </w:r>
            <w:r w:rsidRPr="00B1346B">
              <w:rPr>
                <w:spacing w:val="1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поверненню у</w:t>
            </w:r>
            <w:r w:rsidRPr="00B1346B">
              <w:rPr>
                <w:spacing w:val="1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планованому</w:t>
            </w:r>
            <w:r w:rsidRPr="00B1346B">
              <w:rPr>
                <w:spacing w:val="-5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періоді</w:t>
            </w:r>
          </w:p>
        </w:tc>
        <w:tc>
          <w:tcPr>
            <w:tcW w:w="990" w:type="dxa"/>
          </w:tcPr>
          <w:p w:rsidR="00524FAE" w:rsidRPr="00B1346B" w:rsidRDefault="00524FAE" w:rsidP="00B1346B">
            <w:pPr>
              <w:pStyle w:val="TableParagraph"/>
              <w:ind w:left="186"/>
              <w:jc w:val="center"/>
              <w:rPr>
                <w:sz w:val="20"/>
                <w:szCs w:val="20"/>
              </w:rPr>
            </w:pPr>
            <w:r w:rsidRPr="00B1346B">
              <w:rPr>
                <w:sz w:val="20"/>
                <w:szCs w:val="20"/>
              </w:rPr>
              <w:t>сума інших залучених</w:t>
            </w:r>
            <w:r w:rsidRPr="00B1346B">
              <w:rPr>
                <w:spacing w:val="-52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коштів, що підлягає</w:t>
            </w:r>
            <w:r w:rsidRPr="00B1346B">
              <w:rPr>
                <w:spacing w:val="1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поверненню у</w:t>
            </w:r>
            <w:r w:rsidRPr="00B1346B">
              <w:rPr>
                <w:spacing w:val="1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планованому</w:t>
            </w:r>
            <w:r w:rsidRPr="00B1346B">
              <w:rPr>
                <w:spacing w:val="-6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періоді</w:t>
            </w:r>
          </w:p>
        </w:tc>
      </w:tr>
      <w:tr w:rsidR="00524FAE" w:rsidTr="00B1346B">
        <w:trPr>
          <w:trHeight w:val="287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594" w:type="dxa"/>
            <w:gridSpan w:val="2"/>
          </w:tcPr>
          <w:p w:rsidR="00524FAE" w:rsidRDefault="00524FAE" w:rsidP="00B1346B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ind w:left="980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</w:tr>
      <w:tr w:rsidR="00524FAE" w:rsidTr="00B1346B">
        <w:trPr>
          <w:trHeight w:val="346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І</w:t>
            </w:r>
          </w:p>
        </w:tc>
        <w:tc>
          <w:tcPr>
            <w:tcW w:w="9544" w:type="dxa"/>
            <w:gridSpan w:val="7"/>
          </w:tcPr>
          <w:p w:rsidR="00524FAE" w:rsidRDefault="00524FAE" w:rsidP="00B1346B">
            <w:pPr>
              <w:pStyle w:val="TableParagraph"/>
              <w:ind w:right="4894"/>
              <w:rPr>
                <w:b/>
                <w:sz w:val="20"/>
              </w:rPr>
            </w:pPr>
            <w:r>
              <w:rPr>
                <w:b/>
                <w:sz w:val="20"/>
              </w:rPr>
              <w:t>Виробництво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теплової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енергії</w:t>
            </w:r>
          </w:p>
        </w:tc>
      </w:tr>
      <w:tr w:rsidR="00524FAE" w:rsidTr="00B1346B">
        <w:trPr>
          <w:trHeight w:val="623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ind w:left="343" w:right="259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9544" w:type="dxa"/>
            <w:gridSpan w:val="7"/>
          </w:tcPr>
          <w:p w:rsidR="00524FAE" w:rsidRDefault="00524FAE" w:rsidP="00B1346B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z w:val="20"/>
              </w:rPr>
              <w:t>Будівництво,</w:t>
            </w:r>
            <w:r>
              <w:rPr>
                <w:spacing w:val="-7"/>
                <w:sz w:val="20"/>
              </w:rPr>
              <w:t xml:space="preserve">  </w:t>
            </w:r>
            <w:r>
              <w:rPr>
                <w:sz w:val="20"/>
              </w:rPr>
              <w:t>реконструкція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модернізація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rFonts w:ascii="Calibri" w:hAnsi="Calibri"/>
                <w:sz w:val="20"/>
              </w:rPr>
              <w:t>’</w:t>
            </w:r>
            <w:r>
              <w:rPr>
                <w:sz w:val="20"/>
              </w:rPr>
              <w:t>єктів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теплопостачання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(звільняється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оподаткування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згідно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154.9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Податкового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кодексу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України),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урахуванням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</w:tr>
      <w:tr w:rsidR="00524FAE" w:rsidTr="00B1346B">
        <w:trPr>
          <w:trHeight w:val="564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ind w:left="358" w:right="228"/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4594" w:type="dxa"/>
            <w:gridSpan w:val="2"/>
          </w:tcPr>
          <w:p w:rsidR="00524FAE" w:rsidRDefault="00524FAE" w:rsidP="00B1346B">
            <w:pPr>
              <w:pStyle w:val="TableParagraph"/>
              <w:ind w:left="1870" w:right="50" w:hanging="1801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зниження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питомих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витрат,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втрат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rPr>
                <w:sz w:val="28"/>
              </w:rPr>
            </w:pPr>
          </w:p>
          <w:p w:rsidR="00524FAE" w:rsidRDefault="00524FAE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rPr>
                <w:sz w:val="28"/>
              </w:rPr>
            </w:pPr>
          </w:p>
          <w:p w:rsidR="00524FAE" w:rsidRDefault="00524FAE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rPr>
                <w:sz w:val="28"/>
              </w:rPr>
            </w:pPr>
          </w:p>
          <w:p w:rsidR="00524FAE" w:rsidRDefault="00524FAE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rPr>
                <w:sz w:val="28"/>
              </w:rPr>
            </w:pPr>
          </w:p>
          <w:p w:rsidR="00524FAE" w:rsidRDefault="00524FAE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rPr>
                <w:sz w:val="28"/>
              </w:rPr>
            </w:pPr>
          </w:p>
          <w:p w:rsidR="00524FAE" w:rsidRDefault="00524FAE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trHeight w:val="490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ind w:left="339" w:right="259"/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4594" w:type="dxa"/>
            <w:gridSpan w:val="2"/>
          </w:tcPr>
          <w:p w:rsidR="00524FAE" w:rsidRDefault="00524FAE" w:rsidP="00B1346B">
            <w:pPr>
              <w:pStyle w:val="TableParagraph"/>
              <w:ind w:left="53" w:right="41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забезпечення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технологічного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та/або</w:t>
            </w:r>
          </w:p>
          <w:p w:rsidR="00524FAE" w:rsidRDefault="00524FAE" w:rsidP="00B1346B">
            <w:pPr>
              <w:pStyle w:val="TableParagraph"/>
              <w:ind w:left="52" w:right="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комерційного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trHeight w:val="257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ind w:left="358" w:right="228"/>
              <w:jc w:val="center"/>
              <w:rPr>
                <w:sz w:val="20"/>
              </w:rPr>
            </w:pPr>
            <w:r>
              <w:rPr>
                <w:sz w:val="20"/>
              </w:rPr>
              <w:t>1.1.3</w:t>
            </w:r>
          </w:p>
        </w:tc>
        <w:tc>
          <w:tcPr>
            <w:tcW w:w="4594" w:type="dxa"/>
            <w:gridSpan w:val="2"/>
          </w:tcPr>
          <w:p w:rsidR="00524FAE" w:rsidRDefault="00524FAE" w:rsidP="00B1346B">
            <w:pPr>
              <w:pStyle w:val="TableParagraph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Інші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trHeight w:val="272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</w:tc>
        <w:tc>
          <w:tcPr>
            <w:tcW w:w="4594" w:type="dxa"/>
            <w:gridSpan w:val="2"/>
          </w:tcPr>
          <w:p w:rsidR="00524FAE" w:rsidRDefault="00524FAE" w:rsidP="00B1346B">
            <w:pPr>
              <w:pStyle w:val="TableParagraph"/>
              <w:ind w:left="54" w:right="41"/>
              <w:jc w:val="center"/>
              <w:rPr>
                <w:sz w:val="20"/>
              </w:rPr>
            </w:pPr>
            <w:r>
              <w:rPr>
                <w:sz w:val="20"/>
              </w:rPr>
              <w:t>Усього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trHeight w:val="331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ind w:left="358" w:right="223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9544" w:type="dxa"/>
            <w:gridSpan w:val="7"/>
          </w:tcPr>
          <w:p w:rsidR="00524FAE" w:rsidRDefault="00524FAE" w:rsidP="00B1346B">
            <w:pPr>
              <w:pStyle w:val="TableParagraph"/>
              <w:ind w:left="928"/>
              <w:rPr>
                <w:sz w:val="20"/>
              </w:rPr>
            </w:pPr>
            <w:r>
              <w:rPr>
                <w:sz w:val="20"/>
              </w:rPr>
              <w:t>Інші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звільняється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оподаткування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згідноз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154.9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статті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154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Податкового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кодексу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України),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урахуванням:</w:t>
            </w:r>
          </w:p>
        </w:tc>
      </w:tr>
      <w:tr w:rsidR="00524FAE" w:rsidTr="00B1346B">
        <w:trPr>
          <w:trHeight w:val="490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ind w:left="327" w:right="259"/>
              <w:jc w:val="center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4594" w:type="dxa"/>
            <w:gridSpan w:val="2"/>
          </w:tcPr>
          <w:p w:rsidR="00524FAE" w:rsidRDefault="00524FAE" w:rsidP="00B1346B">
            <w:pPr>
              <w:pStyle w:val="TableParagraph"/>
              <w:ind w:left="55" w:right="41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зниження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питомих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витрат,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втрат</w:t>
            </w:r>
          </w:p>
          <w:p w:rsidR="00524FAE" w:rsidRDefault="00524FAE" w:rsidP="00B1346B">
            <w:pPr>
              <w:pStyle w:val="TableParagraph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ресурсів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trHeight w:val="463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ind w:left="327" w:right="259"/>
              <w:jc w:val="center"/>
              <w:rPr>
                <w:sz w:val="20"/>
              </w:rPr>
            </w:pPr>
            <w:r>
              <w:rPr>
                <w:sz w:val="20"/>
              </w:rPr>
              <w:t>1.2.2</w:t>
            </w:r>
          </w:p>
        </w:tc>
        <w:tc>
          <w:tcPr>
            <w:tcW w:w="4594" w:type="dxa"/>
            <w:gridSpan w:val="2"/>
          </w:tcPr>
          <w:p w:rsidR="00524FAE" w:rsidRDefault="00524FAE" w:rsidP="00B1346B">
            <w:pPr>
              <w:pStyle w:val="TableParagraph"/>
              <w:ind w:left="53" w:right="41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забезпечення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технологічного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та/або</w:t>
            </w:r>
          </w:p>
          <w:p w:rsidR="00524FAE" w:rsidRDefault="00524FAE" w:rsidP="00B1346B">
            <w:pPr>
              <w:pStyle w:val="TableParagraph"/>
              <w:ind w:left="52" w:right="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комерційного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trHeight w:val="463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ind w:left="339" w:right="259"/>
              <w:jc w:val="center"/>
              <w:rPr>
                <w:sz w:val="20"/>
              </w:rPr>
            </w:pPr>
            <w:r>
              <w:rPr>
                <w:sz w:val="20"/>
              </w:rPr>
              <w:t>1.2.3</w:t>
            </w:r>
          </w:p>
        </w:tc>
        <w:tc>
          <w:tcPr>
            <w:tcW w:w="4594" w:type="dxa"/>
            <w:gridSpan w:val="2"/>
          </w:tcPr>
          <w:p w:rsidR="00524FAE" w:rsidRDefault="00524FAE" w:rsidP="00B1346B">
            <w:pPr>
              <w:pStyle w:val="TableParagraph"/>
              <w:ind w:left="55" w:right="36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впровадження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розвитку</w:t>
            </w:r>
          </w:p>
          <w:p w:rsidR="00524FAE" w:rsidRDefault="00524FAE" w:rsidP="00B1346B">
            <w:pPr>
              <w:pStyle w:val="TableParagraph"/>
              <w:ind w:left="53" w:right="41"/>
              <w:jc w:val="center"/>
              <w:rPr>
                <w:sz w:val="20"/>
              </w:rPr>
            </w:pPr>
            <w:r>
              <w:rPr>
                <w:sz w:val="20"/>
              </w:rPr>
              <w:t>інформаційних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технологій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trHeight w:val="696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left="358" w:right="241"/>
              <w:jc w:val="center"/>
              <w:rPr>
                <w:sz w:val="20"/>
              </w:rPr>
            </w:pPr>
            <w:r>
              <w:rPr>
                <w:sz w:val="20"/>
              </w:rPr>
              <w:t>1.2.4</w:t>
            </w:r>
          </w:p>
        </w:tc>
        <w:tc>
          <w:tcPr>
            <w:tcW w:w="4594" w:type="dxa"/>
            <w:gridSpan w:val="2"/>
          </w:tcPr>
          <w:p w:rsidR="00524FAE" w:rsidRDefault="00524FAE" w:rsidP="00B1346B">
            <w:pPr>
              <w:pStyle w:val="TableParagraph"/>
              <w:ind w:left="593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модернізації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закупівлі</w:t>
            </w:r>
          </w:p>
          <w:p w:rsidR="00524FAE" w:rsidRDefault="00524FAE" w:rsidP="00B1346B">
            <w:pPr>
              <w:pStyle w:val="TableParagraph"/>
              <w:ind w:left="931" w:right="589" w:hanging="320"/>
              <w:rPr>
                <w:sz w:val="20"/>
              </w:rPr>
            </w:pPr>
            <w:r>
              <w:rPr>
                <w:sz w:val="20"/>
              </w:rPr>
              <w:t>транспортних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засобів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спеціального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спеціалізованого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призначення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18"/>
              </w:rPr>
            </w:pPr>
          </w:p>
          <w:p w:rsidR="00524FAE" w:rsidRDefault="00524FAE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18"/>
              </w:rPr>
            </w:pPr>
          </w:p>
          <w:p w:rsidR="00524FAE" w:rsidRDefault="00524FAE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18"/>
              </w:rPr>
            </w:pPr>
          </w:p>
          <w:p w:rsidR="00524FAE" w:rsidRDefault="00524FAE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18"/>
              </w:rPr>
            </w:pPr>
          </w:p>
          <w:p w:rsidR="00524FAE" w:rsidRDefault="00524FAE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18"/>
              </w:rPr>
            </w:pPr>
          </w:p>
          <w:p w:rsidR="00524FAE" w:rsidRDefault="00524FAE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trHeight w:val="272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ind w:left="358" w:right="241"/>
              <w:jc w:val="center"/>
              <w:rPr>
                <w:sz w:val="20"/>
              </w:rPr>
            </w:pPr>
            <w:r>
              <w:rPr>
                <w:sz w:val="20"/>
              </w:rPr>
              <w:t>1.2.5</w:t>
            </w:r>
          </w:p>
        </w:tc>
        <w:tc>
          <w:tcPr>
            <w:tcW w:w="4594" w:type="dxa"/>
            <w:gridSpan w:val="2"/>
          </w:tcPr>
          <w:p w:rsidR="00524FAE" w:rsidRDefault="00524FAE" w:rsidP="00B1346B">
            <w:pPr>
              <w:pStyle w:val="TableParagraph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Інші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trHeight w:val="288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</w:tc>
        <w:tc>
          <w:tcPr>
            <w:tcW w:w="4594" w:type="dxa"/>
            <w:gridSpan w:val="2"/>
          </w:tcPr>
          <w:p w:rsidR="00524FAE" w:rsidRDefault="00524FAE" w:rsidP="00B1346B">
            <w:pPr>
              <w:pStyle w:val="TableParagraph"/>
              <w:ind w:left="54" w:right="41"/>
              <w:jc w:val="center"/>
              <w:rPr>
                <w:sz w:val="20"/>
              </w:rPr>
            </w:pPr>
            <w:r>
              <w:rPr>
                <w:sz w:val="20"/>
              </w:rPr>
              <w:t>Усього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trHeight w:val="229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4594" w:type="dxa"/>
            <w:gridSpan w:val="2"/>
          </w:tcPr>
          <w:p w:rsidR="00524FAE" w:rsidRDefault="00524FAE" w:rsidP="00B1346B">
            <w:pPr>
              <w:pStyle w:val="TableParagraph"/>
              <w:ind w:left="54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Усього за розділом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І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ind w:left="100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</w:tr>
      <w:tr w:rsidR="00524FAE" w:rsidTr="00B1346B">
        <w:trPr>
          <w:trHeight w:val="229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ind w:left="295" w:right="259"/>
              <w:jc w:val="center"/>
              <w:rPr>
                <w:sz w:val="20"/>
              </w:rPr>
            </w:pPr>
            <w:r>
              <w:rPr>
                <w:sz w:val="20"/>
              </w:rPr>
              <w:t>ІІ</w:t>
            </w:r>
          </w:p>
        </w:tc>
        <w:tc>
          <w:tcPr>
            <w:tcW w:w="9544" w:type="dxa"/>
            <w:gridSpan w:val="7"/>
          </w:tcPr>
          <w:p w:rsidR="00524FAE" w:rsidRDefault="00524FAE" w:rsidP="00B1346B">
            <w:pPr>
              <w:pStyle w:val="TableParagraph"/>
              <w:ind w:left="964" w:right="1683"/>
              <w:jc w:val="center"/>
              <w:rPr>
                <w:sz w:val="20"/>
              </w:rPr>
            </w:pPr>
            <w:r>
              <w:rPr>
                <w:sz w:val="20"/>
              </w:rPr>
              <w:t>Транспортування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теплової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енергії</w:t>
            </w:r>
          </w:p>
        </w:tc>
      </w:tr>
      <w:tr w:rsidR="00524FAE" w:rsidTr="00B1346B">
        <w:trPr>
          <w:trHeight w:val="595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ind w:left="343" w:right="259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9544" w:type="dxa"/>
            <w:gridSpan w:val="7"/>
          </w:tcPr>
          <w:p w:rsidR="00524FAE" w:rsidRDefault="00524FAE" w:rsidP="00B1346B">
            <w:pPr>
              <w:pStyle w:val="TableParagraph"/>
              <w:ind w:left="85"/>
              <w:jc w:val="center"/>
              <w:rPr>
                <w:sz w:val="20"/>
              </w:rPr>
            </w:pPr>
            <w:r>
              <w:rPr>
                <w:sz w:val="20"/>
              </w:rPr>
              <w:t>Будівництво,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реконструкція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модернізація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rFonts w:ascii="Calibri" w:hAnsi="Calibri"/>
                <w:sz w:val="20"/>
              </w:rPr>
              <w:t>’</w:t>
            </w:r>
            <w:r>
              <w:rPr>
                <w:sz w:val="20"/>
              </w:rPr>
              <w:t>єктів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теплопостачання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(звільняється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оподаткування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згідно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154.9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Податкового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кодексу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України),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урахуванням:</w:t>
            </w:r>
          </w:p>
        </w:tc>
      </w:tr>
      <w:tr w:rsidR="00524FAE" w:rsidTr="00B1346B">
        <w:trPr>
          <w:trHeight w:val="521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ind w:left="358" w:right="228"/>
              <w:jc w:val="center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4594" w:type="dxa"/>
            <w:gridSpan w:val="2"/>
          </w:tcPr>
          <w:p w:rsidR="00524FAE" w:rsidRDefault="00524FAE" w:rsidP="00B1346B">
            <w:pPr>
              <w:pStyle w:val="TableParagraph"/>
              <w:ind w:left="1870" w:right="50" w:hanging="1801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зниження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питомих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витрат,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втрат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rPr>
                <w:sz w:val="25"/>
              </w:rPr>
            </w:pPr>
          </w:p>
          <w:p w:rsidR="00524FAE" w:rsidRDefault="00524FAE" w:rsidP="00B1346B">
            <w:pPr>
              <w:pStyle w:val="TableParagraph"/>
              <w:ind w:left="110" w:right="212"/>
              <w:jc w:val="center"/>
              <w:rPr>
                <w:sz w:val="20"/>
              </w:rPr>
            </w:pPr>
            <w:r>
              <w:rPr>
                <w:sz w:val="20"/>
              </w:rPr>
              <w:t>1029,0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rPr>
                <w:sz w:val="25"/>
              </w:rPr>
            </w:pPr>
          </w:p>
          <w:p w:rsidR="00524FAE" w:rsidRDefault="00524FAE" w:rsidP="00B1346B">
            <w:pPr>
              <w:pStyle w:val="TableParagraph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37,3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rPr>
                <w:sz w:val="25"/>
              </w:rPr>
            </w:pPr>
          </w:p>
          <w:p w:rsidR="00524FAE" w:rsidRDefault="00524FAE" w:rsidP="00B1346B">
            <w:pPr>
              <w:pStyle w:val="TableParagraph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991,7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rPr>
                <w:sz w:val="25"/>
              </w:rPr>
            </w:pPr>
          </w:p>
          <w:p w:rsidR="00524FAE" w:rsidRDefault="00524FAE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rPr>
                <w:sz w:val="25"/>
              </w:rPr>
            </w:pPr>
          </w:p>
          <w:p w:rsidR="00524FAE" w:rsidRDefault="00524FAE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trHeight w:val="521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ind w:left="339" w:right="259"/>
              <w:jc w:val="center"/>
              <w:rPr>
                <w:sz w:val="20"/>
              </w:rPr>
            </w:pPr>
            <w:r>
              <w:rPr>
                <w:sz w:val="20"/>
              </w:rPr>
              <w:t>2.1.2</w:t>
            </w:r>
          </w:p>
        </w:tc>
        <w:tc>
          <w:tcPr>
            <w:tcW w:w="4594" w:type="dxa"/>
            <w:gridSpan w:val="2"/>
          </w:tcPr>
          <w:p w:rsidR="00524FAE" w:rsidRDefault="00524FAE" w:rsidP="00B1346B">
            <w:pPr>
              <w:pStyle w:val="TableParagraph"/>
              <w:ind w:left="962" w:right="75" w:hanging="868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забезпечення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технологічного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та/або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комерційного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rPr>
                <w:sz w:val="25"/>
              </w:rPr>
            </w:pPr>
          </w:p>
          <w:p w:rsidR="00524FAE" w:rsidRDefault="00524FAE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rPr>
                <w:sz w:val="25"/>
              </w:rPr>
            </w:pPr>
          </w:p>
          <w:p w:rsidR="00524FAE" w:rsidRDefault="00524FAE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rPr>
                <w:sz w:val="25"/>
              </w:rPr>
            </w:pPr>
          </w:p>
          <w:p w:rsidR="00524FAE" w:rsidRDefault="00524FAE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rPr>
                <w:sz w:val="25"/>
              </w:rPr>
            </w:pPr>
          </w:p>
          <w:p w:rsidR="00524FAE" w:rsidRDefault="00524FAE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rPr>
                <w:sz w:val="25"/>
              </w:rPr>
            </w:pPr>
          </w:p>
          <w:p w:rsidR="00524FAE" w:rsidRDefault="00524FAE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trHeight w:val="229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ind w:left="358" w:right="228"/>
              <w:jc w:val="center"/>
              <w:rPr>
                <w:sz w:val="20"/>
              </w:rPr>
            </w:pPr>
            <w:r>
              <w:rPr>
                <w:sz w:val="20"/>
              </w:rPr>
              <w:t>2.1.3</w:t>
            </w:r>
          </w:p>
        </w:tc>
        <w:tc>
          <w:tcPr>
            <w:tcW w:w="4594" w:type="dxa"/>
            <w:gridSpan w:val="2"/>
          </w:tcPr>
          <w:p w:rsidR="00524FAE" w:rsidRDefault="00524FAE" w:rsidP="00B1346B">
            <w:pPr>
              <w:pStyle w:val="TableParagraph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Інші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trHeight w:val="229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4594" w:type="dxa"/>
            <w:gridSpan w:val="2"/>
          </w:tcPr>
          <w:p w:rsidR="00524FAE" w:rsidRDefault="00524FAE" w:rsidP="00B1346B">
            <w:pPr>
              <w:pStyle w:val="TableParagraph"/>
              <w:ind w:left="51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Усього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пунктом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2.1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ind w:left="110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1029,0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37,3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ind w:left="110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991,7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ind w:left="100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</w:tr>
      <w:tr w:rsidR="00524FAE" w:rsidTr="00B1346B">
        <w:trPr>
          <w:trHeight w:val="288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9544" w:type="dxa"/>
            <w:gridSpan w:val="7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Інші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звільняється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оподаткування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згідно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154.9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статті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Податкового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кодексу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України),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урахуванням:</w:t>
            </w:r>
          </w:p>
        </w:tc>
      </w:tr>
      <w:tr w:rsidR="00524FAE" w:rsidTr="00B1346B">
        <w:trPr>
          <w:trHeight w:val="536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4594" w:type="dxa"/>
            <w:gridSpan w:val="2"/>
          </w:tcPr>
          <w:p w:rsidR="00524FAE" w:rsidRDefault="00524FAE" w:rsidP="00B1346B">
            <w:pPr>
              <w:pStyle w:val="TableParagraph"/>
              <w:ind w:hanging="1801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зниження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питомих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витрат,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втрат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rPr>
                <w:sz w:val="26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rPr>
                <w:sz w:val="26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rPr>
                <w:sz w:val="26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rPr>
                <w:sz w:val="26"/>
              </w:rPr>
            </w:pPr>
          </w:p>
          <w:p w:rsidR="00524FAE" w:rsidRDefault="00524FAE" w:rsidP="00B1346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rPr>
                <w:sz w:val="26"/>
              </w:rPr>
            </w:pPr>
          </w:p>
          <w:p w:rsidR="00524FAE" w:rsidRDefault="00524FAE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gridAfter w:val="1"/>
          <w:wAfter w:w="990" w:type="dxa"/>
          <w:trHeight w:val="506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2.2.2</w:t>
            </w:r>
          </w:p>
        </w:tc>
        <w:tc>
          <w:tcPr>
            <w:tcW w:w="3494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забезпечення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технологічного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та/або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комерційного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rPr>
                <w:sz w:val="23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rPr>
                <w:sz w:val="23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rPr>
                <w:sz w:val="23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rPr>
                <w:sz w:val="23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rPr>
                <w:sz w:val="23"/>
              </w:rPr>
            </w:pPr>
          </w:p>
          <w:p w:rsidR="00524FAE" w:rsidRDefault="00524FAE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gridAfter w:val="1"/>
          <w:wAfter w:w="990" w:type="dxa"/>
          <w:trHeight w:val="458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2.2.3</w:t>
            </w:r>
          </w:p>
        </w:tc>
        <w:tc>
          <w:tcPr>
            <w:tcW w:w="3494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впровадження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розвитку інформаційних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технологій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gridAfter w:val="1"/>
          <w:wAfter w:w="990" w:type="dxa"/>
          <w:trHeight w:val="712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2.2.4</w:t>
            </w:r>
          </w:p>
        </w:tc>
        <w:tc>
          <w:tcPr>
            <w:tcW w:w="3494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модернізації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закупівлі транспортних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засобів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спеціального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спеціалізованого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призначення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gridAfter w:val="1"/>
          <w:wAfter w:w="990" w:type="dxa"/>
          <w:trHeight w:val="213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2.2.5</w:t>
            </w:r>
          </w:p>
        </w:tc>
        <w:tc>
          <w:tcPr>
            <w:tcW w:w="3494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Інші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gridAfter w:val="1"/>
          <w:wAfter w:w="990" w:type="dxa"/>
          <w:trHeight w:val="241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3494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Усього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пунктом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2.2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</w:tr>
      <w:tr w:rsidR="00524FAE" w:rsidTr="00B1346B">
        <w:trPr>
          <w:gridAfter w:val="1"/>
          <w:wAfter w:w="990" w:type="dxa"/>
          <w:trHeight w:val="229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3494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Усього за розділом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ІІ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1029,0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37,3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991,7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gridAfter w:val="1"/>
          <w:wAfter w:w="990" w:type="dxa"/>
          <w:trHeight w:val="229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ind w:left="292" w:right="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ІІІ</w:t>
            </w:r>
          </w:p>
        </w:tc>
        <w:tc>
          <w:tcPr>
            <w:tcW w:w="8554" w:type="dxa"/>
            <w:gridSpan w:val="6"/>
          </w:tcPr>
          <w:p w:rsidR="00524FAE" w:rsidRDefault="00524FAE" w:rsidP="00B1346B">
            <w:pPr>
              <w:pStyle w:val="TableParagraph"/>
              <w:ind w:left="1184" w:right="20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Постачання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теплової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енергії</w:t>
            </w:r>
          </w:p>
        </w:tc>
      </w:tr>
      <w:tr w:rsidR="00524FAE" w:rsidTr="00B1346B">
        <w:trPr>
          <w:gridAfter w:val="1"/>
          <w:wAfter w:w="990" w:type="dxa"/>
          <w:trHeight w:val="728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rPr>
                <w:sz w:val="21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8554" w:type="dxa"/>
            <w:gridSpan w:val="6"/>
          </w:tcPr>
          <w:p w:rsidR="00524FAE" w:rsidRDefault="00524FAE" w:rsidP="00B1346B">
            <w:pPr>
              <w:pStyle w:val="TableParagraph"/>
              <w:ind w:hanging="3798"/>
              <w:rPr>
                <w:sz w:val="20"/>
              </w:rPr>
            </w:pPr>
            <w:r>
              <w:rPr>
                <w:sz w:val="20"/>
              </w:rPr>
              <w:t>Будівництво,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реконструкція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модернізація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rFonts w:ascii="Calibri" w:hAnsi="Calibri"/>
                <w:sz w:val="20"/>
              </w:rPr>
              <w:t>’</w:t>
            </w:r>
            <w:r>
              <w:rPr>
                <w:sz w:val="20"/>
              </w:rPr>
              <w:t>єктів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теплопостачання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(звільняється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оподаткування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згідно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154.9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Податкового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кодексу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України),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урахуванням:</w:t>
            </w:r>
          </w:p>
        </w:tc>
      </w:tr>
      <w:tr w:rsidR="00524FAE" w:rsidTr="00B1346B">
        <w:trPr>
          <w:gridAfter w:val="1"/>
          <w:wAfter w:w="990" w:type="dxa"/>
          <w:trHeight w:val="490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3494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зниження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питомих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витрат,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втрат ресурсів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gridAfter w:val="1"/>
          <w:wAfter w:w="990" w:type="dxa"/>
          <w:trHeight w:val="462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3.1.2</w:t>
            </w:r>
          </w:p>
        </w:tc>
        <w:tc>
          <w:tcPr>
            <w:tcW w:w="3494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забезпечення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технологічного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та/або </w:t>
            </w:r>
            <w:r>
              <w:rPr>
                <w:spacing w:val="-1"/>
                <w:sz w:val="20"/>
              </w:rPr>
              <w:t>комерційного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gridAfter w:val="1"/>
          <w:wAfter w:w="990" w:type="dxa"/>
          <w:trHeight w:val="229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3.1.3</w:t>
            </w:r>
          </w:p>
        </w:tc>
        <w:tc>
          <w:tcPr>
            <w:tcW w:w="3494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Інші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gridAfter w:val="1"/>
          <w:wAfter w:w="990" w:type="dxa"/>
          <w:trHeight w:val="241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3494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Усього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gridAfter w:val="1"/>
          <w:wAfter w:w="990" w:type="dxa"/>
          <w:trHeight w:val="300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8554" w:type="dxa"/>
            <w:gridSpan w:val="6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Інші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звільняється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оподаткування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згідно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154.9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статті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Податкового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кодексу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України),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урахуванням:</w:t>
            </w:r>
          </w:p>
        </w:tc>
      </w:tr>
      <w:tr w:rsidR="00524FAE" w:rsidTr="00B1346B">
        <w:trPr>
          <w:gridAfter w:val="1"/>
          <w:wAfter w:w="990" w:type="dxa"/>
          <w:trHeight w:val="506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3494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зниження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питомих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витрат,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втрат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rPr>
                <w:sz w:val="23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rPr>
                <w:sz w:val="23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rPr>
                <w:sz w:val="23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rPr>
                <w:sz w:val="23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rPr>
                <w:sz w:val="23"/>
              </w:rPr>
            </w:pPr>
          </w:p>
          <w:p w:rsidR="00524FAE" w:rsidRDefault="00524FAE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gridAfter w:val="1"/>
          <w:wAfter w:w="990" w:type="dxa"/>
          <w:trHeight w:val="457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3.2.2</w:t>
            </w:r>
          </w:p>
        </w:tc>
        <w:tc>
          <w:tcPr>
            <w:tcW w:w="3494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забезпечення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технологічного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та/або </w:t>
            </w:r>
            <w:r>
              <w:rPr>
                <w:spacing w:val="-1"/>
                <w:sz w:val="20"/>
              </w:rPr>
              <w:t>комерційного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278,14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289,55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gridAfter w:val="1"/>
          <w:wAfter w:w="990" w:type="dxa"/>
          <w:trHeight w:val="463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3.2.3</w:t>
            </w:r>
          </w:p>
        </w:tc>
        <w:tc>
          <w:tcPr>
            <w:tcW w:w="3494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впровадження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розвитку інформаційних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технологій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gridAfter w:val="1"/>
          <w:wAfter w:w="990" w:type="dxa"/>
          <w:trHeight w:val="681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3.2.4</w:t>
            </w:r>
          </w:p>
        </w:tc>
        <w:tc>
          <w:tcPr>
            <w:tcW w:w="3494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модернізації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закупівлі транспортних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засобів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спеціального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спеціалізованого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призначення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</w:pPr>
          </w:p>
          <w:p w:rsidR="00524FAE" w:rsidRDefault="00524FAE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gridAfter w:val="1"/>
          <w:wAfter w:w="990" w:type="dxa"/>
          <w:trHeight w:val="256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3.2.5</w:t>
            </w:r>
          </w:p>
        </w:tc>
        <w:tc>
          <w:tcPr>
            <w:tcW w:w="3494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Інші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gridAfter w:val="1"/>
          <w:wAfter w:w="990" w:type="dxa"/>
          <w:trHeight w:val="272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</w:tc>
        <w:tc>
          <w:tcPr>
            <w:tcW w:w="3494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Усього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24FAE" w:rsidTr="00B1346B">
        <w:trPr>
          <w:gridAfter w:val="1"/>
          <w:wAfter w:w="990" w:type="dxa"/>
          <w:trHeight w:val="229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3494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Усього за розділом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ІІІ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278,14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289,55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</w:tr>
      <w:tr w:rsidR="00524FAE" w:rsidTr="00B1346B">
        <w:trPr>
          <w:gridAfter w:val="1"/>
          <w:wAfter w:w="990" w:type="dxa"/>
          <w:trHeight w:val="229"/>
        </w:trPr>
        <w:tc>
          <w:tcPr>
            <w:tcW w:w="1108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3494" w:type="dxa"/>
          </w:tcPr>
          <w:p w:rsidR="00524FAE" w:rsidRDefault="00524FAE" w:rsidP="00B1346B">
            <w:pPr>
              <w:pStyle w:val="TableParagraph"/>
              <w:ind w:left="51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Усього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інвестиційною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програмою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1307,1</w:t>
            </w:r>
          </w:p>
        </w:tc>
        <w:tc>
          <w:tcPr>
            <w:tcW w:w="99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37,3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1281,2</w:t>
            </w:r>
          </w:p>
        </w:tc>
        <w:tc>
          <w:tcPr>
            <w:tcW w:w="962" w:type="dxa"/>
          </w:tcPr>
          <w:p w:rsidR="00524FAE" w:rsidRDefault="00524FAE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524FAE" w:rsidRDefault="00524FAE" w:rsidP="00B1346B">
            <w:pPr>
              <w:pStyle w:val="TableParagraph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</w:tr>
    </w:tbl>
    <w:p w:rsidR="00524FAE" w:rsidRDefault="00524FAE" w:rsidP="00B1346B">
      <w:pPr>
        <w:pStyle w:val="BodyText"/>
        <w:rPr>
          <w:sz w:val="29"/>
        </w:rPr>
      </w:pPr>
    </w:p>
    <w:tbl>
      <w:tblPr>
        <w:tblW w:w="10085" w:type="dxa"/>
        <w:tblInd w:w="3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92"/>
        <w:gridCol w:w="2213"/>
        <w:gridCol w:w="3080"/>
      </w:tblGrid>
      <w:tr w:rsidR="00524FAE" w:rsidTr="00B1346B">
        <w:trPr>
          <w:trHeight w:val="315"/>
        </w:trPr>
        <w:tc>
          <w:tcPr>
            <w:tcW w:w="10085" w:type="dxa"/>
            <w:gridSpan w:val="3"/>
          </w:tcPr>
          <w:p w:rsidR="00524FAE" w:rsidRDefault="00524FAE" w:rsidP="00B1346B">
            <w:pPr>
              <w:pStyle w:val="TableParagraph"/>
              <w:tabs>
                <w:tab w:val="left" w:pos="4809"/>
                <w:tab w:val="left" w:pos="7012"/>
                <w:tab w:val="left" w:pos="9587"/>
                <w:tab w:val="left" w:pos="10654"/>
              </w:tabs>
              <w:ind w:left="77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Директор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Борівського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КПТМ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thick"/>
              </w:rPr>
              <w:t xml:space="preserve"> </w:t>
            </w:r>
            <w:r>
              <w:rPr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Омельченко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А.Д.</w:t>
            </w:r>
          </w:p>
        </w:tc>
      </w:tr>
      <w:tr w:rsidR="00524FAE" w:rsidTr="00B1346B">
        <w:trPr>
          <w:trHeight w:val="277"/>
        </w:trPr>
        <w:tc>
          <w:tcPr>
            <w:tcW w:w="4792" w:type="dxa"/>
          </w:tcPr>
          <w:p w:rsidR="00524FAE" w:rsidRDefault="00524FAE" w:rsidP="00B1346B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(посадова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ліцензіата)</w:t>
            </w:r>
          </w:p>
        </w:tc>
        <w:tc>
          <w:tcPr>
            <w:tcW w:w="2213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(підпис)</w:t>
            </w:r>
          </w:p>
        </w:tc>
        <w:tc>
          <w:tcPr>
            <w:tcW w:w="3080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(прізвище,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ім'я,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батькові)</w:t>
            </w:r>
          </w:p>
        </w:tc>
      </w:tr>
    </w:tbl>
    <w:p w:rsidR="00524FAE" w:rsidRDefault="00524FAE" w:rsidP="00B1346B">
      <w:pPr>
        <w:pStyle w:val="BodyText"/>
        <w:rPr>
          <w:sz w:val="20"/>
        </w:rPr>
      </w:pPr>
    </w:p>
    <w:p w:rsidR="00524FAE" w:rsidRDefault="00524FAE" w:rsidP="00B1346B">
      <w:pPr>
        <w:pStyle w:val="BodyText"/>
        <w:rPr>
          <w:sz w:val="16"/>
        </w:rPr>
      </w:pPr>
    </w:p>
    <w:tbl>
      <w:tblPr>
        <w:tblW w:w="10120" w:type="dxa"/>
        <w:tblInd w:w="3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7370"/>
        <w:gridCol w:w="2750"/>
      </w:tblGrid>
      <w:tr w:rsidR="00524FAE" w:rsidTr="00B1346B">
        <w:trPr>
          <w:trHeight w:val="278"/>
        </w:trPr>
        <w:tc>
          <w:tcPr>
            <w:tcW w:w="10120" w:type="dxa"/>
            <w:gridSpan w:val="2"/>
          </w:tcPr>
          <w:p w:rsidR="00524FAE" w:rsidRDefault="00524FAE" w:rsidP="00B1346B">
            <w:pPr>
              <w:pStyle w:val="TableParagraph"/>
              <w:tabs>
                <w:tab w:val="left" w:pos="6256"/>
                <w:tab w:val="left" w:pos="8831"/>
                <w:tab w:val="left" w:pos="9592"/>
                <w:tab w:val="left" w:pos="10083"/>
              </w:tabs>
              <w:ind w:left="200"/>
              <w:rPr>
                <w:b/>
                <w:sz w:val="24"/>
              </w:rPr>
            </w:pPr>
            <w:r>
              <w:rPr>
                <w:sz w:val="24"/>
              </w:rPr>
              <w:t>Фінансовий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(головний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бухгалтер)  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Pr="00B1346B">
              <w:rPr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 xml:space="preserve">               </w:t>
            </w:r>
            <w:r>
              <w:rPr>
                <w:b/>
                <w:sz w:val="24"/>
                <w:u w:val="thick"/>
              </w:rPr>
              <w:t>Насоненко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О.М.</w:t>
            </w:r>
          </w:p>
        </w:tc>
      </w:tr>
      <w:tr w:rsidR="00524FAE" w:rsidTr="00B1346B">
        <w:trPr>
          <w:trHeight w:val="243"/>
        </w:trPr>
        <w:tc>
          <w:tcPr>
            <w:tcW w:w="7370" w:type="dxa"/>
          </w:tcPr>
          <w:p w:rsidR="00524FAE" w:rsidRDefault="00524FAE" w:rsidP="00B1346B">
            <w:pPr>
              <w:pStyle w:val="TableParagraph"/>
              <w:ind w:right="1490"/>
              <w:jc w:val="right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2750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(прізвище,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ім'я,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батькові)</w:t>
            </w:r>
          </w:p>
        </w:tc>
      </w:tr>
    </w:tbl>
    <w:p w:rsidR="00524FAE" w:rsidRDefault="00524FAE" w:rsidP="00B1346B">
      <w:pPr>
        <w:pStyle w:val="BodyText"/>
        <w:rPr>
          <w:sz w:val="28"/>
        </w:rPr>
      </w:pPr>
    </w:p>
    <w:tbl>
      <w:tblPr>
        <w:tblW w:w="9937" w:type="dxa"/>
        <w:tblInd w:w="5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57"/>
        <w:gridCol w:w="2200"/>
        <w:gridCol w:w="3080"/>
      </w:tblGrid>
      <w:tr w:rsidR="00524FAE" w:rsidTr="00B1346B">
        <w:trPr>
          <w:trHeight w:val="284"/>
        </w:trPr>
        <w:tc>
          <w:tcPr>
            <w:tcW w:w="9937" w:type="dxa"/>
            <w:gridSpan w:val="3"/>
          </w:tcPr>
          <w:p w:rsidR="00524FAE" w:rsidRDefault="00524FAE" w:rsidP="00B1346B">
            <w:pPr>
              <w:pStyle w:val="TableParagraph"/>
              <w:tabs>
                <w:tab w:val="left" w:pos="4180"/>
                <w:tab w:val="left" w:pos="4961"/>
                <w:tab w:val="left" w:pos="7109"/>
                <w:tab w:val="left" w:pos="9684"/>
                <w:tab w:val="left" w:pos="10506"/>
              </w:tabs>
              <w:ind w:left="1028"/>
              <w:rPr>
                <w:b/>
                <w:sz w:val="24"/>
              </w:rPr>
            </w:pPr>
            <w:r>
              <w:rPr>
                <w:sz w:val="24"/>
              </w:rPr>
              <w:t>Економіст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 xml:space="preserve"> </w:t>
            </w:r>
            <w:r>
              <w:rPr>
                <w:sz w:val="24"/>
                <w:u w:val="single"/>
              </w:rPr>
              <w:tab/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thick"/>
              </w:rPr>
              <w:t xml:space="preserve">  </w:t>
            </w:r>
            <w:r>
              <w:rPr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Бондар Ю.В.</w:t>
            </w:r>
          </w:p>
        </w:tc>
      </w:tr>
      <w:tr w:rsidR="00524FAE" w:rsidTr="00B1346B">
        <w:trPr>
          <w:trHeight w:val="357"/>
        </w:trPr>
        <w:tc>
          <w:tcPr>
            <w:tcW w:w="4657" w:type="dxa"/>
          </w:tcPr>
          <w:p w:rsidR="00524FAE" w:rsidRDefault="00524FAE" w:rsidP="00B1346B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(посада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відповідального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виконавця)</w:t>
            </w:r>
          </w:p>
        </w:tc>
        <w:tc>
          <w:tcPr>
            <w:tcW w:w="2200" w:type="dxa"/>
          </w:tcPr>
          <w:p w:rsidR="00524FAE" w:rsidRDefault="00524FAE" w:rsidP="00B1346B">
            <w:pPr>
              <w:pStyle w:val="TableParagraph"/>
              <w:ind w:right="1460"/>
              <w:rPr>
                <w:sz w:val="20"/>
              </w:rPr>
            </w:pPr>
            <w:r>
              <w:rPr>
                <w:sz w:val="20"/>
              </w:rPr>
              <w:t xml:space="preserve"> (підпис)</w:t>
            </w:r>
          </w:p>
        </w:tc>
        <w:tc>
          <w:tcPr>
            <w:tcW w:w="3080" w:type="dxa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(прізвище,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ім'я,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батькові)</w:t>
            </w:r>
          </w:p>
        </w:tc>
      </w:tr>
    </w:tbl>
    <w:p w:rsidR="00524FAE" w:rsidRDefault="00524FAE" w:rsidP="00B1346B">
      <w:pPr>
        <w:rPr>
          <w:sz w:val="20"/>
        </w:rPr>
        <w:sectPr w:rsidR="00524FAE" w:rsidSect="00B1346B">
          <w:pgSz w:w="11907" w:h="16840" w:code="9"/>
          <w:pgMar w:top="1440" w:right="301" w:bottom="289" w:left="822" w:header="720" w:footer="720" w:gutter="0"/>
          <w:cols w:space="720"/>
        </w:sectPr>
      </w:pPr>
    </w:p>
    <w:p w:rsidR="00524FAE" w:rsidRPr="00B1346B" w:rsidRDefault="00524FAE" w:rsidP="00B1346B">
      <w:pPr>
        <w:pStyle w:val="BodyText"/>
        <w:ind w:left="4730" w:firstLine="110"/>
        <w:rPr>
          <w:sz w:val="22"/>
          <w:szCs w:val="22"/>
        </w:rPr>
      </w:pPr>
      <w:r w:rsidRPr="00B1346B">
        <w:rPr>
          <w:sz w:val="22"/>
          <w:szCs w:val="22"/>
        </w:rPr>
        <w:t>Додаток</w:t>
      </w:r>
      <w:r w:rsidRPr="00B1346B">
        <w:rPr>
          <w:spacing w:val="1"/>
          <w:sz w:val="22"/>
          <w:szCs w:val="22"/>
        </w:rPr>
        <w:t xml:space="preserve"> </w:t>
      </w:r>
      <w:r w:rsidRPr="00B1346B">
        <w:rPr>
          <w:sz w:val="22"/>
          <w:szCs w:val="22"/>
        </w:rPr>
        <w:t>7</w:t>
      </w:r>
    </w:p>
    <w:p w:rsidR="00524FAE" w:rsidRPr="00B1346B" w:rsidRDefault="00524FAE" w:rsidP="00B1346B">
      <w:pPr>
        <w:pStyle w:val="BodyText"/>
        <w:ind w:left="4840" w:right="-107"/>
        <w:jc w:val="both"/>
        <w:rPr>
          <w:sz w:val="22"/>
          <w:szCs w:val="22"/>
        </w:rPr>
      </w:pPr>
      <w:r w:rsidRPr="00B1346B">
        <w:rPr>
          <w:sz w:val="22"/>
          <w:szCs w:val="22"/>
        </w:rPr>
        <w:t>до Порядку розроблення,</w:t>
      </w:r>
      <w:r w:rsidRPr="00B1346B">
        <w:rPr>
          <w:spacing w:val="1"/>
          <w:sz w:val="22"/>
          <w:szCs w:val="22"/>
        </w:rPr>
        <w:t xml:space="preserve"> </w:t>
      </w:r>
      <w:r w:rsidRPr="00B1346B">
        <w:rPr>
          <w:sz w:val="22"/>
          <w:szCs w:val="22"/>
        </w:rPr>
        <w:t>погодження та затвердження</w:t>
      </w:r>
      <w:r w:rsidRPr="00B1346B">
        <w:rPr>
          <w:spacing w:val="-57"/>
          <w:sz w:val="22"/>
          <w:szCs w:val="22"/>
        </w:rPr>
        <w:t xml:space="preserve"> </w:t>
      </w:r>
      <w:r w:rsidRPr="00B1346B">
        <w:rPr>
          <w:sz w:val="22"/>
          <w:szCs w:val="22"/>
        </w:rPr>
        <w:t>інвестиційних</w:t>
      </w:r>
      <w:r w:rsidRPr="00B1346B">
        <w:rPr>
          <w:spacing w:val="-3"/>
          <w:sz w:val="22"/>
          <w:szCs w:val="22"/>
        </w:rPr>
        <w:t xml:space="preserve"> </w:t>
      </w:r>
      <w:r w:rsidRPr="00B1346B">
        <w:rPr>
          <w:sz w:val="22"/>
          <w:szCs w:val="22"/>
        </w:rPr>
        <w:t>програм суб’єктів господарювання у</w:t>
      </w:r>
      <w:r w:rsidRPr="00B1346B">
        <w:rPr>
          <w:spacing w:val="-57"/>
          <w:sz w:val="22"/>
          <w:szCs w:val="22"/>
        </w:rPr>
        <w:t xml:space="preserve"> </w:t>
      </w:r>
      <w:r w:rsidRPr="00B1346B">
        <w:rPr>
          <w:sz w:val="22"/>
          <w:szCs w:val="22"/>
        </w:rPr>
        <w:t>сфері</w:t>
      </w:r>
      <w:r w:rsidRPr="00B1346B">
        <w:rPr>
          <w:spacing w:val="-1"/>
          <w:sz w:val="22"/>
          <w:szCs w:val="22"/>
        </w:rPr>
        <w:t xml:space="preserve"> </w:t>
      </w:r>
      <w:r w:rsidRPr="00B1346B">
        <w:rPr>
          <w:sz w:val="22"/>
          <w:szCs w:val="22"/>
        </w:rPr>
        <w:t>теплопостачання</w:t>
      </w:r>
    </w:p>
    <w:p w:rsidR="00524FAE" w:rsidRDefault="00524FAE" w:rsidP="00B1346B">
      <w:pPr>
        <w:pStyle w:val="BodyText"/>
        <w:rPr>
          <w:sz w:val="20"/>
        </w:rPr>
      </w:pPr>
    </w:p>
    <w:tbl>
      <w:tblPr>
        <w:tblW w:w="0" w:type="auto"/>
        <w:tblInd w:w="-2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550"/>
        <w:gridCol w:w="1237"/>
        <w:gridCol w:w="5033"/>
        <w:gridCol w:w="1100"/>
        <w:gridCol w:w="14"/>
        <w:gridCol w:w="989"/>
        <w:gridCol w:w="110"/>
        <w:gridCol w:w="14"/>
        <w:gridCol w:w="26"/>
        <w:gridCol w:w="260"/>
        <w:gridCol w:w="897"/>
      </w:tblGrid>
      <w:tr w:rsidR="00524FAE" w:rsidTr="00B1346B">
        <w:trPr>
          <w:gridBefore w:val="2"/>
          <w:gridAfter w:val="1"/>
          <w:wBefore w:w="1787" w:type="dxa"/>
          <w:wAfter w:w="897" w:type="dxa"/>
          <w:trHeight w:val="332"/>
        </w:trPr>
        <w:tc>
          <w:tcPr>
            <w:tcW w:w="7546" w:type="dxa"/>
            <w:gridSpan w:val="8"/>
          </w:tcPr>
          <w:p w:rsidR="00524FAE" w:rsidRDefault="00524FAE" w:rsidP="00B1346B">
            <w:pPr>
              <w:pStyle w:val="TableParagraph"/>
              <w:ind w:left="196" w:right="1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Узагальнена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об’єктів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теплопостачання</w:t>
            </w:r>
          </w:p>
        </w:tc>
      </w:tr>
      <w:tr w:rsidR="00524FAE" w:rsidTr="00B1346B">
        <w:trPr>
          <w:gridBefore w:val="2"/>
          <w:gridAfter w:val="1"/>
          <w:wBefore w:w="1787" w:type="dxa"/>
          <w:wAfter w:w="897" w:type="dxa"/>
          <w:trHeight w:val="325"/>
        </w:trPr>
        <w:tc>
          <w:tcPr>
            <w:tcW w:w="7546" w:type="dxa"/>
            <w:gridSpan w:val="8"/>
          </w:tcPr>
          <w:p w:rsidR="00524FAE" w:rsidRDefault="00524FAE" w:rsidP="00B1346B">
            <w:pPr>
              <w:pStyle w:val="TableParagraph"/>
              <w:tabs>
                <w:tab w:val="left" w:pos="8864"/>
              </w:tabs>
              <w:ind w:left="-1279" w:right="-1325"/>
              <w:jc w:val="center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                                   </w:t>
            </w:r>
            <w:r>
              <w:rPr>
                <w:spacing w:val="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Борівське</w:t>
            </w:r>
            <w:r>
              <w:rPr>
                <w:b/>
                <w:spacing w:val="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комуналне</w:t>
            </w:r>
            <w:r>
              <w:rPr>
                <w:b/>
                <w:spacing w:val="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підприємство</w:t>
            </w:r>
            <w:r>
              <w:rPr>
                <w:b/>
                <w:spacing w:val="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теплових</w:t>
            </w:r>
            <w:r>
              <w:rPr>
                <w:b/>
                <w:spacing w:val="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мереж</w:t>
            </w:r>
            <w:r>
              <w:rPr>
                <w:b/>
                <w:sz w:val="24"/>
                <w:u w:val="single"/>
              </w:rPr>
              <w:tab/>
            </w:r>
          </w:p>
        </w:tc>
      </w:tr>
      <w:tr w:rsidR="00524FAE" w:rsidTr="00B1346B">
        <w:trPr>
          <w:gridBefore w:val="2"/>
          <w:gridAfter w:val="1"/>
          <w:wBefore w:w="1787" w:type="dxa"/>
          <w:wAfter w:w="897" w:type="dxa"/>
          <w:trHeight w:val="258"/>
        </w:trPr>
        <w:tc>
          <w:tcPr>
            <w:tcW w:w="7546" w:type="dxa"/>
            <w:gridSpan w:val="8"/>
          </w:tcPr>
          <w:p w:rsidR="00524FAE" w:rsidRDefault="00524FAE" w:rsidP="00B1346B">
            <w:pPr>
              <w:pStyle w:val="TableParagraph"/>
              <w:ind w:left="196" w:right="1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(найменування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ліцензіата)</w:t>
            </w:r>
          </w:p>
        </w:tc>
      </w:tr>
      <w:tr w:rsidR="00524FAE" w:rsidTr="00B1346B">
        <w:trPr>
          <w:gridBefore w:val="2"/>
          <w:gridAfter w:val="1"/>
          <w:wBefore w:w="1787" w:type="dxa"/>
          <w:wAfter w:w="897" w:type="dxa"/>
          <w:trHeight w:val="311"/>
        </w:trPr>
        <w:tc>
          <w:tcPr>
            <w:tcW w:w="7546" w:type="dxa"/>
            <w:gridSpan w:val="8"/>
          </w:tcPr>
          <w:p w:rsidR="00524FAE" w:rsidRDefault="00524FAE" w:rsidP="00B1346B">
            <w:pPr>
              <w:pStyle w:val="TableParagraph"/>
              <w:ind w:left="196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станом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січня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року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4"/>
        </w:trPr>
        <w:tc>
          <w:tcPr>
            <w:tcW w:w="550" w:type="dxa"/>
            <w:vMerge w:val="restart"/>
          </w:tcPr>
          <w:p w:rsidR="00524FAE" w:rsidRDefault="00524FAE" w:rsidP="00B1346B">
            <w:pPr>
              <w:pStyle w:val="TableParagraph"/>
              <w:ind w:left="131" w:right="95" w:firstLine="2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з/п</w:t>
            </w:r>
          </w:p>
        </w:tc>
        <w:tc>
          <w:tcPr>
            <w:tcW w:w="6270" w:type="dxa"/>
            <w:gridSpan w:val="2"/>
            <w:vMerge w:val="restart"/>
          </w:tcPr>
          <w:p w:rsidR="00524FAE" w:rsidRDefault="00524FAE" w:rsidP="00B1346B">
            <w:pPr>
              <w:pStyle w:val="TableParagraph"/>
              <w:rPr>
                <w:sz w:val="23"/>
              </w:rPr>
            </w:pPr>
          </w:p>
          <w:p w:rsidR="00524FAE" w:rsidRDefault="00524FAE" w:rsidP="00B1346B">
            <w:pPr>
              <w:pStyle w:val="TableParagraph"/>
              <w:ind w:left="365"/>
              <w:rPr>
                <w:b/>
                <w:sz w:val="20"/>
              </w:rPr>
            </w:pPr>
            <w:r>
              <w:rPr>
                <w:b/>
                <w:sz w:val="20"/>
              </w:rPr>
              <w:t>Найменування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об'єктів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теплопостачання</w:t>
            </w:r>
          </w:p>
        </w:tc>
        <w:tc>
          <w:tcPr>
            <w:tcW w:w="1114" w:type="dxa"/>
            <w:gridSpan w:val="2"/>
            <w:vMerge w:val="restart"/>
          </w:tcPr>
          <w:p w:rsidR="00524FAE" w:rsidRDefault="00524FAE" w:rsidP="00B1346B">
            <w:pPr>
              <w:pStyle w:val="TableParagraph"/>
              <w:ind w:left="244" w:right="106" w:hanging="102"/>
              <w:rPr>
                <w:b/>
                <w:sz w:val="20"/>
              </w:rPr>
            </w:pPr>
            <w:r>
              <w:rPr>
                <w:b/>
                <w:sz w:val="20"/>
              </w:rPr>
              <w:t>Одиниця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виміру</w:t>
            </w:r>
          </w:p>
        </w:tc>
        <w:tc>
          <w:tcPr>
            <w:tcW w:w="2296" w:type="dxa"/>
            <w:gridSpan w:val="6"/>
          </w:tcPr>
          <w:p w:rsidR="00524FAE" w:rsidRDefault="00524FAE" w:rsidP="00B1346B">
            <w:pPr>
              <w:pStyle w:val="TableParagraph"/>
              <w:ind w:left="691"/>
              <w:rPr>
                <w:b/>
                <w:sz w:val="20"/>
              </w:rPr>
            </w:pPr>
            <w:r>
              <w:rPr>
                <w:b/>
                <w:sz w:val="20"/>
              </w:rPr>
              <w:t>Показник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00"/>
        </w:trPr>
        <w:tc>
          <w:tcPr>
            <w:tcW w:w="550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270" w:type="dxa"/>
            <w:gridSpan w:val="2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74" w:righ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загальний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left="186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</w:p>
          <w:p w:rsidR="00524FAE" w:rsidRDefault="00524FAE" w:rsidP="00B1346B">
            <w:pPr>
              <w:pStyle w:val="TableParagraph"/>
              <w:ind w:left="187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аварійні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10230" w:type="dxa"/>
            <w:gridSpan w:val="11"/>
          </w:tcPr>
          <w:p w:rsidR="00524FAE" w:rsidRDefault="00524FAE" w:rsidP="00B1346B">
            <w:pPr>
              <w:pStyle w:val="TableParagraph"/>
              <w:ind w:left="2714" w:right="26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І.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Виробництво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теплової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енергії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3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Джерела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теплової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енергії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котелень,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8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Гкал/год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7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Гкал/год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Гкал/год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Гкал/год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більше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6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дахових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установлена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потужність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котелень,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22,3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Гкал/год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2,8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Гкал/год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19,5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Гкал/год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Гкал/год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більше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дахових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Середнє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навантаження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котелень: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неопалювальний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період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зимовий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період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4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12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Річний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обсяг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відпуску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теплової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енергії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13</w:t>
            </w:r>
            <w:r>
              <w:rPr>
                <w:rFonts w:asci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364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Котли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та хвостові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поверхні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нагріву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котлів: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19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6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теплоносія,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водогрійних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ККД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водогрійних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ККД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більше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19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парових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ККД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парових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ККД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більше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2.1.2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палива,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газоподібному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паливі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18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твердому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паливі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рідкому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паливі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Використання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виробничих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потужностей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котлів: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неопалювальний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період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зимовий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період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14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економайзерів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23" w:type="dxa"/>
            <w:gridSpan w:val="8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Газоповітряний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тракт,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димові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труби,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очистка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димових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газів</w:t>
            </w:r>
          </w:p>
        </w:tc>
        <w:tc>
          <w:tcPr>
            <w:tcW w:w="1157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тягодуттєвих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установок,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6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димососів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3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дуттєвих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вентиляторів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(установлених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окремо)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3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установлена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потужність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тягодуттєвих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установок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кВт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99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золошлакоуловлювачів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димових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труб,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18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сталевих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16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цегляних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та/або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залізобетонних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Допоміжне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обладнання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деаераторних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установок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1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водопідігрівальних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установок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4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баків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збору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конденсату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насосів,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34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1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живильних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мережних</w:t>
            </w:r>
          </w:p>
        </w:tc>
        <w:tc>
          <w:tcPr>
            <w:tcW w:w="1114" w:type="dxa"/>
            <w:gridSpan w:val="2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18</w:t>
            </w:r>
          </w:p>
        </w:tc>
        <w:tc>
          <w:tcPr>
            <w:tcW w:w="118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підживлювальних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8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конденсаційних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рециркуляційних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8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насосів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гарячого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водопостачання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(ГВП)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циркуляційних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(ГВП)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потужність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насосів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кВт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3" w:right="4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278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466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22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Водопідготовка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і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водно-хімічний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режим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водопідготовчих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установок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3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насосів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складі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водопідготовчих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установок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7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потужність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насосів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кВт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15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Електропостачання та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електротехнічні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пристрої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лічильників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електричної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енергії: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11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прямого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включення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9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трансформаторного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включення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2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42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електричної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енергії,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об'єднаних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ЛУЗОД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(АСКОЕ)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трансформаторних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підстанцій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 (6)/0,4 кВ: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кВА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понад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13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6.4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Використання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виробничих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потужностей електротехнічного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обладнання: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неопалювальний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період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4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зимовий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період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13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Автоматизація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автоматизованих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котелень,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числі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8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44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 w:right="942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повною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автоматизацією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постійного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обслуговувального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персоналу)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rPr>
                <w:sz w:val="27"/>
              </w:rPr>
            </w:pPr>
          </w:p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частковою автоматизацією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8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0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автоматичного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регулювання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параметрів</w:t>
            </w:r>
          </w:p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робочого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rPr>
                <w:sz w:val="23"/>
              </w:rPr>
            </w:pPr>
          </w:p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Прилади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обліку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теплової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енергії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8.1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приладів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теплової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енергії,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62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джерелах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теплопостачання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8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комерційного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споживача)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54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8.2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Забезпеченість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приладами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джерелах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теплопостачання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100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8.3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Забезпеченість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приладами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комерційного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58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7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8.4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приладів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обліку,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необхідно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встановити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оснащеності,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числі: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38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6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джерелах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теплопостачання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комерційного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38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Транспортні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засоби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7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9.1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спеціальних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спеціалізованих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транспортних</w:t>
            </w:r>
          </w:p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засобів,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числі: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2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спецтехніки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вантажних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автомобілів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легкових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автомобілів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Будівлі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споруди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виробничого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призначення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8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10230" w:type="dxa"/>
            <w:gridSpan w:val="11"/>
          </w:tcPr>
          <w:p w:rsidR="00524FAE" w:rsidRDefault="00524FAE" w:rsidP="00B1346B">
            <w:pPr>
              <w:pStyle w:val="TableParagraph"/>
              <w:ind w:left="2720" w:right="26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ІІ.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Транспортування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постачання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теплової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енергії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Магістральні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теплові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мережі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Протяжність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магістральних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теплових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мереж,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числі: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підземних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канальних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підземних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безканальних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надземних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11.2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теплових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камер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Місцеві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(розподільчі)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мережі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7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12.1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Протяжність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місцевих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(розподільчих)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теплових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мереж,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числі: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16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left="466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11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підземних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14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466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надземних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2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12.2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теплових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камер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94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Мережі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гарячого водопостачання (ГВП)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13.1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Протяжність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мереж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ГВП,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6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підземних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надземних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Центральні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теплові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пункти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(ЦТП)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ЦТП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524FAE" w:rsidRDefault="00524FAE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4" w:right="12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Індивідуальні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теплові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пункти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(ІТП)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ІТП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4" w:right="12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Обладнання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ЦТП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ІТП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16.1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водопідігрівальних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установок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16.2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баків-акумуляторів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гарячої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води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16.3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насосів,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підживлювальних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насосів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ГВП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циркуляційних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(ГВП)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16.4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потужність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насосів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кВт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4" w:right="12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Електропостачання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системи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управління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17.1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лічильників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електричної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енергії: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17.2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автоматизації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числі: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57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систем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автоматичного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погодного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регулювання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подачі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теплоносія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57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17.3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диспетчерського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управління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телемеханіки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rPr>
                <w:sz w:val="19"/>
              </w:rPr>
            </w:pPr>
          </w:p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4" w:right="12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Прилади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обліку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теплової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енергії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і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лічильники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ГВП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18.1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приладів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теплової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енергії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ЦТП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18.2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лічильників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ГВП,з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ЦТП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споживачів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будинках)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18.3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Забезпеченість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приладами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теплової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енергії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ЦТП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18.4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Забезпеченість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лічильниками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ГВП,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ЦТП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6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споживачів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будинках)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7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18.5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приладів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теплової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енергії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ЦТП,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</w:p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необхідно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встановити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оснащеності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7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18.6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лічильників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ГВП,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необхідно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встановити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</w:p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оснащеності,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числі: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ЦТП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споживачів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будинках)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4" w:right="12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680" w:type="dxa"/>
            <w:gridSpan w:val="10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Транспортні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засоби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7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19.1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спеціальних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спеціалізованих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транспортних</w:t>
            </w:r>
          </w:p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засобів,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6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rPr>
                <w:sz w:val="20"/>
              </w:rPr>
            </w:pPr>
          </w:p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спецтехніки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4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вантажних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автомобілів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легкових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автомобілів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4" w:right="1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373" w:type="dxa"/>
            <w:gridSpan w:val="5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Будівлі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споруди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виробничого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призначення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8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4" w:right="12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Опалювальна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площа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31"/>
              <w:jc w:val="center"/>
              <w:rPr>
                <w:sz w:val="20"/>
              </w:rPr>
            </w:pPr>
            <w:r>
              <w:rPr>
                <w:sz w:val="20"/>
              </w:rPr>
              <w:t>тис.кв.м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3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4" w:right="12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Забезпечення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гарячою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водою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тис.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ind w:left="44" w:right="12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373" w:type="dxa"/>
            <w:gridSpan w:val="5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Приєднане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навантаження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категоріями: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населення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5,1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бюджетні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установи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3,1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270" w:type="dxa"/>
            <w:gridSpan w:val="2"/>
          </w:tcPr>
          <w:p w:rsidR="00524FAE" w:rsidRDefault="00524FAE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інші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0,3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  <w:vMerge w:val="restart"/>
          </w:tcPr>
          <w:p w:rsidR="00524FAE" w:rsidRDefault="00524FAE" w:rsidP="00B1346B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270" w:type="dxa"/>
            <w:gridSpan w:val="2"/>
            <w:vMerge w:val="restart"/>
          </w:tcPr>
          <w:p w:rsidR="00524FAE" w:rsidRDefault="00524FAE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Фактичні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річні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втрати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теплової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енергії</w:t>
            </w: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65" w:right="143"/>
              <w:jc w:val="center"/>
              <w:rPr>
                <w:sz w:val="20"/>
              </w:rPr>
            </w:pPr>
            <w:r>
              <w:rPr>
                <w:sz w:val="20"/>
              </w:rPr>
              <w:t>тис.Гкал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2,4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524FAE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6270" w:type="dxa"/>
            <w:gridSpan w:val="2"/>
            <w:vMerge/>
            <w:tcBorders>
              <w:top w:val="nil"/>
            </w:tcBorders>
          </w:tcPr>
          <w:p w:rsidR="00524FAE" w:rsidRDefault="00524FAE" w:rsidP="00B1346B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</w:tcPr>
          <w:p w:rsidR="00524FAE" w:rsidRDefault="00524FAE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003" w:type="dxa"/>
            <w:gridSpan w:val="2"/>
          </w:tcPr>
          <w:p w:rsidR="00524FAE" w:rsidRDefault="00524FAE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18,3</w:t>
            </w:r>
          </w:p>
        </w:tc>
        <w:tc>
          <w:tcPr>
            <w:tcW w:w="1307" w:type="dxa"/>
            <w:gridSpan w:val="5"/>
          </w:tcPr>
          <w:p w:rsidR="00524FAE" w:rsidRDefault="00524FAE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</w:tbl>
    <w:p w:rsidR="00524FAE" w:rsidRDefault="00524FAE" w:rsidP="00B1346B">
      <w:pPr>
        <w:pStyle w:val="BodyText"/>
        <w:rPr>
          <w:sz w:val="17"/>
        </w:rPr>
      </w:pPr>
    </w:p>
    <w:tbl>
      <w:tblPr>
        <w:tblW w:w="9655" w:type="dxa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499"/>
        <w:gridCol w:w="2723"/>
        <w:gridCol w:w="61"/>
        <w:gridCol w:w="2311"/>
        <w:gridCol w:w="61"/>
      </w:tblGrid>
      <w:tr w:rsidR="00524FAE" w:rsidTr="00B1346B">
        <w:trPr>
          <w:gridAfter w:val="1"/>
          <w:wAfter w:w="61" w:type="dxa"/>
          <w:trHeight w:val="290"/>
        </w:trPr>
        <w:tc>
          <w:tcPr>
            <w:tcW w:w="4499" w:type="dxa"/>
          </w:tcPr>
          <w:p w:rsidR="00524FAE" w:rsidRDefault="00524FAE" w:rsidP="00B1346B">
            <w:pPr>
              <w:pStyle w:val="TableParagraph"/>
              <w:ind w:left="2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Директор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Борівського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КПТМ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</w:p>
        </w:tc>
        <w:tc>
          <w:tcPr>
            <w:tcW w:w="2723" w:type="dxa"/>
          </w:tcPr>
          <w:p w:rsidR="00524FAE" w:rsidRDefault="00524FAE" w:rsidP="00B1346B">
            <w:pPr>
              <w:pStyle w:val="TableParagraph"/>
              <w:tabs>
                <w:tab w:val="left" w:pos="864"/>
              </w:tabs>
              <w:ind w:right="35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72" w:type="dxa"/>
            <w:gridSpan w:val="2"/>
          </w:tcPr>
          <w:p w:rsidR="00524FAE" w:rsidRDefault="00524FAE" w:rsidP="00B1346B">
            <w:pPr>
              <w:pStyle w:val="TableParagraph"/>
              <w:ind w:left="9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Омельченко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А.Д.</w:t>
            </w:r>
          </w:p>
        </w:tc>
      </w:tr>
      <w:tr w:rsidR="00524FAE" w:rsidTr="00B1346B">
        <w:trPr>
          <w:gridAfter w:val="1"/>
          <w:wAfter w:w="61" w:type="dxa"/>
          <w:trHeight w:val="318"/>
        </w:trPr>
        <w:tc>
          <w:tcPr>
            <w:tcW w:w="4499" w:type="dxa"/>
          </w:tcPr>
          <w:p w:rsidR="00524FAE" w:rsidRDefault="00524FAE" w:rsidP="00B1346B">
            <w:pPr>
              <w:pStyle w:val="TableParagraph"/>
              <w:ind w:left="717"/>
              <w:rPr>
                <w:sz w:val="18"/>
              </w:rPr>
            </w:pPr>
            <w:r>
              <w:rPr>
                <w:sz w:val="18"/>
              </w:rPr>
              <w:t>(посадова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особа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ліцензіата)</w:t>
            </w:r>
          </w:p>
        </w:tc>
        <w:tc>
          <w:tcPr>
            <w:tcW w:w="2723" w:type="dxa"/>
          </w:tcPr>
          <w:p w:rsidR="00524FAE" w:rsidRDefault="00524FAE" w:rsidP="00B1346B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(підпис)</w:t>
            </w:r>
          </w:p>
        </w:tc>
        <w:tc>
          <w:tcPr>
            <w:tcW w:w="2372" w:type="dxa"/>
            <w:gridSpan w:val="2"/>
          </w:tcPr>
          <w:p w:rsidR="00524FAE" w:rsidRDefault="00524FAE" w:rsidP="00B1346B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(прізвище,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ім’я,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батькові)</w:t>
            </w:r>
          </w:p>
        </w:tc>
      </w:tr>
      <w:tr w:rsidR="00524FAE" w:rsidTr="00B1346B">
        <w:trPr>
          <w:gridAfter w:val="1"/>
          <w:wAfter w:w="61" w:type="dxa"/>
          <w:trHeight w:val="318"/>
        </w:trPr>
        <w:tc>
          <w:tcPr>
            <w:tcW w:w="4499" w:type="dxa"/>
          </w:tcPr>
          <w:p w:rsidR="00524FAE" w:rsidRDefault="00524FAE" w:rsidP="00B1346B">
            <w:pPr>
              <w:pStyle w:val="TableParagraph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М.П.</w:t>
            </w:r>
          </w:p>
        </w:tc>
        <w:tc>
          <w:tcPr>
            <w:tcW w:w="2723" w:type="dxa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2372" w:type="dxa"/>
            <w:gridSpan w:val="2"/>
          </w:tcPr>
          <w:p w:rsidR="00524FAE" w:rsidRDefault="00524FAE" w:rsidP="00B1346B">
            <w:pPr>
              <w:pStyle w:val="TableParagraph"/>
              <w:rPr>
                <w:sz w:val="18"/>
              </w:rPr>
            </w:pPr>
          </w:p>
        </w:tc>
      </w:tr>
      <w:tr w:rsidR="00524FAE" w:rsidTr="00B1346B">
        <w:trPr>
          <w:gridAfter w:val="1"/>
          <w:wAfter w:w="61" w:type="dxa"/>
          <w:trHeight w:val="315"/>
        </w:trPr>
        <w:tc>
          <w:tcPr>
            <w:tcW w:w="4499" w:type="dxa"/>
          </w:tcPr>
          <w:p w:rsidR="00524FAE" w:rsidRDefault="00524FAE" w:rsidP="00B1346B">
            <w:pPr>
              <w:pStyle w:val="TableParagraph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Головний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бухгалтер</w:t>
            </w:r>
          </w:p>
        </w:tc>
        <w:tc>
          <w:tcPr>
            <w:tcW w:w="2723" w:type="dxa"/>
          </w:tcPr>
          <w:p w:rsidR="00524FAE" w:rsidRDefault="00524FAE" w:rsidP="00B1346B">
            <w:pPr>
              <w:pStyle w:val="TableParagraph"/>
              <w:tabs>
                <w:tab w:val="left" w:pos="908"/>
              </w:tabs>
              <w:ind w:right="110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72" w:type="dxa"/>
            <w:gridSpan w:val="2"/>
          </w:tcPr>
          <w:p w:rsidR="00524FAE" w:rsidRDefault="00524FAE" w:rsidP="00B1346B">
            <w:pPr>
              <w:pStyle w:val="TableParagraph"/>
              <w:ind w:left="9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Насоненко</w:t>
            </w:r>
            <w:r>
              <w:rPr>
                <w:b/>
                <w:spacing w:val="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О.М.</w:t>
            </w:r>
          </w:p>
        </w:tc>
      </w:tr>
      <w:tr w:rsidR="00524FAE" w:rsidTr="00B1346B">
        <w:trPr>
          <w:gridAfter w:val="1"/>
          <w:wAfter w:w="61" w:type="dxa"/>
          <w:trHeight w:val="205"/>
        </w:trPr>
        <w:tc>
          <w:tcPr>
            <w:tcW w:w="4499" w:type="dxa"/>
          </w:tcPr>
          <w:p w:rsidR="00524FAE" w:rsidRDefault="00524FAE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2723" w:type="dxa"/>
          </w:tcPr>
          <w:p w:rsidR="00524FAE" w:rsidRDefault="00524FAE" w:rsidP="00B1346B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(підпис)</w:t>
            </w:r>
          </w:p>
        </w:tc>
        <w:tc>
          <w:tcPr>
            <w:tcW w:w="2372" w:type="dxa"/>
            <w:gridSpan w:val="2"/>
          </w:tcPr>
          <w:p w:rsidR="00524FAE" w:rsidRDefault="00524FAE" w:rsidP="00B1346B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(прізвище,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ім’я,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батькові)</w:t>
            </w:r>
          </w:p>
        </w:tc>
      </w:tr>
      <w:tr w:rsidR="00524FAE" w:rsidTr="00B1346B">
        <w:trPr>
          <w:trHeight w:val="273"/>
        </w:trPr>
        <w:tc>
          <w:tcPr>
            <w:tcW w:w="4497" w:type="dxa"/>
          </w:tcPr>
          <w:p w:rsidR="00524FAE" w:rsidRDefault="00524FAE" w:rsidP="00B1346B">
            <w:pPr>
              <w:pStyle w:val="TableParagraph"/>
              <w:tabs>
                <w:tab w:val="left" w:pos="3295"/>
              </w:tabs>
              <w:ind w:left="2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Економіст</w:t>
            </w:r>
            <w:r>
              <w:rPr>
                <w:b/>
                <w:sz w:val="24"/>
                <w:u w:val="thick"/>
              </w:rPr>
              <w:tab/>
            </w:r>
          </w:p>
        </w:tc>
        <w:tc>
          <w:tcPr>
            <w:tcW w:w="2784" w:type="dxa"/>
            <w:gridSpan w:val="2"/>
          </w:tcPr>
          <w:p w:rsidR="00524FAE" w:rsidRDefault="00524FAE" w:rsidP="00B1346B">
            <w:pPr>
              <w:pStyle w:val="TableParagraph"/>
              <w:tabs>
                <w:tab w:val="left" w:pos="2709"/>
              </w:tabs>
              <w:ind w:left="184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72" w:type="dxa"/>
            <w:gridSpan w:val="2"/>
          </w:tcPr>
          <w:p w:rsidR="00524FAE" w:rsidRDefault="00524FAE" w:rsidP="00B1346B">
            <w:pPr>
              <w:pStyle w:val="TableParagraph"/>
              <w:ind w:left="9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Бондар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Ю.В.</w:t>
            </w:r>
          </w:p>
        </w:tc>
      </w:tr>
      <w:tr w:rsidR="00524FAE" w:rsidTr="00B1346B">
        <w:trPr>
          <w:trHeight w:val="228"/>
        </w:trPr>
        <w:tc>
          <w:tcPr>
            <w:tcW w:w="4497" w:type="dxa"/>
          </w:tcPr>
          <w:p w:rsidR="00524FAE" w:rsidRDefault="00524FAE" w:rsidP="00B1346B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(посада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відповідального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виконавця)</w:t>
            </w:r>
          </w:p>
        </w:tc>
        <w:tc>
          <w:tcPr>
            <w:tcW w:w="2784" w:type="dxa"/>
            <w:gridSpan w:val="2"/>
          </w:tcPr>
          <w:p w:rsidR="00524FAE" w:rsidRDefault="00524FAE" w:rsidP="00B1346B">
            <w:pPr>
              <w:pStyle w:val="TableParagraph"/>
              <w:ind w:left="1791"/>
              <w:jc w:val="center"/>
              <w:rPr>
                <w:sz w:val="16"/>
              </w:rPr>
            </w:pPr>
            <w:r>
              <w:rPr>
                <w:sz w:val="16"/>
              </w:rPr>
              <w:t>(підпис)</w:t>
            </w:r>
          </w:p>
        </w:tc>
        <w:tc>
          <w:tcPr>
            <w:tcW w:w="2372" w:type="dxa"/>
            <w:gridSpan w:val="2"/>
          </w:tcPr>
          <w:p w:rsidR="00524FAE" w:rsidRDefault="00524FAE" w:rsidP="00B1346B">
            <w:pPr>
              <w:pStyle w:val="TableParagraph"/>
              <w:ind w:left="240"/>
              <w:rPr>
                <w:sz w:val="16"/>
              </w:rPr>
            </w:pPr>
            <w:r>
              <w:rPr>
                <w:sz w:val="16"/>
              </w:rPr>
              <w:t>(прізвище,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ім’я,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батькові)</w:t>
            </w:r>
          </w:p>
        </w:tc>
      </w:tr>
    </w:tbl>
    <w:p w:rsidR="00524FAE" w:rsidRDefault="00524FAE" w:rsidP="00B1346B"/>
    <w:sectPr w:rsidR="00524FAE" w:rsidSect="00B1346B">
      <w:pgSz w:w="11907" w:h="16840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24337"/>
    <w:multiLevelType w:val="hybridMultilevel"/>
    <w:tmpl w:val="FFFFFFFF"/>
    <w:lvl w:ilvl="0" w:tplc="B3741452">
      <w:start w:val="1"/>
      <w:numFmt w:val="decimal"/>
      <w:lvlText w:val="%1."/>
      <w:lvlJc w:val="left"/>
      <w:pPr>
        <w:ind w:left="247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D36E588">
      <w:numFmt w:val="bullet"/>
      <w:lvlText w:val="•"/>
      <w:lvlJc w:val="left"/>
      <w:pPr>
        <w:ind w:left="3225" w:hanging="240"/>
      </w:pPr>
      <w:rPr>
        <w:rFonts w:hint="default"/>
      </w:rPr>
    </w:lvl>
    <w:lvl w:ilvl="2" w:tplc="297AB71C">
      <w:numFmt w:val="bullet"/>
      <w:lvlText w:val="•"/>
      <w:lvlJc w:val="left"/>
      <w:pPr>
        <w:ind w:left="3971" w:hanging="240"/>
      </w:pPr>
      <w:rPr>
        <w:rFonts w:hint="default"/>
      </w:rPr>
    </w:lvl>
    <w:lvl w:ilvl="3" w:tplc="63E4C014">
      <w:numFmt w:val="bullet"/>
      <w:lvlText w:val="•"/>
      <w:lvlJc w:val="left"/>
      <w:pPr>
        <w:ind w:left="4717" w:hanging="240"/>
      </w:pPr>
      <w:rPr>
        <w:rFonts w:hint="default"/>
      </w:rPr>
    </w:lvl>
    <w:lvl w:ilvl="4" w:tplc="5BB4A388">
      <w:numFmt w:val="bullet"/>
      <w:lvlText w:val="•"/>
      <w:lvlJc w:val="left"/>
      <w:pPr>
        <w:ind w:left="5463" w:hanging="240"/>
      </w:pPr>
      <w:rPr>
        <w:rFonts w:hint="default"/>
      </w:rPr>
    </w:lvl>
    <w:lvl w:ilvl="5" w:tplc="3A148C10">
      <w:numFmt w:val="bullet"/>
      <w:lvlText w:val="•"/>
      <w:lvlJc w:val="left"/>
      <w:pPr>
        <w:ind w:left="6209" w:hanging="240"/>
      </w:pPr>
      <w:rPr>
        <w:rFonts w:hint="default"/>
      </w:rPr>
    </w:lvl>
    <w:lvl w:ilvl="6" w:tplc="E8243C46">
      <w:numFmt w:val="bullet"/>
      <w:lvlText w:val="•"/>
      <w:lvlJc w:val="left"/>
      <w:pPr>
        <w:ind w:left="6955" w:hanging="240"/>
      </w:pPr>
      <w:rPr>
        <w:rFonts w:hint="default"/>
      </w:rPr>
    </w:lvl>
    <w:lvl w:ilvl="7" w:tplc="D0EA2642">
      <w:numFmt w:val="bullet"/>
      <w:lvlText w:val="•"/>
      <w:lvlJc w:val="left"/>
      <w:pPr>
        <w:ind w:left="7701" w:hanging="240"/>
      </w:pPr>
      <w:rPr>
        <w:rFonts w:hint="default"/>
      </w:rPr>
    </w:lvl>
    <w:lvl w:ilvl="8" w:tplc="3F762510">
      <w:numFmt w:val="bullet"/>
      <w:lvlText w:val="•"/>
      <w:lvlJc w:val="left"/>
      <w:pPr>
        <w:ind w:left="8447" w:hanging="240"/>
      </w:pPr>
      <w:rPr>
        <w:rFonts w:hint="default"/>
      </w:rPr>
    </w:lvl>
  </w:abstractNum>
  <w:abstractNum w:abstractNumId="1">
    <w:nsid w:val="73ED20ED"/>
    <w:multiLevelType w:val="hybridMultilevel"/>
    <w:tmpl w:val="FFFFFFFF"/>
    <w:lvl w:ilvl="0" w:tplc="B184B72C">
      <w:numFmt w:val="bullet"/>
      <w:lvlText w:val="*"/>
      <w:lvlJc w:val="left"/>
      <w:pPr>
        <w:ind w:left="307" w:hanging="150"/>
      </w:pPr>
      <w:rPr>
        <w:rFonts w:hint="default"/>
        <w:w w:val="100"/>
      </w:rPr>
    </w:lvl>
    <w:lvl w:ilvl="1" w:tplc="9A0C3700">
      <w:numFmt w:val="bullet"/>
      <w:lvlText w:val="•"/>
      <w:lvlJc w:val="left"/>
      <w:pPr>
        <w:ind w:left="2852" w:hanging="150"/>
      </w:pPr>
      <w:rPr>
        <w:rFonts w:hint="default"/>
      </w:rPr>
    </w:lvl>
    <w:lvl w:ilvl="2" w:tplc="7458BDB4">
      <w:numFmt w:val="bullet"/>
      <w:lvlText w:val="•"/>
      <w:lvlJc w:val="left"/>
      <w:pPr>
        <w:ind w:left="5405" w:hanging="150"/>
      </w:pPr>
      <w:rPr>
        <w:rFonts w:hint="default"/>
      </w:rPr>
    </w:lvl>
    <w:lvl w:ilvl="3" w:tplc="169A80A0">
      <w:numFmt w:val="bullet"/>
      <w:lvlText w:val="•"/>
      <w:lvlJc w:val="left"/>
      <w:pPr>
        <w:ind w:left="7958" w:hanging="150"/>
      </w:pPr>
      <w:rPr>
        <w:rFonts w:hint="default"/>
      </w:rPr>
    </w:lvl>
    <w:lvl w:ilvl="4" w:tplc="1DB8946E">
      <w:numFmt w:val="bullet"/>
      <w:lvlText w:val="•"/>
      <w:lvlJc w:val="left"/>
      <w:pPr>
        <w:ind w:left="10511" w:hanging="150"/>
      </w:pPr>
      <w:rPr>
        <w:rFonts w:hint="default"/>
      </w:rPr>
    </w:lvl>
    <w:lvl w:ilvl="5" w:tplc="B2E21662">
      <w:numFmt w:val="bullet"/>
      <w:lvlText w:val="•"/>
      <w:lvlJc w:val="left"/>
      <w:pPr>
        <w:ind w:left="13063" w:hanging="150"/>
      </w:pPr>
      <w:rPr>
        <w:rFonts w:hint="default"/>
      </w:rPr>
    </w:lvl>
    <w:lvl w:ilvl="6" w:tplc="30DA734C">
      <w:numFmt w:val="bullet"/>
      <w:lvlText w:val="•"/>
      <w:lvlJc w:val="left"/>
      <w:pPr>
        <w:ind w:left="15616" w:hanging="150"/>
      </w:pPr>
      <w:rPr>
        <w:rFonts w:hint="default"/>
      </w:rPr>
    </w:lvl>
    <w:lvl w:ilvl="7" w:tplc="9222860E">
      <w:numFmt w:val="bullet"/>
      <w:lvlText w:val="•"/>
      <w:lvlJc w:val="left"/>
      <w:pPr>
        <w:ind w:left="18169" w:hanging="150"/>
      </w:pPr>
      <w:rPr>
        <w:rFonts w:hint="default"/>
      </w:rPr>
    </w:lvl>
    <w:lvl w:ilvl="8" w:tplc="322A0476">
      <w:numFmt w:val="bullet"/>
      <w:lvlText w:val="•"/>
      <w:lvlJc w:val="left"/>
      <w:pPr>
        <w:ind w:left="20722" w:hanging="15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230F"/>
    <w:rsid w:val="00107774"/>
    <w:rsid w:val="0024742B"/>
    <w:rsid w:val="002526FC"/>
    <w:rsid w:val="003221AC"/>
    <w:rsid w:val="003C230F"/>
    <w:rsid w:val="003F1C6B"/>
    <w:rsid w:val="00434ADF"/>
    <w:rsid w:val="00524FAE"/>
    <w:rsid w:val="00673CC0"/>
    <w:rsid w:val="007B4965"/>
    <w:rsid w:val="007C0AF6"/>
    <w:rsid w:val="009320E5"/>
    <w:rsid w:val="00B1346B"/>
    <w:rsid w:val="00CA50DB"/>
    <w:rsid w:val="00D42FE8"/>
    <w:rsid w:val="00E76F83"/>
    <w:rsid w:val="00F12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30F"/>
    <w:pPr>
      <w:widowControl w:val="0"/>
      <w:autoSpaceDE w:val="0"/>
      <w:autoSpaceDN w:val="0"/>
    </w:pPr>
    <w:rPr>
      <w:rFonts w:ascii="Times New Roman" w:eastAsia="Times New Roman" w:hAnsi="Times New Roman"/>
      <w:lang w:val="uk-UA" w:eastAsia="en-US"/>
    </w:rPr>
  </w:style>
  <w:style w:type="paragraph" w:styleId="Heading1">
    <w:name w:val="heading 1"/>
    <w:basedOn w:val="Normal"/>
    <w:link w:val="Heading1Char"/>
    <w:uiPriority w:val="99"/>
    <w:qFormat/>
    <w:rsid w:val="003C230F"/>
    <w:pPr>
      <w:ind w:left="70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221AC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paragraph" w:styleId="BodyText">
    <w:name w:val="Body Text"/>
    <w:basedOn w:val="Normal"/>
    <w:link w:val="BodyTextChar"/>
    <w:uiPriority w:val="99"/>
    <w:rsid w:val="003C230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221AC"/>
    <w:rPr>
      <w:rFonts w:ascii="Times New Roman" w:hAnsi="Times New Roman" w:cs="Times New Roman"/>
      <w:lang w:val="uk-UA" w:eastAsia="en-US"/>
    </w:rPr>
  </w:style>
  <w:style w:type="paragraph" w:styleId="Title">
    <w:name w:val="Title"/>
    <w:basedOn w:val="Normal"/>
    <w:link w:val="TitleChar"/>
    <w:uiPriority w:val="99"/>
    <w:qFormat/>
    <w:rsid w:val="003C230F"/>
    <w:pPr>
      <w:spacing w:before="41"/>
      <w:ind w:left="1161" w:right="594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3221AC"/>
    <w:rPr>
      <w:rFonts w:ascii="Cambria" w:hAnsi="Cambria" w:cs="Times New Roman"/>
      <w:b/>
      <w:bCs/>
      <w:kern w:val="28"/>
      <w:sz w:val="32"/>
      <w:szCs w:val="32"/>
      <w:lang w:val="uk-UA" w:eastAsia="en-US"/>
    </w:rPr>
  </w:style>
  <w:style w:type="paragraph" w:styleId="ListParagraph">
    <w:name w:val="List Paragraph"/>
    <w:basedOn w:val="Normal"/>
    <w:uiPriority w:val="99"/>
    <w:qFormat/>
    <w:rsid w:val="003C230F"/>
    <w:pPr>
      <w:ind w:left="290" w:hanging="241"/>
    </w:pPr>
  </w:style>
  <w:style w:type="paragraph" w:customStyle="1" w:styleId="TableParagraph">
    <w:name w:val="Table Paragraph"/>
    <w:basedOn w:val="Normal"/>
    <w:uiPriority w:val="99"/>
    <w:rsid w:val="003C230F"/>
  </w:style>
  <w:style w:type="paragraph" w:customStyle="1" w:styleId="1">
    <w:name w:val="Абзац списка1"/>
    <w:basedOn w:val="Normal"/>
    <w:uiPriority w:val="99"/>
    <w:rsid w:val="00B1346B"/>
    <w:pPr>
      <w:autoSpaceDE/>
      <w:autoSpaceDN/>
      <w:spacing w:line="276" w:lineRule="auto"/>
      <w:ind w:left="720"/>
    </w:pPr>
    <w:rPr>
      <w:rFonts w:ascii="Arial" w:eastAsia="Calibri" w:hAnsi="Arial" w:cs="Arial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rpts@gmail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176</TotalTime>
  <Pages>29</Pages>
  <Words>7688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Рада</cp:lastModifiedBy>
  <cp:revision>5</cp:revision>
  <cp:lastPrinted>2021-11-08T07:16:00Z</cp:lastPrinted>
  <dcterms:created xsi:type="dcterms:W3CDTF">2021-11-02T09:32:00Z</dcterms:created>
  <dcterms:modified xsi:type="dcterms:W3CDTF">2021-11-10T13:43:00Z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Excel® 2019</vt:lpwstr>
  </property>
</Properties>
</file>