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AB5" w:rsidRPr="009A00DF" w:rsidRDefault="00091AB5" w:rsidP="00897356">
      <w:pPr>
        <w:tabs>
          <w:tab w:val="left" w:pos="0"/>
        </w:tabs>
        <w:jc w:val="center"/>
        <w:rPr>
          <w:sz w:val="28"/>
          <w:szCs w:val="28"/>
        </w:rPr>
      </w:pPr>
      <w:r w:rsidRPr="00AA47FD">
        <w:rPr>
          <w:noProof/>
          <w:sz w:val="28"/>
          <w:szCs w:val="28"/>
          <w:lang w:val="ru-RU"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4.5pt;height:51.75pt;visibility:visible">
            <v:imagedata r:id="rId5" o:title=""/>
          </v:shape>
        </w:pict>
      </w:r>
      <w:r w:rsidRPr="009A00DF">
        <w:rPr>
          <w:sz w:val="28"/>
          <w:szCs w:val="28"/>
        </w:rPr>
        <w:t xml:space="preserve">        </w:t>
      </w:r>
    </w:p>
    <w:p w:rsidR="00091AB5" w:rsidRPr="009A00DF" w:rsidRDefault="00091AB5" w:rsidP="00897356">
      <w:pPr>
        <w:pStyle w:val="Caption"/>
        <w:rPr>
          <w:b w:val="0"/>
          <w:szCs w:val="28"/>
        </w:rPr>
      </w:pPr>
      <w:r w:rsidRPr="009A00DF">
        <w:rPr>
          <w:szCs w:val="28"/>
        </w:rPr>
        <w:t>УКРАЇНА</w:t>
      </w:r>
    </w:p>
    <w:p w:rsidR="00091AB5" w:rsidRPr="009A00DF" w:rsidRDefault="00091AB5" w:rsidP="00897356">
      <w:pPr>
        <w:pStyle w:val="Caption"/>
        <w:rPr>
          <w:szCs w:val="28"/>
        </w:rPr>
      </w:pPr>
      <w:r w:rsidRPr="009A00DF">
        <w:rPr>
          <w:szCs w:val="28"/>
        </w:rPr>
        <w:t>Харківська область</w:t>
      </w:r>
    </w:p>
    <w:p w:rsidR="00091AB5" w:rsidRDefault="00091AB5" w:rsidP="00897356">
      <w:pPr>
        <w:tabs>
          <w:tab w:val="center" w:pos="4847"/>
          <w:tab w:val="left" w:pos="7710"/>
        </w:tabs>
        <w:rPr>
          <w:b/>
          <w:sz w:val="28"/>
          <w:szCs w:val="28"/>
        </w:rPr>
      </w:pPr>
      <w:r w:rsidRPr="009A00DF">
        <w:rPr>
          <w:b/>
          <w:sz w:val="28"/>
          <w:szCs w:val="28"/>
        </w:rPr>
        <w:tab/>
        <w:t>Борівська селищна рада</w:t>
      </w:r>
    </w:p>
    <w:p w:rsidR="00091AB5" w:rsidRDefault="00091AB5" w:rsidP="00897356">
      <w:pPr>
        <w:pStyle w:val="Heading1"/>
        <w:jc w:val="center"/>
        <w:rPr>
          <w:szCs w:val="28"/>
        </w:rPr>
      </w:pPr>
    </w:p>
    <w:p w:rsidR="00091AB5" w:rsidRPr="009A00DF" w:rsidRDefault="00091AB5" w:rsidP="00897356">
      <w:pPr>
        <w:pStyle w:val="Heading1"/>
        <w:jc w:val="center"/>
        <w:rPr>
          <w:szCs w:val="28"/>
        </w:rPr>
      </w:pPr>
      <w:r>
        <w:rPr>
          <w:szCs w:val="28"/>
        </w:rPr>
        <w:t>РІШЕНН</w:t>
      </w:r>
      <w:r w:rsidRPr="009A00DF">
        <w:rPr>
          <w:szCs w:val="28"/>
        </w:rPr>
        <w:t>Я</w:t>
      </w:r>
    </w:p>
    <w:p w:rsidR="00091AB5" w:rsidRPr="00D54561" w:rsidRDefault="00091AB5" w:rsidP="008973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ХІ</w:t>
      </w:r>
      <w:r w:rsidRPr="00D54561">
        <w:rPr>
          <w:b/>
          <w:sz w:val="28"/>
          <w:szCs w:val="28"/>
        </w:rPr>
        <w:t xml:space="preserve"> сесії </w:t>
      </w:r>
      <w:r w:rsidRPr="00D54561">
        <w:rPr>
          <w:b/>
          <w:sz w:val="28"/>
          <w:szCs w:val="28"/>
          <w:lang w:val="en-US"/>
        </w:rPr>
        <w:t>V</w:t>
      </w:r>
      <w:r w:rsidRPr="00D54561">
        <w:rPr>
          <w:b/>
          <w:sz w:val="28"/>
          <w:szCs w:val="28"/>
        </w:rPr>
        <w:t>ІІІ скликання</w:t>
      </w:r>
    </w:p>
    <w:p w:rsidR="00091AB5" w:rsidRDefault="00091AB5" w:rsidP="00897356">
      <w:pPr>
        <w:jc w:val="center"/>
        <w:rPr>
          <w:sz w:val="28"/>
          <w:szCs w:val="28"/>
        </w:rPr>
      </w:pPr>
    </w:p>
    <w:p w:rsidR="00091AB5" w:rsidRDefault="00091AB5" w:rsidP="00897356">
      <w:pPr>
        <w:jc w:val="center"/>
        <w:rPr>
          <w:sz w:val="28"/>
          <w:szCs w:val="28"/>
        </w:rPr>
      </w:pPr>
    </w:p>
    <w:p w:rsidR="00091AB5" w:rsidRDefault="00091AB5" w:rsidP="00897356">
      <w:pPr>
        <w:rPr>
          <w:b/>
          <w:sz w:val="28"/>
          <w:szCs w:val="28"/>
        </w:rPr>
      </w:pPr>
      <w:r>
        <w:rPr>
          <w:b/>
          <w:sz w:val="28"/>
          <w:szCs w:val="28"/>
        </w:rPr>
        <w:t>від 04 червня  2021 року № 12</w:t>
      </w:r>
    </w:p>
    <w:p w:rsidR="00091AB5" w:rsidRDefault="00091AB5" w:rsidP="00897356">
      <w:pPr>
        <w:rPr>
          <w:b/>
          <w:sz w:val="28"/>
          <w:szCs w:val="28"/>
        </w:rPr>
      </w:pPr>
    </w:p>
    <w:p w:rsidR="00091AB5" w:rsidRDefault="00091AB5" w:rsidP="00363602">
      <w:pPr>
        <w:tabs>
          <w:tab w:val="left" w:pos="4820"/>
          <w:tab w:val="left" w:pos="5245"/>
        </w:tabs>
        <w:ind w:right="481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Про припинення діяльності шляхом ліквідації </w:t>
      </w:r>
      <w:r w:rsidRPr="00897356">
        <w:rPr>
          <w:rFonts w:ascii="Times New Roman" w:hAnsi="Times New Roman" w:cs="Times New Roman"/>
          <w:b/>
          <w:sz w:val="28"/>
          <w:szCs w:val="28"/>
        </w:rPr>
        <w:t>Вищесолоненсько</w:t>
      </w:r>
      <w:r>
        <w:rPr>
          <w:rFonts w:ascii="Times New Roman" w:hAnsi="Times New Roman" w:cs="Times New Roman"/>
          <w:b/>
          <w:sz w:val="28"/>
          <w:szCs w:val="28"/>
        </w:rPr>
        <w:t>го закладу дошкільної освіти (ясла-садок) «Пролісок» Борівської селищної ради</w:t>
      </w:r>
    </w:p>
    <w:p w:rsidR="00091AB5" w:rsidRDefault="00091AB5" w:rsidP="00897356">
      <w:pPr>
        <w:rPr>
          <w:rFonts w:ascii="Times New Roman" w:hAnsi="Times New Roman" w:cs="Times New Roman"/>
          <w:b/>
          <w:sz w:val="28"/>
          <w:szCs w:val="28"/>
        </w:rPr>
      </w:pPr>
    </w:p>
    <w:p w:rsidR="00091AB5" w:rsidRDefault="00091AB5" w:rsidP="00C139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139B9">
        <w:rPr>
          <w:rFonts w:ascii="Times New Roman" w:hAnsi="Times New Roman" w:cs="Times New Roman"/>
          <w:sz w:val="28"/>
          <w:szCs w:val="28"/>
        </w:rPr>
        <w:t xml:space="preserve">Відповідно до ст.ст. 25, 26, 59 Закону України «Про місцеве самоврядування в Україні», </w:t>
      </w:r>
      <w:r>
        <w:rPr>
          <w:rFonts w:ascii="Times New Roman" w:hAnsi="Times New Roman" w:cs="Times New Roman"/>
          <w:sz w:val="28"/>
          <w:szCs w:val="28"/>
        </w:rPr>
        <w:t>ст. 104, 110, 111 Цивільного кодексу України, у порядку, визначеному Законом України «Про державну реєстрацію юридичних осіб та фізичних осіб – підприємців та громадських формувань», Статуту</w:t>
      </w:r>
      <w:r w:rsidRPr="00FA0F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Вищесолоненського закладу дошкільної освіти </w:t>
      </w:r>
      <w:r w:rsidRPr="00B105DE">
        <w:rPr>
          <w:rFonts w:ascii="Times New Roman" w:hAnsi="Times New Roman" w:cs="Times New Roman"/>
          <w:sz w:val="28"/>
          <w:szCs w:val="28"/>
        </w:rPr>
        <w:t>(ясла-садок) «Пролісок» Борівської селищної ради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139B9">
        <w:rPr>
          <w:rFonts w:ascii="Times New Roman" w:hAnsi="Times New Roman" w:cs="Times New Roman"/>
          <w:sz w:val="28"/>
          <w:szCs w:val="28"/>
        </w:rPr>
        <w:t>затвердженого рішення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Х сесії</w:t>
      </w:r>
      <w:r w:rsidRPr="00464BE8">
        <w:rPr>
          <w:rFonts w:ascii="Times New Roman" w:hAnsi="Times New Roman" w:cs="Times New Roman"/>
          <w:sz w:val="28"/>
          <w:szCs w:val="28"/>
        </w:rPr>
        <w:t xml:space="preserve"> </w:t>
      </w:r>
      <w:r w:rsidRPr="00C139B9">
        <w:rPr>
          <w:rFonts w:ascii="Times New Roman" w:hAnsi="Times New Roman" w:cs="Times New Roman"/>
          <w:sz w:val="28"/>
          <w:szCs w:val="28"/>
        </w:rPr>
        <w:t>Борівської селищної 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</w:rPr>
        <w:t xml:space="preserve"> скликання від 27 квітня 2021 року № 20</w:t>
      </w:r>
      <w:r w:rsidRPr="00C139B9">
        <w:rPr>
          <w:rFonts w:ascii="Times New Roman" w:hAnsi="Times New Roman" w:cs="Times New Roman"/>
          <w:sz w:val="28"/>
          <w:szCs w:val="28"/>
        </w:rPr>
        <w:t xml:space="preserve">, з метою створення належних умов для здобуття якісної освіти і упорядкування мережі закладів </w:t>
      </w:r>
      <w:r>
        <w:rPr>
          <w:rFonts w:ascii="Times New Roman" w:hAnsi="Times New Roman" w:cs="Times New Roman"/>
          <w:sz w:val="28"/>
          <w:szCs w:val="28"/>
        </w:rPr>
        <w:t xml:space="preserve">дошкільної освіти </w:t>
      </w:r>
      <w:r w:rsidRPr="00C139B9">
        <w:rPr>
          <w:rFonts w:ascii="Times New Roman" w:hAnsi="Times New Roman" w:cs="Times New Roman"/>
          <w:sz w:val="28"/>
          <w:szCs w:val="28"/>
        </w:rPr>
        <w:t xml:space="preserve">територіальної громади, для підвищення якості освіти та економічної ефективності функціонування закладів </w:t>
      </w:r>
      <w:r>
        <w:rPr>
          <w:rFonts w:ascii="Times New Roman" w:hAnsi="Times New Roman" w:cs="Times New Roman"/>
          <w:sz w:val="28"/>
          <w:szCs w:val="28"/>
        </w:rPr>
        <w:t>дошкільної освіти</w:t>
      </w:r>
      <w:r w:rsidRPr="00C139B9">
        <w:rPr>
          <w:rFonts w:ascii="Times New Roman" w:hAnsi="Times New Roman" w:cs="Times New Roman"/>
          <w:sz w:val="28"/>
          <w:szCs w:val="28"/>
        </w:rPr>
        <w:t xml:space="preserve">, враховуючи </w:t>
      </w:r>
      <w:r>
        <w:rPr>
          <w:rFonts w:ascii="Times New Roman" w:hAnsi="Times New Roman" w:cs="Times New Roman"/>
          <w:sz w:val="28"/>
          <w:szCs w:val="28"/>
        </w:rPr>
        <w:t>рекомендації</w:t>
      </w:r>
      <w:r w:rsidRPr="00C139B9">
        <w:rPr>
          <w:rFonts w:ascii="Times New Roman" w:hAnsi="Times New Roman" w:cs="Times New Roman"/>
          <w:sz w:val="28"/>
          <w:szCs w:val="28"/>
        </w:rPr>
        <w:t xml:space="preserve"> постійної комісії з соціальних та гуманітарних питань, питань освіти, культури, м</w:t>
      </w:r>
      <w:r>
        <w:rPr>
          <w:rFonts w:ascii="Times New Roman" w:hAnsi="Times New Roman" w:cs="Times New Roman"/>
          <w:sz w:val="28"/>
          <w:szCs w:val="28"/>
        </w:rPr>
        <w:t xml:space="preserve">едицини та молодіжної політики, </w:t>
      </w:r>
      <w:r w:rsidRPr="00C139B9">
        <w:rPr>
          <w:rFonts w:ascii="Times New Roman" w:hAnsi="Times New Roman" w:cs="Times New Roman"/>
          <w:sz w:val="28"/>
          <w:szCs w:val="28"/>
        </w:rPr>
        <w:t>Борівськ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139B9">
        <w:rPr>
          <w:rFonts w:ascii="Times New Roman" w:hAnsi="Times New Roman" w:cs="Times New Roman"/>
          <w:sz w:val="28"/>
          <w:szCs w:val="28"/>
        </w:rPr>
        <w:t xml:space="preserve"> селищн</w:t>
      </w:r>
      <w:r>
        <w:rPr>
          <w:rFonts w:ascii="Times New Roman" w:hAnsi="Times New Roman" w:cs="Times New Roman"/>
          <w:sz w:val="28"/>
          <w:szCs w:val="28"/>
        </w:rPr>
        <w:t xml:space="preserve">а рада </w:t>
      </w:r>
    </w:p>
    <w:p w:rsidR="00091AB5" w:rsidRPr="00C139B9" w:rsidRDefault="00091AB5" w:rsidP="00C139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1AB5" w:rsidRPr="00F97C5E" w:rsidRDefault="00091AB5" w:rsidP="00F97C5E">
      <w:pPr>
        <w:jc w:val="center"/>
        <w:rPr>
          <w:b/>
          <w:sz w:val="28"/>
          <w:szCs w:val="28"/>
        </w:rPr>
      </w:pPr>
      <w:r w:rsidRPr="00F97C5E">
        <w:rPr>
          <w:b/>
          <w:sz w:val="28"/>
          <w:szCs w:val="28"/>
        </w:rPr>
        <w:t>ВИРІШИЛА:</w:t>
      </w:r>
    </w:p>
    <w:p w:rsidR="00091AB5" w:rsidRDefault="00091AB5" w:rsidP="00897356">
      <w:pPr>
        <w:jc w:val="both"/>
        <w:rPr>
          <w:sz w:val="28"/>
          <w:szCs w:val="28"/>
        </w:rPr>
      </w:pPr>
    </w:p>
    <w:p w:rsidR="00091AB5" w:rsidRPr="00897356" w:rsidRDefault="00091AB5" w:rsidP="00365E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 Припинити діяльність </w:t>
      </w:r>
      <w:r w:rsidRPr="00AD5317">
        <w:rPr>
          <w:rFonts w:ascii="Times New Roman" w:hAnsi="Times New Roman" w:cs="Times New Roman"/>
          <w:sz w:val="28"/>
          <w:szCs w:val="28"/>
        </w:rPr>
        <w:t>Вищесолоненськ</w:t>
      </w:r>
      <w:r>
        <w:rPr>
          <w:rFonts w:ascii="Times New Roman" w:hAnsi="Times New Roman" w:cs="Times New Roman"/>
          <w:sz w:val="28"/>
          <w:szCs w:val="28"/>
        </w:rPr>
        <w:t xml:space="preserve">ого закладу дошкільної освіти (ясла-садок) </w:t>
      </w:r>
      <w:r w:rsidRPr="000740B5">
        <w:rPr>
          <w:sz w:val="28"/>
          <w:szCs w:val="28"/>
        </w:rPr>
        <w:t xml:space="preserve">«Пролісок» </w:t>
      </w:r>
      <w:r w:rsidRPr="00AD5317">
        <w:rPr>
          <w:rFonts w:ascii="Times New Roman" w:hAnsi="Times New Roman" w:cs="Times New Roman"/>
          <w:sz w:val="28"/>
          <w:szCs w:val="28"/>
        </w:rPr>
        <w:t>Борівської селищної ради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365ED8">
        <w:rPr>
          <w:rFonts w:ascii="Times New Roman" w:hAnsi="Times New Roman" w:cs="Times New Roman"/>
          <w:color w:val="000000"/>
          <w:sz w:val="28"/>
          <w:szCs w:val="28"/>
        </w:rPr>
        <w:t>Україна, Харківська область, Борівський район, с.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Вище Солоне</w:t>
      </w:r>
      <w:r w:rsidRPr="00365ED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0740B5">
        <w:rPr>
          <w:color w:val="000000"/>
          <w:sz w:val="28"/>
          <w:szCs w:val="28"/>
          <w:bdr w:val="none" w:sz="0" w:space="0" w:color="auto" w:frame="1"/>
        </w:rPr>
        <w:t>вулиця Молодіжна, будинок 103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шляхом ліквідації.</w:t>
      </w:r>
    </w:p>
    <w:p w:rsidR="00091AB5" w:rsidRDefault="00091AB5" w:rsidP="008973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365ED8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365ED8">
        <w:rPr>
          <w:sz w:val="28"/>
          <w:szCs w:val="28"/>
        </w:rPr>
        <w:t>Створити ліквідаційн</w:t>
      </w:r>
      <w:r>
        <w:rPr>
          <w:sz w:val="28"/>
          <w:szCs w:val="28"/>
        </w:rPr>
        <w:t>у комісію</w:t>
      </w:r>
      <w:r w:rsidRPr="00365ED8">
        <w:rPr>
          <w:sz w:val="28"/>
          <w:szCs w:val="28"/>
        </w:rPr>
        <w:t xml:space="preserve"> по припиненню діяльності</w:t>
      </w:r>
      <w:r>
        <w:rPr>
          <w:sz w:val="28"/>
          <w:szCs w:val="28"/>
        </w:rPr>
        <w:t xml:space="preserve"> </w:t>
      </w:r>
      <w:r w:rsidRPr="00AD5317">
        <w:rPr>
          <w:rFonts w:ascii="Times New Roman" w:hAnsi="Times New Roman" w:cs="Times New Roman"/>
          <w:sz w:val="28"/>
          <w:szCs w:val="28"/>
        </w:rPr>
        <w:t>Вищесолоненськ</w:t>
      </w:r>
      <w:r>
        <w:rPr>
          <w:rFonts w:ascii="Times New Roman" w:hAnsi="Times New Roman" w:cs="Times New Roman"/>
          <w:sz w:val="28"/>
          <w:szCs w:val="28"/>
        </w:rPr>
        <w:t xml:space="preserve">ого закладу дошкільної освіти (ясла-садок) </w:t>
      </w:r>
      <w:r w:rsidRPr="000740B5">
        <w:rPr>
          <w:sz w:val="28"/>
          <w:szCs w:val="28"/>
        </w:rPr>
        <w:t xml:space="preserve">«Пролісок» </w:t>
      </w:r>
      <w:r w:rsidRPr="00AD5317">
        <w:rPr>
          <w:rFonts w:ascii="Times New Roman" w:hAnsi="Times New Roman" w:cs="Times New Roman"/>
          <w:sz w:val="28"/>
          <w:szCs w:val="28"/>
        </w:rPr>
        <w:t xml:space="preserve">Борівської селищної </w:t>
      </w:r>
      <w:r>
        <w:rPr>
          <w:rFonts w:ascii="Times New Roman" w:hAnsi="Times New Roman" w:cs="Times New Roman"/>
          <w:sz w:val="28"/>
          <w:szCs w:val="28"/>
        </w:rPr>
        <w:t>ради та затвердити її персональний склад (Додаток 1).</w:t>
      </w:r>
    </w:p>
    <w:p w:rsidR="00091AB5" w:rsidRDefault="00091AB5" w:rsidP="0089735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 Ліквідаційна комісія знаходиться за адресою: </w:t>
      </w:r>
      <w:r w:rsidRPr="00365ED8">
        <w:rPr>
          <w:rFonts w:ascii="Times New Roman" w:hAnsi="Times New Roman" w:cs="Times New Roman"/>
          <w:color w:val="000000"/>
          <w:sz w:val="28"/>
          <w:szCs w:val="28"/>
        </w:rPr>
        <w:t xml:space="preserve">Україна,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65ED8">
        <w:rPr>
          <w:rFonts w:ascii="Times New Roman" w:hAnsi="Times New Roman" w:cs="Times New Roman"/>
          <w:color w:val="000000"/>
          <w:sz w:val="28"/>
          <w:szCs w:val="28"/>
        </w:rPr>
        <w:t>Харківська область, Борівський район, с.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Вище Солоне</w:t>
      </w:r>
      <w:r w:rsidRPr="00365ED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0740B5">
        <w:rPr>
          <w:color w:val="000000"/>
          <w:sz w:val="28"/>
          <w:szCs w:val="28"/>
          <w:bdr w:val="none" w:sz="0" w:space="0" w:color="auto" w:frame="1"/>
        </w:rPr>
        <w:t>вулиця Молодіжна, будинок 103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91AB5" w:rsidRDefault="00091AB5" w:rsidP="0089735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4. Ліквідаційній комісії в установленому порядку:</w:t>
      </w:r>
    </w:p>
    <w:p w:rsidR="00091AB5" w:rsidRDefault="00091AB5" w:rsidP="008973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4.1. Вжити заходи, пов’язані з ліквідацією </w:t>
      </w:r>
      <w:r w:rsidRPr="00AD5317">
        <w:rPr>
          <w:rFonts w:ascii="Times New Roman" w:hAnsi="Times New Roman" w:cs="Times New Roman"/>
          <w:sz w:val="28"/>
          <w:szCs w:val="28"/>
        </w:rPr>
        <w:t>Вищесолоненськ</w:t>
      </w:r>
      <w:r>
        <w:rPr>
          <w:rFonts w:ascii="Times New Roman" w:hAnsi="Times New Roman" w:cs="Times New Roman"/>
          <w:sz w:val="28"/>
          <w:szCs w:val="28"/>
        </w:rPr>
        <w:t xml:space="preserve">ого закладу дошкільної освіти (ясла-садок) </w:t>
      </w:r>
      <w:r w:rsidRPr="000740B5">
        <w:rPr>
          <w:sz w:val="28"/>
          <w:szCs w:val="28"/>
        </w:rPr>
        <w:t xml:space="preserve">«Пролісок» </w:t>
      </w:r>
      <w:r w:rsidRPr="00AD5317">
        <w:rPr>
          <w:rFonts w:ascii="Times New Roman" w:hAnsi="Times New Roman" w:cs="Times New Roman"/>
          <w:sz w:val="28"/>
          <w:szCs w:val="28"/>
        </w:rPr>
        <w:t>Борівської селищної ради</w:t>
      </w:r>
      <w:r>
        <w:rPr>
          <w:rFonts w:ascii="Times New Roman" w:hAnsi="Times New Roman" w:cs="Times New Roman"/>
          <w:sz w:val="28"/>
          <w:szCs w:val="28"/>
        </w:rPr>
        <w:t xml:space="preserve"> в порядку, встановленому чинним законодавством України.</w:t>
      </w:r>
    </w:p>
    <w:p w:rsidR="00091AB5" w:rsidRDefault="00091AB5" w:rsidP="008973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4.2. Попередити працівників </w:t>
      </w:r>
      <w:r w:rsidRPr="00AD5317">
        <w:rPr>
          <w:rFonts w:ascii="Times New Roman" w:hAnsi="Times New Roman" w:cs="Times New Roman"/>
          <w:sz w:val="28"/>
          <w:szCs w:val="28"/>
        </w:rPr>
        <w:t>Вищесолоненськ</w:t>
      </w:r>
      <w:r>
        <w:rPr>
          <w:rFonts w:ascii="Times New Roman" w:hAnsi="Times New Roman" w:cs="Times New Roman"/>
          <w:sz w:val="28"/>
          <w:szCs w:val="28"/>
        </w:rPr>
        <w:t xml:space="preserve">ого закладу дошкільної освіти (ясла-садок) </w:t>
      </w:r>
      <w:r w:rsidRPr="000740B5">
        <w:rPr>
          <w:sz w:val="28"/>
          <w:szCs w:val="28"/>
        </w:rPr>
        <w:t xml:space="preserve">«Пролісок» </w:t>
      </w:r>
      <w:r w:rsidRPr="00AD5317">
        <w:rPr>
          <w:rFonts w:ascii="Times New Roman" w:hAnsi="Times New Roman" w:cs="Times New Roman"/>
          <w:sz w:val="28"/>
          <w:szCs w:val="28"/>
        </w:rPr>
        <w:t>Борівської селищної ради</w:t>
      </w:r>
      <w:r>
        <w:rPr>
          <w:rFonts w:ascii="Times New Roman" w:hAnsi="Times New Roman" w:cs="Times New Roman"/>
          <w:sz w:val="28"/>
          <w:szCs w:val="28"/>
        </w:rPr>
        <w:t xml:space="preserve">  про їх наступне вивільнення у зв’язку з ліквідацією та направити до відділу надання соціальних послуг у Борівському районі Ізюмського МРЦЗ інформацію про заплановане масове вивільнення працівників у зв’язку із змінами в організації виробництва та праці (звіт № 4-ПН).</w:t>
      </w:r>
    </w:p>
    <w:p w:rsidR="00091AB5" w:rsidRDefault="00091AB5" w:rsidP="008973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4.3. Завершити ліквідацію </w:t>
      </w:r>
      <w:r w:rsidRPr="00AD5317">
        <w:rPr>
          <w:rFonts w:ascii="Times New Roman" w:hAnsi="Times New Roman" w:cs="Times New Roman"/>
          <w:sz w:val="28"/>
          <w:szCs w:val="28"/>
        </w:rPr>
        <w:t>Вищесолоненськ</w:t>
      </w:r>
      <w:r>
        <w:rPr>
          <w:rFonts w:ascii="Times New Roman" w:hAnsi="Times New Roman" w:cs="Times New Roman"/>
          <w:sz w:val="28"/>
          <w:szCs w:val="28"/>
        </w:rPr>
        <w:t xml:space="preserve">ого закладу дошкільної освіти (ясла-садок) </w:t>
      </w:r>
      <w:r w:rsidRPr="000740B5">
        <w:rPr>
          <w:sz w:val="28"/>
          <w:szCs w:val="28"/>
        </w:rPr>
        <w:t xml:space="preserve">«Пролісок» </w:t>
      </w:r>
      <w:r w:rsidRPr="00AD5317">
        <w:rPr>
          <w:rFonts w:ascii="Times New Roman" w:hAnsi="Times New Roman" w:cs="Times New Roman"/>
          <w:sz w:val="28"/>
          <w:szCs w:val="28"/>
        </w:rPr>
        <w:t>Борівської селищної ради</w:t>
      </w:r>
      <w:r>
        <w:rPr>
          <w:rFonts w:ascii="Times New Roman" w:hAnsi="Times New Roman" w:cs="Times New Roman"/>
          <w:sz w:val="28"/>
          <w:szCs w:val="28"/>
        </w:rPr>
        <w:t xml:space="preserve"> у термін відповідно до чинного законодавства.</w:t>
      </w:r>
    </w:p>
    <w:p w:rsidR="00091AB5" w:rsidRDefault="00091AB5" w:rsidP="008973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5. Встановити термін пред’явлених кредиторських вимог – 2 (два) місяці з дня офіційного оприлюднення повідомлення про ліквідацію.</w:t>
      </w:r>
    </w:p>
    <w:p w:rsidR="00091AB5" w:rsidRDefault="00091AB5" w:rsidP="008973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6. До ліквідаційної комісії з моменту призначення переходять повноваження щодо управління справами юридичних осіб.</w:t>
      </w:r>
    </w:p>
    <w:p w:rsidR="00091AB5" w:rsidRDefault="00091AB5" w:rsidP="008973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7. Після закінчення процедури припинення, але не раніше закінчення строку заявлених вимог кредиторами, подати необхідні документи для державної реєстрації припинення юридичних осіб в результаті їх ліквідації.</w:t>
      </w:r>
    </w:p>
    <w:p w:rsidR="00091AB5" w:rsidRDefault="00091AB5" w:rsidP="008973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8. Контроль за виконанням даного рішення покласти на </w:t>
      </w:r>
      <w:r w:rsidRPr="00C139B9">
        <w:rPr>
          <w:rFonts w:ascii="Times New Roman" w:hAnsi="Times New Roman" w:cs="Times New Roman"/>
          <w:sz w:val="28"/>
          <w:szCs w:val="28"/>
        </w:rPr>
        <w:t>постійн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139B9">
        <w:rPr>
          <w:rFonts w:ascii="Times New Roman" w:hAnsi="Times New Roman" w:cs="Times New Roman"/>
          <w:sz w:val="28"/>
          <w:szCs w:val="28"/>
        </w:rPr>
        <w:t xml:space="preserve"> комісі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139B9">
        <w:rPr>
          <w:rFonts w:ascii="Times New Roman" w:hAnsi="Times New Roman" w:cs="Times New Roman"/>
          <w:sz w:val="28"/>
          <w:szCs w:val="28"/>
        </w:rPr>
        <w:t xml:space="preserve"> з соціальних та гуманітарних питань, питань освіти, культури, медицини та молодіжної політики  Борівської селищної ради (Марина СТЕПАНЕНКО)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1AB5" w:rsidRDefault="00091AB5" w:rsidP="008973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1AB5" w:rsidRDefault="00091AB5" w:rsidP="008973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1AB5" w:rsidRPr="00F97C5E" w:rsidRDefault="00091AB5" w:rsidP="00897356">
      <w:pPr>
        <w:jc w:val="both"/>
        <w:rPr>
          <w:b/>
          <w:sz w:val="28"/>
          <w:szCs w:val="28"/>
        </w:rPr>
      </w:pPr>
      <w:r w:rsidRPr="00F97C5E">
        <w:rPr>
          <w:rFonts w:ascii="Times New Roman" w:hAnsi="Times New Roman" w:cs="Times New Roman"/>
          <w:b/>
          <w:sz w:val="28"/>
          <w:szCs w:val="28"/>
        </w:rPr>
        <w:t>Борівський селищни</w:t>
      </w:r>
      <w:r>
        <w:rPr>
          <w:rFonts w:ascii="Times New Roman" w:hAnsi="Times New Roman" w:cs="Times New Roman"/>
          <w:b/>
          <w:sz w:val="28"/>
          <w:szCs w:val="28"/>
        </w:rPr>
        <w:t xml:space="preserve">й голова                    </w:t>
      </w:r>
      <w:r w:rsidRPr="00F97C5E">
        <w:rPr>
          <w:rFonts w:ascii="Times New Roman" w:hAnsi="Times New Roman" w:cs="Times New Roman"/>
          <w:b/>
          <w:sz w:val="28"/>
          <w:szCs w:val="28"/>
        </w:rPr>
        <w:t xml:space="preserve">                Олександр ТЕРТИШНИЙ</w:t>
      </w:r>
    </w:p>
    <w:p w:rsidR="00091AB5" w:rsidRDefault="00091AB5"/>
    <w:p w:rsidR="00091AB5" w:rsidRDefault="00091AB5"/>
    <w:p w:rsidR="00091AB5" w:rsidRDefault="00091AB5"/>
    <w:p w:rsidR="00091AB5" w:rsidRDefault="00091AB5"/>
    <w:p w:rsidR="00091AB5" w:rsidRDefault="00091AB5"/>
    <w:p w:rsidR="00091AB5" w:rsidRDefault="00091AB5"/>
    <w:p w:rsidR="00091AB5" w:rsidRDefault="00091AB5"/>
    <w:p w:rsidR="00091AB5" w:rsidRDefault="00091AB5"/>
    <w:p w:rsidR="00091AB5" w:rsidRDefault="00091AB5"/>
    <w:p w:rsidR="00091AB5" w:rsidRDefault="00091AB5"/>
    <w:p w:rsidR="00091AB5" w:rsidRDefault="00091AB5"/>
    <w:p w:rsidR="00091AB5" w:rsidRDefault="00091AB5"/>
    <w:p w:rsidR="00091AB5" w:rsidRDefault="00091AB5"/>
    <w:p w:rsidR="00091AB5" w:rsidRDefault="00091AB5"/>
    <w:p w:rsidR="00091AB5" w:rsidRDefault="00091AB5"/>
    <w:p w:rsidR="00091AB5" w:rsidRDefault="00091AB5"/>
    <w:p w:rsidR="00091AB5" w:rsidRDefault="00091AB5"/>
    <w:p w:rsidR="00091AB5" w:rsidRDefault="00091AB5"/>
    <w:p w:rsidR="00091AB5" w:rsidRDefault="00091AB5"/>
    <w:p w:rsidR="00091AB5" w:rsidRDefault="00091AB5"/>
    <w:p w:rsidR="00091AB5" w:rsidRDefault="00091AB5"/>
    <w:p w:rsidR="00091AB5" w:rsidRDefault="00091AB5"/>
    <w:p w:rsidR="00091AB5" w:rsidRDefault="00091AB5"/>
    <w:p w:rsidR="00091AB5" w:rsidRDefault="00091AB5"/>
    <w:p w:rsidR="00091AB5" w:rsidRDefault="00091AB5"/>
    <w:p w:rsidR="00091AB5" w:rsidRDefault="00091AB5"/>
    <w:p w:rsidR="00091AB5" w:rsidRDefault="00091AB5"/>
    <w:p w:rsidR="00091AB5" w:rsidRDefault="00091AB5"/>
    <w:p w:rsidR="00091AB5" w:rsidRPr="00B94591" w:rsidRDefault="00091AB5" w:rsidP="00B94591">
      <w:pPr>
        <w:ind w:left="4395"/>
        <w:rPr>
          <w:rFonts w:ascii="Times New Roman" w:hAnsi="Times New Roman" w:cs="Times New Roman"/>
          <w:i/>
        </w:rPr>
      </w:pPr>
      <w:r w:rsidRPr="00B94591">
        <w:rPr>
          <w:rFonts w:ascii="Times New Roman" w:hAnsi="Times New Roman" w:cs="Times New Roman"/>
          <w:i/>
        </w:rPr>
        <w:t>Додаток 1</w:t>
      </w:r>
    </w:p>
    <w:p w:rsidR="00091AB5" w:rsidRPr="002F3636" w:rsidRDefault="00091AB5" w:rsidP="002F3636">
      <w:pPr>
        <w:tabs>
          <w:tab w:val="left" w:pos="9639"/>
        </w:tabs>
        <w:ind w:left="4395"/>
        <w:jc w:val="both"/>
        <w:rPr>
          <w:rFonts w:ascii="Times New Roman" w:hAnsi="Times New Roman" w:cs="Times New Roman"/>
          <w:i/>
        </w:rPr>
      </w:pPr>
      <w:r w:rsidRPr="00B94591">
        <w:rPr>
          <w:rFonts w:ascii="Times New Roman" w:hAnsi="Times New Roman" w:cs="Times New Roman"/>
          <w:i/>
        </w:rPr>
        <w:t xml:space="preserve">до проєкту рішення </w:t>
      </w:r>
      <w:r>
        <w:rPr>
          <w:rFonts w:ascii="Times New Roman" w:hAnsi="Times New Roman" w:cs="Times New Roman"/>
          <w:i/>
        </w:rPr>
        <w:t xml:space="preserve">ХІ </w:t>
      </w:r>
      <w:r w:rsidRPr="00B94591">
        <w:rPr>
          <w:rFonts w:ascii="Times New Roman" w:hAnsi="Times New Roman" w:cs="Times New Roman"/>
          <w:i/>
        </w:rPr>
        <w:t xml:space="preserve">сесії селищної ради </w:t>
      </w:r>
      <w:r w:rsidRPr="00B94591">
        <w:rPr>
          <w:rFonts w:ascii="Times New Roman" w:hAnsi="Times New Roman" w:cs="Times New Roman"/>
          <w:i/>
          <w:lang w:val="en-US"/>
        </w:rPr>
        <w:t>VIII</w:t>
      </w:r>
      <w:r>
        <w:rPr>
          <w:rFonts w:ascii="Times New Roman" w:hAnsi="Times New Roman" w:cs="Times New Roman"/>
          <w:i/>
        </w:rPr>
        <w:t xml:space="preserve"> скликання від 04 червня  2021 року №12</w:t>
      </w:r>
      <w:r w:rsidRPr="00B94591">
        <w:rPr>
          <w:rFonts w:ascii="Times New Roman" w:hAnsi="Times New Roman" w:cs="Times New Roman"/>
          <w:i/>
        </w:rPr>
        <w:t xml:space="preserve"> </w:t>
      </w:r>
      <w:r w:rsidRPr="002F3636">
        <w:rPr>
          <w:rFonts w:ascii="Times New Roman" w:hAnsi="Times New Roman" w:cs="Times New Roman"/>
          <w:i/>
        </w:rPr>
        <w:t>«</w:t>
      </w:r>
      <w:r w:rsidRPr="002F3636">
        <w:rPr>
          <w:i/>
        </w:rPr>
        <w:t xml:space="preserve">Про припинення діяльності шляхом ліквідації </w:t>
      </w:r>
      <w:r w:rsidRPr="002F3636">
        <w:rPr>
          <w:rFonts w:ascii="Times New Roman" w:hAnsi="Times New Roman" w:cs="Times New Roman"/>
          <w:i/>
        </w:rPr>
        <w:t>Вищесолоненського закладу дошкільної освіти (ясла-садок) «Пролісок» Борівської селищної ради»</w:t>
      </w:r>
    </w:p>
    <w:p w:rsidR="00091AB5" w:rsidRPr="00F97C5E" w:rsidRDefault="00091AB5">
      <w:pPr>
        <w:rPr>
          <w:sz w:val="28"/>
          <w:szCs w:val="28"/>
        </w:rPr>
      </w:pPr>
    </w:p>
    <w:p w:rsidR="00091AB5" w:rsidRPr="00F97C5E" w:rsidRDefault="00091AB5">
      <w:pPr>
        <w:rPr>
          <w:sz w:val="28"/>
          <w:szCs w:val="28"/>
        </w:rPr>
      </w:pPr>
    </w:p>
    <w:p w:rsidR="00091AB5" w:rsidRPr="00B94591" w:rsidRDefault="00091AB5" w:rsidP="00B94591">
      <w:pPr>
        <w:jc w:val="center"/>
        <w:rPr>
          <w:b/>
          <w:sz w:val="28"/>
          <w:szCs w:val="28"/>
        </w:rPr>
      </w:pPr>
      <w:r w:rsidRPr="00B94591">
        <w:rPr>
          <w:b/>
          <w:sz w:val="28"/>
          <w:szCs w:val="28"/>
        </w:rPr>
        <w:t>СКЛАД</w:t>
      </w:r>
    </w:p>
    <w:p w:rsidR="00091AB5" w:rsidRDefault="00091AB5" w:rsidP="002F363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591">
        <w:rPr>
          <w:b/>
          <w:sz w:val="28"/>
          <w:szCs w:val="28"/>
        </w:rPr>
        <w:t xml:space="preserve">ліквідаційної комісії по припиненню діяльності </w:t>
      </w:r>
      <w:r w:rsidRPr="00897356">
        <w:rPr>
          <w:rFonts w:ascii="Times New Roman" w:hAnsi="Times New Roman" w:cs="Times New Roman"/>
          <w:b/>
          <w:sz w:val="28"/>
          <w:szCs w:val="28"/>
        </w:rPr>
        <w:t>Вищесолоненсько</w:t>
      </w:r>
      <w:r>
        <w:rPr>
          <w:rFonts w:ascii="Times New Roman" w:hAnsi="Times New Roman" w:cs="Times New Roman"/>
          <w:b/>
          <w:sz w:val="28"/>
          <w:szCs w:val="28"/>
        </w:rPr>
        <w:t>го закладу дошкільної освіти (ясла-садок) «Пролісок» Борівської селищної ради</w:t>
      </w:r>
    </w:p>
    <w:p w:rsidR="00091AB5" w:rsidRDefault="00091AB5" w:rsidP="002F36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1AB5" w:rsidRPr="006F0120" w:rsidRDefault="00091AB5" w:rsidP="00A13A42">
      <w:pPr>
        <w:tabs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Тетяна ПАВЛЕНКО – голова ліквідаційної комісії, директор</w:t>
      </w:r>
      <w:r w:rsidRPr="00F7215C">
        <w:rPr>
          <w:rFonts w:ascii="Times New Roman" w:hAnsi="Times New Roman" w:cs="Times New Roman"/>
          <w:sz w:val="28"/>
          <w:szCs w:val="28"/>
        </w:rPr>
        <w:t xml:space="preserve"> </w:t>
      </w:r>
      <w:r w:rsidRPr="006F0120">
        <w:rPr>
          <w:rFonts w:ascii="Times New Roman" w:hAnsi="Times New Roman" w:cs="Times New Roman"/>
          <w:sz w:val="28"/>
          <w:szCs w:val="28"/>
        </w:rPr>
        <w:t>Вищесолоненського закладу дошкільної освіти (ясла-садок) «Пролісок» Борівської селищної ради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1AB5" w:rsidRDefault="00091AB5" w:rsidP="00A13A42">
      <w:pPr>
        <w:tabs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Індивідуальний ідентифікаційний номер платника податків – 2821705065, </w:t>
      </w:r>
      <w:r w:rsidRPr="0087655B">
        <w:rPr>
          <w:rFonts w:ascii="Times New Roman" w:hAnsi="Times New Roman" w:cs="Times New Roman"/>
          <w:sz w:val="28"/>
          <w:szCs w:val="28"/>
        </w:rPr>
        <w:t>03.04.1977 року народження, паспорт МТ № 461811, с. Вище Солоне, вул. Молодіжна, будинок 56.</w:t>
      </w:r>
      <w:bookmarkStart w:id="0" w:name="_GoBack"/>
      <w:bookmarkEnd w:id="0"/>
    </w:p>
    <w:p w:rsidR="00091AB5" w:rsidRDefault="00091AB5" w:rsidP="0087655B">
      <w:pPr>
        <w:tabs>
          <w:tab w:val="left" w:pos="426"/>
        </w:tabs>
        <w:spacing w:before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Тамара МОРОЗ – заступник голови  ліквідаційної комісії, вихователь </w:t>
      </w:r>
      <w:r w:rsidRPr="006F0120">
        <w:rPr>
          <w:rFonts w:ascii="Times New Roman" w:hAnsi="Times New Roman" w:cs="Times New Roman"/>
          <w:sz w:val="28"/>
          <w:szCs w:val="28"/>
        </w:rPr>
        <w:t>Вищесолоненського закладу дошкільної освіти (ясла-садок) «Пролісок» Борівської селищної ради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1AB5" w:rsidRDefault="00091AB5" w:rsidP="00A13A42">
      <w:pPr>
        <w:tabs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A42">
        <w:rPr>
          <w:rFonts w:ascii="Times New Roman" w:hAnsi="Times New Roman" w:cs="Times New Roman"/>
          <w:sz w:val="28"/>
          <w:szCs w:val="28"/>
        </w:rPr>
        <w:t xml:space="preserve">Індивідуальний ідентифікаційний номер платника податків – </w:t>
      </w:r>
      <w:r>
        <w:rPr>
          <w:rFonts w:ascii="Times New Roman" w:hAnsi="Times New Roman" w:cs="Times New Roman"/>
          <w:sz w:val="28"/>
          <w:szCs w:val="28"/>
        </w:rPr>
        <w:t>2289800784.</w:t>
      </w:r>
    </w:p>
    <w:p w:rsidR="00091AB5" w:rsidRDefault="00091AB5" w:rsidP="0087655B">
      <w:pPr>
        <w:tabs>
          <w:tab w:val="left" w:pos="426"/>
        </w:tabs>
        <w:spacing w:before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Наталя ГОЛИК – секретар ліквідаційної комісії, спеціаліст відділу з питань гуманітарної політики (освіта, культура, туризм, молоді та спорту) Борівської селищної ради.</w:t>
      </w:r>
    </w:p>
    <w:p w:rsidR="00091AB5" w:rsidRDefault="00091AB5" w:rsidP="00A13A42">
      <w:pPr>
        <w:tabs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Індивідуальний ідентифікаційний номер платника податків – 3248806281.</w:t>
      </w:r>
    </w:p>
    <w:p w:rsidR="00091AB5" w:rsidRDefault="00091AB5" w:rsidP="0087655B">
      <w:pPr>
        <w:tabs>
          <w:tab w:val="left" w:pos="426"/>
        </w:tabs>
        <w:spacing w:before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Члени комісії:</w:t>
      </w:r>
    </w:p>
    <w:p w:rsidR="00091AB5" w:rsidRDefault="00091AB5" w:rsidP="0087655B">
      <w:pPr>
        <w:tabs>
          <w:tab w:val="left" w:pos="426"/>
        </w:tabs>
        <w:spacing w:before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Світлана ТАРАБАН, помічник вихователя </w:t>
      </w:r>
      <w:r w:rsidRPr="006F0120">
        <w:rPr>
          <w:rFonts w:ascii="Times New Roman" w:hAnsi="Times New Roman" w:cs="Times New Roman"/>
          <w:sz w:val="28"/>
          <w:szCs w:val="28"/>
        </w:rPr>
        <w:t>Вищесолоненського закладу дошкільної освіти (ясла-садок) «Пролісок» Борівської селищної ради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1AB5" w:rsidRDefault="00091AB5" w:rsidP="00A13A42">
      <w:pPr>
        <w:tabs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A42">
        <w:rPr>
          <w:rFonts w:ascii="Times New Roman" w:hAnsi="Times New Roman" w:cs="Times New Roman"/>
          <w:sz w:val="28"/>
          <w:szCs w:val="28"/>
        </w:rPr>
        <w:t xml:space="preserve">Індивідуальний ідентифікаційний номер платника податків – </w:t>
      </w:r>
      <w:r w:rsidRPr="0087655B">
        <w:rPr>
          <w:rFonts w:ascii="Times New Roman" w:hAnsi="Times New Roman" w:cs="Times New Roman"/>
          <w:sz w:val="28"/>
          <w:szCs w:val="28"/>
        </w:rPr>
        <w:t>2607400569.</w:t>
      </w:r>
    </w:p>
    <w:p w:rsidR="00091AB5" w:rsidRDefault="00091AB5" w:rsidP="0087655B">
      <w:pPr>
        <w:tabs>
          <w:tab w:val="left" w:pos="426"/>
        </w:tabs>
        <w:spacing w:before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Олена КУКОЗ,  бухгалтер І категорії централізованої бухгалтерїї відділу з питань гуманітарної політики (освіта, культура, туризм, молоді та спорту) Борівської селищної ради.</w:t>
      </w:r>
    </w:p>
    <w:p w:rsidR="00091AB5" w:rsidRDefault="00091AB5" w:rsidP="00A13A42">
      <w:pPr>
        <w:tabs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Індивідуальний ідентифікаційний номер платника податків – 2363716901.</w:t>
      </w:r>
    </w:p>
    <w:p w:rsidR="00091AB5" w:rsidRDefault="00091AB5" w:rsidP="00A13A42">
      <w:pPr>
        <w:tabs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1AB5" w:rsidRDefault="00091AB5" w:rsidP="00A13A42">
      <w:pPr>
        <w:tabs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Рімма РУБІЖАНСЬКА,  бухгалтер І категорії централізованої бухгалтерїї відділу з питань гуманітарної політики (освіта, культура, туризм, молоді та спорту) Борівської селищної ради.</w:t>
      </w:r>
    </w:p>
    <w:p w:rsidR="00091AB5" w:rsidRDefault="00091AB5" w:rsidP="00A13A42">
      <w:pPr>
        <w:tabs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Індивідуальний ідентифікаційний номер платника податків – </w:t>
      </w:r>
      <w:r w:rsidRPr="002B272B">
        <w:rPr>
          <w:rFonts w:ascii="Times New Roman" w:hAnsi="Times New Roman" w:cs="Times New Roman"/>
          <w:sz w:val="28"/>
          <w:szCs w:val="28"/>
        </w:rPr>
        <w:t>3161428182.</w:t>
      </w:r>
    </w:p>
    <w:p w:rsidR="00091AB5" w:rsidRDefault="00091AB5" w:rsidP="00A13A42">
      <w:pPr>
        <w:tabs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1AB5" w:rsidRDefault="00091AB5" w:rsidP="00A13A42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91AB5" w:rsidRDefault="00091AB5" w:rsidP="00F7215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591">
        <w:rPr>
          <w:rFonts w:ascii="Times New Roman" w:hAnsi="Times New Roman" w:cs="Times New Roman"/>
          <w:b/>
          <w:sz w:val="28"/>
          <w:szCs w:val="28"/>
        </w:rPr>
        <w:t xml:space="preserve">Секретар Борівської селищної ради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B94591">
        <w:rPr>
          <w:rFonts w:ascii="Times New Roman" w:hAnsi="Times New Roman" w:cs="Times New Roman"/>
          <w:b/>
          <w:sz w:val="28"/>
          <w:szCs w:val="28"/>
        </w:rPr>
        <w:t xml:space="preserve">      Віталій КІЯН</w:t>
      </w:r>
    </w:p>
    <w:p w:rsidR="00091AB5" w:rsidRDefault="00091AB5" w:rsidP="00F7215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1AB5" w:rsidRPr="00B94591" w:rsidRDefault="00091AB5" w:rsidP="007336F6">
      <w:pPr>
        <w:ind w:left="4395"/>
        <w:rPr>
          <w:rFonts w:ascii="Times New Roman" w:hAnsi="Times New Roman" w:cs="Times New Roman"/>
          <w:i/>
        </w:rPr>
      </w:pPr>
      <w:r w:rsidRPr="00B94591">
        <w:rPr>
          <w:rFonts w:ascii="Times New Roman" w:hAnsi="Times New Roman" w:cs="Times New Roman"/>
          <w:i/>
        </w:rPr>
        <w:t>Додаток 1</w:t>
      </w:r>
    </w:p>
    <w:p w:rsidR="00091AB5" w:rsidRPr="002F3636" w:rsidRDefault="00091AB5" w:rsidP="007336F6">
      <w:pPr>
        <w:tabs>
          <w:tab w:val="left" w:pos="9639"/>
        </w:tabs>
        <w:ind w:left="4395"/>
        <w:jc w:val="both"/>
        <w:rPr>
          <w:rFonts w:ascii="Times New Roman" w:hAnsi="Times New Roman" w:cs="Times New Roman"/>
          <w:i/>
        </w:rPr>
      </w:pPr>
      <w:r w:rsidRPr="00B94591">
        <w:rPr>
          <w:rFonts w:ascii="Times New Roman" w:hAnsi="Times New Roman" w:cs="Times New Roman"/>
          <w:i/>
        </w:rPr>
        <w:t xml:space="preserve">до проєкту рішення </w:t>
      </w:r>
      <w:r>
        <w:rPr>
          <w:rFonts w:ascii="Times New Roman" w:hAnsi="Times New Roman" w:cs="Times New Roman"/>
          <w:i/>
        </w:rPr>
        <w:t xml:space="preserve">ХІ </w:t>
      </w:r>
      <w:r w:rsidRPr="00B94591">
        <w:rPr>
          <w:rFonts w:ascii="Times New Roman" w:hAnsi="Times New Roman" w:cs="Times New Roman"/>
          <w:i/>
        </w:rPr>
        <w:t xml:space="preserve">сесії селищної ради </w:t>
      </w:r>
      <w:r w:rsidRPr="00B94591">
        <w:rPr>
          <w:rFonts w:ascii="Times New Roman" w:hAnsi="Times New Roman" w:cs="Times New Roman"/>
          <w:i/>
          <w:lang w:val="en-US"/>
        </w:rPr>
        <w:t>VIII</w:t>
      </w:r>
      <w:r>
        <w:rPr>
          <w:rFonts w:ascii="Times New Roman" w:hAnsi="Times New Roman" w:cs="Times New Roman"/>
          <w:i/>
        </w:rPr>
        <w:t xml:space="preserve"> скликання від 04 червня  2021 року №12</w:t>
      </w:r>
      <w:r w:rsidRPr="00B94591">
        <w:rPr>
          <w:rFonts w:ascii="Times New Roman" w:hAnsi="Times New Roman" w:cs="Times New Roman"/>
          <w:i/>
        </w:rPr>
        <w:t xml:space="preserve"> </w:t>
      </w:r>
      <w:r w:rsidRPr="002F3636">
        <w:rPr>
          <w:rFonts w:ascii="Times New Roman" w:hAnsi="Times New Roman" w:cs="Times New Roman"/>
          <w:i/>
        </w:rPr>
        <w:t>«</w:t>
      </w:r>
      <w:r w:rsidRPr="002F3636">
        <w:rPr>
          <w:i/>
        </w:rPr>
        <w:t xml:space="preserve">Про припинення діяльності шляхом ліквідації </w:t>
      </w:r>
      <w:r w:rsidRPr="002F3636">
        <w:rPr>
          <w:rFonts w:ascii="Times New Roman" w:hAnsi="Times New Roman" w:cs="Times New Roman"/>
          <w:i/>
        </w:rPr>
        <w:t>Вищесолоненського закладу дошкільної освіти (ясла-садок) «Пролісок» Борівської селищної ради»</w:t>
      </w:r>
    </w:p>
    <w:p w:rsidR="00091AB5" w:rsidRPr="00F97C5E" w:rsidRDefault="00091AB5" w:rsidP="007336F6">
      <w:pPr>
        <w:rPr>
          <w:sz w:val="28"/>
          <w:szCs w:val="28"/>
        </w:rPr>
      </w:pPr>
    </w:p>
    <w:p w:rsidR="00091AB5" w:rsidRPr="00F97C5E" w:rsidRDefault="00091AB5" w:rsidP="007336F6">
      <w:pPr>
        <w:rPr>
          <w:sz w:val="28"/>
          <w:szCs w:val="28"/>
        </w:rPr>
      </w:pPr>
    </w:p>
    <w:p w:rsidR="00091AB5" w:rsidRPr="00B94591" w:rsidRDefault="00091AB5" w:rsidP="007336F6">
      <w:pPr>
        <w:jc w:val="center"/>
        <w:rPr>
          <w:b/>
          <w:sz w:val="28"/>
          <w:szCs w:val="28"/>
        </w:rPr>
      </w:pPr>
      <w:r w:rsidRPr="00B94591">
        <w:rPr>
          <w:b/>
          <w:sz w:val="28"/>
          <w:szCs w:val="28"/>
        </w:rPr>
        <w:t>СКЛАД</w:t>
      </w:r>
    </w:p>
    <w:p w:rsidR="00091AB5" w:rsidRDefault="00091AB5" w:rsidP="007336F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591">
        <w:rPr>
          <w:b/>
          <w:sz w:val="28"/>
          <w:szCs w:val="28"/>
        </w:rPr>
        <w:t xml:space="preserve">ліквідаційної комісії по припиненню діяльності </w:t>
      </w:r>
      <w:r w:rsidRPr="00897356">
        <w:rPr>
          <w:rFonts w:ascii="Times New Roman" w:hAnsi="Times New Roman" w:cs="Times New Roman"/>
          <w:b/>
          <w:sz w:val="28"/>
          <w:szCs w:val="28"/>
        </w:rPr>
        <w:t>Вищесолоненсько</w:t>
      </w:r>
      <w:r>
        <w:rPr>
          <w:rFonts w:ascii="Times New Roman" w:hAnsi="Times New Roman" w:cs="Times New Roman"/>
          <w:b/>
          <w:sz w:val="28"/>
          <w:szCs w:val="28"/>
        </w:rPr>
        <w:t>го закладу дошкільної освіти (ясла-садок) «Пролісок» Борівської селищної ради</w:t>
      </w:r>
    </w:p>
    <w:p w:rsidR="00091AB5" w:rsidRDefault="00091AB5" w:rsidP="007336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1AB5" w:rsidRPr="006F0120" w:rsidRDefault="00091AB5" w:rsidP="007336F6">
      <w:pPr>
        <w:tabs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Тетяна ПАВЛЕНКО – голова ліквідаційної комісії, директор</w:t>
      </w:r>
      <w:r w:rsidRPr="00F7215C">
        <w:rPr>
          <w:rFonts w:ascii="Times New Roman" w:hAnsi="Times New Roman" w:cs="Times New Roman"/>
          <w:sz w:val="28"/>
          <w:szCs w:val="28"/>
        </w:rPr>
        <w:t xml:space="preserve"> </w:t>
      </w:r>
      <w:r w:rsidRPr="006F0120">
        <w:rPr>
          <w:rFonts w:ascii="Times New Roman" w:hAnsi="Times New Roman" w:cs="Times New Roman"/>
          <w:sz w:val="28"/>
          <w:szCs w:val="28"/>
        </w:rPr>
        <w:t>Вищесолоненського закладу дошкільної освіти (ясла-садок) «Пролісок» Борівської селищної ради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1AB5" w:rsidRDefault="00091AB5" w:rsidP="007336F6">
      <w:pPr>
        <w:tabs>
          <w:tab w:val="left" w:pos="426"/>
        </w:tabs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(конфіденційна інформація)</w:t>
      </w:r>
    </w:p>
    <w:p w:rsidR="00091AB5" w:rsidRPr="007336F6" w:rsidRDefault="00091AB5" w:rsidP="007336F6">
      <w:pPr>
        <w:tabs>
          <w:tab w:val="left" w:pos="426"/>
        </w:tabs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91AB5" w:rsidRDefault="00091AB5" w:rsidP="007336F6">
      <w:pPr>
        <w:tabs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Тамара МОРОЗ – заступник голови  ліквідаційної комісії, вихователь </w:t>
      </w:r>
      <w:r w:rsidRPr="006F0120">
        <w:rPr>
          <w:rFonts w:ascii="Times New Roman" w:hAnsi="Times New Roman" w:cs="Times New Roman"/>
          <w:sz w:val="28"/>
          <w:szCs w:val="28"/>
        </w:rPr>
        <w:t>Вищесолоненського закладу дошкільної освіти (ясла-садок) «Пролісок» Борівської селищної ради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1AB5" w:rsidRDefault="00091AB5" w:rsidP="007336F6">
      <w:pPr>
        <w:tabs>
          <w:tab w:val="left" w:pos="426"/>
        </w:tabs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(конфіденційна інформація)</w:t>
      </w:r>
    </w:p>
    <w:p w:rsidR="00091AB5" w:rsidRDefault="00091AB5" w:rsidP="007336F6">
      <w:pPr>
        <w:tabs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1AB5" w:rsidRDefault="00091AB5" w:rsidP="007336F6">
      <w:pPr>
        <w:tabs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Наталя ГОЛИК – секретар ліквідаційної комісії, спеціаліст відділу з питань гуманітарної політики (освіта, культура, туризм, молоді та спорту) Борівської селищної ради.</w:t>
      </w:r>
    </w:p>
    <w:p w:rsidR="00091AB5" w:rsidRDefault="00091AB5" w:rsidP="007336F6">
      <w:pPr>
        <w:tabs>
          <w:tab w:val="left" w:pos="426"/>
        </w:tabs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(конфіденційна інформація)</w:t>
      </w:r>
    </w:p>
    <w:p w:rsidR="00091AB5" w:rsidRDefault="00091AB5" w:rsidP="007336F6">
      <w:pPr>
        <w:tabs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1AB5" w:rsidRDefault="00091AB5" w:rsidP="007336F6">
      <w:pPr>
        <w:tabs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Члени комісії:</w:t>
      </w:r>
    </w:p>
    <w:p w:rsidR="00091AB5" w:rsidRDefault="00091AB5" w:rsidP="007336F6">
      <w:pPr>
        <w:tabs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Світлана ТАРАБАН, помічник вихователя </w:t>
      </w:r>
      <w:r w:rsidRPr="006F0120">
        <w:rPr>
          <w:rFonts w:ascii="Times New Roman" w:hAnsi="Times New Roman" w:cs="Times New Roman"/>
          <w:sz w:val="28"/>
          <w:szCs w:val="28"/>
        </w:rPr>
        <w:t>Вищесолоненського закладу дошкільної освіти (ясла-садок) «Пролісок» Борівської селищної ради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1AB5" w:rsidRDefault="00091AB5" w:rsidP="007336F6">
      <w:pPr>
        <w:tabs>
          <w:tab w:val="left" w:pos="426"/>
        </w:tabs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(конфіденційна інформація)</w:t>
      </w:r>
    </w:p>
    <w:p w:rsidR="00091AB5" w:rsidRDefault="00091AB5" w:rsidP="007336F6">
      <w:pPr>
        <w:tabs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1AB5" w:rsidRDefault="00091AB5" w:rsidP="007336F6">
      <w:pPr>
        <w:tabs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Олена КУКОЗ,  бухгалтер І категорії централізованої бухгалтерїї відділу з питань гуманітарної політики (освіта, культура, туризм, молоді та спорту) Борівської селищної ради.</w:t>
      </w:r>
    </w:p>
    <w:p w:rsidR="00091AB5" w:rsidRDefault="00091AB5" w:rsidP="007336F6">
      <w:pPr>
        <w:tabs>
          <w:tab w:val="left" w:pos="426"/>
        </w:tabs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(конфіденційна інформація)</w:t>
      </w:r>
    </w:p>
    <w:p w:rsidR="00091AB5" w:rsidRDefault="00091AB5" w:rsidP="007336F6">
      <w:pPr>
        <w:tabs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1AB5" w:rsidRDefault="00091AB5" w:rsidP="007336F6">
      <w:pPr>
        <w:tabs>
          <w:tab w:val="left" w:pos="42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Рімма РУБІЖАНСЬКА,  бухгалтер І категорії централізованої бухгалтерїї відділу з питань гуманітарної політики (освіта, культура, туризм, молоді та спорту) Борівської селищної ради.</w:t>
      </w:r>
    </w:p>
    <w:p w:rsidR="00091AB5" w:rsidRDefault="00091AB5" w:rsidP="007336F6">
      <w:pPr>
        <w:tabs>
          <w:tab w:val="left" w:pos="426"/>
        </w:tabs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(конфіденційна інформація)</w:t>
      </w:r>
    </w:p>
    <w:p w:rsidR="00091AB5" w:rsidRDefault="00091AB5" w:rsidP="007336F6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91AB5" w:rsidRPr="00B94591" w:rsidRDefault="00091AB5" w:rsidP="007336F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591">
        <w:rPr>
          <w:rFonts w:ascii="Times New Roman" w:hAnsi="Times New Roman" w:cs="Times New Roman"/>
          <w:b/>
          <w:sz w:val="28"/>
          <w:szCs w:val="28"/>
        </w:rPr>
        <w:t xml:space="preserve">Секретар Борівської селищної ради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B94591">
        <w:rPr>
          <w:rFonts w:ascii="Times New Roman" w:hAnsi="Times New Roman" w:cs="Times New Roman"/>
          <w:b/>
          <w:sz w:val="28"/>
          <w:szCs w:val="28"/>
        </w:rPr>
        <w:t xml:space="preserve">      Віталій КІЯН</w:t>
      </w:r>
    </w:p>
    <w:p w:rsidR="00091AB5" w:rsidRPr="00B94591" w:rsidRDefault="00091AB5" w:rsidP="00F7215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091AB5" w:rsidRPr="00B94591" w:rsidSect="006B6D3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DejaVu Sans">
    <w:altName w:val="Arial Unicode MS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358E4"/>
    <w:multiLevelType w:val="hybridMultilevel"/>
    <w:tmpl w:val="B996502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5317"/>
    <w:rsid w:val="000537AC"/>
    <w:rsid w:val="000740B5"/>
    <w:rsid w:val="00091AB5"/>
    <w:rsid w:val="000F54C4"/>
    <w:rsid w:val="000F5A5B"/>
    <w:rsid w:val="00103143"/>
    <w:rsid w:val="00117692"/>
    <w:rsid w:val="00136D6E"/>
    <w:rsid w:val="00176DDE"/>
    <w:rsid w:val="00185384"/>
    <w:rsid w:val="001A6D16"/>
    <w:rsid w:val="00270418"/>
    <w:rsid w:val="00290373"/>
    <w:rsid w:val="002B272B"/>
    <w:rsid w:val="002C0C28"/>
    <w:rsid w:val="002D7771"/>
    <w:rsid w:val="002F3636"/>
    <w:rsid w:val="00363602"/>
    <w:rsid w:val="00365ED8"/>
    <w:rsid w:val="003B2451"/>
    <w:rsid w:val="00464BE8"/>
    <w:rsid w:val="005054A3"/>
    <w:rsid w:val="005358E8"/>
    <w:rsid w:val="00574D2B"/>
    <w:rsid w:val="005756E2"/>
    <w:rsid w:val="005D5440"/>
    <w:rsid w:val="00626B4B"/>
    <w:rsid w:val="00685972"/>
    <w:rsid w:val="006B009E"/>
    <w:rsid w:val="006B6D3A"/>
    <w:rsid w:val="006D5C34"/>
    <w:rsid w:val="006F0120"/>
    <w:rsid w:val="007336F6"/>
    <w:rsid w:val="007A5D91"/>
    <w:rsid w:val="00807B09"/>
    <w:rsid w:val="008175E4"/>
    <w:rsid w:val="008305F3"/>
    <w:rsid w:val="0087655B"/>
    <w:rsid w:val="00897356"/>
    <w:rsid w:val="00907C77"/>
    <w:rsid w:val="009A00DF"/>
    <w:rsid w:val="009C5796"/>
    <w:rsid w:val="00A13A42"/>
    <w:rsid w:val="00A82BC6"/>
    <w:rsid w:val="00AA47FD"/>
    <w:rsid w:val="00AD5317"/>
    <w:rsid w:val="00B105DE"/>
    <w:rsid w:val="00B1443D"/>
    <w:rsid w:val="00B20D06"/>
    <w:rsid w:val="00B41FE3"/>
    <w:rsid w:val="00B53602"/>
    <w:rsid w:val="00B94591"/>
    <w:rsid w:val="00BE625C"/>
    <w:rsid w:val="00C139B9"/>
    <w:rsid w:val="00C72EC5"/>
    <w:rsid w:val="00CC4BF3"/>
    <w:rsid w:val="00D54561"/>
    <w:rsid w:val="00D6305D"/>
    <w:rsid w:val="00E0713F"/>
    <w:rsid w:val="00E07E7C"/>
    <w:rsid w:val="00E25E77"/>
    <w:rsid w:val="00E9762B"/>
    <w:rsid w:val="00EA2A8A"/>
    <w:rsid w:val="00F10AF2"/>
    <w:rsid w:val="00F7215C"/>
    <w:rsid w:val="00F97C5E"/>
    <w:rsid w:val="00FA0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120"/>
    <w:pPr>
      <w:widowControl w:val="0"/>
      <w:suppressAutoHyphens/>
    </w:pPr>
    <w:rPr>
      <w:rFonts w:ascii="Liberation Serif" w:hAnsi="Liberation Serif" w:cs="DejaVu Sans"/>
      <w:kern w:val="1"/>
      <w:sz w:val="24"/>
      <w:szCs w:val="24"/>
      <w:lang w:val="uk-UA" w:eastAsia="hi-IN" w:bidi="hi-I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97356"/>
    <w:pPr>
      <w:keepNext/>
      <w:widowControl/>
      <w:suppressAutoHyphens w:val="0"/>
      <w:outlineLvl w:val="0"/>
    </w:pPr>
    <w:rPr>
      <w:rFonts w:ascii="Times New Roman" w:eastAsia="Times New Roman" w:hAnsi="Times New Roman" w:cs="Times New Roman"/>
      <w:b/>
      <w:bCs/>
      <w:kern w:val="0"/>
      <w:sz w:val="28"/>
      <w:lang w:eastAsia="ru-RU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97356"/>
    <w:rPr>
      <w:rFonts w:ascii="Times New Roman" w:hAnsi="Times New Roman" w:cs="Times New Roman"/>
      <w:b/>
      <w:bCs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AD531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rsid w:val="00897356"/>
    <w:pPr>
      <w:widowControl/>
      <w:suppressAutoHyphens w:val="0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ru-RU" w:bidi="ar-SA"/>
    </w:rPr>
  </w:style>
  <w:style w:type="paragraph" w:styleId="BalloonText">
    <w:name w:val="Balloon Text"/>
    <w:basedOn w:val="Normal"/>
    <w:link w:val="BalloonTextChar"/>
    <w:uiPriority w:val="99"/>
    <w:semiHidden/>
    <w:rsid w:val="00897356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97356"/>
    <w:rPr>
      <w:rFonts w:ascii="Tahoma" w:hAnsi="Tahoma" w:cs="Mangal"/>
      <w:kern w:val="1"/>
      <w:sz w:val="14"/>
      <w:szCs w:val="14"/>
      <w:lang w:eastAsia="hi-IN" w:bidi="hi-IN"/>
    </w:rPr>
  </w:style>
  <w:style w:type="paragraph" w:styleId="ListParagraph">
    <w:name w:val="List Paragraph"/>
    <w:basedOn w:val="Normal"/>
    <w:uiPriority w:val="99"/>
    <w:qFormat/>
    <w:rsid w:val="00C139B9"/>
    <w:pPr>
      <w:widowControl/>
      <w:suppressAutoHyphens w:val="0"/>
      <w:spacing w:after="200" w:line="276" w:lineRule="auto"/>
      <w:ind w:left="720"/>
      <w:contextualSpacing/>
    </w:pPr>
    <w:rPr>
      <w:rFonts w:ascii="Calibri" w:hAnsi="Calibri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1919</TotalTime>
  <Pages>4</Pages>
  <Words>1038</Words>
  <Characters>5918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cp:lastPrinted>2021-06-07T11:32:00Z</cp:lastPrinted>
  <dcterms:created xsi:type="dcterms:W3CDTF">2021-04-12T09:02:00Z</dcterms:created>
  <dcterms:modified xsi:type="dcterms:W3CDTF">2021-06-07T11:35:00Z</dcterms:modified>
</cp:coreProperties>
</file>