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23" w:rsidRPr="00B60A3C" w:rsidRDefault="00270423" w:rsidP="00EB5DFB">
      <w:pPr>
        <w:jc w:val="center"/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3.5pt;visibility:visible">
            <v:imagedata r:id="rId5" o:title=""/>
          </v:shape>
        </w:pict>
      </w:r>
      <w:r w:rsidRPr="00B60A3C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270423" w:rsidRPr="00B60A3C" w:rsidRDefault="00270423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>Україна</w:t>
      </w:r>
    </w:p>
    <w:p w:rsidR="00270423" w:rsidRPr="00B60A3C" w:rsidRDefault="00270423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>Харківська область</w:t>
      </w:r>
    </w:p>
    <w:p w:rsidR="00270423" w:rsidRPr="00B60A3C" w:rsidRDefault="00270423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 xml:space="preserve">Борівська селищна рада                             </w:t>
      </w:r>
    </w:p>
    <w:p w:rsidR="00270423" w:rsidRPr="00B60A3C" w:rsidRDefault="00270423" w:rsidP="00EB5DFB">
      <w:pPr>
        <w:pStyle w:val="Heading2"/>
        <w:jc w:val="right"/>
        <w:rPr>
          <w:b w:val="0"/>
          <w:sz w:val="28"/>
          <w:szCs w:val="28"/>
          <w:lang w:val="uk-UA"/>
        </w:rPr>
      </w:pPr>
    </w:p>
    <w:p w:rsidR="00270423" w:rsidRPr="00B60A3C" w:rsidRDefault="00270423" w:rsidP="00EB5DFB">
      <w:pPr>
        <w:pStyle w:val="Heading2"/>
        <w:rPr>
          <w:sz w:val="28"/>
          <w:szCs w:val="28"/>
          <w:lang w:val="uk-UA"/>
        </w:rPr>
      </w:pPr>
      <w:r w:rsidRPr="00B60A3C">
        <w:rPr>
          <w:sz w:val="28"/>
          <w:szCs w:val="28"/>
          <w:lang w:val="uk-UA"/>
        </w:rPr>
        <w:t xml:space="preserve">                                                </w:t>
      </w:r>
      <w:r>
        <w:rPr>
          <w:sz w:val="28"/>
          <w:szCs w:val="28"/>
          <w:lang w:val="uk-UA"/>
        </w:rPr>
        <w:t xml:space="preserve">     </w:t>
      </w:r>
      <w:r w:rsidRPr="00B60A3C">
        <w:rPr>
          <w:sz w:val="28"/>
          <w:szCs w:val="28"/>
          <w:lang w:val="uk-UA"/>
        </w:rPr>
        <w:t>Р І Ш Е Н Н Я</w:t>
      </w:r>
    </w:p>
    <w:p w:rsidR="00270423" w:rsidRPr="00F769D5" w:rsidRDefault="00270423" w:rsidP="00EB5DFB">
      <w:pPr>
        <w:jc w:val="center"/>
        <w:rPr>
          <w:b/>
          <w:lang w:val="uk-UA"/>
        </w:rPr>
      </w:pPr>
      <w:r w:rsidRPr="00F769D5">
        <w:rPr>
          <w:b/>
          <w:lang w:val="uk-UA"/>
        </w:rPr>
        <w:t>ХІІІ сесії VІІІ скликання</w:t>
      </w:r>
    </w:p>
    <w:p w:rsidR="00270423" w:rsidRPr="00B60A3C" w:rsidRDefault="00270423" w:rsidP="00EB5DFB">
      <w:pPr>
        <w:rPr>
          <w:lang w:val="uk-UA"/>
        </w:rPr>
      </w:pPr>
    </w:p>
    <w:p w:rsidR="00270423" w:rsidRPr="004F24E4" w:rsidRDefault="00270423" w:rsidP="00EB5DFB">
      <w:pPr>
        <w:rPr>
          <w:b/>
          <w:bCs/>
          <w:lang w:val="uk-UA"/>
        </w:rPr>
      </w:pPr>
      <w:r w:rsidRPr="004F24E4">
        <w:rPr>
          <w:b/>
          <w:bCs/>
          <w:lang w:val="uk-UA"/>
        </w:rPr>
        <w:t xml:space="preserve">від </w:t>
      </w:r>
      <w:r>
        <w:rPr>
          <w:b/>
          <w:bCs/>
          <w:lang w:val="uk-UA"/>
        </w:rPr>
        <w:t>23 липня</w:t>
      </w:r>
      <w:r w:rsidRPr="004F24E4">
        <w:rPr>
          <w:b/>
          <w:bCs/>
          <w:lang w:val="uk-UA"/>
        </w:rPr>
        <w:t xml:space="preserve"> </w:t>
      </w:r>
      <w:r>
        <w:rPr>
          <w:b/>
          <w:lang w:val="uk-UA"/>
        </w:rPr>
        <w:t>2021 року №9</w:t>
      </w:r>
    </w:p>
    <w:p w:rsidR="00270423" w:rsidRPr="004F24E4" w:rsidRDefault="00270423" w:rsidP="00EB5DFB">
      <w:pPr>
        <w:rPr>
          <w:b/>
          <w:bCs/>
          <w:lang w:val="uk-UA"/>
        </w:rPr>
      </w:pPr>
      <w:r w:rsidRPr="004F24E4">
        <w:rPr>
          <w:b/>
          <w:bCs/>
          <w:lang w:val="uk-UA"/>
        </w:rPr>
        <w:t xml:space="preserve"> </w:t>
      </w:r>
    </w:p>
    <w:tbl>
      <w:tblPr>
        <w:tblW w:w="0" w:type="auto"/>
        <w:tblLook w:val="00A0"/>
      </w:tblPr>
      <w:tblGrid>
        <w:gridCol w:w="4586"/>
      </w:tblGrid>
      <w:tr w:rsidR="00270423" w:rsidRPr="00EB1AA7" w:rsidTr="00637EED">
        <w:trPr>
          <w:trHeight w:val="2035"/>
        </w:trPr>
        <w:tc>
          <w:tcPr>
            <w:tcW w:w="4586" w:type="dxa"/>
          </w:tcPr>
          <w:p w:rsidR="00270423" w:rsidRPr="0009343E" w:rsidRDefault="00270423" w:rsidP="00B91223">
            <w:pPr>
              <w:jc w:val="both"/>
              <w:rPr>
                <w:b/>
                <w:lang w:val="uk-UA"/>
              </w:rPr>
            </w:pPr>
            <w:r w:rsidRPr="0009343E">
              <w:rPr>
                <w:b/>
                <w:lang w:val="uk-UA"/>
              </w:rPr>
              <w:t xml:space="preserve">Про внесення змін та доповнень до Програми забезпечення службовим житлом спеціалістів, які здійснюють трудову діяльність на території Борівської територіальної громади на 2021 -2023 роки, затвердженої рішенням ІХ сесії Борівської селищної ради </w:t>
            </w:r>
            <w:r w:rsidRPr="0009343E">
              <w:rPr>
                <w:b/>
                <w:lang w:val="en-US"/>
              </w:rPr>
              <w:t>VIII</w:t>
            </w:r>
            <w:r w:rsidRPr="0009343E">
              <w:rPr>
                <w:b/>
                <w:lang w:val="uk-UA"/>
              </w:rPr>
              <w:t xml:space="preserve"> скликання від 27 квітня 2021 року № 4 </w:t>
            </w:r>
          </w:p>
        </w:tc>
      </w:tr>
    </w:tbl>
    <w:p w:rsidR="00270423" w:rsidRDefault="00270423">
      <w:pPr>
        <w:rPr>
          <w:lang w:val="uk-UA"/>
        </w:rPr>
      </w:pPr>
      <w:r>
        <w:rPr>
          <w:lang w:val="uk-UA"/>
        </w:rPr>
        <w:t> </w:t>
      </w:r>
    </w:p>
    <w:p w:rsidR="00270423" w:rsidRPr="00BF6AA7" w:rsidRDefault="00270423" w:rsidP="008060AC">
      <w:pPr>
        <w:ind w:right="-1"/>
        <w:jc w:val="both"/>
        <w:rPr>
          <w:lang w:val="uk-UA"/>
        </w:rPr>
      </w:pPr>
      <w:r>
        <w:rPr>
          <w:lang w:val="uk-UA"/>
        </w:rPr>
        <w:t xml:space="preserve">       </w:t>
      </w:r>
      <w:r w:rsidRPr="00BB193B">
        <w:rPr>
          <w:lang w:val="uk-UA"/>
        </w:rPr>
        <w:t>Керуючись статт</w:t>
      </w:r>
      <w:r>
        <w:rPr>
          <w:lang w:val="uk-UA"/>
        </w:rPr>
        <w:t>ями</w:t>
      </w:r>
      <w:r w:rsidRPr="00BB193B">
        <w:rPr>
          <w:lang w:val="uk-UA"/>
        </w:rPr>
        <w:t xml:space="preserve"> 25, </w:t>
      </w:r>
      <w:r>
        <w:rPr>
          <w:lang w:val="uk-UA"/>
        </w:rPr>
        <w:t>26  Закону України «</w:t>
      </w:r>
      <w:r w:rsidRPr="00BB193B">
        <w:rPr>
          <w:lang w:val="uk-UA"/>
        </w:rPr>
        <w:t>Про місцеве са</w:t>
      </w:r>
      <w:r>
        <w:rPr>
          <w:lang w:val="uk-UA"/>
        </w:rPr>
        <w:t>моврядування  в Україні», Законом</w:t>
      </w:r>
      <w:r w:rsidRPr="00BB193B">
        <w:rPr>
          <w:lang w:val="uk-UA"/>
        </w:rPr>
        <w:t xml:space="preserve"> України «Основи законодавств</w:t>
      </w:r>
      <w:r>
        <w:rPr>
          <w:lang w:val="uk-UA"/>
        </w:rPr>
        <w:t xml:space="preserve">а України про охорону здоров’я», Житловим кодексом України, Бюджетним кодексом України, постановою Ради Міністрів Української РСР від 04.02.1988 №37 «Про службові жилі приміщення», враховуючи умови постанови Кабінету Міністрів України від 02.09.2019 р. №829 </w:t>
      </w:r>
      <w:r w:rsidRPr="008060AC">
        <w:rPr>
          <w:lang w:val="uk-UA"/>
        </w:rPr>
        <w:t>«</w:t>
      </w:r>
      <w:bookmarkStart w:id="0" w:name="n3"/>
      <w:bookmarkEnd w:id="0"/>
      <w:r w:rsidRPr="008060AC">
        <w:rPr>
          <w:bCs/>
          <w:lang w:val="uk-UA"/>
        </w:rPr>
        <w:t>Деякі питання оптимізації системи центральних органів виконавчої влади»</w:t>
      </w:r>
      <w:r>
        <w:rPr>
          <w:bCs/>
          <w:lang w:val="uk-UA"/>
        </w:rPr>
        <w:t>,</w:t>
      </w:r>
      <w:r>
        <w:rPr>
          <w:lang w:val="uk-UA"/>
        </w:rPr>
        <w:t xml:space="preserve"> </w:t>
      </w:r>
      <w:r w:rsidRPr="00BF6AA7">
        <w:rPr>
          <w:lang w:val="uk-UA"/>
        </w:rPr>
        <w:t>селищна рада</w:t>
      </w:r>
    </w:p>
    <w:p w:rsidR="00270423" w:rsidRPr="006D7E53" w:rsidRDefault="00270423" w:rsidP="00637EED">
      <w:pPr>
        <w:jc w:val="both"/>
        <w:rPr>
          <w:lang w:val="uk-UA"/>
        </w:rPr>
      </w:pPr>
    </w:p>
    <w:p w:rsidR="00270423" w:rsidRDefault="00270423" w:rsidP="00553E54">
      <w:pPr>
        <w:jc w:val="center"/>
        <w:rPr>
          <w:b/>
          <w:lang w:val="uk-UA"/>
        </w:rPr>
      </w:pPr>
      <w:r w:rsidRPr="00EF17B8">
        <w:rPr>
          <w:b/>
          <w:lang w:val="uk-UA"/>
        </w:rPr>
        <w:t>В И Р І Ш И Л А:</w:t>
      </w:r>
    </w:p>
    <w:p w:rsidR="00270423" w:rsidRDefault="00270423" w:rsidP="00B91223">
      <w:pPr>
        <w:ind w:left="142" w:firstLine="709"/>
        <w:jc w:val="both"/>
        <w:rPr>
          <w:lang w:val="uk-UA"/>
        </w:rPr>
      </w:pPr>
      <w:r w:rsidRPr="00D8373B">
        <w:rPr>
          <w:lang w:val="uk-UA"/>
        </w:rPr>
        <w:t>1.</w:t>
      </w:r>
      <w:r>
        <w:rPr>
          <w:lang w:val="uk-UA"/>
        </w:rPr>
        <w:t xml:space="preserve"> Внести зміни та доповнення до Програми забезпечення службовим житлом спеціалістів, які здійснюють трудову діяльність на території Борівської територіальної громади на 2021 -2023 роки, затвердженої рішенням ІХ сесії Борівської селищної ради </w:t>
      </w:r>
      <w:r>
        <w:rPr>
          <w:lang w:val="en-US"/>
        </w:rPr>
        <w:t>VIII</w:t>
      </w:r>
      <w:r w:rsidRPr="00B91223">
        <w:rPr>
          <w:lang w:val="uk-UA"/>
        </w:rPr>
        <w:t xml:space="preserve"> </w:t>
      </w:r>
      <w:r>
        <w:rPr>
          <w:lang w:val="uk-UA"/>
        </w:rPr>
        <w:t>скликання від 27 квітня 2021 року № 4, а саме:</w:t>
      </w:r>
    </w:p>
    <w:p w:rsidR="00270423" w:rsidRDefault="00270423" w:rsidP="00EE7500">
      <w:pPr>
        <w:shd w:val="clear" w:color="auto" w:fill="FFFFFF"/>
        <w:ind w:firstLine="567"/>
        <w:jc w:val="both"/>
        <w:rPr>
          <w:bCs/>
          <w:lang w:val="uk-UA"/>
        </w:rPr>
      </w:pPr>
      <w:r w:rsidRPr="00CC4D76">
        <w:rPr>
          <w:lang w:val="uk-UA"/>
        </w:rPr>
        <w:t xml:space="preserve">1.1.) у </w:t>
      </w:r>
      <w:r>
        <w:rPr>
          <w:lang w:val="uk-UA"/>
        </w:rPr>
        <w:t xml:space="preserve">пункті 6 </w:t>
      </w:r>
      <w:r w:rsidRPr="00CC4D76">
        <w:rPr>
          <w:lang w:val="uk-UA"/>
        </w:rPr>
        <w:t>Паспорт</w:t>
      </w:r>
      <w:r>
        <w:rPr>
          <w:lang w:val="uk-UA"/>
        </w:rPr>
        <w:t>у</w:t>
      </w:r>
      <w:r w:rsidRPr="00CC4D76">
        <w:rPr>
          <w:lang w:val="uk-UA"/>
        </w:rPr>
        <w:t xml:space="preserve"> </w:t>
      </w:r>
      <w:r>
        <w:rPr>
          <w:lang w:val="uk-UA"/>
        </w:rPr>
        <w:t>«</w:t>
      </w:r>
      <w:r w:rsidRPr="00CC4D76">
        <w:rPr>
          <w:bCs/>
          <w:lang w:val="uk-UA"/>
        </w:rPr>
        <w:t>Програми забезпечення службовим житлом спеціалістів, які здійснюють трудову діяльність на території Борівської територіальної громади на 2021-2023 роки</w:t>
      </w:r>
      <w:r>
        <w:rPr>
          <w:bCs/>
          <w:lang w:val="uk-UA"/>
        </w:rPr>
        <w:t>» після слів «Місцевий бюджет» додати слова «інші джерела, не заборонені законодавством»;</w:t>
      </w:r>
    </w:p>
    <w:p w:rsidR="00270423" w:rsidRDefault="00270423" w:rsidP="00EE75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lang w:val="uk-UA"/>
        </w:rPr>
        <w:t xml:space="preserve">1.2.) у </w:t>
      </w:r>
      <w:r>
        <w:rPr>
          <w:lang w:val="uk-UA"/>
        </w:rPr>
        <w:t xml:space="preserve">пункті 7 </w:t>
      </w:r>
      <w:r w:rsidRPr="00CC4D76">
        <w:rPr>
          <w:lang w:val="uk-UA"/>
        </w:rPr>
        <w:t>Паспорт</w:t>
      </w:r>
      <w:r>
        <w:rPr>
          <w:lang w:val="uk-UA"/>
        </w:rPr>
        <w:t>у</w:t>
      </w:r>
      <w:r w:rsidRPr="00CC4D76">
        <w:rPr>
          <w:lang w:val="uk-UA"/>
        </w:rPr>
        <w:t xml:space="preserve"> </w:t>
      </w:r>
      <w:r>
        <w:rPr>
          <w:lang w:val="uk-UA"/>
        </w:rPr>
        <w:t>«</w:t>
      </w:r>
      <w:r w:rsidRPr="00CC4D76">
        <w:rPr>
          <w:bCs/>
          <w:lang w:val="uk-UA"/>
        </w:rPr>
        <w:t>Програми забезпечення службовим житлом спеціалістів, які здійснюють трудову діяльність на території Борівської територіальної громади на 2021-2023 роки</w:t>
      </w:r>
      <w:r>
        <w:rPr>
          <w:bCs/>
          <w:lang w:val="uk-UA"/>
        </w:rPr>
        <w:t>» вилучити слова «у тому числі: коштів місцевого бюджету»;</w:t>
      </w:r>
    </w:p>
    <w:p w:rsidR="00270423" w:rsidRDefault="00270423" w:rsidP="0032097C">
      <w:pPr>
        <w:pStyle w:val="BodyText"/>
        <w:tabs>
          <w:tab w:val="left" w:pos="4111"/>
        </w:tabs>
        <w:spacing w:line="240" w:lineRule="auto"/>
        <w:ind w:right="14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097C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32097C">
        <w:rPr>
          <w:rFonts w:ascii="Times New Roman" w:hAnsi="Times New Roman"/>
          <w:sz w:val="28"/>
          <w:szCs w:val="28"/>
          <w:lang w:val="uk-UA"/>
        </w:rPr>
        <w:t xml:space="preserve">.) у назві та тексті </w:t>
      </w:r>
      <w:r w:rsidRPr="0032097C">
        <w:rPr>
          <w:rFonts w:ascii="Times New Roman" w:hAnsi="Times New Roman"/>
          <w:lang w:val="uk-UA"/>
        </w:rPr>
        <w:t xml:space="preserve">Програми забезпечення службовим житлом спеціалістів, які здійснюють трудову діяльність на території Борівської територіальної громади на 2021 -2023 роки, затвердженої рішенням ІХ сесії Борівської селищної ради </w:t>
      </w:r>
      <w:r w:rsidRPr="0032097C">
        <w:rPr>
          <w:rFonts w:ascii="Times New Roman" w:hAnsi="Times New Roman"/>
          <w:lang w:val="en-US"/>
        </w:rPr>
        <w:t>VIII</w:t>
      </w:r>
      <w:r w:rsidRPr="0032097C">
        <w:rPr>
          <w:rFonts w:ascii="Times New Roman" w:hAnsi="Times New Roman"/>
          <w:lang w:val="uk-UA"/>
        </w:rPr>
        <w:t xml:space="preserve"> скликання від 27 квітня 2021 року № 4</w:t>
      </w:r>
      <w:r w:rsidRPr="0032097C">
        <w:rPr>
          <w:rFonts w:ascii="Times New Roman" w:hAnsi="Times New Roman"/>
          <w:sz w:val="28"/>
          <w:szCs w:val="28"/>
          <w:lang w:val="uk-UA"/>
        </w:rPr>
        <w:t>, слова «</w:t>
      </w:r>
      <w:r>
        <w:rPr>
          <w:rFonts w:ascii="Times New Roman" w:hAnsi="Times New Roman"/>
          <w:sz w:val="28"/>
          <w:szCs w:val="28"/>
          <w:lang w:val="uk-UA"/>
        </w:rPr>
        <w:t xml:space="preserve">Борівська </w:t>
      </w:r>
      <w:r w:rsidRPr="0032097C">
        <w:rPr>
          <w:rFonts w:ascii="Times New Roman" w:hAnsi="Times New Roman"/>
          <w:sz w:val="28"/>
          <w:szCs w:val="28"/>
          <w:lang w:val="uk-UA"/>
        </w:rPr>
        <w:t>територіальна громада»</w:t>
      </w:r>
      <w:r>
        <w:rPr>
          <w:rFonts w:ascii="Times New Roman" w:hAnsi="Times New Roman"/>
          <w:sz w:val="28"/>
          <w:szCs w:val="28"/>
          <w:lang w:val="uk-UA"/>
        </w:rPr>
        <w:t xml:space="preserve"> в усіх відмінках замінити слова</w:t>
      </w:r>
      <w:r w:rsidRPr="0032097C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2097C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Борівська селищна </w:t>
      </w:r>
      <w:r w:rsidRPr="0032097C">
        <w:rPr>
          <w:rFonts w:ascii="Times New Roman" w:hAnsi="Times New Roman"/>
          <w:sz w:val="28"/>
          <w:szCs w:val="28"/>
          <w:lang w:val="uk-UA"/>
        </w:rPr>
        <w:t>територіальна громада» у відповідному відмінку;</w:t>
      </w:r>
    </w:p>
    <w:p w:rsidR="00270423" w:rsidRDefault="00270423" w:rsidP="0032097C">
      <w:pPr>
        <w:pStyle w:val="BodyText"/>
        <w:tabs>
          <w:tab w:val="left" w:pos="4111"/>
        </w:tabs>
        <w:spacing w:line="240" w:lineRule="auto"/>
        <w:ind w:right="140"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1.4.) абзац 6 пункту 4 «Шляхи та способи розв</w:t>
      </w:r>
      <w:r w:rsidRPr="00033E15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язання проблем» </w:t>
      </w:r>
      <w:r w:rsidRPr="00033E15">
        <w:rPr>
          <w:rFonts w:ascii="Times New Roman" w:hAnsi="Times New Roman"/>
          <w:lang w:val="uk-UA"/>
        </w:rPr>
        <w:t>викласти в новій редакції наступного змісту:</w:t>
      </w:r>
      <w:r>
        <w:rPr>
          <w:rFonts w:ascii="Times New Roman" w:hAnsi="Times New Roman"/>
          <w:lang w:val="uk-UA"/>
        </w:rPr>
        <w:t xml:space="preserve"> «Комунальні установи Борівської селищної ради формують перелік вакансій.»;</w:t>
      </w:r>
    </w:p>
    <w:p w:rsidR="00270423" w:rsidRPr="00D01D70" w:rsidRDefault="00270423" w:rsidP="00D01D70">
      <w:pPr>
        <w:shd w:val="clear" w:color="auto" w:fill="FFFFFF"/>
        <w:ind w:firstLine="567"/>
        <w:jc w:val="both"/>
        <w:rPr>
          <w:color w:val="000000"/>
          <w:lang w:val="uk-UA"/>
        </w:rPr>
      </w:pPr>
      <w:r w:rsidRPr="002934F1">
        <w:rPr>
          <w:color w:val="000000"/>
          <w:lang w:val="uk-UA"/>
        </w:rPr>
        <w:t>1.5.) абзац 7 пункту 4 «Шляхи та способи розв’язання проблем» замінити абзацо</w:t>
      </w:r>
      <w:r w:rsidRPr="002934F1">
        <w:rPr>
          <w:color w:val="000000"/>
          <w:shd w:val="clear" w:color="auto" w:fill="FFFFFF"/>
          <w:lang w:val="uk-UA"/>
        </w:rPr>
        <w:t>м такого змісту</w:t>
      </w:r>
      <w:r w:rsidRPr="002934F1">
        <w:rPr>
          <w:color w:val="000000"/>
          <w:lang w:val="uk-UA"/>
        </w:rPr>
        <w:t xml:space="preserve"> «Розмір коштів на будівництво (реконструкцію) та придбання житла визначається, виходячи з норми</w:t>
      </w:r>
      <w:r>
        <w:rPr>
          <w:color w:val="000000"/>
          <w:lang w:val="uk-UA"/>
        </w:rPr>
        <w:t xml:space="preserve"> </w:t>
      </w:r>
      <w:r w:rsidRPr="002934F1">
        <w:rPr>
          <w:color w:val="000000"/>
          <w:lang w:val="uk-UA"/>
        </w:rPr>
        <w:t>13,65</w:t>
      </w:r>
      <w:r>
        <w:rPr>
          <w:color w:val="000000"/>
          <w:lang w:val="uk-UA"/>
        </w:rPr>
        <w:t> </w:t>
      </w:r>
      <w:r w:rsidRPr="002934F1">
        <w:rPr>
          <w:color w:val="000000"/>
          <w:lang w:val="uk-UA"/>
        </w:rPr>
        <w:t>кв. метр</w:t>
      </w:r>
      <w:r>
        <w:rPr>
          <w:color w:val="000000"/>
          <w:lang w:val="uk-UA"/>
        </w:rPr>
        <w:t>ів</w:t>
      </w:r>
      <w:r w:rsidRPr="002934F1">
        <w:rPr>
          <w:color w:val="000000"/>
          <w:lang w:val="uk-UA"/>
        </w:rPr>
        <w:t xml:space="preserve"> жилої площі житла на одну особу та </w:t>
      </w:r>
      <w:r w:rsidRPr="002934F1">
        <w:rPr>
          <w:color w:val="000000"/>
          <w:shd w:val="clear" w:color="auto" w:fill="FFFFFF"/>
          <w:lang w:val="uk-UA"/>
        </w:rPr>
        <w:t xml:space="preserve">додаткові 10 кв. метрів </w:t>
      </w:r>
      <w:r w:rsidRPr="00D01D70">
        <w:rPr>
          <w:color w:val="000000"/>
          <w:shd w:val="clear" w:color="auto" w:fill="FFFFFF"/>
          <w:lang w:val="uk-UA"/>
        </w:rPr>
        <w:t>жилої площі на особу з інвалідністю</w:t>
      </w:r>
      <w:r w:rsidRPr="00D01D70">
        <w:rPr>
          <w:color w:val="000000"/>
          <w:lang w:val="uk-UA"/>
        </w:rPr>
        <w:t xml:space="preserve"> (далі – нормативна площа), вартості будівництва житла за цінами, що діють на час виконання Програми в період будівництва (реконструкції) житла. При цьому розрахункова вартість </w:t>
      </w:r>
      <w:smartTag w:uri="urn:schemas-microsoft-com:office:smarttags" w:element="metricconverter">
        <w:smartTagPr>
          <w:attr w:name="ProductID" w:val="1 кв. метра"/>
        </w:smartTagPr>
        <w:r w:rsidRPr="00D01D70">
          <w:rPr>
            <w:color w:val="000000"/>
            <w:lang w:val="uk-UA"/>
          </w:rPr>
          <w:t>1 кв. метра</w:t>
        </w:r>
      </w:smartTag>
      <w:r w:rsidRPr="00D01D70">
        <w:rPr>
          <w:color w:val="000000"/>
          <w:lang w:val="uk-UA"/>
        </w:rPr>
        <w:t xml:space="preserve"> загальної площі житла не повинна перевищувати опосередкованої вартості його спорудження, що склалася в регіоні відповідно до даних Міністерства розвитку громад та територій України.»;</w:t>
      </w:r>
    </w:p>
    <w:p w:rsidR="00270423" w:rsidRPr="00D01D70" w:rsidRDefault="00270423" w:rsidP="00D01D70">
      <w:pPr>
        <w:pStyle w:val="BodyText"/>
        <w:tabs>
          <w:tab w:val="left" w:pos="4111"/>
        </w:tabs>
        <w:spacing w:line="240" w:lineRule="auto"/>
        <w:ind w:right="14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01D70">
        <w:rPr>
          <w:rFonts w:ascii="Times New Roman" w:hAnsi="Times New Roman"/>
          <w:sz w:val="28"/>
          <w:szCs w:val="28"/>
          <w:lang w:val="uk-UA"/>
        </w:rPr>
        <w:t>1.7.) абзац 2 пункту 5 «Фінансове забезпечення виконання Програми» викласти в новій редакції наступного змісту: «Орієнтовний обсяг фінансування Програми становитиме 990,0 тис. грн., а саме: 2021 рік – 500000 грн, 2022 рік – 240000 грн, 2023 рік – 250000 грн.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270423" w:rsidRPr="00D01D70" w:rsidRDefault="00270423" w:rsidP="00D01D70">
      <w:pPr>
        <w:ind w:firstLine="567"/>
        <w:jc w:val="both"/>
        <w:rPr>
          <w:lang w:val="uk-UA"/>
        </w:rPr>
      </w:pPr>
      <w:r w:rsidRPr="00D01D70">
        <w:rPr>
          <w:lang w:val="uk-UA"/>
        </w:rPr>
        <w:t>1.8.) в абзацах 3, 4 пункту 7 «Виконання Програми дасть змогу:» слова «Борівської ТГ» замінити словами «Борівської селищної територіальної громади»;</w:t>
      </w:r>
    </w:p>
    <w:p w:rsidR="00270423" w:rsidRPr="00651E09" w:rsidRDefault="00270423" w:rsidP="002419B7">
      <w:pPr>
        <w:ind w:firstLine="567"/>
        <w:jc w:val="both"/>
        <w:rPr>
          <w:lang w:val="uk-UA"/>
        </w:rPr>
      </w:pPr>
      <w:r>
        <w:rPr>
          <w:lang w:val="uk-UA"/>
        </w:rPr>
        <w:t xml:space="preserve">2. Викласти Програму забезпечення службовим житлом спеціалістів, які здійснюють трудову діяльність на території Борівської територіальної громади на 2021 - 2023 роки, затвердженої рішенням ІХ сесії Борівської селищної ради </w:t>
      </w:r>
      <w:r>
        <w:rPr>
          <w:lang w:val="en-US"/>
        </w:rPr>
        <w:t>VIII</w:t>
      </w:r>
      <w:r w:rsidRPr="00B91223">
        <w:rPr>
          <w:lang w:val="uk-UA"/>
        </w:rPr>
        <w:t xml:space="preserve"> </w:t>
      </w:r>
      <w:r>
        <w:rPr>
          <w:lang w:val="uk-UA"/>
        </w:rPr>
        <w:t>скликання від 27 квітня 2021 року № 4, в новій редакції згідно додатку (додається), який є невід</w:t>
      </w:r>
      <w:r w:rsidRPr="00651E09">
        <w:rPr>
          <w:lang w:val="uk-UA"/>
        </w:rPr>
        <w:t>’</w:t>
      </w:r>
      <w:r>
        <w:rPr>
          <w:lang w:val="uk-UA"/>
        </w:rPr>
        <w:t>ємною частиною рішення.</w:t>
      </w:r>
    </w:p>
    <w:p w:rsidR="00270423" w:rsidRPr="00BD324E" w:rsidRDefault="00270423" w:rsidP="00651E09">
      <w:pPr>
        <w:pStyle w:val="1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D32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6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24E">
        <w:rPr>
          <w:rFonts w:ascii="Times New Roman" w:hAnsi="Times New Roman" w:cs="Times New Roman"/>
          <w:bCs/>
          <w:sz w:val="28"/>
          <w:szCs w:val="28"/>
        </w:rPr>
        <w:t xml:space="preserve">Дане рішення набуває чинності з дня його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прийняття. </w:t>
      </w:r>
    </w:p>
    <w:p w:rsidR="00270423" w:rsidRPr="00553E54" w:rsidRDefault="00270423" w:rsidP="00651E09">
      <w:pPr>
        <w:ind w:firstLine="567"/>
        <w:jc w:val="both"/>
        <w:rPr>
          <w:lang w:val="uk-UA"/>
        </w:rPr>
      </w:pPr>
      <w:r>
        <w:rPr>
          <w:lang w:val="uk-UA"/>
        </w:rPr>
        <w:t>4</w:t>
      </w:r>
      <w:r>
        <w:t xml:space="preserve">. </w:t>
      </w:r>
      <w:r w:rsidRPr="00315858">
        <w:t>Контроль за виконанням цього рішення покласти на постійн</w:t>
      </w:r>
      <w:r>
        <w:rPr>
          <w:lang w:val="uk-UA"/>
        </w:rPr>
        <w:t>і</w:t>
      </w:r>
      <w:r>
        <w:t xml:space="preserve"> комісі</w:t>
      </w:r>
      <w:r>
        <w:rPr>
          <w:lang w:val="uk-UA"/>
        </w:rPr>
        <w:t>ї</w:t>
      </w:r>
      <w:r w:rsidRPr="00315858">
        <w:t xml:space="preserve"> </w:t>
      </w:r>
      <w:r>
        <w:rPr>
          <w:lang w:val="uk-UA"/>
        </w:rPr>
        <w:t xml:space="preserve">селищної </w:t>
      </w:r>
      <w:r w:rsidRPr="00315858">
        <w:t xml:space="preserve">ради з </w:t>
      </w:r>
      <w:r>
        <w:rPr>
          <w:lang w:val="uk-UA"/>
        </w:rPr>
        <w:t>соціальних та гуманітарних питань, питань освіти, культури, медицини та молодіжної політики (Марина СТЕПАНЕНКО) та з питань законності, правопорядку, житлово-комунального господарства, будівництва, депутатської діяльності та етики (Олександр БОНДАРЕНКО).</w:t>
      </w:r>
    </w:p>
    <w:p w:rsidR="00270423" w:rsidRDefault="00270423" w:rsidP="00637EED">
      <w:pPr>
        <w:jc w:val="both"/>
        <w:rPr>
          <w:lang w:val="uk-UA"/>
        </w:rPr>
      </w:pPr>
    </w:p>
    <w:p w:rsidR="00270423" w:rsidRPr="00DD423C" w:rsidRDefault="00270423" w:rsidP="00637EED">
      <w:pPr>
        <w:jc w:val="both"/>
        <w:rPr>
          <w:lang w:val="uk-UA"/>
        </w:rPr>
      </w:pPr>
    </w:p>
    <w:p w:rsidR="00270423" w:rsidRDefault="00270423" w:rsidP="00637EED">
      <w:pPr>
        <w:rPr>
          <w:lang w:val="uk-UA"/>
        </w:rPr>
      </w:pPr>
      <w:r>
        <w:rPr>
          <w:b/>
          <w:lang w:val="uk-UA"/>
        </w:rPr>
        <w:t>Борівський селищний голова</w:t>
      </w:r>
      <w:r w:rsidRPr="00DD423C">
        <w:rPr>
          <w:b/>
        </w:rPr>
        <w:t xml:space="preserve">                                </w:t>
      </w:r>
      <w:r>
        <w:rPr>
          <w:b/>
          <w:lang w:val="uk-UA"/>
        </w:rPr>
        <w:t>Олександр ТЕРТИШНИЙ</w:t>
      </w:r>
    </w:p>
    <w:p w:rsidR="00270423" w:rsidRPr="00EB1AA7" w:rsidRDefault="00270423" w:rsidP="00EB1AA7">
      <w:pPr>
        <w:rPr>
          <w:lang w:val="uk-UA"/>
        </w:rPr>
      </w:pPr>
    </w:p>
    <w:p w:rsidR="00270423" w:rsidRDefault="00270423" w:rsidP="00EB1AA7">
      <w:pPr>
        <w:rPr>
          <w:lang w:val="uk-UA"/>
        </w:rPr>
      </w:pPr>
    </w:p>
    <w:p w:rsidR="00270423" w:rsidRDefault="00270423" w:rsidP="00EB1AA7">
      <w:pPr>
        <w:rPr>
          <w:lang w:val="uk-UA"/>
        </w:rPr>
      </w:pPr>
    </w:p>
    <w:p w:rsidR="00270423" w:rsidRDefault="00270423" w:rsidP="00EB1AA7">
      <w:pPr>
        <w:rPr>
          <w:lang w:val="uk-UA"/>
        </w:rPr>
      </w:pPr>
    </w:p>
    <w:p w:rsidR="00270423" w:rsidRDefault="00270423" w:rsidP="00EB1AA7">
      <w:pPr>
        <w:rPr>
          <w:lang w:val="uk-UA"/>
        </w:rPr>
      </w:pPr>
    </w:p>
    <w:tbl>
      <w:tblPr>
        <w:tblW w:w="0" w:type="auto"/>
        <w:tblInd w:w="-106" w:type="dxa"/>
        <w:tblLook w:val="00A0"/>
      </w:tblPr>
      <w:tblGrid>
        <w:gridCol w:w="241"/>
        <w:gridCol w:w="4218"/>
      </w:tblGrid>
      <w:tr w:rsidR="00270423" w:rsidRPr="00EB1AA7" w:rsidTr="00EB1AA7">
        <w:tc>
          <w:tcPr>
            <w:tcW w:w="241" w:type="dxa"/>
          </w:tcPr>
          <w:p w:rsidR="00270423" w:rsidRDefault="00270423">
            <w:pPr>
              <w:jc w:val="both"/>
              <w:rPr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4218" w:type="dxa"/>
          </w:tcPr>
          <w:p w:rsidR="00270423" w:rsidRDefault="00270423">
            <w:pPr>
              <w:jc w:val="both"/>
              <w:rPr>
                <w:i/>
                <w:iCs/>
                <w:sz w:val="22"/>
                <w:szCs w:val="22"/>
                <w:lang w:val="uk-UA"/>
              </w:rPr>
            </w:pPr>
            <w:r>
              <w:rPr>
                <w:i/>
                <w:iCs/>
                <w:lang w:val="uk-UA"/>
              </w:rPr>
              <w:t>Додаток</w:t>
            </w:r>
          </w:p>
          <w:p w:rsidR="00270423" w:rsidRDefault="00270423">
            <w:pPr>
              <w:jc w:val="both"/>
              <w:rPr>
                <w:i/>
                <w:iCs/>
                <w:sz w:val="24"/>
                <w:szCs w:val="24"/>
                <w:lang w:val="uk-UA"/>
              </w:rPr>
            </w:pPr>
            <w:r>
              <w:rPr>
                <w:i/>
                <w:iCs/>
                <w:lang w:val="uk-UA"/>
              </w:rPr>
              <w:t xml:space="preserve">до рішення ХІІІ сесії Борівської селищної ради </w:t>
            </w:r>
            <w:r>
              <w:rPr>
                <w:i/>
                <w:iCs/>
                <w:lang w:val="en-US"/>
              </w:rPr>
              <w:t>V</w:t>
            </w:r>
            <w:r>
              <w:rPr>
                <w:i/>
                <w:iCs/>
                <w:lang w:val="uk-UA"/>
              </w:rPr>
              <w:t>І</w:t>
            </w:r>
            <w:r>
              <w:rPr>
                <w:i/>
                <w:iCs/>
                <w:lang w:val="en-US"/>
              </w:rPr>
              <w:t>II</w:t>
            </w:r>
            <w:r>
              <w:rPr>
                <w:i/>
                <w:iCs/>
                <w:lang w:val="uk-UA"/>
              </w:rPr>
              <w:t xml:space="preserve"> скликання від « » липня 2021 року № «Про внесення змін та доповнень до Програми забезпечення службовим житлом спеціалістів, які здійснюють трудову діяльність на території Борівської територіальної громади на 2021 -2023 роки, затвердженої рішенням ІХ сесії Борівської селищної ради </w:t>
            </w:r>
            <w:r>
              <w:rPr>
                <w:i/>
                <w:iCs/>
                <w:lang w:val="en-US"/>
              </w:rPr>
              <w:t>VIII</w:t>
            </w:r>
            <w:r>
              <w:rPr>
                <w:i/>
                <w:iCs/>
                <w:lang w:val="uk-UA"/>
              </w:rPr>
              <w:t xml:space="preserve"> скликання від 27 квітня 2021 року № 4»</w:t>
            </w:r>
            <w:r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270423" w:rsidRDefault="00270423" w:rsidP="00EB1AA7">
      <w:pPr>
        <w:shd w:val="clear" w:color="auto" w:fill="FFFFFF"/>
        <w:ind w:left="5112" w:firstLine="708"/>
        <w:jc w:val="both"/>
        <w:rPr>
          <w:i/>
          <w:iCs/>
          <w:sz w:val="24"/>
          <w:szCs w:val="24"/>
          <w:lang w:val="uk-UA"/>
        </w:rPr>
      </w:pPr>
    </w:p>
    <w:p w:rsidR="00270423" w:rsidRDefault="00270423" w:rsidP="00EB1AA7">
      <w:pPr>
        <w:shd w:val="clear" w:color="auto" w:fill="FFFFFF"/>
        <w:spacing w:after="150"/>
        <w:jc w:val="center"/>
        <w:rPr>
          <w:b/>
          <w:bCs/>
          <w:color w:val="444444"/>
          <w:lang w:val="uk-UA"/>
        </w:rPr>
      </w:pPr>
    </w:p>
    <w:p w:rsidR="00270423" w:rsidRDefault="00270423" w:rsidP="00EB1AA7">
      <w:pPr>
        <w:shd w:val="clear" w:color="auto" w:fill="FFFFFF"/>
        <w:spacing w:after="150"/>
        <w:jc w:val="center"/>
        <w:rPr>
          <w:lang w:val="uk-UA"/>
        </w:rPr>
      </w:pPr>
      <w:r>
        <w:rPr>
          <w:b/>
          <w:bCs/>
          <w:lang w:val="uk-UA"/>
        </w:rPr>
        <w:t>ПРОГРАМА</w:t>
      </w:r>
    </w:p>
    <w:p w:rsidR="00270423" w:rsidRDefault="00270423" w:rsidP="00EB1AA7">
      <w:pPr>
        <w:shd w:val="clear" w:color="auto" w:fill="FFFFFF"/>
        <w:spacing w:after="150"/>
        <w:jc w:val="center"/>
        <w:rPr>
          <w:lang w:val="uk-UA"/>
        </w:rPr>
      </w:pPr>
      <w:r>
        <w:rPr>
          <w:b/>
          <w:bCs/>
          <w:lang w:val="uk-UA"/>
        </w:rPr>
        <w:t>забезпечення службовим житлом спеціалістів, які здійснюють трудову діяльність на території Борівської селищної територіальної громади</w:t>
      </w:r>
    </w:p>
    <w:p w:rsidR="00270423" w:rsidRDefault="00270423" w:rsidP="00EB1AA7">
      <w:pPr>
        <w:shd w:val="clear" w:color="auto" w:fill="FFFFFF"/>
        <w:spacing w:after="150"/>
        <w:jc w:val="center"/>
        <w:rPr>
          <w:color w:val="444444"/>
        </w:rPr>
      </w:pPr>
      <w:r>
        <w:rPr>
          <w:b/>
          <w:bCs/>
        </w:rPr>
        <w:t>на 2021-2023 роки</w:t>
      </w:r>
    </w:p>
    <w:p w:rsidR="00270423" w:rsidRDefault="00270423" w:rsidP="00EB1AA7">
      <w:pPr>
        <w:shd w:val="clear" w:color="auto" w:fill="FFFFFF"/>
        <w:spacing w:after="150"/>
        <w:rPr>
          <w:color w:val="444444"/>
        </w:rPr>
      </w:pPr>
      <w:r>
        <w:rPr>
          <w:color w:val="444444"/>
        </w:rPr>
        <w:t> </w:t>
      </w:r>
    </w:p>
    <w:p w:rsidR="00270423" w:rsidRDefault="00270423" w:rsidP="00EB1AA7">
      <w:pPr>
        <w:shd w:val="clear" w:color="auto" w:fill="FFFFFF"/>
        <w:spacing w:after="150"/>
        <w:rPr>
          <w:color w:val="444444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  <w:lang w:val="uk-UA"/>
        </w:rPr>
      </w:pPr>
      <w:r>
        <w:rPr>
          <w:color w:val="444444"/>
        </w:rPr>
        <w:t> </w:t>
      </w:r>
    </w:p>
    <w:p w:rsidR="00270423" w:rsidRDefault="00270423" w:rsidP="00EB1AA7">
      <w:pPr>
        <w:shd w:val="clear" w:color="auto" w:fill="FFFFFF"/>
        <w:spacing w:after="150"/>
        <w:rPr>
          <w:color w:val="444444"/>
          <w:lang w:val="uk-UA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  <w:lang w:val="uk-UA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  <w:lang w:val="uk-UA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  <w:lang w:val="uk-UA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  <w:lang w:val="uk-UA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  <w:lang w:val="uk-UA"/>
        </w:rPr>
      </w:pPr>
    </w:p>
    <w:p w:rsidR="00270423" w:rsidRDefault="00270423" w:rsidP="00EB1AA7">
      <w:pPr>
        <w:shd w:val="clear" w:color="auto" w:fill="FFFFFF"/>
        <w:spacing w:after="150"/>
        <w:rPr>
          <w:color w:val="444444"/>
          <w:lang w:val="uk-UA"/>
        </w:rPr>
      </w:pPr>
    </w:p>
    <w:p w:rsidR="00270423" w:rsidRDefault="00270423" w:rsidP="00EB1AA7">
      <w:pPr>
        <w:shd w:val="clear" w:color="auto" w:fill="FFFFFF"/>
        <w:spacing w:after="150"/>
        <w:jc w:val="center"/>
        <w:rPr>
          <w:lang w:val="uk-UA"/>
        </w:rPr>
      </w:pPr>
      <w:r>
        <w:rPr>
          <w:lang w:val="uk-UA"/>
        </w:rPr>
        <w:t>с</w:t>
      </w:r>
      <w:r>
        <w:t>м</w:t>
      </w:r>
      <w:r>
        <w:rPr>
          <w:lang w:val="uk-UA"/>
        </w:rPr>
        <w:t>т</w:t>
      </w:r>
      <w:r>
        <w:t xml:space="preserve">. </w:t>
      </w:r>
      <w:r>
        <w:rPr>
          <w:lang w:val="uk-UA"/>
        </w:rPr>
        <w:t>Борова</w:t>
      </w:r>
    </w:p>
    <w:p w:rsidR="00270423" w:rsidRDefault="00270423" w:rsidP="00EB1AA7">
      <w:pPr>
        <w:shd w:val="clear" w:color="auto" w:fill="FFFFFF"/>
        <w:spacing w:after="150"/>
        <w:jc w:val="center"/>
      </w:pPr>
      <w:r>
        <w:t>202</w:t>
      </w:r>
      <w:r>
        <w:rPr>
          <w:lang w:val="uk-UA"/>
        </w:rPr>
        <w:t>1</w:t>
      </w:r>
      <w:r>
        <w:t>рік</w:t>
      </w:r>
    </w:p>
    <w:p w:rsidR="00270423" w:rsidRDefault="00270423" w:rsidP="00EB1AA7">
      <w:pPr>
        <w:shd w:val="clear" w:color="auto" w:fill="FFFFFF"/>
        <w:spacing w:after="150"/>
        <w:rPr>
          <w:lang w:val="uk-UA"/>
        </w:rPr>
      </w:pPr>
      <w:r>
        <w:rPr>
          <w:color w:val="444444"/>
        </w:rPr>
        <w:t> </w:t>
      </w:r>
      <w:r>
        <w:rPr>
          <w:b/>
          <w:bCs/>
          <w:color w:val="444444"/>
          <w:lang w:val="uk-UA"/>
        </w:rPr>
        <w:t xml:space="preserve">                                                        </w:t>
      </w:r>
      <w:r>
        <w:rPr>
          <w:b/>
          <w:bCs/>
          <w:lang w:val="uk-UA"/>
        </w:rPr>
        <w:t>ПАСПОРТ</w:t>
      </w:r>
    </w:p>
    <w:p w:rsidR="00270423" w:rsidRDefault="00270423" w:rsidP="00EB1AA7">
      <w:pPr>
        <w:pStyle w:val="ListParagraph"/>
        <w:shd w:val="clear" w:color="auto" w:fill="FFFFFF"/>
        <w:spacing w:after="150"/>
        <w:jc w:val="center"/>
        <w:rPr>
          <w:lang w:val="uk-UA"/>
        </w:rPr>
      </w:pPr>
      <w:r>
        <w:rPr>
          <w:b/>
          <w:bCs/>
          <w:lang w:val="uk-UA"/>
        </w:rPr>
        <w:t>Програми забезпечення службовим житлом спеціалістів, які здійснюють трудову діяльність на території Борівської селищної територіальної громади  на 2021-2023 роки</w:t>
      </w:r>
    </w:p>
    <w:p w:rsidR="00270423" w:rsidRDefault="00270423" w:rsidP="00EB1AA7">
      <w:pPr>
        <w:shd w:val="clear" w:color="auto" w:fill="FFFFFF"/>
        <w:spacing w:after="150"/>
        <w:jc w:val="center"/>
        <w:rPr>
          <w:color w:val="444444"/>
          <w:lang w:val="uk-UA"/>
        </w:rPr>
      </w:pPr>
      <w:r>
        <w:rPr>
          <w:color w:val="444444"/>
          <w:lang w:val="uk-UA"/>
        </w:rPr>
        <w:t>(далі – Програма)</w:t>
      </w:r>
    </w:p>
    <w:p w:rsidR="00270423" w:rsidRDefault="00270423" w:rsidP="00EB1AA7">
      <w:pPr>
        <w:shd w:val="clear" w:color="auto" w:fill="FFFFFF"/>
        <w:spacing w:after="150"/>
        <w:jc w:val="center"/>
        <w:rPr>
          <w:color w:val="444444"/>
          <w:lang w:val="uk-UA"/>
        </w:rPr>
      </w:pPr>
      <w:r>
        <w:rPr>
          <w:b/>
          <w:bCs/>
          <w:color w:val="444444"/>
          <w:lang w:val="uk-UA"/>
        </w:rPr>
        <w:t> </w:t>
      </w:r>
    </w:p>
    <w:tbl>
      <w:tblPr>
        <w:tblW w:w="12474" w:type="dxa"/>
        <w:tblInd w:w="-13" w:type="dxa"/>
        <w:tblLook w:val="00A0"/>
      </w:tblPr>
      <w:tblGrid>
        <w:gridCol w:w="823"/>
        <w:gridCol w:w="4732"/>
        <w:gridCol w:w="6919"/>
      </w:tblGrid>
      <w:tr w:rsidR="00270423" w:rsidTr="00EB1AA7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Ініціатор розроблення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ind w:right="3060"/>
              <w:rPr>
                <w:lang w:val="uk-UA"/>
              </w:rPr>
            </w:pPr>
            <w:r>
              <w:rPr>
                <w:lang w:val="uk-UA"/>
              </w:rPr>
              <w:t>Борівська селищна рада</w:t>
            </w:r>
          </w:p>
        </w:tc>
      </w:tr>
      <w:tr w:rsidR="00270423" w:rsidTr="00EB1AA7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Розробник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ind w:right="3202"/>
              <w:rPr>
                <w:lang w:val="uk-UA"/>
              </w:rPr>
            </w:pPr>
            <w:r>
              <w:rPr>
                <w:lang w:val="uk-UA"/>
              </w:rPr>
              <w:t>Борівська селищна рада</w:t>
            </w:r>
          </w:p>
        </w:tc>
      </w:tr>
      <w:tr w:rsidR="00270423" w:rsidTr="00EB1AA7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Відповідальний виконавець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Борівська селищна рада</w:t>
            </w:r>
          </w:p>
        </w:tc>
      </w:tr>
      <w:tr w:rsidR="00270423" w:rsidTr="00EB1AA7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Учасники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rPr>
                <w:lang w:val="uk-UA"/>
              </w:rPr>
            </w:pPr>
            <w:r>
              <w:rPr>
                <w:lang w:val="uk-UA"/>
              </w:rPr>
              <w:t>Борівська селищна рада,</w:t>
            </w:r>
          </w:p>
          <w:p w:rsidR="00270423" w:rsidRDefault="00270423">
            <w:pPr>
              <w:ind w:right="3202"/>
              <w:rPr>
                <w:lang w:val="uk-UA"/>
              </w:rPr>
            </w:pPr>
            <w:r>
              <w:rPr>
                <w:lang w:val="uk-UA"/>
              </w:rPr>
              <w:t>заклади та установи Борівської селищної територіальної громади</w:t>
            </w:r>
          </w:p>
        </w:tc>
      </w:tr>
      <w:tr w:rsidR="00270423" w:rsidTr="00EB1AA7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rPr>
                <w:lang w:val="uk-UA"/>
              </w:rPr>
            </w:pPr>
            <w:r>
              <w:rPr>
                <w:lang w:val="uk-UA"/>
              </w:rPr>
              <w:t>Термін реалізації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rPr>
                <w:lang w:val="uk-UA"/>
              </w:rPr>
            </w:pPr>
            <w:r>
              <w:rPr>
                <w:lang w:val="uk-UA"/>
              </w:rPr>
              <w:t>2021-2023 роки</w:t>
            </w:r>
          </w:p>
        </w:tc>
      </w:tr>
      <w:tr w:rsidR="00270423" w:rsidTr="00EB1AA7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rPr>
                <w:lang w:val="uk-UA"/>
              </w:rPr>
            </w:pPr>
            <w:r>
              <w:rPr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ind w:right="2968"/>
              <w:rPr>
                <w:lang w:val="uk-UA"/>
              </w:rPr>
            </w:pPr>
            <w:r>
              <w:rPr>
                <w:lang w:val="uk-UA"/>
              </w:rPr>
              <w:t>Місцевий бюджет, інші джерела, не заборонені законодавством</w:t>
            </w:r>
          </w:p>
        </w:tc>
      </w:tr>
      <w:tr w:rsidR="00270423" w:rsidRPr="00EB1AA7" w:rsidTr="00EB1AA7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0423" w:rsidRDefault="00270423">
            <w:pPr>
              <w:rPr>
                <w:lang w:val="uk-UA"/>
              </w:rPr>
            </w:pPr>
          </w:p>
          <w:p w:rsidR="00270423" w:rsidRDefault="00270423">
            <w:pPr>
              <w:rPr>
                <w:lang w:val="uk-UA"/>
              </w:rPr>
            </w:pPr>
            <w:r>
              <w:rPr>
                <w:lang w:val="uk-UA"/>
              </w:rPr>
              <w:t>2021 рік – 500 000 грн.</w:t>
            </w:r>
          </w:p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2022 рік – 240 000 грн.</w:t>
            </w:r>
          </w:p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2023 рік – 250 000 грн.</w:t>
            </w:r>
          </w:p>
          <w:p w:rsidR="00270423" w:rsidRDefault="00270423">
            <w:pPr>
              <w:spacing w:after="150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</w:tbl>
    <w:p w:rsidR="00270423" w:rsidRDefault="00270423" w:rsidP="00EB1AA7">
      <w:pPr>
        <w:shd w:val="clear" w:color="auto" w:fill="FFFFFF"/>
        <w:spacing w:after="150"/>
        <w:rPr>
          <w:b/>
          <w:bCs/>
          <w:lang w:val="uk-UA"/>
        </w:rPr>
      </w:pPr>
      <w:r>
        <w:rPr>
          <w:lang w:val="uk-UA"/>
        </w:rPr>
        <w:t>Примітка: обсяги фінансових ресурсів можуть коригуватися.</w:t>
      </w:r>
      <w:r>
        <w:rPr>
          <w:b/>
          <w:bCs/>
          <w:lang w:val="uk-UA"/>
        </w:rPr>
        <w:t> </w:t>
      </w:r>
    </w:p>
    <w:p w:rsidR="00270423" w:rsidRDefault="00270423" w:rsidP="00EB1AA7">
      <w:pPr>
        <w:shd w:val="clear" w:color="auto" w:fill="FFFFFF"/>
        <w:spacing w:after="150"/>
        <w:rPr>
          <w:lang w:val="uk-UA"/>
        </w:rPr>
      </w:pPr>
    </w:p>
    <w:p w:rsidR="00270423" w:rsidRDefault="00270423" w:rsidP="00EB1A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lang w:val="uk-UA"/>
        </w:rPr>
      </w:pPr>
      <w:r>
        <w:rPr>
          <w:b/>
          <w:bCs/>
          <w:lang w:val="uk-UA"/>
        </w:rPr>
        <w:t>Загальна частина</w:t>
      </w:r>
    </w:p>
    <w:p w:rsidR="00270423" w:rsidRDefault="00270423" w:rsidP="00EB1AA7">
      <w:pPr>
        <w:shd w:val="clear" w:color="auto" w:fill="FFFFFF"/>
        <w:spacing w:before="100" w:beforeAutospacing="1" w:after="100" w:afterAutospacing="1"/>
        <w:ind w:firstLine="708"/>
        <w:jc w:val="both"/>
        <w:rPr>
          <w:lang w:val="uk-UA"/>
        </w:rPr>
      </w:pPr>
      <w:r>
        <w:rPr>
          <w:lang w:val="uk-UA"/>
        </w:rPr>
        <w:t>Програма розроблена відповідно до Закону України «Про місцеве самоврядування  в Україні», Закону України «Основи законодавства України про охорону здоров’я», Житлового кодексу України, Бюджетного кодексу України, постанови Ради Міністрів Української РСР від 04.02.1988 №37 «Про службові жилі приміщення».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b/>
          <w:bCs/>
        </w:rPr>
        <w:t> </w:t>
      </w:r>
      <w:r>
        <w:rPr>
          <w:b/>
          <w:bCs/>
          <w:lang w:val="uk-UA"/>
        </w:rPr>
        <w:tab/>
      </w:r>
      <w:r>
        <w:rPr>
          <w:lang w:val="uk-UA"/>
        </w:rPr>
        <w:t>Прийняття Програми зумовлене необхідністю залучення фахівців, спеціалістів до роботи в комунальних закладах Борівської селищної ради та забезпечення їх службовим житлом.</w:t>
      </w:r>
    </w:p>
    <w:p w:rsidR="00270423" w:rsidRDefault="00270423" w:rsidP="00EB1AA7">
      <w:pPr>
        <w:shd w:val="clear" w:color="auto" w:fill="FFFFFF"/>
        <w:spacing w:after="150"/>
        <w:ind w:firstLine="708"/>
        <w:jc w:val="both"/>
        <w:rPr>
          <w:lang w:val="uk-UA"/>
        </w:rPr>
      </w:pPr>
      <w:r>
        <w:rPr>
          <w:lang w:val="uk-UA"/>
        </w:rPr>
        <w:t>Програма забезпечення службовим житлом спеціалістів, які здійснюють трудову діяльність на території Борівської селищної територіальної громади – це комплекс заходів, спрямованих на розв’язання проблеми забезпечення житлом. Останніми роками в громаді погіршилась ситуація з наданням населенню медичної допомоги в зв’язку з відсутністю лікарів певних напрямів. Для залучення медичних працівників необхідно надати їм певні соціальні гарантії. Надання придатного для проживання помешкання дасть змогу залучити до роботи в лікарні спеціалістів із дефіцитних медичних та інших спеціальностей та зупинити міграційні процеси в медицині.</w:t>
      </w:r>
    </w:p>
    <w:p w:rsidR="00270423" w:rsidRDefault="00270423" w:rsidP="00EB1AA7">
      <w:pPr>
        <w:shd w:val="clear" w:color="auto" w:fill="FFFFFF"/>
        <w:spacing w:after="150"/>
        <w:jc w:val="both"/>
      </w:pPr>
      <w:r>
        <w:rPr>
          <w:lang w:val="uk-UA"/>
        </w:rPr>
        <w:t>Програма розрахована не тільки на спеціалістів лікарських спеціальностей.</w:t>
      </w:r>
      <w:r>
        <w:t> </w:t>
      </w:r>
    </w:p>
    <w:p w:rsidR="00270423" w:rsidRDefault="00270423" w:rsidP="00EB1A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>
        <w:rPr>
          <w:b/>
          <w:bCs/>
        </w:rPr>
        <w:t>Мета Програми 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Мета Програми – забезпечення службовим житлом спеціалістів, які здійснюють трудову діяльність на території Борівської селищної територіальної громади. </w:t>
      </w:r>
    </w:p>
    <w:p w:rsidR="00270423" w:rsidRDefault="00270423" w:rsidP="00EB1AA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>
        <w:rPr>
          <w:b/>
          <w:bCs/>
          <w:lang w:val="uk-UA"/>
        </w:rPr>
        <w:t>Основні завдання Програми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Основними завданнями Програми є: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–   придбання службових житлових приміщень, що перебуватимуть у комунальній власності  територіальної громади в особі Борівської селищної ради;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– ремонт (реконструкція) службових житлових приміщень, що перебувають у комунальній власності територіальної громади в особі Борівської селищної ради;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– компенсація спеціалістам (наймачам житла) вартості оренди житлових приміщень на території громади.</w:t>
      </w:r>
    </w:p>
    <w:p w:rsidR="00270423" w:rsidRDefault="00270423" w:rsidP="00EB1AA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>
        <w:rPr>
          <w:b/>
          <w:bCs/>
          <w:lang w:val="uk-UA"/>
        </w:rPr>
        <w:t>Шляхи та способи розв’язання проблем</w:t>
      </w:r>
    </w:p>
    <w:p w:rsidR="00270423" w:rsidRDefault="00270423" w:rsidP="00EB1AA7">
      <w:pPr>
        <w:shd w:val="clear" w:color="auto" w:fill="FFFFFF"/>
        <w:spacing w:after="150"/>
        <w:ind w:firstLine="360"/>
        <w:jc w:val="both"/>
        <w:rPr>
          <w:lang w:val="uk-UA"/>
        </w:rPr>
      </w:pPr>
      <w:r>
        <w:rPr>
          <w:lang w:val="uk-UA"/>
        </w:rPr>
        <w:t>Для розв’язання проблеми забезпечення спеціалістів службовим житлом необхідно: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– визначити умови забезпечення житлом спеціалістів, які необхідні для потреб населення Борівської селищної територіальної громади;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– визначити перелік вакансій на посадах спеціалістів визначеного профілю;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– визначити обсяги будівництва та придбання житла, капітального ремонту приміщень з метою надання їх під житло.</w:t>
      </w:r>
    </w:p>
    <w:p w:rsidR="00270423" w:rsidRDefault="00270423" w:rsidP="00EB1AA7">
      <w:pPr>
        <w:shd w:val="clear" w:color="auto" w:fill="FFFFFF"/>
        <w:spacing w:after="150"/>
        <w:jc w:val="both"/>
      </w:pPr>
      <w:r>
        <w:t> </w:t>
      </w:r>
    </w:p>
    <w:p w:rsidR="00270423" w:rsidRDefault="00270423" w:rsidP="00EB1AA7">
      <w:pPr>
        <w:shd w:val="clear" w:color="auto" w:fill="FFFFFF"/>
        <w:spacing w:after="150"/>
        <w:ind w:firstLine="708"/>
        <w:jc w:val="both"/>
        <w:rPr>
          <w:lang w:val="uk-UA"/>
        </w:rPr>
      </w:pPr>
      <w:r>
        <w:rPr>
          <w:lang w:val="uk-UA"/>
        </w:rPr>
        <w:t>Кошти місцевого бюджету, передбачені в Програмі, спрямовуються для здійснення будівництва (реконструкції), придбання службового житла працівникам та компенсацію  (наймачам житла) вартості оренди житлових приміщень.</w:t>
      </w:r>
    </w:p>
    <w:p w:rsidR="00270423" w:rsidRDefault="00270423" w:rsidP="00EB1AA7">
      <w:pPr>
        <w:shd w:val="clear" w:color="auto" w:fill="FFFFFF"/>
        <w:spacing w:after="150"/>
        <w:ind w:firstLine="708"/>
        <w:jc w:val="both"/>
        <w:rPr>
          <w:lang w:val="uk-UA"/>
        </w:rPr>
      </w:pPr>
      <w:r>
        <w:rPr>
          <w:lang w:val="uk-UA"/>
        </w:rPr>
        <w:t>Комунальні установи Борівської селищної ради формують перелік вакансій.</w:t>
      </w:r>
    </w:p>
    <w:p w:rsidR="00270423" w:rsidRDefault="00270423" w:rsidP="00EB1AA7">
      <w:pPr>
        <w:shd w:val="clear" w:color="auto" w:fill="FFFFFF"/>
        <w:spacing w:after="150"/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Розмір коштів на будівництво (реконструкцію) та придбання житла визначається, виходячи з норми 13,65 кв. метрів жилої площі житла на одну особу та </w:t>
      </w:r>
      <w:r>
        <w:rPr>
          <w:color w:val="000000"/>
          <w:shd w:val="clear" w:color="auto" w:fill="FFFFFF"/>
          <w:lang w:val="uk-UA"/>
        </w:rPr>
        <w:t>додаткові 10 кв. метрів жилої площі на особу з інвалідністю</w:t>
      </w:r>
      <w:r>
        <w:rPr>
          <w:color w:val="000000"/>
          <w:lang w:val="uk-UA"/>
        </w:rPr>
        <w:t xml:space="preserve"> (далі – нормативна площа), вартості будівництва житла за цінами, що діють на час виконання Програми в період будівництва (реконструкції) житла. При цьому розрахункова вартість 1 кв. метра загальної площі житла не повинна перевищувати опосередкованої вартості його спорудження, що склалася в регіоні відповідно до даних Міністерства розвитку громад та територій України.</w:t>
      </w:r>
    </w:p>
    <w:p w:rsidR="00270423" w:rsidRDefault="00270423" w:rsidP="00EB1AA7">
      <w:pPr>
        <w:shd w:val="clear" w:color="auto" w:fill="FFFFFF"/>
        <w:spacing w:after="150"/>
        <w:ind w:firstLine="708"/>
        <w:jc w:val="both"/>
        <w:rPr>
          <w:lang w:val="uk-UA"/>
        </w:rPr>
      </w:pPr>
      <w:r>
        <w:rPr>
          <w:lang w:val="uk-UA"/>
        </w:rPr>
        <w:t>Житло, придбане (реконструйоване) або побудоване за рахунок коштів даної Програми, відноситься до комунальної власності територіальної громади. За призначенням житло, одержане відповідно до цієї Програми, відноситься до категорії житлового фонду спеціального призначення.</w:t>
      </w:r>
    </w:p>
    <w:p w:rsidR="00270423" w:rsidRDefault="00270423" w:rsidP="00EB1AA7">
      <w:pPr>
        <w:shd w:val="clear" w:color="auto" w:fill="FFFFFF"/>
        <w:spacing w:after="150"/>
        <w:ind w:firstLine="360"/>
        <w:jc w:val="both"/>
        <w:rPr>
          <w:lang w:val="uk-UA"/>
        </w:rPr>
      </w:pPr>
      <w:r>
        <w:rPr>
          <w:lang w:val="uk-UA"/>
        </w:rPr>
        <w:t>Житло, отримане  відповідно до цієї Програми, буде знаходитись на балансі Борівської селищної ради.</w:t>
      </w:r>
    </w:p>
    <w:p w:rsidR="00270423" w:rsidRDefault="00270423" w:rsidP="00EB1AA7">
      <w:pPr>
        <w:shd w:val="clear" w:color="auto" w:fill="FFFFFF"/>
        <w:spacing w:after="150"/>
        <w:ind w:firstLine="360"/>
        <w:jc w:val="both"/>
        <w:rPr>
          <w:lang w:val="uk-UA"/>
        </w:rPr>
      </w:pPr>
      <w:r>
        <w:rPr>
          <w:lang w:val="uk-UA"/>
        </w:rPr>
        <w:t>Житло надається для проживання спеціалістам (працівникам), які уклали контракт з комунальними закладами Борівської селищної ради на термін не менше 10 років. Після 10 років роботи у закладі житло може бути передано у власність спеціалістам (працівникам) безкоштовно. У разі дострокового розірвання контракту з ініціативи працівника без поважних причин він має повернути одержане житло або компенсувати його вартість. При розірванні контракту з інших підстав питання про залишення житла у власності працівника вирішується сесією селищної ради на пленарному засіданні.  Витрати на утримання, обслуговування та сплату комунальних послуг покладається на особу (осіб), які проживають у зазначеному житлі.</w:t>
      </w:r>
    </w:p>
    <w:p w:rsidR="00270423" w:rsidRDefault="00270423" w:rsidP="00EB1AA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>
        <w:rPr>
          <w:b/>
          <w:bCs/>
          <w:lang w:val="uk-UA"/>
        </w:rPr>
        <w:t>Фінансове забезпечення виконання Програми</w:t>
      </w:r>
    </w:p>
    <w:p w:rsidR="00270423" w:rsidRDefault="00270423" w:rsidP="00EB1AA7">
      <w:pPr>
        <w:shd w:val="clear" w:color="auto" w:fill="FFFFFF"/>
        <w:ind w:firstLine="357"/>
        <w:jc w:val="both"/>
        <w:rPr>
          <w:lang w:val="uk-UA"/>
        </w:rPr>
      </w:pPr>
      <w:r>
        <w:rPr>
          <w:lang w:val="uk-UA"/>
        </w:rPr>
        <w:t>Фінансування програми здійснюється за рахунок коштів місцевого бюджету та інших джерел, не заборонених законодавством. При цьому обсяг коштів визначається органами виконавчої влади та місцевого самоврядування під час формування бюджету з урахуванням його фінансових можливостей та може змінюватися при внесенні змін до бюджету.</w:t>
      </w:r>
    </w:p>
    <w:p w:rsidR="00270423" w:rsidRDefault="00270423" w:rsidP="00EB1AA7">
      <w:pPr>
        <w:shd w:val="clear" w:color="auto" w:fill="FFFFFF"/>
        <w:ind w:firstLine="357"/>
        <w:jc w:val="both"/>
        <w:rPr>
          <w:lang w:val="uk-UA"/>
        </w:rPr>
      </w:pPr>
      <w:r>
        <w:rPr>
          <w:lang w:val="uk-UA"/>
        </w:rPr>
        <w:t xml:space="preserve">Орієнтовний обсяг фінансування Програми становитиме 990,0 тис. грн., а саме: 2021 рік – 500000 грн, 2022 рік – 240000 грн, 2023 рік – 250000 грн. </w:t>
      </w:r>
    </w:p>
    <w:p w:rsidR="00270423" w:rsidRDefault="00270423" w:rsidP="00EB1AA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>
        <w:rPr>
          <w:b/>
          <w:bCs/>
          <w:lang w:val="uk-UA"/>
        </w:rPr>
        <w:t>Термін виконання Програми </w:t>
      </w:r>
    </w:p>
    <w:p w:rsidR="00270423" w:rsidRDefault="00270423" w:rsidP="00EB1AA7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Програма розрахована на період з 2021 по 2023 роки.</w:t>
      </w:r>
    </w:p>
    <w:p w:rsidR="00270423" w:rsidRDefault="00270423" w:rsidP="00EB1AA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lang w:val="uk-UA"/>
        </w:rPr>
      </w:pPr>
      <w:r>
        <w:rPr>
          <w:b/>
          <w:bCs/>
          <w:lang w:val="uk-UA"/>
        </w:rPr>
        <w:t>Виконання Програми дасть змогу:</w:t>
      </w:r>
    </w:p>
    <w:p w:rsidR="00270423" w:rsidRDefault="00270423" w:rsidP="00EB1AA7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>
        <w:rPr>
          <w:lang w:val="uk-UA"/>
        </w:rPr>
        <w:t>Забезпечити житлом спеціалістів, що здійснюють трудову діяльність на території Борівської селищної територіальної громади.</w:t>
      </w:r>
    </w:p>
    <w:p w:rsidR="00270423" w:rsidRDefault="00270423" w:rsidP="00EB1AA7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>
        <w:rPr>
          <w:lang w:val="uk-UA"/>
        </w:rPr>
        <w:t>Залучити до роботи в комунальних закладах селищної ради кадри дефіцитних спеціальностей.</w:t>
      </w:r>
    </w:p>
    <w:p w:rsidR="00270423" w:rsidRDefault="00270423" w:rsidP="00EB1AA7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>
        <w:rPr>
          <w:lang w:val="uk-UA"/>
        </w:rPr>
        <w:t>Зменшити міграцію спеціалістів із Борівської селищної територіальної громади.</w:t>
      </w:r>
    </w:p>
    <w:p w:rsidR="00270423" w:rsidRDefault="00270423" w:rsidP="00EB1AA7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>
        <w:rPr>
          <w:lang w:val="uk-UA"/>
        </w:rPr>
        <w:t>Покращити обслуговування та соціальний захист населення на території Борівської селищної територіальної громади.</w:t>
      </w:r>
    </w:p>
    <w:p w:rsidR="00270423" w:rsidRDefault="00270423" w:rsidP="00EB1AA7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>
        <w:rPr>
          <w:lang w:val="uk-UA"/>
        </w:rPr>
        <w:t>Створення фонду службового житла селищної ради.</w:t>
      </w:r>
    </w:p>
    <w:p w:rsidR="00270423" w:rsidRDefault="00270423" w:rsidP="00EB1AA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>
        <w:rPr>
          <w:b/>
          <w:bCs/>
          <w:lang w:val="uk-UA"/>
        </w:rPr>
        <w:t>Контроль за виконанням Програми</w:t>
      </w:r>
    </w:p>
    <w:p w:rsidR="00270423" w:rsidRDefault="00270423" w:rsidP="00EB1AA7">
      <w:pPr>
        <w:pStyle w:val="ListParagraph"/>
        <w:shd w:val="clear" w:color="auto" w:fill="FFFFFF"/>
        <w:ind w:left="0" w:firstLine="360"/>
        <w:jc w:val="both"/>
        <w:rPr>
          <w:lang w:val="uk-UA" w:eastAsia="en-US"/>
        </w:rPr>
      </w:pPr>
      <w:r>
        <w:rPr>
          <w:lang w:val="uk-UA"/>
        </w:rPr>
        <w:t>Керівництво  та  контроль  за  реалізацією  Програми  покладається  на  Борівську селищну раду та на постійні комісії селищної ради.</w:t>
      </w:r>
    </w:p>
    <w:p w:rsidR="00270423" w:rsidRDefault="00270423" w:rsidP="00EB1AA7">
      <w:pPr>
        <w:pStyle w:val="ListParagraph"/>
        <w:shd w:val="clear" w:color="auto" w:fill="FFFFFF"/>
        <w:ind w:left="0"/>
        <w:jc w:val="both"/>
        <w:rPr>
          <w:color w:val="000000"/>
          <w:lang w:val="uk-UA" w:eastAsia="uk-UA"/>
        </w:rPr>
      </w:pPr>
    </w:p>
    <w:p w:rsidR="00270423" w:rsidRDefault="00270423" w:rsidP="00EB1AA7">
      <w:pPr>
        <w:pStyle w:val="Subtitle"/>
        <w:tabs>
          <w:tab w:val="left" w:pos="7800"/>
        </w:tabs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70423" w:rsidRDefault="00270423" w:rsidP="00EB1AA7">
      <w:pPr>
        <w:pStyle w:val="Subtitle"/>
        <w:tabs>
          <w:tab w:val="left" w:pos="7800"/>
        </w:tabs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70423" w:rsidRDefault="00270423" w:rsidP="00EB1AA7">
      <w:pPr>
        <w:pStyle w:val="Subtitle"/>
        <w:tabs>
          <w:tab w:val="left" w:pos="7800"/>
        </w:tabs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70423" w:rsidRDefault="00270423" w:rsidP="00EB1AA7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Борівський селищний голова                        Олександр ТЕРТИШНИЙ</w:t>
      </w:r>
    </w:p>
    <w:p w:rsidR="00270423" w:rsidRPr="00EB1AA7" w:rsidRDefault="00270423" w:rsidP="00EB1AA7">
      <w:pPr>
        <w:rPr>
          <w:lang w:val="uk-UA"/>
        </w:rPr>
      </w:pPr>
    </w:p>
    <w:sectPr w:rsidR="00270423" w:rsidRPr="00EB1AA7" w:rsidSect="00F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0BC2"/>
    <w:multiLevelType w:val="multilevel"/>
    <w:tmpl w:val="9A7625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D009AC"/>
    <w:multiLevelType w:val="multilevel"/>
    <w:tmpl w:val="87C2B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F86770"/>
    <w:multiLevelType w:val="multilevel"/>
    <w:tmpl w:val="17206D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63837AF"/>
    <w:multiLevelType w:val="multilevel"/>
    <w:tmpl w:val="E6FA8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6620B0C"/>
    <w:multiLevelType w:val="multilevel"/>
    <w:tmpl w:val="AD7AC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0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C640C3E"/>
    <w:multiLevelType w:val="multilevel"/>
    <w:tmpl w:val="9D3817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DB26A6F"/>
    <w:multiLevelType w:val="multilevel"/>
    <w:tmpl w:val="0576F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618108F"/>
    <w:multiLevelType w:val="multilevel"/>
    <w:tmpl w:val="FBA46E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DFB"/>
    <w:rsid w:val="0000001E"/>
    <w:rsid w:val="0000003A"/>
    <w:rsid w:val="0000011E"/>
    <w:rsid w:val="00000141"/>
    <w:rsid w:val="0000019C"/>
    <w:rsid w:val="000002D5"/>
    <w:rsid w:val="00000373"/>
    <w:rsid w:val="000003FF"/>
    <w:rsid w:val="0000099A"/>
    <w:rsid w:val="000009C7"/>
    <w:rsid w:val="00001042"/>
    <w:rsid w:val="000013A0"/>
    <w:rsid w:val="000019E7"/>
    <w:rsid w:val="00001BA6"/>
    <w:rsid w:val="00001BDA"/>
    <w:rsid w:val="00001D94"/>
    <w:rsid w:val="00001F23"/>
    <w:rsid w:val="000022E8"/>
    <w:rsid w:val="00002414"/>
    <w:rsid w:val="000025EF"/>
    <w:rsid w:val="00002AB7"/>
    <w:rsid w:val="00002BA8"/>
    <w:rsid w:val="00002BB6"/>
    <w:rsid w:val="00002C63"/>
    <w:rsid w:val="00002CB7"/>
    <w:rsid w:val="00002CEE"/>
    <w:rsid w:val="00002CF1"/>
    <w:rsid w:val="00002D86"/>
    <w:rsid w:val="00002D87"/>
    <w:rsid w:val="00002E1F"/>
    <w:rsid w:val="00002E92"/>
    <w:rsid w:val="00003203"/>
    <w:rsid w:val="0000321C"/>
    <w:rsid w:val="00003340"/>
    <w:rsid w:val="000033C9"/>
    <w:rsid w:val="000033CF"/>
    <w:rsid w:val="000034A6"/>
    <w:rsid w:val="0000351B"/>
    <w:rsid w:val="000035FC"/>
    <w:rsid w:val="0000368D"/>
    <w:rsid w:val="000036BD"/>
    <w:rsid w:val="0000370E"/>
    <w:rsid w:val="000038F0"/>
    <w:rsid w:val="0000391B"/>
    <w:rsid w:val="00003927"/>
    <w:rsid w:val="000039E2"/>
    <w:rsid w:val="00003A8B"/>
    <w:rsid w:val="00003AE2"/>
    <w:rsid w:val="00003B1D"/>
    <w:rsid w:val="00003BBA"/>
    <w:rsid w:val="00003D82"/>
    <w:rsid w:val="00003E7C"/>
    <w:rsid w:val="00004023"/>
    <w:rsid w:val="000040E6"/>
    <w:rsid w:val="0000413C"/>
    <w:rsid w:val="0000419C"/>
    <w:rsid w:val="00004381"/>
    <w:rsid w:val="00004389"/>
    <w:rsid w:val="00004490"/>
    <w:rsid w:val="00004661"/>
    <w:rsid w:val="0000468A"/>
    <w:rsid w:val="0000473D"/>
    <w:rsid w:val="000047EB"/>
    <w:rsid w:val="000048A8"/>
    <w:rsid w:val="000048B2"/>
    <w:rsid w:val="000049A0"/>
    <w:rsid w:val="00004C2D"/>
    <w:rsid w:val="00004D0C"/>
    <w:rsid w:val="00004D9A"/>
    <w:rsid w:val="00004F77"/>
    <w:rsid w:val="00005183"/>
    <w:rsid w:val="0000530A"/>
    <w:rsid w:val="000053DD"/>
    <w:rsid w:val="0000541C"/>
    <w:rsid w:val="000054B0"/>
    <w:rsid w:val="00005665"/>
    <w:rsid w:val="0000569A"/>
    <w:rsid w:val="00005831"/>
    <w:rsid w:val="00005872"/>
    <w:rsid w:val="00005903"/>
    <w:rsid w:val="000059F3"/>
    <w:rsid w:val="000059FA"/>
    <w:rsid w:val="00005C51"/>
    <w:rsid w:val="00005CD4"/>
    <w:rsid w:val="000060CC"/>
    <w:rsid w:val="000060CE"/>
    <w:rsid w:val="00006263"/>
    <w:rsid w:val="00006265"/>
    <w:rsid w:val="000062D3"/>
    <w:rsid w:val="00006520"/>
    <w:rsid w:val="00006643"/>
    <w:rsid w:val="00006661"/>
    <w:rsid w:val="0000669C"/>
    <w:rsid w:val="000066EA"/>
    <w:rsid w:val="0000674A"/>
    <w:rsid w:val="00006920"/>
    <w:rsid w:val="00006995"/>
    <w:rsid w:val="00006A53"/>
    <w:rsid w:val="00006AFF"/>
    <w:rsid w:val="00006ECA"/>
    <w:rsid w:val="00006FF0"/>
    <w:rsid w:val="0000705F"/>
    <w:rsid w:val="00007075"/>
    <w:rsid w:val="000070BF"/>
    <w:rsid w:val="000072B9"/>
    <w:rsid w:val="000074F1"/>
    <w:rsid w:val="000075DD"/>
    <w:rsid w:val="0000778A"/>
    <w:rsid w:val="000077FA"/>
    <w:rsid w:val="00007835"/>
    <w:rsid w:val="0000783C"/>
    <w:rsid w:val="00007866"/>
    <w:rsid w:val="00007BFC"/>
    <w:rsid w:val="00007CAC"/>
    <w:rsid w:val="00007CFF"/>
    <w:rsid w:val="00007DDA"/>
    <w:rsid w:val="00007DFC"/>
    <w:rsid w:val="00007ED6"/>
    <w:rsid w:val="00007F51"/>
    <w:rsid w:val="000101A6"/>
    <w:rsid w:val="000101F7"/>
    <w:rsid w:val="0001022F"/>
    <w:rsid w:val="00010305"/>
    <w:rsid w:val="00010312"/>
    <w:rsid w:val="00010797"/>
    <w:rsid w:val="00010A57"/>
    <w:rsid w:val="00010B24"/>
    <w:rsid w:val="00010B60"/>
    <w:rsid w:val="00010C6A"/>
    <w:rsid w:val="00010D21"/>
    <w:rsid w:val="000110AA"/>
    <w:rsid w:val="00011147"/>
    <w:rsid w:val="0001148B"/>
    <w:rsid w:val="000114B2"/>
    <w:rsid w:val="000116FB"/>
    <w:rsid w:val="00011730"/>
    <w:rsid w:val="00011756"/>
    <w:rsid w:val="00011938"/>
    <w:rsid w:val="000119B1"/>
    <w:rsid w:val="00011A2E"/>
    <w:rsid w:val="00011AF7"/>
    <w:rsid w:val="00011D39"/>
    <w:rsid w:val="00011F8F"/>
    <w:rsid w:val="00011FF3"/>
    <w:rsid w:val="00012128"/>
    <w:rsid w:val="0001224E"/>
    <w:rsid w:val="00012359"/>
    <w:rsid w:val="000125AB"/>
    <w:rsid w:val="000126A7"/>
    <w:rsid w:val="00012746"/>
    <w:rsid w:val="00012822"/>
    <w:rsid w:val="000128E8"/>
    <w:rsid w:val="00012A02"/>
    <w:rsid w:val="00012A11"/>
    <w:rsid w:val="00012ACB"/>
    <w:rsid w:val="00012CAD"/>
    <w:rsid w:val="00012ED8"/>
    <w:rsid w:val="00012FF7"/>
    <w:rsid w:val="000130DD"/>
    <w:rsid w:val="0001319A"/>
    <w:rsid w:val="00013556"/>
    <w:rsid w:val="00013573"/>
    <w:rsid w:val="000135D7"/>
    <w:rsid w:val="00013669"/>
    <w:rsid w:val="00013712"/>
    <w:rsid w:val="0001383A"/>
    <w:rsid w:val="00013906"/>
    <w:rsid w:val="000139A9"/>
    <w:rsid w:val="000139AC"/>
    <w:rsid w:val="000139F1"/>
    <w:rsid w:val="00013A8B"/>
    <w:rsid w:val="00013C7D"/>
    <w:rsid w:val="00013DC1"/>
    <w:rsid w:val="00013EF1"/>
    <w:rsid w:val="00014173"/>
    <w:rsid w:val="0001432B"/>
    <w:rsid w:val="0001433A"/>
    <w:rsid w:val="000143B3"/>
    <w:rsid w:val="00014513"/>
    <w:rsid w:val="000147F6"/>
    <w:rsid w:val="00014816"/>
    <w:rsid w:val="00014A99"/>
    <w:rsid w:val="00014ACE"/>
    <w:rsid w:val="00014BD6"/>
    <w:rsid w:val="00014F75"/>
    <w:rsid w:val="000153F0"/>
    <w:rsid w:val="00015740"/>
    <w:rsid w:val="0001582D"/>
    <w:rsid w:val="000159EA"/>
    <w:rsid w:val="00015A78"/>
    <w:rsid w:val="00015AAD"/>
    <w:rsid w:val="00015C55"/>
    <w:rsid w:val="00015C76"/>
    <w:rsid w:val="00015EE8"/>
    <w:rsid w:val="00015F2C"/>
    <w:rsid w:val="000160EC"/>
    <w:rsid w:val="00016123"/>
    <w:rsid w:val="00016364"/>
    <w:rsid w:val="000163E6"/>
    <w:rsid w:val="00016440"/>
    <w:rsid w:val="000164DA"/>
    <w:rsid w:val="0001667F"/>
    <w:rsid w:val="0001669B"/>
    <w:rsid w:val="000166F5"/>
    <w:rsid w:val="00016878"/>
    <w:rsid w:val="00016A19"/>
    <w:rsid w:val="00016ADF"/>
    <w:rsid w:val="00016D7D"/>
    <w:rsid w:val="00016E4F"/>
    <w:rsid w:val="00016EF7"/>
    <w:rsid w:val="00016F26"/>
    <w:rsid w:val="00016FF7"/>
    <w:rsid w:val="00017027"/>
    <w:rsid w:val="00017182"/>
    <w:rsid w:val="000171D5"/>
    <w:rsid w:val="000171DA"/>
    <w:rsid w:val="0001736E"/>
    <w:rsid w:val="00017555"/>
    <w:rsid w:val="00017571"/>
    <w:rsid w:val="00017576"/>
    <w:rsid w:val="000175D5"/>
    <w:rsid w:val="0001767B"/>
    <w:rsid w:val="000176BC"/>
    <w:rsid w:val="000177F7"/>
    <w:rsid w:val="000178B4"/>
    <w:rsid w:val="00017B15"/>
    <w:rsid w:val="00017B1A"/>
    <w:rsid w:val="00017B5E"/>
    <w:rsid w:val="00017B5F"/>
    <w:rsid w:val="00017CF9"/>
    <w:rsid w:val="00017DD2"/>
    <w:rsid w:val="00020007"/>
    <w:rsid w:val="00020105"/>
    <w:rsid w:val="000202A3"/>
    <w:rsid w:val="000203A2"/>
    <w:rsid w:val="000204E9"/>
    <w:rsid w:val="0002082F"/>
    <w:rsid w:val="00020877"/>
    <w:rsid w:val="00020988"/>
    <w:rsid w:val="00020999"/>
    <w:rsid w:val="00020B69"/>
    <w:rsid w:val="00020E84"/>
    <w:rsid w:val="00020F89"/>
    <w:rsid w:val="00020FB2"/>
    <w:rsid w:val="00021027"/>
    <w:rsid w:val="000210C1"/>
    <w:rsid w:val="000210C5"/>
    <w:rsid w:val="000210F9"/>
    <w:rsid w:val="0002116B"/>
    <w:rsid w:val="000211C5"/>
    <w:rsid w:val="0002121C"/>
    <w:rsid w:val="000212AE"/>
    <w:rsid w:val="00021365"/>
    <w:rsid w:val="00021465"/>
    <w:rsid w:val="00021470"/>
    <w:rsid w:val="0002176E"/>
    <w:rsid w:val="0002187B"/>
    <w:rsid w:val="000219FC"/>
    <w:rsid w:val="00021AF9"/>
    <w:rsid w:val="00021B01"/>
    <w:rsid w:val="00021B74"/>
    <w:rsid w:val="00021C41"/>
    <w:rsid w:val="00021C46"/>
    <w:rsid w:val="00021DD9"/>
    <w:rsid w:val="00021F97"/>
    <w:rsid w:val="00022079"/>
    <w:rsid w:val="000220E0"/>
    <w:rsid w:val="000221A7"/>
    <w:rsid w:val="00022200"/>
    <w:rsid w:val="000225FE"/>
    <w:rsid w:val="00022729"/>
    <w:rsid w:val="0002279A"/>
    <w:rsid w:val="00022C09"/>
    <w:rsid w:val="00022F57"/>
    <w:rsid w:val="0002304C"/>
    <w:rsid w:val="00023092"/>
    <w:rsid w:val="0002317C"/>
    <w:rsid w:val="0002318F"/>
    <w:rsid w:val="00023232"/>
    <w:rsid w:val="00023285"/>
    <w:rsid w:val="000232FF"/>
    <w:rsid w:val="000233E0"/>
    <w:rsid w:val="00023783"/>
    <w:rsid w:val="000238DF"/>
    <w:rsid w:val="000239FC"/>
    <w:rsid w:val="00023AF9"/>
    <w:rsid w:val="00023D60"/>
    <w:rsid w:val="00023D8D"/>
    <w:rsid w:val="00023EB5"/>
    <w:rsid w:val="000241A5"/>
    <w:rsid w:val="00024288"/>
    <w:rsid w:val="0002429C"/>
    <w:rsid w:val="000243C7"/>
    <w:rsid w:val="0002446A"/>
    <w:rsid w:val="00024560"/>
    <w:rsid w:val="0002481C"/>
    <w:rsid w:val="00024829"/>
    <w:rsid w:val="000249C7"/>
    <w:rsid w:val="00024B95"/>
    <w:rsid w:val="00024C2B"/>
    <w:rsid w:val="00024D0F"/>
    <w:rsid w:val="00024D58"/>
    <w:rsid w:val="00024E73"/>
    <w:rsid w:val="00024F72"/>
    <w:rsid w:val="00025006"/>
    <w:rsid w:val="000250C9"/>
    <w:rsid w:val="000252A5"/>
    <w:rsid w:val="0002540A"/>
    <w:rsid w:val="00025599"/>
    <w:rsid w:val="00025734"/>
    <w:rsid w:val="00025982"/>
    <w:rsid w:val="000259A8"/>
    <w:rsid w:val="00025A04"/>
    <w:rsid w:val="00025AB1"/>
    <w:rsid w:val="00025BA6"/>
    <w:rsid w:val="00025CBE"/>
    <w:rsid w:val="00025D02"/>
    <w:rsid w:val="00025D44"/>
    <w:rsid w:val="00025D6B"/>
    <w:rsid w:val="00025DDE"/>
    <w:rsid w:val="00025EA2"/>
    <w:rsid w:val="00025FC9"/>
    <w:rsid w:val="00026063"/>
    <w:rsid w:val="0002611F"/>
    <w:rsid w:val="00026121"/>
    <w:rsid w:val="00026227"/>
    <w:rsid w:val="000264AB"/>
    <w:rsid w:val="0002657C"/>
    <w:rsid w:val="0002663C"/>
    <w:rsid w:val="00026758"/>
    <w:rsid w:val="00026858"/>
    <w:rsid w:val="000269AF"/>
    <w:rsid w:val="00026AA0"/>
    <w:rsid w:val="00026AEB"/>
    <w:rsid w:val="00026F49"/>
    <w:rsid w:val="00026FFE"/>
    <w:rsid w:val="00027113"/>
    <w:rsid w:val="0002717C"/>
    <w:rsid w:val="000271A0"/>
    <w:rsid w:val="000272BD"/>
    <w:rsid w:val="000274B2"/>
    <w:rsid w:val="00027501"/>
    <w:rsid w:val="0002777F"/>
    <w:rsid w:val="000277E6"/>
    <w:rsid w:val="0002780A"/>
    <w:rsid w:val="000279B1"/>
    <w:rsid w:val="000279DB"/>
    <w:rsid w:val="00027AB5"/>
    <w:rsid w:val="00027B01"/>
    <w:rsid w:val="00027DB1"/>
    <w:rsid w:val="00027F0F"/>
    <w:rsid w:val="00027F63"/>
    <w:rsid w:val="0003001F"/>
    <w:rsid w:val="000300A0"/>
    <w:rsid w:val="00030129"/>
    <w:rsid w:val="0003029E"/>
    <w:rsid w:val="00030364"/>
    <w:rsid w:val="00030374"/>
    <w:rsid w:val="000303E4"/>
    <w:rsid w:val="0003044B"/>
    <w:rsid w:val="000305A5"/>
    <w:rsid w:val="00030662"/>
    <w:rsid w:val="000307E3"/>
    <w:rsid w:val="00030817"/>
    <w:rsid w:val="00030855"/>
    <w:rsid w:val="00030894"/>
    <w:rsid w:val="0003092B"/>
    <w:rsid w:val="00030B9F"/>
    <w:rsid w:val="00030E15"/>
    <w:rsid w:val="00030ED6"/>
    <w:rsid w:val="00030F7A"/>
    <w:rsid w:val="00030F9E"/>
    <w:rsid w:val="00031050"/>
    <w:rsid w:val="00031150"/>
    <w:rsid w:val="000313AF"/>
    <w:rsid w:val="00031410"/>
    <w:rsid w:val="0003149C"/>
    <w:rsid w:val="000315DD"/>
    <w:rsid w:val="00031799"/>
    <w:rsid w:val="00031873"/>
    <w:rsid w:val="00031943"/>
    <w:rsid w:val="0003194E"/>
    <w:rsid w:val="00031A75"/>
    <w:rsid w:val="00031B40"/>
    <w:rsid w:val="00031E70"/>
    <w:rsid w:val="00031F63"/>
    <w:rsid w:val="000320C7"/>
    <w:rsid w:val="00032266"/>
    <w:rsid w:val="0003234A"/>
    <w:rsid w:val="000323BE"/>
    <w:rsid w:val="000323CA"/>
    <w:rsid w:val="00032408"/>
    <w:rsid w:val="00032526"/>
    <w:rsid w:val="0003278A"/>
    <w:rsid w:val="0003278E"/>
    <w:rsid w:val="000327B0"/>
    <w:rsid w:val="00032B33"/>
    <w:rsid w:val="00032C46"/>
    <w:rsid w:val="00032C84"/>
    <w:rsid w:val="00032DDA"/>
    <w:rsid w:val="00032ECB"/>
    <w:rsid w:val="00032F84"/>
    <w:rsid w:val="00033050"/>
    <w:rsid w:val="00033065"/>
    <w:rsid w:val="00033122"/>
    <w:rsid w:val="00033245"/>
    <w:rsid w:val="000332F2"/>
    <w:rsid w:val="000333E5"/>
    <w:rsid w:val="000334AB"/>
    <w:rsid w:val="000335A5"/>
    <w:rsid w:val="000336B3"/>
    <w:rsid w:val="0003375D"/>
    <w:rsid w:val="00033788"/>
    <w:rsid w:val="0003378A"/>
    <w:rsid w:val="000337A4"/>
    <w:rsid w:val="00033A5C"/>
    <w:rsid w:val="00033ABD"/>
    <w:rsid w:val="00033B7E"/>
    <w:rsid w:val="00033BA3"/>
    <w:rsid w:val="00033CE5"/>
    <w:rsid w:val="00033E15"/>
    <w:rsid w:val="000340E8"/>
    <w:rsid w:val="00034151"/>
    <w:rsid w:val="000341E1"/>
    <w:rsid w:val="0003421C"/>
    <w:rsid w:val="00034365"/>
    <w:rsid w:val="00034503"/>
    <w:rsid w:val="00034679"/>
    <w:rsid w:val="00034862"/>
    <w:rsid w:val="0003493D"/>
    <w:rsid w:val="00034959"/>
    <w:rsid w:val="00034B43"/>
    <w:rsid w:val="00034CB7"/>
    <w:rsid w:val="00034F8B"/>
    <w:rsid w:val="00034F9A"/>
    <w:rsid w:val="0003501A"/>
    <w:rsid w:val="00035093"/>
    <w:rsid w:val="000350D2"/>
    <w:rsid w:val="000350F6"/>
    <w:rsid w:val="00035385"/>
    <w:rsid w:val="000353AE"/>
    <w:rsid w:val="00035773"/>
    <w:rsid w:val="00035826"/>
    <w:rsid w:val="00035C85"/>
    <w:rsid w:val="00035DB5"/>
    <w:rsid w:val="00035E0E"/>
    <w:rsid w:val="00035E53"/>
    <w:rsid w:val="00035E6B"/>
    <w:rsid w:val="00035F2D"/>
    <w:rsid w:val="00036006"/>
    <w:rsid w:val="00036067"/>
    <w:rsid w:val="00036132"/>
    <w:rsid w:val="00036218"/>
    <w:rsid w:val="0003626A"/>
    <w:rsid w:val="00036362"/>
    <w:rsid w:val="00036433"/>
    <w:rsid w:val="00036500"/>
    <w:rsid w:val="00036D63"/>
    <w:rsid w:val="00036D8C"/>
    <w:rsid w:val="00036DCD"/>
    <w:rsid w:val="00036DDC"/>
    <w:rsid w:val="00036F09"/>
    <w:rsid w:val="00037115"/>
    <w:rsid w:val="0003714F"/>
    <w:rsid w:val="0003719D"/>
    <w:rsid w:val="00037202"/>
    <w:rsid w:val="00037354"/>
    <w:rsid w:val="000375AD"/>
    <w:rsid w:val="000377A1"/>
    <w:rsid w:val="000377DA"/>
    <w:rsid w:val="0003794F"/>
    <w:rsid w:val="00037D0A"/>
    <w:rsid w:val="00037D31"/>
    <w:rsid w:val="00037D69"/>
    <w:rsid w:val="00037DD9"/>
    <w:rsid w:val="00037F65"/>
    <w:rsid w:val="00037FD0"/>
    <w:rsid w:val="0004033A"/>
    <w:rsid w:val="00040426"/>
    <w:rsid w:val="00040484"/>
    <w:rsid w:val="0004049F"/>
    <w:rsid w:val="000407C4"/>
    <w:rsid w:val="000409C5"/>
    <w:rsid w:val="00040A2C"/>
    <w:rsid w:val="00040B4E"/>
    <w:rsid w:val="00040B8F"/>
    <w:rsid w:val="00040BEC"/>
    <w:rsid w:val="00040C5A"/>
    <w:rsid w:val="00040C88"/>
    <w:rsid w:val="0004101F"/>
    <w:rsid w:val="000410DA"/>
    <w:rsid w:val="00041129"/>
    <w:rsid w:val="000411BD"/>
    <w:rsid w:val="0004132E"/>
    <w:rsid w:val="000414CA"/>
    <w:rsid w:val="00041938"/>
    <w:rsid w:val="00041A91"/>
    <w:rsid w:val="00041A9C"/>
    <w:rsid w:val="00041B46"/>
    <w:rsid w:val="00041BD5"/>
    <w:rsid w:val="00041C08"/>
    <w:rsid w:val="00041D9B"/>
    <w:rsid w:val="00041EA8"/>
    <w:rsid w:val="00042031"/>
    <w:rsid w:val="00042293"/>
    <w:rsid w:val="000423CC"/>
    <w:rsid w:val="000426B6"/>
    <w:rsid w:val="00042706"/>
    <w:rsid w:val="00042837"/>
    <w:rsid w:val="0004289F"/>
    <w:rsid w:val="000428EA"/>
    <w:rsid w:val="00042A41"/>
    <w:rsid w:val="00042CB7"/>
    <w:rsid w:val="00042DE9"/>
    <w:rsid w:val="00042E66"/>
    <w:rsid w:val="00042FB0"/>
    <w:rsid w:val="00042FD6"/>
    <w:rsid w:val="0004322D"/>
    <w:rsid w:val="000432AF"/>
    <w:rsid w:val="000437C5"/>
    <w:rsid w:val="000438EF"/>
    <w:rsid w:val="00043AC4"/>
    <w:rsid w:val="00043D52"/>
    <w:rsid w:val="00043DB6"/>
    <w:rsid w:val="00043E5D"/>
    <w:rsid w:val="00043FD6"/>
    <w:rsid w:val="000440AB"/>
    <w:rsid w:val="00044107"/>
    <w:rsid w:val="000441DA"/>
    <w:rsid w:val="000443E8"/>
    <w:rsid w:val="00044685"/>
    <w:rsid w:val="00044AFF"/>
    <w:rsid w:val="00044BBF"/>
    <w:rsid w:val="00044C12"/>
    <w:rsid w:val="00044C97"/>
    <w:rsid w:val="00044CA1"/>
    <w:rsid w:val="00044D47"/>
    <w:rsid w:val="00044E1A"/>
    <w:rsid w:val="00044E6E"/>
    <w:rsid w:val="00044E70"/>
    <w:rsid w:val="00044F41"/>
    <w:rsid w:val="0004503B"/>
    <w:rsid w:val="0004505F"/>
    <w:rsid w:val="0004508A"/>
    <w:rsid w:val="000450F4"/>
    <w:rsid w:val="0004511B"/>
    <w:rsid w:val="000453B3"/>
    <w:rsid w:val="00045576"/>
    <w:rsid w:val="00045648"/>
    <w:rsid w:val="00045685"/>
    <w:rsid w:val="000457CA"/>
    <w:rsid w:val="000457FC"/>
    <w:rsid w:val="00045C0A"/>
    <w:rsid w:val="00045E35"/>
    <w:rsid w:val="00045F7E"/>
    <w:rsid w:val="000461AB"/>
    <w:rsid w:val="00046341"/>
    <w:rsid w:val="0004644A"/>
    <w:rsid w:val="000465B0"/>
    <w:rsid w:val="00046652"/>
    <w:rsid w:val="0004684D"/>
    <w:rsid w:val="0004693E"/>
    <w:rsid w:val="000469BF"/>
    <w:rsid w:val="00046C56"/>
    <w:rsid w:val="00046ED7"/>
    <w:rsid w:val="00046F9E"/>
    <w:rsid w:val="00047330"/>
    <w:rsid w:val="00047451"/>
    <w:rsid w:val="000474DA"/>
    <w:rsid w:val="000475FB"/>
    <w:rsid w:val="000476AD"/>
    <w:rsid w:val="0004776A"/>
    <w:rsid w:val="00047853"/>
    <w:rsid w:val="000479AE"/>
    <w:rsid w:val="00047A63"/>
    <w:rsid w:val="00047B57"/>
    <w:rsid w:val="00047D00"/>
    <w:rsid w:val="00047DA7"/>
    <w:rsid w:val="00047DD4"/>
    <w:rsid w:val="000500F7"/>
    <w:rsid w:val="0005027E"/>
    <w:rsid w:val="00050291"/>
    <w:rsid w:val="000502AB"/>
    <w:rsid w:val="000502CF"/>
    <w:rsid w:val="000502F7"/>
    <w:rsid w:val="0005035E"/>
    <w:rsid w:val="0005039B"/>
    <w:rsid w:val="00050678"/>
    <w:rsid w:val="00050922"/>
    <w:rsid w:val="00050967"/>
    <w:rsid w:val="00050BD7"/>
    <w:rsid w:val="00050CFC"/>
    <w:rsid w:val="00050DE9"/>
    <w:rsid w:val="00050E6F"/>
    <w:rsid w:val="00050F97"/>
    <w:rsid w:val="00051174"/>
    <w:rsid w:val="00051240"/>
    <w:rsid w:val="00051361"/>
    <w:rsid w:val="0005140E"/>
    <w:rsid w:val="0005144D"/>
    <w:rsid w:val="000515A1"/>
    <w:rsid w:val="00051865"/>
    <w:rsid w:val="00051A94"/>
    <w:rsid w:val="00051CB8"/>
    <w:rsid w:val="00051D31"/>
    <w:rsid w:val="00051D8C"/>
    <w:rsid w:val="00052131"/>
    <w:rsid w:val="000526AD"/>
    <w:rsid w:val="0005272F"/>
    <w:rsid w:val="000527E9"/>
    <w:rsid w:val="000527FD"/>
    <w:rsid w:val="00052A07"/>
    <w:rsid w:val="00052A0A"/>
    <w:rsid w:val="00052C3D"/>
    <w:rsid w:val="00052CD1"/>
    <w:rsid w:val="00052DEB"/>
    <w:rsid w:val="00052E21"/>
    <w:rsid w:val="00052E6B"/>
    <w:rsid w:val="00052E96"/>
    <w:rsid w:val="000531AF"/>
    <w:rsid w:val="000531D8"/>
    <w:rsid w:val="00053468"/>
    <w:rsid w:val="0005363D"/>
    <w:rsid w:val="000536BA"/>
    <w:rsid w:val="00053720"/>
    <w:rsid w:val="00053742"/>
    <w:rsid w:val="000538BA"/>
    <w:rsid w:val="000539CB"/>
    <w:rsid w:val="00053A32"/>
    <w:rsid w:val="00053B58"/>
    <w:rsid w:val="00053C93"/>
    <w:rsid w:val="00053E20"/>
    <w:rsid w:val="00053EAA"/>
    <w:rsid w:val="00053EF3"/>
    <w:rsid w:val="00054106"/>
    <w:rsid w:val="00054171"/>
    <w:rsid w:val="00054254"/>
    <w:rsid w:val="0005431A"/>
    <w:rsid w:val="0005464A"/>
    <w:rsid w:val="0005467C"/>
    <w:rsid w:val="00054683"/>
    <w:rsid w:val="000546B5"/>
    <w:rsid w:val="000546CB"/>
    <w:rsid w:val="00054724"/>
    <w:rsid w:val="00054757"/>
    <w:rsid w:val="00054763"/>
    <w:rsid w:val="00054960"/>
    <w:rsid w:val="000549E9"/>
    <w:rsid w:val="00054A23"/>
    <w:rsid w:val="00054A4D"/>
    <w:rsid w:val="00054B44"/>
    <w:rsid w:val="00054CD4"/>
    <w:rsid w:val="00054E72"/>
    <w:rsid w:val="00054E94"/>
    <w:rsid w:val="00054F99"/>
    <w:rsid w:val="00055140"/>
    <w:rsid w:val="0005519B"/>
    <w:rsid w:val="0005521C"/>
    <w:rsid w:val="0005528D"/>
    <w:rsid w:val="00055349"/>
    <w:rsid w:val="0005539E"/>
    <w:rsid w:val="00055679"/>
    <w:rsid w:val="000557DB"/>
    <w:rsid w:val="00055827"/>
    <w:rsid w:val="00055A9D"/>
    <w:rsid w:val="00055CE3"/>
    <w:rsid w:val="00055E4E"/>
    <w:rsid w:val="00055ECF"/>
    <w:rsid w:val="00056180"/>
    <w:rsid w:val="000561A2"/>
    <w:rsid w:val="000561A3"/>
    <w:rsid w:val="000561D2"/>
    <w:rsid w:val="00056252"/>
    <w:rsid w:val="00056271"/>
    <w:rsid w:val="00056432"/>
    <w:rsid w:val="000564FE"/>
    <w:rsid w:val="00056680"/>
    <w:rsid w:val="000566A0"/>
    <w:rsid w:val="0005681B"/>
    <w:rsid w:val="000568A7"/>
    <w:rsid w:val="00056B64"/>
    <w:rsid w:val="00056D01"/>
    <w:rsid w:val="00056EAC"/>
    <w:rsid w:val="00057025"/>
    <w:rsid w:val="0005728E"/>
    <w:rsid w:val="00057533"/>
    <w:rsid w:val="0005769A"/>
    <w:rsid w:val="00057723"/>
    <w:rsid w:val="0005779B"/>
    <w:rsid w:val="00057858"/>
    <w:rsid w:val="000578FB"/>
    <w:rsid w:val="00057A0F"/>
    <w:rsid w:val="00057A11"/>
    <w:rsid w:val="00057BE8"/>
    <w:rsid w:val="00057C19"/>
    <w:rsid w:val="00057DA6"/>
    <w:rsid w:val="00057DA8"/>
    <w:rsid w:val="00057E10"/>
    <w:rsid w:val="00057E7B"/>
    <w:rsid w:val="00060151"/>
    <w:rsid w:val="00060185"/>
    <w:rsid w:val="000606F9"/>
    <w:rsid w:val="000606FA"/>
    <w:rsid w:val="000607AA"/>
    <w:rsid w:val="00060B13"/>
    <w:rsid w:val="00060B5A"/>
    <w:rsid w:val="00060C1F"/>
    <w:rsid w:val="00060D4D"/>
    <w:rsid w:val="00060E82"/>
    <w:rsid w:val="00060F88"/>
    <w:rsid w:val="00060FE2"/>
    <w:rsid w:val="00061038"/>
    <w:rsid w:val="0006133B"/>
    <w:rsid w:val="0006139E"/>
    <w:rsid w:val="00061473"/>
    <w:rsid w:val="00061668"/>
    <w:rsid w:val="00061671"/>
    <w:rsid w:val="000616B6"/>
    <w:rsid w:val="00061806"/>
    <w:rsid w:val="0006184E"/>
    <w:rsid w:val="00061903"/>
    <w:rsid w:val="000619A6"/>
    <w:rsid w:val="00061C37"/>
    <w:rsid w:val="00061C61"/>
    <w:rsid w:val="00061D08"/>
    <w:rsid w:val="00062314"/>
    <w:rsid w:val="00062726"/>
    <w:rsid w:val="0006283E"/>
    <w:rsid w:val="00062887"/>
    <w:rsid w:val="0006289B"/>
    <w:rsid w:val="0006299E"/>
    <w:rsid w:val="00062B2A"/>
    <w:rsid w:val="00062B98"/>
    <w:rsid w:val="00062BBE"/>
    <w:rsid w:val="00062D47"/>
    <w:rsid w:val="00062E65"/>
    <w:rsid w:val="00062EB9"/>
    <w:rsid w:val="00062F57"/>
    <w:rsid w:val="00062FE4"/>
    <w:rsid w:val="00063292"/>
    <w:rsid w:val="000632AF"/>
    <w:rsid w:val="0006368E"/>
    <w:rsid w:val="0006368F"/>
    <w:rsid w:val="000636A0"/>
    <w:rsid w:val="000636AD"/>
    <w:rsid w:val="00063791"/>
    <w:rsid w:val="000637DA"/>
    <w:rsid w:val="000637E2"/>
    <w:rsid w:val="00063904"/>
    <w:rsid w:val="0006395A"/>
    <w:rsid w:val="000639BA"/>
    <w:rsid w:val="00063A9D"/>
    <w:rsid w:val="00063BAC"/>
    <w:rsid w:val="00063CD5"/>
    <w:rsid w:val="00063E32"/>
    <w:rsid w:val="00063FFD"/>
    <w:rsid w:val="00064158"/>
    <w:rsid w:val="00064431"/>
    <w:rsid w:val="00064460"/>
    <w:rsid w:val="00064678"/>
    <w:rsid w:val="000646DB"/>
    <w:rsid w:val="000646FA"/>
    <w:rsid w:val="000649B3"/>
    <w:rsid w:val="00064AEC"/>
    <w:rsid w:val="00064E77"/>
    <w:rsid w:val="00064FFF"/>
    <w:rsid w:val="0006538C"/>
    <w:rsid w:val="00065495"/>
    <w:rsid w:val="00065537"/>
    <w:rsid w:val="00065571"/>
    <w:rsid w:val="0006561B"/>
    <w:rsid w:val="00065788"/>
    <w:rsid w:val="00065829"/>
    <w:rsid w:val="000658BB"/>
    <w:rsid w:val="000659EB"/>
    <w:rsid w:val="00065A41"/>
    <w:rsid w:val="00065C8D"/>
    <w:rsid w:val="00065D4E"/>
    <w:rsid w:val="00065FDC"/>
    <w:rsid w:val="0006604E"/>
    <w:rsid w:val="00066187"/>
    <w:rsid w:val="0006620A"/>
    <w:rsid w:val="00066261"/>
    <w:rsid w:val="000662EA"/>
    <w:rsid w:val="00066492"/>
    <w:rsid w:val="00066607"/>
    <w:rsid w:val="00066661"/>
    <w:rsid w:val="0006688D"/>
    <w:rsid w:val="000669E0"/>
    <w:rsid w:val="00066C50"/>
    <w:rsid w:val="00066C94"/>
    <w:rsid w:val="00066CBB"/>
    <w:rsid w:val="00066D40"/>
    <w:rsid w:val="00066E7C"/>
    <w:rsid w:val="000670AE"/>
    <w:rsid w:val="000671AE"/>
    <w:rsid w:val="000672D1"/>
    <w:rsid w:val="0006739F"/>
    <w:rsid w:val="0006743F"/>
    <w:rsid w:val="0006752C"/>
    <w:rsid w:val="000675D5"/>
    <w:rsid w:val="00067607"/>
    <w:rsid w:val="0006765F"/>
    <w:rsid w:val="00067717"/>
    <w:rsid w:val="00067796"/>
    <w:rsid w:val="00067833"/>
    <w:rsid w:val="00067864"/>
    <w:rsid w:val="00067866"/>
    <w:rsid w:val="000679D3"/>
    <w:rsid w:val="00067ACC"/>
    <w:rsid w:val="00067B7E"/>
    <w:rsid w:val="00067B9B"/>
    <w:rsid w:val="00067CFE"/>
    <w:rsid w:val="00067FB1"/>
    <w:rsid w:val="00070059"/>
    <w:rsid w:val="0007016B"/>
    <w:rsid w:val="00070329"/>
    <w:rsid w:val="00070533"/>
    <w:rsid w:val="00070559"/>
    <w:rsid w:val="00070625"/>
    <w:rsid w:val="00070736"/>
    <w:rsid w:val="00070761"/>
    <w:rsid w:val="00070908"/>
    <w:rsid w:val="00070910"/>
    <w:rsid w:val="00070948"/>
    <w:rsid w:val="00070BA5"/>
    <w:rsid w:val="00070D88"/>
    <w:rsid w:val="00070DC0"/>
    <w:rsid w:val="00070E5D"/>
    <w:rsid w:val="0007164D"/>
    <w:rsid w:val="000716E9"/>
    <w:rsid w:val="0007194E"/>
    <w:rsid w:val="00071AEC"/>
    <w:rsid w:val="00071AFC"/>
    <w:rsid w:val="00071B74"/>
    <w:rsid w:val="00071C3A"/>
    <w:rsid w:val="00071C4A"/>
    <w:rsid w:val="00071CEB"/>
    <w:rsid w:val="00071E55"/>
    <w:rsid w:val="00071FEE"/>
    <w:rsid w:val="000720CC"/>
    <w:rsid w:val="00072142"/>
    <w:rsid w:val="0007222B"/>
    <w:rsid w:val="000722C0"/>
    <w:rsid w:val="00072370"/>
    <w:rsid w:val="00072726"/>
    <w:rsid w:val="00072745"/>
    <w:rsid w:val="000729BB"/>
    <w:rsid w:val="00072A09"/>
    <w:rsid w:val="00072A78"/>
    <w:rsid w:val="00072A81"/>
    <w:rsid w:val="00072BAD"/>
    <w:rsid w:val="00072BCD"/>
    <w:rsid w:val="00072D5A"/>
    <w:rsid w:val="00072F05"/>
    <w:rsid w:val="00073066"/>
    <w:rsid w:val="00073091"/>
    <w:rsid w:val="0007324B"/>
    <w:rsid w:val="00073252"/>
    <w:rsid w:val="00073680"/>
    <w:rsid w:val="00073BD0"/>
    <w:rsid w:val="00073DA6"/>
    <w:rsid w:val="00073E19"/>
    <w:rsid w:val="00073E8C"/>
    <w:rsid w:val="00073EC5"/>
    <w:rsid w:val="00073F4E"/>
    <w:rsid w:val="00073FA1"/>
    <w:rsid w:val="00074067"/>
    <w:rsid w:val="00074469"/>
    <w:rsid w:val="000745BB"/>
    <w:rsid w:val="00074684"/>
    <w:rsid w:val="00074744"/>
    <w:rsid w:val="0007488E"/>
    <w:rsid w:val="00074960"/>
    <w:rsid w:val="00074A0F"/>
    <w:rsid w:val="00074C4A"/>
    <w:rsid w:val="00074C60"/>
    <w:rsid w:val="00074C85"/>
    <w:rsid w:val="0007504F"/>
    <w:rsid w:val="000751CF"/>
    <w:rsid w:val="000753F6"/>
    <w:rsid w:val="00075472"/>
    <w:rsid w:val="000754B3"/>
    <w:rsid w:val="000754E2"/>
    <w:rsid w:val="0007574C"/>
    <w:rsid w:val="00075790"/>
    <w:rsid w:val="00075878"/>
    <w:rsid w:val="0007591A"/>
    <w:rsid w:val="000759C3"/>
    <w:rsid w:val="00075C28"/>
    <w:rsid w:val="00075CEF"/>
    <w:rsid w:val="00075D35"/>
    <w:rsid w:val="00075E41"/>
    <w:rsid w:val="00075E5F"/>
    <w:rsid w:val="00075E8D"/>
    <w:rsid w:val="000760F6"/>
    <w:rsid w:val="000762AC"/>
    <w:rsid w:val="000762EB"/>
    <w:rsid w:val="00076404"/>
    <w:rsid w:val="00076440"/>
    <w:rsid w:val="000764A6"/>
    <w:rsid w:val="000765EE"/>
    <w:rsid w:val="0007667A"/>
    <w:rsid w:val="000767D3"/>
    <w:rsid w:val="00076AC4"/>
    <w:rsid w:val="00076C79"/>
    <w:rsid w:val="00076E62"/>
    <w:rsid w:val="00076ECA"/>
    <w:rsid w:val="00076F9F"/>
    <w:rsid w:val="00077069"/>
    <w:rsid w:val="0007706C"/>
    <w:rsid w:val="00077221"/>
    <w:rsid w:val="00077245"/>
    <w:rsid w:val="00077452"/>
    <w:rsid w:val="00077502"/>
    <w:rsid w:val="00077745"/>
    <w:rsid w:val="00077A0E"/>
    <w:rsid w:val="00077D63"/>
    <w:rsid w:val="00077DA0"/>
    <w:rsid w:val="00077DEC"/>
    <w:rsid w:val="00077E3B"/>
    <w:rsid w:val="00077F31"/>
    <w:rsid w:val="0008001F"/>
    <w:rsid w:val="00080316"/>
    <w:rsid w:val="000803E3"/>
    <w:rsid w:val="0008056B"/>
    <w:rsid w:val="00080606"/>
    <w:rsid w:val="0008061A"/>
    <w:rsid w:val="00080896"/>
    <w:rsid w:val="00080937"/>
    <w:rsid w:val="00080C9A"/>
    <w:rsid w:val="000810BF"/>
    <w:rsid w:val="0008147D"/>
    <w:rsid w:val="0008162F"/>
    <w:rsid w:val="00081638"/>
    <w:rsid w:val="00081735"/>
    <w:rsid w:val="0008179A"/>
    <w:rsid w:val="000817C1"/>
    <w:rsid w:val="000818C3"/>
    <w:rsid w:val="0008191E"/>
    <w:rsid w:val="000819C6"/>
    <w:rsid w:val="00081AA2"/>
    <w:rsid w:val="00081E34"/>
    <w:rsid w:val="000820CB"/>
    <w:rsid w:val="000823C4"/>
    <w:rsid w:val="000823F9"/>
    <w:rsid w:val="00082441"/>
    <w:rsid w:val="00082444"/>
    <w:rsid w:val="00082498"/>
    <w:rsid w:val="00082702"/>
    <w:rsid w:val="00082774"/>
    <w:rsid w:val="0008281D"/>
    <w:rsid w:val="000829D3"/>
    <w:rsid w:val="00082F4F"/>
    <w:rsid w:val="00082FC7"/>
    <w:rsid w:val="000834C2"/>
    <w:rsid w:val="00083721"/>
    <w:rsid w:val="00083725"/>
    <w:rsid w:val="000838D0"/>
    <w:rsid w:val="000839A9"/>
    <w:rsid w:val="00083A74"/>
    <w:rsid w:val="00083AFD"/>
    <w:rsid w:val="00083B1D"/>
    <w:rsid w:val="00083B9F"/>
    <w:rsid w:val="00083C2D"/>
    <w:rsid w:val="00083C82"/>
    <w:rsid w:val="00083E25"/>
    <w:rsid w:val="00083F16"/>
    <w:rsid w:val="0008406A"/>
    <w:rsid w:val="00084146"/>
    <w:rsid w:val="00084297"/>
    <w:rsid w:val="00084348"/>
    <w:rsid w:val="0008437E"/>
    <w:rsid w:val="000843FD"/>
    <w:rsid w:val="00084649"/>
    <w:rsid w:val="00084666"/>
    <w:rsid w:val="00084ACB"/>
    <w:rsid w:val="00084D28"/>
    <w:rsid w:val="00084DD5"/>
    <w:rsid w:val="00084DEF"/>
    <w:rsid w:val="00084E39"/>
    <w:rsid w:val="00084EFC"/>
    <w:rsid w:val="00084F90"/>
    <w:rsid w:val="00084F9C"/>
    <w:rsid w:val="00084FE8"/>
    <w:rsid w:val="000850CC"/>
    <w:rsid w:val="00085103"/>
    <w:rsid w:val="0008534E"/>
    <w:rsid w:val="00085387"/>
    <w:rsid w:val="000853E6"/>
    <w:rsid w:val="00085599"/>
    <w:rsid w:val="000856DD"/>
    <w:rsid w:val="000856E2"/>
    <w:rsid w:val="00085951"/>
    <w:rsid w:val="00085998"/>
    <w:rsid w:val="00085B87"/>
    <w:rsid w:val="00085BD2"/>
    <w:rsid w:val="00085CDA"/>
    <w:rsid w:val="00085E9C"/>
    <w:rsid w:val="00085F2E"/>
    <w:rsid w:val="000860DB"/>
    <w:rsid w:val="0008639B"/>
    <w:rsid w:val="0008652D"/>
    <w:rsid w:val="0008654E"/>
    <w:rsid w:val="0008658B"/>
    <w:rsid w:val="000866DF"/>
    <w:rsid w:val="00086912"/>
    <w:rsid w:val="00086ADE"/>
    <w:rsid w:val="00086C9B"/>
    <w:rsid w:val="00086D24"/>
    <w:rsid w:val="00086DAA"/>
    <w:rsid w:val="00086F39"/>
    <w:rsid w:val="00086FCC"/>
    <w:rsid w:val="0008702B"/>
    <w:rsid w:val="00087059"/>
    <w:rsid w:val="00087073"/>
    <w:rsid w:val="00087181"/>
    <w:rsid w:val="00087234"/>
    <w:rsid w:val="0008730A"/>
    <w:rsid w:val="00087528"/>
    <w:rsid w:val="00087635"/>
    <w:rsid w:val="000877C2"/>
    <w:rsid w:val="000877F0"/>
    <w:rsid w:val="000878B4"/>
    <w:rsid w:val="000878C0"/>
    <w:rsid w:val="00087AD1"/>
    <w:rsid w:val="00087EF2"/>
    <w:rsid w:val="000903F8"/>
    <w:rsid w:val="00090586"/>
    <w:rsid w:val="00090693"/>
    <w:rsid w:val="0009096E"/>
    <w:rsid w:val="00090A5F"/>
    <w:rsid w:val="00090A7E"/>
    <w:rsid w:val="00090AA1"/>
    <w:rsid w:val="00090C2C"/>
    <w:rsid w:val="00090C8C"/>
    <w:rsid w:val="00090CE2"/>
    <w:rsid w:val="00090E2A"/>
    <w:rsid w:val="00090F58"/>
    <w:rsid w:val="00091212"/>
    <w:rsid w:val="00091881"/>
    <w:rsid w:val="00091C5F"/>
    <w:rsid w:val="00091D1C"/>
    <w:rsid w:val="00091D2A"/>
    <w:rsid w:val="00091D2E"/>
    <w:rsid w:val="00091D61"/>
    <w:rsid w:val="00091E8B"/>
    <w:rsid w:val="00091EC3"/>
    <w:rsid w:val="00091FF3"/>
    <w:rsid w:val="00092065"/>
    <w:rsid w:val="000920D1"/>
    <w:rsid w:val="0009214A"/>
    <w:rsid w:val="00092185"/>
    <w:rsid w:val="00092212"/>
    <w:rsid w:val="000923FA"/>
    <w:rsid w:val="000924CD"/>
    <w:rsid w:val="00092517"/>
    <w:rsid w:val="00092566"/>
    <w:rsid w:val="00092597"/>
    <w:rsid w:val="000926A5"/>
    <w:rsid w:val="00092814"/>
    <w:rsid w:val="00092A45"/>
    <w:rsid w:val="00092B71"/>
    <w:rsid w:val="00092CF1"/>
    <w:rsid w:val="00092DB5"/>
    <w:rsid w:val="00092EE6"/>
    <w:rsid w:val="00092EED"/>
    <w:rsid w:val="00092FE5"/>
    <w:rsid w:val="0009300E"/>
    <w:rsid w:val="000930A9"/>
    <w:rsid w:val="000930D9"/>
    <w:rsid w:val="0009310A"/>
    <w:rsid w:val="00093363"/>
    <w:rsid w:val="0009343E"/>
    <w:rsid w:val="000934AD"/>
    <w:rsid w:val="000934F5"/>
    <w:rsid w:val="00093686"/>
    <w:rsid w:val="0009370E"/>
    <w:rsid w:val="000937D5"/>
    <w:rsid w:val="000938A3"/>
    <w:rsid w:val="00093905"/>
    <w:rsid w:val="00093AA9"/>
    <w:rsid w:val="00093AE6"/>
    <w:rsid w:val="00093C7D"/>
    <w:rsid w:val="00093E82"/>
    <w:rsid w:val="00093E9F"/>
    <w:rsid w:val="00093F98"/>
    <w:rsid w:val="000940CF"/>
    <w:rsid w:val="000942DC"/>
    <w:rsid w:val="00094733"/>
    <w:rsid w:val="0009483D"/>
    <w:rsid w:val="0009489B"/>
    <w:rsid w:val="000948B9"/>
    <w:rsid w:val="00094BA1"/>
    <w:rsid w:val="00094DB3"/>
    <w:rsid w:val="00094E40"/>
    <w:rsid w:val="00094E42"/>
    <w:rsid w:val="00094EAF"/>
    <w:rsid w:val="00094F52"/>
    <w:rsid w:val="00094FE4"/>
    <w:rsid w:val="0009509D"/>
    <w:rsid w:val="000951A4"/>
    <w:rsid w:val="000952A8"/>
    <w:rsid w:val="0009535F"/>
    <w:rsid w:val="00095382"/>
    <w:rsid w:val="000954C2"/>
    <w:rsid w:val="000955B5"/>
    <w:rsid w:val="0009563B"/>
    <w:rsid w:val="000956B6"/>
    <w:rsid w:val="000956D4"/>
    <w:rsid w:val="00095707"/>
    <w:rsid w:val="000957C2"/>
    <w:rsid w:val="00095809"/>
    <w:rsid w:val="00095866"/>
    <w:rsid w:val="00095903"/>
    <w:rsid w:val="00095B93"/>
    <w:rsid w:val="00095CCB"/>
    <w:rsid w:val="00095D87"/>
    <w:rsid w:val="00095DE5"/>
    <w:rsid w:val="00095DF7"/>
    <w:rsid w:val="00095E45"/>
    <w:rsid w:val="00095E9F"/>
    <w:rsid w:val="00095EE3"/>
    <w:rsid w:val="000961ED"/>
    <w:rsid w:val="00096223"/>
    <w:rsid w:val="0009625C"/>
    <w:rsid w:val="00096366"/>
    <w:rsid w:val="00096433"/>
    <w:rsid w:val="000965E6"/>
    <w:rsid w:val="0009682A"/>
    <w:rsid w:val="000969C9"/>
    <w:rsid w:val="00096A1A"/>
    <w:rsid w:val="00096B9E"/>
    <w:rsid w:val="00096D5C"/>
    <w:rsid w:val="00096DF9"/>
    <w:rsid w:val="00096E53"/>
    <w:rsid w:val="00096E94"/>
    <w:rsid w:val="00096EB5"/>
    <w:rsid w:val="00096F03"/>
    <w:rsid w:val="00096FB6"/>
    <w:rsid w:val="000972B4"/>
    <w:rsid w:val="000972D4"/>
    <w:rsid w:val="00097313"/>
    <w:rsid w:val="000974C2"/>
    <w:rsid w:val="0009763F"/>
    <w:rsid w:val="00097731"/>
    <w:rsid w:val="000978D8"/>
    <w:rsid w:val="00097B48"/>
    <w:rsid w:val="00097BFF"/>
    <w:rsid w:val="00097C3A"/>
    <w:rsid w:val="00097D2D"/>
    <w:rsid w:val="00097D3E"/>
    <w:rsid w:val="00097FD9"/>
    <w:rsid w:val="000A00BD"/>
    <w:rsid w:val="000A055F"/>
    <w:rsid w:val="000A0808"/>
    <w:rsid w:val="000A08FC"/>
    <w:rsid w:val="000A0A31"/>
    <w:rsid w:val="000A0C13"/>
    <w:rsid w:val="000A0C45"/>
    <w:rsid w:val="000A0C85"/>
    <w:rsid w:val="000A0D40"/>
    <w:rsid w:val="000A0D4B"/>
    <w:rsid w:val="000A10B1"/>
    <w:rsid w:val="000A1102"/>
    <w:rsid w:val="000A123D"/>
    <w:rsid w:val="000A1243"/>
    <w:rsid w:val="000A12BA"/>
    <w:rsid w:val="000A1453"/>
    <w:rsid w:val="000A147B"/>
    <w:rsid w:val="000A14A4"/>
    <w:rsid w:val="000A14C3"/>
    <w:rsid w:val="000A14C8"/>
    <w:rsid w:val="000A1517"/>
    <w:rsid w:val="000A1615"/>
    <w:rsid w:val="000A179C"/>
    <w:rsid w:val="000A19F6"/>
    <w:rsid w:val="000A1BF8"/>
    <w:rsid w:val="000A1E01"/>
    <w:rsid w:val="000A1F1B"/>
    <w:rsid w:val="000A1FFF"/>
    <w:rsid w:val="000A20BA"/>
    <w:rsid w:val="000A2133"/>
    <w:rsid w:val="000A221B"/>
    <w:rsid w:val="000A22DA"/>
    <w:rsid w:val="000A24D6"/>
    <w:rsid w:val="000A25E2"/>
    <w:rsid w:val="000A2621"/>
    <w:rsid w:val="000A275B"/>
    <w:rsid w:val="000A282F"/>
    <w:rsid w:val="000A2A29"/>
    <w:rsid w:val="000A2A5E"/>
    <w:rsid w:val="000A2AD2"/>
    <w:rsid w:val="000A2AF0"/>
    <w:rsid w:val="000A2B7A"/>
    <w:rsid w:val="000A2BC2"/>
    <w:rsid w:val="000A2BF2"/>
    <w:rsid w:val="000A2DEF"/>
    <w:rsid w:val="000A3092"/>
    <w:rsid w:val="000A30E5"/>
    <w:rsid w:val="000A3113"/>
    <w:rsid w:val="000A318C"/>
    <w:rsid w:val="000A320A"/>
    <w:rsid w:val="000A358F"/>
    <w:rsid w:val="000A35D7"/>
    <w:rsid w:val="000A35E3"/>
    <w:rsid w:val="000A3641"/>
    <w:rsid w:val="000A36E5"/>
    <w:rsid w:val="000A36F9"/>
    <w:rsid w:val="000A37F6"/>
    <w:rsid w:val="000A3B5F"/>
    <w:rsid w:val="000A3D52"/>
    <w:rsid w:val="000A3ED6"/>
    <w:rsid w:val="000A3EF4"/>
    <w:rsid w:val="000A3F66"/>
    <w:rsid w:val="000A4071"/>
    <w:rsid w:val="000A4090"/>
    <w:rsid w:val="000A4377"/>
    <w:rsid w:val="000A437C"/>
    <w:rsid w:val="000A46B5"/>
    <w:rsid w:val="000A4724"/>
    <w:rsid w:val="000A47D2"/>
    <w:rsid w:val="000A47FD"/>
    <w:rsid w:val="000A485E"/>
    <w:rsid w:val="000A48E0"/>
    <w:rsid w:val="000A4904"/>
    <w:rsid w:val="000A4996"/>
    <w:rsid w:val="000A4BED"/>
    <w:rsid w:val="000A4D9E"/>
    <w:rsid w:val="000A5300"/>
    <w:rsid w:val="000A54F4"/>
    <w:rsid w:val="000A558D"/>
    <w:rsid w:val="000A55F2"/>
    <w:rsid w:val="000A5655"/>
    <w:rsid w:val="000A5716"/>
    <w:rsid w:val="000A58DB"/>
    <w:rsid w:val="000A599E"/>
    <w:rsid w:val="000A59F4"/>
    <w:rsid w:val="000A5A19"/>
    <w:rsid w:val="000A5A92"/>
    <w:rsid w:val="000A5DFC"/>
    <w:rsid w:val="000A5E2A"/>
    <w:rsid w:val="000A608B"/>
    <w:rsid w:val="000A6296"/>
    <w:rsid w:val="000A63F6"/>
    <w:rsid w:val="000A63F7"/>
    <w:rsid w:val="000A64BE"/>
    <w:rsid w:val="000A65E4"/>
    <w:rsid w:val="000A67AA"/>
    <w:rsid w:val="000A696A"/>
    <w:rsid w:val="000A6A06"/>
    <w:rsid w:val="000A6A0C"/>
    <w:rsid w:val="000A6A73"/>
    <w:rsid w:val="000A6D4F"/>
    <w:rsid w:val="000A6E50"/>
    <w:rsid w:val="000A6EE9"/>
    <w:rsid w:val="000A700A"/>
    <w:rsid w:val="000A7149"/>
    <w:rsid w:val="000A715A"/>
    <w:rsid w:val="000A7182"/>
    <w:rsid w:val="000A71CB"/>
    <w:rsid w:val="000A72B7"/>
    <w:rsid w:val="000A7477"/>
    <w:rsid w:val="000A74AA"/>
    <w:rsid w:val="000A77D1"/>
    <w:rsid w:val="000A77DF"/>
    <w:rsid w:val="000A7946"/>
    <w:rsid w:val="000A798F"/>
    <w:rsid w:val="000A7A10"/>
    <w:rsid w:val="000A7BFD"/>
    <w:rsid w:val="000A7D2F"/>
    <w:rsid w:val="000A7FF6"/>
    <w:rsid w:val="000B0026"/>
    <w:rsid w:val="000B00CF"/>
    <w:rsid w:val="000B0144"/>
    <w:rsid w:val="000B01C1"/>
    <w:rsid w:val="000B02D3"/>
    <w:rsid w:val="000B03D3"/>
    <w:rsid w:val="000B0513"/>
    <w:rsid w:val="000B0515"/>
    <w:rsid w:val="000B051B"/>
    <w:rsid w:val="000B0541"/>
    <w:rsid w:val="000B05AD"/>
    <w:rsid w:val="000B076C"/>
    <w:rsid w:val="000B082E"/>
    <w:rsid w:val="000B0871"/>
    <w:rsid w:val="000B0A52"/>
    <w:rsid w:val="000B0BE4"/>
    <w:rsid w:val="000B0BE6"/>
    <w:rsid w:val="000B0C4F"/>
    <w:rsid w:val="000B0E01"/>
    <w:rsid w:val="000B0EBC"/>
    <w:rsid w:val="000B0F02"/>
    <w:rsid w:val="000B1031"/>
    <w:rsid w:val="000B1080"/>
    <w:rsid w:val="000B117E"/>
    <w:rsid w:val="000B11C9"/>
    <w:rsid w:val="000B1381"/>
    <w:rsid w:val="000B138D"/>
    <w:rsid w:val="000B13C9"/>
    <w:rsid w:val="000B1588"/>
    <w:rsid w:val="000B15A8"/>
    <w:rsid w:val="000B170F"/>
    <w:rsid w:val="000B17F0"/>
    <w:rsid w:val="000B17F2"/>
    <w:rsid w:val="000B189D"/>
    <w:rsid w:val="000B18E8"/>
    <w:rsid w:val="000B18F4"/>
    <w:rsid w:val="000B1A60"/>
    <w:rsid w:val="000B1B40"/>
    <w:rsid w:val="000B1B51"/>
    <w:rsid w:val="000B1D4D"/>
    <w:rsid w:val="000B2027"/>
    <w:rsid w:val="000B204B"/>
    <w:rsid w:val="000B20AC"/>
    <w:rsid w:val="000B21F4"/>
    <w:rsid w:val="000B239C"/>
    <w:rsid w:val="000B254A"/>
    <w:rsid w:val="000B26A5"/>
    <w:rsid w:val="000B2700"/>
    <w:rsid w:val="000B27BC"/>
    <w:rsid w:val="000B28DF"/>
    <w:rsid w:val="000B28EA"/>
    <w:rsid w:val="000B2912"/>
    <w:rsid w:val="000B2927"/>
    <w:rsid w:val="000B293E"/>
    <w:rsid w:val="000B2C5F"/>
    <w:rsid w:val="000B2D57"/>
    <w:rsid w:val="000B2D6C"/>
    <w:rsid w:val="000B2E2D"/>
    <w:rsid w:val="000B2EA8"/>
    <w:rsid w:val="000B2F85"/>
    <w:rsid w:val="000B31C0"/>
    <w:rsid w:val="000B327B"/>
    <w:rsid w:val="000B33E7"/>
    <w:rsid w:val="000B3497"/>
    <w:rsid w:val="000B35A7"/>
    <w:rsid w:val="000B35E9"/>
    <w:rsid w:val="000B3621"/>
    <w:rsid w:val="000B3671"/>
    <w:rsid w:val="000B3859"/>
    <w:rsid w:val="000B38CB"/>
    <w:rsid w:val="000B3B75"/>
    <w:rsid w:val="000B3DED"/>
    <w:rsid w:val="000B3EA6"/>
    <w:rsid w:val="000B3F1C"/>
    <w:rsid w:val="000B4221"/>
    <w:rsid w:val="000B4242"/>
    <w:rsid w:val="000B43EF"/>
    <w:rsid w:val="000B47DC"/>
    <w:rsid w:val="000B493A"/>
    <w:rsid w:val="000B4A00"/>
    <w:rsid w:val="000B4A29"/>
    <w:rsid w:val="000B4ABC"/>
    <w:rsid w:val="000B4D5F"/>
    <w:rsid w:val="000B4F0A"/>
    <w:rsid w:val="000B5010"/>
    <w:rsid w:val="000B52DB"/>
    <w:rsid w:val="000B534C"/>
    <w:rsid w:val="000B5483"/>
    <w:rsid w:val="000B54A7"/>
    <w:rsid w:val="000B58A5"/>
    <w:rsid w:val="000B590D"/>
    <w:rsid w:val="000B5961"/>
    <w:rsid w:val="000B5C38"/>
    <w:rsid w:val="000B5D30"/>
    <w:rsid w:val="000B5F6B"/>
    <w:rsid w:val="000B6021"/>
    <w:rsid w:val="000B611C"/>
    <w:rsid w:val="000B622C"/>
    <w:rsid w:val="000B6506"/>
    <w:rsid w:val="000B6661"/>
    <w:rsid w:val="000B670A"/>
    <w:rsid w:val="000B6846"/>
    <w:rsid w:val="000B6862"/>
    <w:rsid w:val="000B68DB"/>
    <w:rsid w:val="000B68E3"/>
    <w:rsid w:val="000B69BB"/>
    <w:rsid w:val="000B69E2"/>
    <w:rsid w:val="000B6F5C"/>
    <w:rsid w:val="000B6FEA"/>
    <w:rsid w:val="000B7349"/>
    <w:rsid w:val="000B75BC"/>
    <w:rsid w:val="000B7686"/>
    <w:rsid w:val="000B7786"/>
    <w:rsid w:val="000B783F"/>
    <w:rsid w:val="000B78D6"/>
    <w:rsid w:val="000B7932"/>
    <w:rsid w:val="000B7954"/>
    <w:rsid w:val="000B7A8D"/>
    <w:rsid w:val="000B7BA6"/>
    <w:rsid w:val="000B7C10"/>
    <w:rsid w:val="000B7C96"/>
    <w:rsid w:val="000C00AD"/>
    <w:rsid w:val="000C042A"/>
    <w:rsid w:val="000C056A"/>
    <w:rsid w:val="000C05B3"/>
    <w:rsid w:val="000C0691"/>
    <w:rsid w:val="000C0988"/>
    <w:rsid w:val="000C0A2F"/>
    <w:rsid w:val="000C0A90"/>
    <w:rsid w:val="000C0AE1"/>
    <w:rsid w:val="000C0C88"/>
    <w:rsid w:val="000C0D83"/>
    <w:rsid w:val="000C0F88"/>
    <w:rsid w:val="000C1005"/>
    <w:rsid w:val="000C100E"/>
    <w:rsid w:val="000C10B5"/>
    <w:rsid w:val="000C1169"/>
    <w:rsid w:val="000C119C"/>
    <w:rsid w:val="000C11A9"/>
    <w:rsid w:val="000C1316"/>
    <w:rsid w:val="000C146C"/>
    <w:rsid w:val="000C150F"/>
    <w:rsid w:val="000C15A0"/>
    <w:rsid w:val="000C1617"/>
    <w:rsid w:val="000C1668"/>
    <w:rsid w:val="000C16CB"/>
    <w:rsid w:val="000C17EB"/>
    <w:rsid w:val="000C1824"/>
    <w:rsid w:val="000C1844"/>
    <w:rsid w:val="000C1C2A"/>
    <w:rsid w:val="000C1C5B"/>
    <w:rsid w:val="000C1C66"/>
    <w:rsid w:val="000C1CBD"/>
    <w:rsid w:val="000C1D36"/>
    <w:rsid w:val="000C1DB2"/>
    <w:rsid w:val="000C1E8F"/>
    <w:rsid w:val="000C2217"/>
    <w:rsid w:val="000C224A"/>
    <w:rsid w:val="000C248F"/>
    <w:rsid w:val="000C258B"/>
    <w:rsid w:val="000C26B9"/>
    <w:rsid w:val="000C2867"/>
    <w:rsid w:val="000C29F8"/>
    <w:rsid w:val="000C2A56"/>
    <w:rsid w:val="000C2CF3"/>
    <w:rsid w:val="000C2DD8"/>
    <w:rsid w:val="000C2FE3"/>
    <w:rsid w:val="000C30C6"/>
    <w:rsid w:val="000C30FC"/>
    <w:rsid w:val="000C32DF"/>
    <w:rsid w:val="000C3565"/>
    <w:rsid w:val="000C35C7"/>
    <w:rsid w:val="000C36AE"/>
    <w:rsid w:val="000C36BF"/>
    <w:rsid w:val="000C36F2"/>
    <w:rsid w:val="000C38A6"/>
    <w:rsid w:val="000C3A38"/>
    <w:rsid w:val="000C3A83"/>
    <w:rsid w:val="000C3CCC"/>
    <w:rsid w:val="000C3DBD"/>
    <w:rsid w:val="000C3E0B"/>
    <w:rsid w:val="000C3E89"/>
    <w:rsid w:val="000C3F21"/>
    <w:rsid w:val="000C4097"/>
    <w:rsid w:val="000C4273"/>
    <w:rsid w:val="000C43B1"/>
    <w:rsid w:val="000C43D3"/>
    <w:rsid w:val="000C463B"/>
    <w:rsid w:val="000C474A"/>
    <w:rsid w:val="000C4A80"/>
    <w:rsid w:val="000C4B55"/>
    <w:rsid w:val="000C4B73"/>
    <w:rsid w:val="000C4C55"/>
    <w:rsid w:val="000C4D0B"/>
    <w:rsid w:val="000C4D3C"/>
    <w:rsid w:val="000C4EC1"/>
    <w:rsid w:val="000C50E3"/>
    <w:rsid w:val="000C5582"/>
    <w:rsid w:val="000C5859"/>
    <w:rsid w:val="000C59AD"/>
    <w:rsid w:val="000C59D6"/>
    <w:rsid w:val="000C5B9C"/>
    <w:rsid w:val="000C5C30"/>
    <w:rsid w:val="000C5C83"/>
    <w:rsid w:val="000C5CAF"/>
    <w:rsid w:val="000C61B7"/>
    <w:rsid w:val="000C66D2"/>
    <w:rsid w:val="000C66DF"/>
    <w:rsid w:val="000C6834"/>
    <w:rsid w:val="000C68D2"/>
    <w:rsid w:val="000C6914"/>
    <w:rsid w:val="000C6AD3"/>
    <w:rsid w:val="000C6B2E"/>
    <w:rsid w:val="000C6C14"/>
    <w:rsid w:val="000C6C76"/>
    <w:rsid w:val="000C6CD1"/>
    <w:rsid w:val="000C6FCA"/>
    <w:rsid w:val="000C6FDA"/>
    <w:rsid w:val="000C7283"/>
    <w:rsid w:val="000C7343"/>
    <w:rsid w:val="000C73C1"/>
    <w:rsid w:val="000C75F3"/>
    <w:rsid w:val="000C7C7D"/>
    <w:rsid w:val="000C7ECA"/>
    <w:rsid w:val="000D03BD"/>
    <w:rsid w:val="000D04F2"/>
    <w:rsid w:val="000D06D6"/>
    <w:rsid w:val="000D06DE"/>
    <w:rsid w:val="000D0794"/>
    <w:rsid w:val="000D0843"/>
    <w:rsid w:val="000D08A7"/>
    <w:rsid w:val="000D0B87"/>
    <w:rsid w:val="000D0BBA"/>
    <w:rsid w:val="000D0C17"/>
    <w:rsid w:val="000D0CAF"/>
    <w:rsid w:val="000D0EEB"/>
    <w:rsid w:val="000D0F43"/>
    <w:rsid w:val="000D0F94"/>
    <w:rsid w:val="000D1175"/>
    <w:rsid w:val="000D11A4"/>
    <w:rsid w:val="000D1225"/>
    <w:rsid w:val="000D1238"/>
    <w:rsid w:val="000D1372"/>
    <w:rsid w:val="000D13C0"/>
    <w:rsid w:val="000D148E"/>
    <w:rsid w:val="000D14E0"/>
    <w:rsid w:val="000D14F1"/>
    <w:rsid w:val="000D179E"/>
    <w:rsid w:val="000D18CC"/>
    <w:rsid w:val="000D1974"/>
    <w:rsid w:val="000D1981"/>
    <w:rsid w:val="000D1A67"/>
    <w:rsid w:val="000D1A84"/>
    <w:rsid w:val="000D1ADB"/>
    <w:rsid w:val="000D1D14"/>
    <w:rsid w:val="000D1D7D"/>
    <w:rsid w:val="000D1E25"/>
    <w:rsid w:val="000D1FDD"/>
    <w:rsid w:val="000D1FE7"/>
    <w:rsid w:val="000D2006"/>
    <w:rsid w:val="000D2033"/>
    <w:rsid w:val="000D227B"/>
    <w:rsid w:val="000D22A7"/>
    <w:rsid w:val="000D2361"/>
    <w:rsid w:val="000D236D"/>
    <w:rsid w:val="000D249A"/>
    <w:rsid w:val="000D24E0"/>
    <w:rsid w:val="000D2654"/>
    <w:rsid w:val="000D2810"/>
    <w:rsid w:val="000D28B9"/>
    <w:rsid w:val="000D28E1"/>
    <w:rsid w:val="000D2928"/>
    <w:rsid w:val="000D2C33"/>
    <w:rsid w:val="000D2CA1"/>
    <w:rsid w:val="000D2DD5"/>
    <w:rsid w:val="000D2E17"/>
    <w:rsid w:val="000D2E2E"/>
    <w:rsid w:val="000D3123"/>
    <w:rsid w:val="000D335C"/>
    <w:rsid w:val="000D339D"/>
    <w:rsid w:val="000D348C"/>
    <w:rsid w:val="000D34C9"/>
    <w:rsid w:val="000D3562"/>
    <w:rsid w:val="000D3650"/>
    <w:rsid w:val="000D397B"/>
    <w:rsid w:val="000D39D1"/>
    <w:rsid w:val="000D3DD8"/>
    <w:rsid w:val="000D3DDE"/>
    <w:rsid w:val="000D3E28"/>
    <w:rsid w:val="000D3F3D"/>
    <w:rsid w:val="000D4020"/>
    <w:rsid w:val="000D4045"/>
    <w:rsid w:val="000D4105"/>
    <w:rsid w:val="000D4120"/>
    <w:rsid w:val="000D44B6"/>
    <w:rsid w:val="000D453D"/>
    <w:rsid w:val="000D4BE1"/>
    <w:rsid w:val="000D4D3E"/>
    <w:rsid w:val="000D4F05"/>
    <w:rsid w:val="000D5024"/>
    <w:rsid w:val="000D51A2"/>
    <w:rsid w:val="000D5217"/>
    <w:rsid w:val="000D52B8"/>
    <w:rsid w:val="000D54AF"/>
    <w:rsid w:val="000D552E"/>
    <w:rsid w:val="000D555A"/>
    <w:rsid w:val="000D55CB"/>
    <w:rsid w:val="000D57D6"/>
    <w:rsid w:val="000D5841"/>
    <w:rsid w:val="000D5867"/>
    <w:rsid w:val="000D5A50"/>
    <w:rsid w:val="000D5C0E"/>
    <w:rsid w:val="000D5CEC"/>
    <w:rsid w:val="000D5EDD"/>
    <w:rsid w:val="000D5F8B"/>
    <w:rsid w:val="000D607B"/>
    <w:rsid w:val="000D6760"/>
    <w:rsid w:val="000D67C7"/>
    <w:rsid w:val="000D67FE"/>
    <w:rsid w:val="000D6919"/>
    <w:rsid w:val="000D6A0E"/>
    <w:rsid w:val="000D6A4A"/>
    <w:rsid w:val="000D6AAD"/>
    <w:rsid w:val="000D6B7B"/>
    <w:rsid w:val="000D6DFB"/>
    <w:rsid w:val="000D6E08"/>
    <w:rsid w:val="000D6EFF"/>
    <w:rsid w:val="000D6F96"/>
    <w:rsid w:val="000D70E7"/>
    <w:rsid w:val="000D7268"/>
    <w:rsid w:val="000D73BD"/>
    <w:rsid w:val="000D7480"/>
    <w:rsid w:val="000D752A"/>
    <w:rsid w:val="000D7539"/>
    <w:rsid w:val="000D759B"/>
    <w:rsid w:val="000D75FA"/>
    <w:rsid w:val="000D7621"/>
    <w:rsid w:val="000D7968"/>
    <w:rsid w:val="000D79C3"/>
    <w:rsid w:val="000D79E5"/>
    <w:rsid w:val="000D7A97"/>
    <w:rsid w:val="000D7ACF"/>
    <w:rsid w:val="000D7BA8"/>
    <w:rsid w:val="000D7CD7"/>
    <w:rsid w:val="000D7EEE"/>
    <w:rsid w:val="000D7F5E"/>
    <w:rsid w:val="000D7F98"/>
    <w:rsid w:val="000E0111"/>
    <w:rsid w:val="000E0222"/>
    <w:rsid w:val="000E0453"/>
    <w:rsid w:val="000E0685"/>
    <w:rsid w:val="000E072F"/>
    <w:rsid w:val="000E0815"/>
    <w:rsid w:val="000E08EF"/>
    <w:rsid w:val="000E09C4"/>
    <w:rsid w:val="000E09F7"/>
    <w:rsid w:val="000E0BE5"/>
    <w:rsid w:val="000E0BFD"/>
    <w:rsid w:val="000E0CE5"/>
    <w:rsid w:val="000E0DDD"/>
    <w:rsid w:val="000E0E0A"/>
    <w:rsid w:val="000E0E88"/>
    <w:rsid w:val="000E0E9B"/>
    <w:rsid w:val="000E0EEB"/>
    <w:rsid w:val="000E0F29"/>
    <w:rsid w:val="000E0F40"/>
    <w:rsid w:val="000E0FB2"/>
    <w:rsid w:val="000E10CC"/>
    <w:rsid w:val="000E10E6"/>
    <w:rsid w:val="000E134D"/>
    <w:rsid w:val="000E143D"/>
    <w:rsid w:val="000E1632"/>
    <w:rsid w:val="000E1638"/>
    <w:rsid w:val="000E17A7"/>
    <w:rsid w:val="000E17F0"/>
    <w:rsid w:val="000E19D7"/>
    <w:rsid w:val="000E1AD2"/>
    <w:rsid w:val="000E1B58"/>
    <w:rsid w:val="000E1BD0"/>
    <w:rsid w:val="000E1C3F"/>
    <w:rsid w:val="000E1D60"/>
    <w:rsid w:val="000E1E90"/>
    <w:rsid w:val="000E2372"/>
    <w:rsid w:val="000E2565"/>
    <w:rsid w:val="000E26E5"/>
    <w:rsid w:val="000E28E3"/>
    <w:rsid w:val="000E2979"/>
    <w:rsid w:val="000E2ACF"/>
    <w:rsid w:val="000E2D6E"/>
    <w:rsid w:val="000E2DA4"/>
    <w:rsid w:val="000E2E39"/>
    <w:rsid w:val="000E302E"/>
    <w:rsid w:val="000E31EB"/>
    <w:rsid w:val="000E32B6"/>
    <w:rsid w:val="000E3422"/>
    <w:rsid w:val="000E35A3"/>
    <w:rsid w:val="000E35DB"/>
    <w:rsid w:val="000E36DC"/>
    <w:rsid w:val="000E3721"/>
    <w:rsid w:val="000E378F"/>
    <w:rsid w:val="000E3E14"/>
    <w:rsid w:val="000E3FD8"/>
    <w:rsid w:val="000E400A"/>
    <w:rsid w:val="000E410C"/>
    <w:rsid w:val="000E4246"/>
    <w:rsid w:val="000E464B"/>
    <w:rsid w:val="000E46B4"/>
    <w:rsid w:val="000E4735"/>
    <w:rsid w:val="000E4950"/>
    <w:rsid w:val="000E4975"/>
    <w:rsid w:val="000E4A0C"/>
    <w:rsid w:val="000E4A6E"/>
    <w:rsid w:val="000E4B36"/>
    <w:rsid w:val="000E4BD3"/>
    <w:rsid w:val="000E4C1D"/>
    <w:rsid w:val="000E4C27"/>
    <w:rsid w:val="000E4C5A"/>
    <w:rsid w:val="000E4D26"/>
    <w:rsid w:val="000E4E35"/>
    <w:rsid w:val="000E4E79"/>
    <w:rsid w:val="000E4F57"/>
    <w:rsid w:val="000E4FC6"/>
    <w:rsid w:val="000E4FFE"/>
    <w:rsid w:val="000E513D"/>
    <w:rsid w:val="000E536E"/>
    <w:rsid w:val="000E537E"/>
    <w:rsid w:val="000E541E"/>
    <w:rsid w:val="000E5497"/>
    <w:rsid w:val="000E55EB"/>
    <w:rsid w:val="000E5823"/>
    <w:rsid w:val="000E58E8"/>
    <w:rsid w:val="000E596D"/>
    <w:rsid w:val="000E597F"/>
    <w:rsid w:val="000E5C6D"/>
    <w:rsid w:val="000E5D24"/>
    <w:rsid w:val="000E6100"/>
    <w:rsid w:val="000E6123"/>
    <w:rsid w:val="000E6188"/>
    <w:rsid w:val="000E6229"/>
    <w:rsid w:val="000E633E"/>
    <w:rsid w:val="000E637E"/>
    <w:rsid w:val="000E651B"/>
    <w:rsid w:val="000E68CD"/>
    <w:rsid w:val="000E69B6"/>
    <w:rsid w:val="000E6DAA"/>
    <w:rsid w:val="000E6FBA"/>
    <w:rsid w:val="000E6FF4"/>
    <w:rsid w:val="000E711D"/>
    <w:rsid w:val="000E7187"/>
    <w:rsid w:val="000E71AD"/>
    <w:rsid w:val="000E71BC"/>
    <w:rsid w:val="000E71F5"/>
    <w:rsid w:val="000E7355"/>
    <w:rsid w:val="000E7698"/>
    <w:rsid w:val="000E79DD"/>
    <w:rsid w:val="000E7B21"/>
    <w:rsid w:val="000E7C1A"/>
    <w:rsid w:val="000E7F23"/>
    <w:rsid w:val="000F0025"/>
    <w:rsid w:val="000F0240"/>
    <w:rsid w:val="000F025C"/>
    <w:rsid w:val="000F04F8"/>
    <w:rsid w:val="000F05AE"/>
    <w:rsid w:val="000F0855"/>
    <w:rsid w:val="000F0A45"/>
    <w:rsid w:val="000F0B7B"/>
    <w:rsid w:val="000F0F0F"/>
    <w:rsid w:val="000F1179"/>
    <w:rsid w:val="000F119D"/>
    <w:rsid w:val="000F1315"/>
    <w:rsid w:val="000F1428"/>
    <w:rsid w:val="000F14CB"/>
    <w:rsid w:val="000F1571"/>
    <w:rsid w:val="000F159F"/>
    <w:rsid w:val="000F1640"/>
    <w:rsid w:val="000F16AB"/>
    <w:rsid w:val="000F1758"/>
    <w:rsid w:val="000F17B2"/>
    <w:rsid w:val="000F17CF"/>
    <w:rsid w:val="000F17F3"/>
    <w:rsid w:val="000F1A39"/>
    <w:rsid w:val="000F1A8C"/>
    <w:rsid w:val="000F1B0D"/>
    <w:rsid w:val="000F1B37"/>
    <w:rsid w:val="000F1C7D"/>
    <w:rsid w:val="000F1CD4"/>
    <w:rsid w:val="000F1D48"/>
    <w:rsid w:val="000F1ED0"/>
    <w:rsid w:val="000F1F4A"/>
    <w:rsid w:val="000F2137"/>
    <w:rsid w:val="000F2356"/>
    <w:rsid w:val="000F239D"/>
    <w:rsid w:val="000F2619"/>
    <w:rsid w:val="000F2A5B"/>
    <w:rsid w:val="000F2BB8"/>
    <w:rsid w:val="000F2C70"/>
    <w:rsid w:val="000F2DB4"/>
    <w:rsid w:val="000F2E61"/>
    <w:rsid w:val="000F2EC4"/>
    <w:rsid w:val="000F2EE9"/>
    <w:rsid w:val="000F301B"/>
    <w:rsid w:val="000F30FE"/>
    <w:rsid w:val="000F3197"/>
    <w:rsid w:val="000F31B7"/>
    <w:rsid w:val="000F326E"/>
    <w:rsid w:val="000F32CF"/>
    <w:rsid w:val="000F3376"/>
    <w:rsid w:val="000F3410"/>
    <w:rsid w:val="000F3531"/>
    <w:rsid w:val="000F368C"/>
    <w:rsid w:val="000F36AB"/>
    <w:rsid w:val="000F3758"/>
    <w:rsid w:val="000F378E"/>
    <w:rsid w:val="000F3A57"/>
    <w:rsid w:val="000F3AB8"/>
    <w:rsid w:val="000F3D64"/>
    <w:rsid w:val="000F3F17"/>
    <w:rsid w:val="000F4143"/>
    <w:rsid w:val="000F43CC"/>
    <w:rsid w:val="000F43E4"/>
    <w:rsid w:val="000F45BF"/>
    <w:rsid w:val="000F4725"/>
    <w:rsid w:val="000F48FA"/>
    <w:rsid w:val="000F4B18"/>
    <w:rsid w:val="000F4EED"/>
    <w:rsid w:val="000F51FB"/>
    <w:rsid w:val="000F5237"/>
    <w:rsid w:val="000F531F"/>
    <w:rsid w:val="000F546D"/>
    <w:rsid w:val="000F54D1"/>
    <w:rsid w:val="000F55CC"/>
    <w:rsid w:val="000F5628"/>
    <w:rsid w:val="000F5717"/>
    <w:rsid w:val="000F5820"/>
    <w:rsid w:val="000F58A9"/>
    <w:rsid w:val="000F5956"/>
    <w:rsid w:val="000F59EC"/>
    <w:rsid w:val="000F5AB3"/>
    <w:rsid w:val="000F5B0F"/>
    <w:rsid w:val="000F5BDF"/>
    <w:rsid w:val="000F5C19"/>
    <w:rsid w:val="000F5C78"/>
    <w:rsid w:val="000F5FC0"/>
    <w:rsid w:val="000F5FF2"/>
    <w:rsid w:val="000F6189"/>
    <w:rsid w:val="000F6663"/>
    <w:rsid w:val="000F669F"/>
    <w:rsid w:val="000F6799"/>
    <w:rsid w:val="000F6913"/>
    <w:rsid w:val="000F6AAD"/>
    <w:rsid w:val="000F6C59"/>
    <w:rsid w:val="000F6E21"/>
    <w:rsid w:val="000F70C5"/>
    <w:rsid w:val="000F7188"/>
    <w:rsid w:val="000F71AB"/>
    <w:rsid w:val="000F71EE"/>
    <w:rsid w:val="000F72AE"/>
    <w:rsid w:val="000F7301"/>
    <w:rsid w:val="000F751E"/>
    <w:rsid w:val="000F7686"/>
    <w:rsid w:val="000F76CF"/>
    <w:rsid w:val="000F76F2"/>
    <w:rsid w:val="000F782F"/>
    <w:rsid w:val="000F7EE9"/>
    <w:rsid w:val="00100086"/>
    <w:rsid w:val="00100109"/>
    <w:rsid w:val="00100214"/>
    <w:rsid w:val="001003C3"/>
    <w:rsid w:val="00100561"/>
    <w:rsid w:val="001008F3"/>
    <w:rsid w:val="00100B9A"/>
    <w:rsid w:val="00100BA6"/>
    <w:rsid w:val="00100BD1"/>
    <w:rsid w:val="00100C96"/>
    <w:rsid w:val="00100DAC"/>
    <w:rsid w:val="00100DB2"/>
    <w:rsid w:val="00100F74"/>
    <w:rsid w:val="00100FC1"/>
    <w:rsid w:val="00101112"/>
    <w:rsid w:val="0010134F"/>
    <w:rsid w:val="001013DE"/>
    <w:rsid w:val="001013F6"/>
    <w:rsid w:val="001014BD"/>
    <w:rsid w:val="0010156B"/>
    <w:rsid w:val="00101643"/>
    <w:rsid w:val="00101670"/>
    <w:rsid w:val="00101798"/>
    <w:rsid w:val="001017F0"/>
    <w:rsid w:val="00101879"/>
    <w:rsid w:val="001018EB"/>
    <w:rsid w:val="001019A7"/>
    <w:rsid w:val="00101A88"/>
    <w:rsid w:val="00101BB1"/>
    <w:rsid w:val="00101BCD"/>
    <w:rsid w:val="00101C39"/>
    <w:rsid w:val="00101C87"/>
    <w:rsid w:val="00101F44"/>
    <w:rsid w:val="001023DA"/>
    <w:rsid w:val="001024B3"/>
    <w:rsid w:val="00102583"/>
    <w:rsid w:val="001026B6"/>
    <w:rsid w:val="0010271C"/>
    <w:rsid w:val="0010277A"/>
    <w:rsid w:val="001027CC"/>
    <w:rsid w:val="00102900"/>
    <w:rsid w:val="00102988"/>
    <w:rsid w:val="00102B51"/>
    <w:rsid w:val="00102BF4"/>
    <w:rsid w:val="00102CCB"/>
    <w:rsid w:val="00102CD9"/>
    <w:rsid w:val="00102D7A"/>
    <w:rsid w:val="00102E11"/>
    <w:rsid w:val="00102E14"/>
    <w:rsid w:val="00102E1D"/>
    <w:rsid w:val="00102FB9"/>
    <w:rsid w:val="00102FD3"/>
    <w:rsid w:val="00103118"/>
    <w:rsid w:val="0010319A"/>
    <w:rsid w:val="001035E8"/>
    <w:rsid w:val="001036BD"/>
    <w:rsid w:val="001037A0"/>
    <w:rsid w:val="00103900"/>
    <w:rsid w:val="001039CA"/>
    <w:rsid w:val="00103A25"/>
    <w:rsid w:val="00103AB6"/>
    <w:rsid w:val="00103C7A"/>
    <w:rsid w:val="00103D39"/>
    <w:rsid w:val="00103DC8"/>
    <w:rsid w:val="00103E0F"/>
    <w:rsid w:val="00104142"/>
    <w:rsid w:val="00104209"/>
    <w:rsid w:val="001042F9"/>
    <w:rsid w:val="0010432C"/>
    <w:rsid w:val="0010434B"/>
    <w:rsid w:val="00104372"/>
    <w:rsid w:val="0010449C"/>
    <w:rsid w:val="001046B0"/>
    <w:rsid w:val="0010486D"/>
    <w:rsid w:val="001049D1"/>
    <w:rsid w:val="00104D86"/>
    <w:rsid w:val="001050BC"/>
    <w:rsid w:val="00105180"/>
    <w:rsid w:val="001051F4"/>
    <w:rsid w:val="001052BF"/>
    <w:rsid w:val="00105330"/>
    <w:rsid w:val="0010537B"/>
    <w:rsid w:val="0010545C"/>
    <w:rsid w:val="00105499"/>
    <w:rsid w:val="001054AD"/>
    <w:rsid w:val="001054E5"/>
    <w:rsid w:val="0010552A"/>
    <w:rsid w:val="001055E0"/>
    <w:rsid w:val="00105657"/>
    <w:rsid w:val="001057E4"/>
    <w:rsid w:val="001058FD"/>
    <w:rsid w:val="0010599C"/>
    <w:rsid w:val="001059FE"/>
    <w:rsid w:val="00105AFC"/>
    <w:rsid w:val="00105C6A"/>
    <w:rsid w:val="00105D05"/>
    <w:rsid w:val="00105D0D"/>
    <w:rsid w:val="00105D85"/>
    <w:rsid w:val="00105D8B"/>
    <w:rsid w:val="00105DEC"/>
    <w:rsid w:val="00105F44"/>
    <w:rsid w:val="00105F96"/>
    <w:rsid w:val="001060F5"/>
    <w:rsid w:val="001060FF"/>
    <w:rsid w:val="00106126"/>
    <w:rsid w:val="00106134"/>
    <w:rsid w:val="0010619C"/>
    <w:rsid w:val="001061F2"/>
    <w:rsid w:val="001063C9"/>
    <w:rsid w:val="001063DB"/>
    <w:rsid w:val="0010641E"/>
    <w:rsid w:val="0010650A"/>
    <w:rsid w:val="001067CD"/>
    <w:rsid w:val="00106910"/>
    <w:rsid w:val="00106BF1"/>
    <w:rsid w:val="00106CB2"/>
    <w:rsid w:val="00106CE2"/>
    <w:rsid w:val="0010709E"/>
    <w:rsid w:val="0010721E"/>
    <w:rsid w:val="00107311"/>
    <w:rsid w:val="001074C6"/>
    <w:rsid w:val="0010796A"/>
    <w:rsid w:val="00107D19"/>
    <w:rsid w:val="0011002F"/>
    <w:rsid w:val="00110058"/>
    <w:rsid w:val="001102DA"/>
    <w:rsid w:val="00110331"/>
    <w:rsid w:val="001103B1"/>
    <w:rsid w:val="001103E2"/>
    <w:rsid w:val="0011065C"/>
    <w:rsid w:val="001107D7"/>
    <w:rsid w:val="001107E6"/>
    <w:rsid w:val="00110819"/>
    <w:rsid w:val="0011085A"/>
    <w:rsid w:val="00110869"/>
    <w:rsid w:val="001109AA"/>
    <w:rsid w:val="00110B70"/>
    <w:rsid w:val="00110E3F"/>
    <w:rsid w:val="00110EAB"/>
    <w:rsid w:val="0011108D"/>
    <w:rsid w:val="001110DF"/>
    <w:rsid w:val="00111150"/>
    <w:rsid w:val="00111290"/>
    <w:rsid w:val="00111310"/>
    <w:rsid w:val="0011163D"/>
    <w:rsid w:val="0011165F"/>
    <w:rsid w:val="001116A7"/>
    <w:rsid w:val="00111712"/>
    <w:rsid w:val="00111791"/>
    <w:rsid w:val="00111858"/>
    <w:rsid w:val="00111B25"/>
    <w:rsid w:val="00111BC9"/>
    <w:rsid w:val="00111C93"/>
    <w:rsid w:val="00111D69"/>
    <w:rsid w:val="00111DF6"/>
    <w:rsid w:val="00111E80"/>
    <w:rsid w:val="00111F2C"/>
    <w:rsid w:val="001120C4"/>
    <w:rsid w:val="001123E7"/>
    <w:rsid w:val="00112511"/>
    <w:rsid w:val="001125FB"/>
    <w:rsid w:val="00112925"/>
    <w:rsid w:val="00112AC0"/>
    <w:rsid w:val="00112B93"/>
    <w:rsid w:val="00112BBB"/>
    <w:rsid w:val="00112BD0"/>
    <w:rsid w:val="00112F0D"/>
    <w:rsid w:val="00113161"/>
    <w:rsid w:val="00113456"/>
    <w:rsid w:val="001134AC"/>
    <w:rsid w:val="00113635"/>
    <w:rsid w:val="00113672"/>
    <w:rsid w:val="00113784"/>
    <w:rsid w:val="001137F5"/>
    <w:rsid w:val="0011391D"/>
    <w:rsid w:val="00113939"/>
    <w:rsid w:val="00113C20"/>
    <w:rsid w:val="00113C49"/>
    <w:rsid w:val="00113D47"/>
    <w:rsid w:val="00113FBD"/>
    <w:rsid w:val="00114106"/>
    <w:rsid w:val="001142E0"/>
    <w:rsid w:val="001143FF"/>
    <w:rsid w:val="00114592"/>
    <w:rsid w:val="00114675"/>
    <w:rsid w:val="001146F4"/>
    <w:rsid w:val="0011477E"/>
    <w:rsid w:val="001147FE"/>
    <w:rsid w:val="0011486D"/>
    <w:rsid w:val="0011486F"/>
    <w:rsid w:val="00114919"/>
    <w:rsid w:val="00114AE9"/>
    <w:rsid w:val="00114BF2"/>
    <w:rsid w:val="00114C29"/>
    <w:rsid w:val="00114CB8"/>
    <w:rsid w:val="00114D6D"/>
    <w:rsid w:val="00114DA0"/>
    <w:rsid w:val="001150CE"/>
    <w:rsid w:val="001153E7"/>
    <w:rsid w:val="00115411"/>
    <w:rsid w:val="00115547"/>
    <w:rsid w:val="00115728"/>
    <w:rsid w:val="00115782"/>
    <w:rsid w:val="0011592E"/>
    <w:rsid w:val="001159FA"/>
    <w:rsid w:val="00115B5F"/>
    <w:rsid w:val="00115CC7"/>
    <w:rsid w:val="00115D25"/>
    <w:rsid w:val="00115DD4"/>
    <w:rsid w:val="001160E0"/>
    <w:rsid w:val="001164B3"/>
    <w:rsid w:val="0011664C"/>
    <w:rsid w:val="0011665D"/>
    <w:rsid w:val="00116667"/>
    <w:rsid w:val="0011666D"/>
    <w:rsid w:val="00116756"/>
    <w:rsid w:val="00116867"/>
    <w:rsid w:val="001169BB"/>
    <w:rsid w:val="00116A64"/>
    <w:rsid w:val="00116CA9"/>
    <w:rsid w:val="00116D4D"/>
    <w:rsid w:val="00116DCF"/>
    <w:rsid w:val="00116E2F"/>
    <w:rsid w:val="00116FE0"/>
    <w:rsid w:val="0011703F"/>
    <w:rsid w:val="001170E2"/>
    <w:rsid w:val="001172B3"/>
    <w:rsid w:val="0011730D"/>
    <w:rsid w:val="00117441"/>
    <w:rsid w:val="001174FB"/>
    <w:rsid w:val="00117545"/>
    <w:rsid w:val="00117578"/>
    <w:rsid w:val="00117637"/>
    <w:rsid w:val="001176B1"/>
    <w:rsid w:val="00117736"/>
    <w:rsid w:val="00117782"/>
    <w:rsid w:val="00117924"/>
    <w:rsid w:val="00117CC3"/>
    <w:rsid w:val="00117E63"/>
    <w:rsid w:val="00117F39"/>
    <w:rsid w:val="00117F7C"/>
    <w:rsid w:val="00117FA1"/>
    <w:rsid w:val="00120021"/>
    <w:rsid w:val="0012008A"/>
    <w:rsid w:val="001201C4"/>
    <w:rsid w:val="001201D1"/>
    <w:rsid w:val="0012034A"/>
    <w:rsid w:val="00120694"/>
    <w:rsid w:val="00120713"/>
    <w:rsid w:val="00120781"/>
    <w:rsid w:val="00120832"/>
    <w:rsid w:val="001208B0"/>
    <w:rsid w:val="00120B4C"/>
    <w:rsid w:val="00120C9A"/>
    <w:rsid w:val="00120DB3"/>
    <w:rsid w:val="00120DBE"/>
    <w:rsid w:val="00120DD0"/>
    <w:rsid w:val="00120E1C"/>
    <w:rsid w:val="00120FB0"/>
    <w:rsid w:val="0012102A"/>
    <w:rsid w:val="00121070"/>
    <w:rsid w:val="00121074"/>
    <w:rsid w:val="00121357"/>
    <w:rsid w:val="00121364"/>
    <w:rsid w:val="001213B9"/>
    <w:rsid w:val="001213C9"/>
    <w:rsid w:val="001214AF"/>
    <w:rsid w:val="00121562"/>
    <w:rsid w:val="001217F9"/>
    <w:rsid w:val="00121802"/>
    <w:rsid w:val="00121913"/>
    <w:rsid w:val="00121AF3"/>
    <w:rsid w:val="00121B5B"/>
    <w:rsid w:val="00121D44"/>
    <w:rsid w:val="00121DD4"/>
    <w:rsid w:val="00121F4E"/>
    <w:rsid w:val="00121FFE"/>
    <w:rsid w:val="00122037"/>
    <w:rsid w:val="001220EC"/>
    <w:rsid w:val="00122106"/>
    <w:rsid w:val="0012242E"/>
    <w:rsid w:val="001224D0"/>
    <w:rsid w:val="001225C7"/>
    <w:rsid w:val="00122687"/>
    <w:rsid w:val="0012281D"/>
    <w:rsid w:val="00122853"/>
    <w:rsid w:val="00122869"/>
    <w:rsid w:val="00122900"/>
    <w:rsid w:val="00122928"/>
    <w:rsid w:val="00122F6E"/>
    <w:rsid w:val="001233AB"/>
    <w:rsid w:val="001233E9"/>
    <w:rsid w:val="001234AE"/>
    <w:rsid w:val="001235DA"/>
    <w:rsid w:val="001236E5"/>
    <w:rsid w:val="0012378A"/>
    <w:rsid w:val="00123A31"/>
    <w:rsid w:val="00123A37"/>
    <w:rsid w:val="00123A55"/>
    <w:rsid w:val="00123A8D"/>
    <w:rsid w:val="00123A94"/>
    <w:rsid w:val="00123AF6"/>
    <w:rsid w:val="00123C76"/>
    <w:rsid w:val="00123FE6"/>
    <w:rsid w:val="001241AF"/>
    <w:rsid w:val="0012425B"/>
    <w:rsid w:val="0012450F"/>
    <w:rsid w:val="00124646"/>
    <w:rsid w:val="00124990"/>
    <w:rsid w:val="00124A2D"/>
    <w:rsid w:val="00124B0E"/>
    <w:rsid w:val="00124BC2"/>
    <w:rsid w:val="00124D33"/>
    <w:rsid w:val="00124D56"/>
    <w:rsid w:val="00124DFC"/>
    <w:rsid w:val="00124E3C"/>
    <w:rsid w:val="00125102"/>
    <w:rsid w:val="00125313"/>
    <w:rsid w:val="00125344"/>
    <w:rsid w:val="001254A1"/>
    <w:rsid w:val="00125713"/>
    <w:rsid w:val="00125880"/>
    <w:rsid w:val="001258D4"/>
    <w:rsid w:val="00125A01"/>
    <w:rsid w:val="00125BF9"/>
    <w:rsid w:val="00125BFB"/>
    <w:rsid w:val="00125E9A"/>
    <w:rsid w:val="00125F85"/>
    <w:rsid w:val="00125FF8"/>
    <w:rsid w:val="0012603D"/>
    <w:rsid w:val="00126079"/>
    <w:rsid w:val="00126304"/>
    <w:rsid w:val="00126394"/>
    <w:rsid w:val="0012642F"/>
    <w:rsid w:val="00126473"/>
    <w:rsid w:val="001264F2"/>
    <w:rsid w:val="001264FC"/>
    <w:rsid w:val="00126539"/>
    <w:rsid w:val="00126723"/>
    <w:rsid w:val="0012689B"/>
    <w:rsid w:val="001268FB"/>
    <w:rsid w:val="00126AE2"/>
    <w:rsid w:val="00126AF6"/>
    <w:rsid w:val="00126E4F"/>
    <w:rsid w:val="00126EB0"/>
    <w:rsid w:val="00126EB5"/>
    <w:rsid w:val="00126F3E"/>
    <w:rsid w:val="00126F54"/>
    <w:rsid w:val="0012701B"/>
    <w:rsid w:val="0012736D"/>
    <w:rsid w:val="001275D6"/>
    <w:rsid w:val="001276E2"/>
    <w:rsid w:val="0012773F"/>
    <w:rsid w:val="001277D4"/>
    <w:rsid w:val="00127898"/>
    <w:rsid w:val="001278FF"/>
    <w:rsid w:val="00127A4E"/>
    <w:rsid w:val="00127CA1"/>
    <w:rsid w:val="00127D3F"/>
    <w:rsid w:val="00127D97"/>
    <w:rsid w:val="00127E53"/>
    <w:rsid w:val="00127EF4"/>
    <w:rsid w:val="00130110"/>
    <w:rsid w:val="00130179"/>
    <w:rsid w:val="00130418"/>
    <w:rsid w:val="00130834"/>
    <w:rsid w:val="00130BC8"/>
    <w:rsid w:val="00130DDA"/>
    <w:rsid w:val="00131039"/>
    <w:rsid w:val="00131072"/>
    <w:rsid w:val="00131104"/>
    <w:rsid w:val="00131165"/>
    <w:rsid w:val="00131356"/>
    <w:rsid w:val="001313CA"/>
    <w:rsid w:val="001313D2"/>
    <w:rsid w:val="001313E7"/>
    <w:rsid w:val="00131506"/>
    <w:rsid w:val="001315DD"/>
    <w:rsid w:val="00131604"/>
    <w:rsid w:val="001316BD"/>
    <w:rsid w:val="00131910"/>
    <w:rsid w:val="00131BF1"/>
    <w:rsid w:val="00131C18"/>
    <w:rsid w:val="00131CF6"/>
    <w:rsid w:val="00131D2A"/>
    <w:rsid w:val="001322B0"/>
    <w:rsid w:val="0013255C"/>
    <w:rsid w:val="00132612"/>
    <w:rsid w:val="001327FF"/>
    <w:rsid w:val="00132A3D"/>
    <w:rsid w:val="00132B0F"/>
    <w:rsid w:val="00132B21"/>
    <w:rsid w:val="00132B4B"/>
    <w:rsid w:val="00132CC4"/>
    <w:rsid w:val="00132E0D"/>
    <w:rsid w:val="00132E8D"/>
    <w:rsid w:val="00132EBB"/>
    <w:rsid w:val="00132FC7"/>
    <w:rsid w:val="00132FDE"/>
    <w:rsid w:val="0013318A"/>
    <w:rsid w:val="001331F5"/>
    <w:rsid w:val="00133229"/>
    <w:rsid w:val="00133240"/>
    <w:rsid w:val="001332CB"/>
    <w:rsid w:val="001337C9"/>
    <w:rsid w:val="00133817"/>
    <w:rsid w:val="0013396E"/>
    <w:rsid w:val="00133A58"/>
    <w:rsid w:val="00133B8A"/>
    <w:rsid w:val="00133CEA"/>
    <w:rsid w:val="00133DDF"/>
    <w:rsid w:val="00133DEA"/>
    <w:rsid w:val="00133E3A"/>
    <w:rsid w:val="00133E48"/>
    <w:rsid w:val="00133EAA"/>
    <w:rsid w:val="0013409A"/>
    <w:rsid w:val="001342C1"/>
    <w:rsid w:val="0013449D"/>
    <w:rsid w:val="001344FD"/>
    <w:rsid w:val="001346EB"/>
    <w:rsid w:val="0013470E"/>
    <w:rsid w:val="001347EB"/>
    <w:rsid w:val="001348B5"/>
    <w:rsid w:val="001348C6"/>
    <w:rsid w:val="001349B7"/>
    <w:rsid w:val="00134AC5"/>
    <w:rsid w:val="00134B79"/>
    <w:rsid w:val="001352B5"/>
    <w:rsid w:val="001353A3"/>
    <w:rsid w:val="00135484"/>
    <w:rsid w:val="0013558C"/>
    <w:rsid w:val="00135622"/>
    <w:rsid w:val="00135639"/>
    <w:rsid w:val="001357F0"/>
    <w:rsid w:val="001357F3"/>
    <w:rsid w:val="0013581D"/>
    <w:rsid w:val="0013590A"/>
    <w:rsid w:val="00135A32"/>
    <w:rsid w:val="00135B3D"/>
    <w:rsid w:val="00135D38"/>
    <w:rsid w:val="00135F70"/>
    <w:rsid w:val="0013603F"/>
    <w:rsid w:val="0013615E"/>
    <w:rsid w:val="001361FF"/>
    <w:rsid w:val="0013631B"/>
    <w:rsid w:val="001363F7"/>
    <w:rsid w:val="00136419"/>
    <w:rsid w:val="0013641C"/>
    <w:rsid w:val="00136664"/>
    <w:rsid w:val="001366CD"/>
    <w:rsid w:val="00136757"/>
    <w:rsid w:val="0013682A"/>
    <w:rsid w:val="0013685A"/>
    <w:rsid w:val="00136902"/>
    <w:rsid w:val="0013692C"/>
    <w:rsid w:val="00136B05"/>
    <w:rsid w:val="00136B81"/>
    <w:rsid w:val="00136BF8"/>
    <w:rsid w:val="00136DB1"/>
    <w:rsid w:val="00136E3E"/>
    <w:rsid w:val="00136F87"/>
    <w:rsid w:val="0013700A"/>
    <w:rsid w:val="0013705B"/>
    <w:rsid w:val="0013706F"/>
    <w:rsid w:val="001370FE"/>
    <w:rsid w:val="0013743E"/>
    <w:rsid w:val="001374BD"/>
    <w:rsid w:val="001375A9"/>
    <w:rsid w:val="00137638"/>
    <w:rsid w:val="00137641"/>
    <w:rsid w:val="001378FC"/>
    <w:rsid w:val="00137960"/>
    <w:rsid w:val="00137C5D"/>
    <w:rsid w:val="00137CE0"/>
    <w:rsid w:val="00137E5C"/>
    <w:rsid w:val="00137E8F"/>
    <w:rsid w:val="00137EC1"/>
    <w:rsid w:val="00137EE0"/>
    <w:rsid w:val="00137FBD"/>
    <w:rsid w:val="0014008A"/>
    <w:rsid w:val="0014013E"/>
    <w:rsid w:val="00140430"/>
    <w:rsid w:val="00140445"/>
    <w:rsid w:val="0014056F"/>
    <w:rsid w:val="0014058E"/>
    <w:rsid w:val="001405F4"/>
    <w:rsid w:val="00140605"/>
    <w:rsid w:val="0014064E"/>
    <w:rsid w:val="00140732"/>
    <w:rsid w:val="0014096B"/>
    <w:rsid w:val="00140975"/>
    <w:rsid w:val="00140992"/>
    <w:rsid w:val="00140E1B"/>
    <w:rsid w:val="00140F41"/>
    <w:rsid w:val="00140F6C"/>
    <w:rsid w:val="001410F9"/>
    <w:rsid w:val="00141498"/>
    <w:rsid w:val="00141720"/>
    <w:rsid w:val="00141795"/>
    <w:rsid w:val="001417E3"/>
    <w:rsid w:val="00141805"/>
    <w:rsid w:val="00141922"/>
    <w:rsid w:val="00141968"/>
    <w:rsid w:val="00141A2C"/>
    <w:rsid w:val="00141A83"/>
    <w:rsid w:val="00141BB7"/>
    <w:rsid w:val="00141BE7"/>
    <w:rsid w:val="00141C50"/>
    <w:rsid w:val="00141C87"/>
    <w:rsid w:val="00141EB2"/>
    <w:rsid w:val="0014201E"/>
    <w:rsid w:val="00142518"/>
    <w:rsid w:val="001426CB"/>
    <w:rsid w:val="001427FB"/>
    <w:rsid w:val="00142B7D"/>
    <w:rsid w:val="00142C3C"/>
    <w:rsid w:val="00142DCA"/>
    <w:rsid w:val="00143092"/>
    <w:rsid w:val="001432C9"/>
    <w:rsid w:val="00143402"/>
    <w:rsid w:val="001434AF"/>
    <w:rsid w:val="00143873"/>
    <w:rsid w:val="0014396B"/>
    <w:rsid w:val="001439E0"/>
    <w:rsid w:val="00143A0F"/>
    <w:rsid w:val="00143A64"/>
    <w:rsid w:val="00143B08"/>
    <w:rsid w:val="00143D62"/>
    <w:rsid w:val="00143E83"/>
    <w:rsid w:val="00143F9D"/>
    <w:rsid w:val="00143FA3"/>
    <w:rsid w:val="00144073"/>
    <w:rsid w:val="001440C3"/>
    <w:rsid w:val="0014424A"/>
    <w:rsid w:val="001442DA"/>
    <w:rsid w:val="00144414"/>
    <w:rsid w:val="001448B3"/>
    <w:rsid w:val="001449B6"/>
    <w:rsid w:val="00144B0F"/>
    <w:rsid w:val="00144C4E"/>
    <w:rsid w:val="00144C8D"/>
    <w:rsid w:val="00144CD1"/>
    <w:rsid w:val="00144D8A"/>
    <w:rsid w:val="0014500C"/>
    <w:rsid w:val="0014504A"/>
    <w:rsid w:val="001450BB"/>
    <w:rsid w:val="0014516E"/>
    <w:rsid w:val="0014528C"/>
    <w:rsid w:val="001453EA"/>
    <w:rsid w:val="0014557C"/>
    <w:rsid w:val="00145591"/>
    <w:rsid w:val="00145711"/>
    <w:rsid w:val="001457BB"/>
    <w:rsid w:val="00145861"/>
    <w:rsid w:val="0014586B"/>
    <w:rsid w:val="0014599F"/>
    <w:rsid w:val="00145BDD"/>
    <w:rsid w:val="00145C90"/>
    <w:rsid w:val="00145D5D"/>
    <w:rsid w:val="00145D7B"/>
    <w:rsid w:val="00145D92"/>
    <w:rsid w:val="00145D9D"/>
    <w:rsid w:val="00145DD9"/>
    <w:rsid w:val="00145E52"/>
    <w:rsid w:val="00145EE1"/>
    <w:rsid w:val="00145F00"/>
    <w:rsid w:val="0014608F"/>
    <w:rsid w:val="0014623A"/>
    <w:rsid w:val="001463BD"/>
    <w:rsid w:val="00146847"/>
    <w:rsid w:val="00146853"/>
    <w:rsid w:val="00146993"/>
    <w:rsid w:val="00146FCA"/>
    <w:rsid w:val="00146FD5"/>
    <w:rsid w:val="00147069"/>
    <w:rsid w:val="0014711C"/>
    <w:rsid w:val="001471C5"/>
    <w:rsid w:val="0014720F"/>
    <w:rsid w:val="0014725E"/>
    <w:rsid w:val="001472C1"/>
    <w:rsid w:val="001472F6"/>
    <w:rsid w:val="001472FE"/>
    <w:rsid w:val="00147329"/>
    <w:rsid w:val="00147467"/>
    <w:rsid w:val="001475BB"/>
    <w:rsid w:val="00147688"/>
    <w:rsid w:val="001478EB"/>
    <w:rsid w:val="0014793B"/>
    <w:rsid w:val="00147982"/>
    <w:rsid w:val="00147AFB"/>
    <w:rsid w:val="00147C4A"/>
    <w:rsid w:val="00147D25"/>
    <w:rsid w:val="00147DC7"/>
    <w:rsid w:val="00147E1C"/>
    <w:rsid w:val="00150076"/>
    <w:rsid w:val="001503E0"/>
    <w:rsid w:val="00150760"/>
    <w:rsid w:val="00150830"/>
    <w:rsid w:val="001508B0"/>
    <w:rsid w:val="0015093E"/>
    <w:rsid w:val="001509AD"/>
    <w:rsid w:val="00150D4F"/>
    <w:rsid w:val="00150EC7"/>
    <w:rsid w:val="00150FA0"/>
    <w:rsid w:val="0015116C"/>
    <w:rsid w:val="001511A4"/>
    <w:rsid w:val="00151244"/>
    <w:rsid w:val="00151278"/>
    <w:rsid w:val="0015130E"/>
    <w:rsid w:val="00151316"/>
    <w:rsid w:val="001513D4"/>
    <w:rsid w:val="0015144A"/>
    <w:rsid w:val="00151517"/>
    <w:rsid w:val="00151735"/>
    <w:rsid w:val="0015173F"/>
    <w:rsid w:val="00151771"/>
    <w:rsid w:val="001518D5"/>
    <w:rsid w:val="00151A93"/>
    <w:rsid w:val="00151EFF"/>
    <w:rsid w:val="00152017"/>
    <w:rsid w:val="0015205A"/>
    <w:rsid w:val="0015233A"/>
    <w:rsid w:val="001525F2"/>
    <w:rsid w:val="00152603"/>
    <w:rsid w:val="00152902"/>
    <w:rsid w:val="0015293C"/>
    <w:rsid w:val="00152A92"/>
    <w:rsid w:val="00152E4B"/>
    <w:rsid w:val="00152FD3"/>
    <w:rsid w:val="00152FFC"/>
    <w:rsid w:val="00153245"/>
    <w:rsid w:val="001532EB"/>
    <w:rsid w:val="00153345"/>
    <w:rsid w:val="00153365"/>
    <w:rsid w:val="0015345B"/>
    <w:rsid w:val="001534FA"/>
    <w:rsid w:val="001537C7"/>
    <w:rsid w:val="001537EE"/>
    <w:rsid w:val="0015383F"/>
    <w:rsid w:val="00153AB2"/>
    <w:rsid w:val="00153B5E"/>
    <w:rsid w:val="00153B85"/>
    <w:rsid w:val="00153F4D"/>
    <w:rsid w:val="0015406B"/>
    <w:rsid w:val="00154180"/>
    <w:rsid w:val="00154389"/>
    <w:rsid w:val="001543F4"/>
    <w:rsid w:val="00154529"/>
    <w:rsid w:val="0015467C"/>
    <w:rsid w:val="00154719"/>
    <w:rsid w:val="00154B13"/>
    <w:rsid w:val="00154C08"/>
    <w:rsid w:val="00154C25"/>
    <w:rsid w:val="00154C4D"/>
    <w:rsid w:val="00154D48"/>
    <w:rsid w:val="00154D53"/>
    <w:rsid w:val="00154D63"/>
    <w:rsid w:val="00154DDF"/>
    <w:rsid w:val="00154E3A"/>
    <w:rsid w:val="00154E5A"/>
    <w:rsid w:val="00154F7B"/>
    <w:rsid w:val="00154FDE"/>
    <w:rsid w:val="001550F2"/>
    <w:rsid w:val="0015520F"/>
    <w:rsid w:val="00155222"/>
    <w:rsid w:val="001555BD"/>
    <w:rsid w:val="001556A8"/>
    <w:rsid w:val="001557DF"/>
    <w:rsid w:val="00155851"/>
    <w:rsid w:val="00155921"/>
    <w:rsid w:val="00155A5F"/>
    <w:rsid w:val="00155CD5"/>
    <w:rsid w:val="00155D92"/>
    <w:rsid w:val="00155E3A"/>
    <w:rsid w:val="00155E5F"/>
    <w:rsid w:val="00155E6C"/>
    <w:rsid w:val="00155EB0"/>
    <w:rsid w:val="00156037"/>
    <w:rsid w:val="001560B8"/>
    <w:rsid w:val="001560D4"/>
    <w:rsid w:val="001560DA"/>
    <w:rsid w:val="001560F3"/>
    <w:rsid w:val="0015611F"/>
    <w:rsid w:val="00156239"/>
    <w:rsid w:val="0015632A"/>
    <w:rsid w:val="00156661"/>
    <w:rsid w:val="00156986"/>
    <w:rsid w:val="001569CB"/>
    <w:rsid w:val="00156A0F"/>
    <w:rsid w:val="00156D93"/>
    <w:rsid w:val="00156EEB"/>
    <w:rsid w:val="00156EF5"/>
    <w:rsid w:val="00157010"/>
    <w:rsid w:val="00157028"/>
    <w:rsid w:val="0015706D"/>
    <w:rsid w:val="001570DE"/>
    <w:rsid w:val="001570FD"/>
    <w:rsid w:val="00157149"/>
    <w:rsid w:val="001574F4"/>
    <w:rsid w:val="001575A1"/>
    <w:rsid w:val="00157679"/>
    <w:rsid w:val="001576F2"/>
    <w:rsid w:val="0015774E"/>
    <w:rsid w:val="0015781C"/>
    <w:rsid w:val="0015781F"/>
    <w:rsid w:val="00157D95"/>
    <w:rsid w:val="00157E0A"/>
    <w:rsid w:val="00157EA1"/>
    <w:rsid w:val="0016009C"/>
    <w:rsid w:val="00160167"/>
    <w:rsid w:val="00160261"/>
    <w:rsid w:val="00160273"/>
    <w:rsid w:val="0016035C"/>
    <w:rsid w:val="00160425"/>
    <w:rsid w:val="0016046E"/>
    <w:rsid w:val="0016070E"/>
    <w:rsid w:val="00160965"/>
    <w:rsid w:val="00160C08"/>
    <w:rsid w:val="00160CB3"/>
    <w:rsid w:val="00160E4E"/>
    <w:rsid w:val="001611ED"/>
    <w:rsid w:val="0016123C"/>
    <w:rsid w:val="00161245"/>
    <w:rsid w:val="0016139E"/>
    <w:rsid w:val="0016143F"/>
    <w:rsid w:val="0016150E"/>
    <w:rsid w:val="00161714"/>
    <w:rsid w:val="00161773"/>
    <w:rsid w:val="00161905"/>
    <w:rsid w:val="0016191D"/>
    <w:rsid w:val="00161BC9"/>
    <w:rsid w:val="00161C92"/>
    <w:rsid w:val="00161CC0"/>
    <w:rsid w:val="00161D87"/>
    <w:rsid w:val="00161E2D"/>
    <w:rsid w:val="00161E4D"/>
    <w:rsid w:val="00161F91"/>
    <w:rsid w:val="00162172"/>
    <w:rsid w:val="001621CB"/>
    <w:rsid w:val="00162217"/>
    <w:rsid w:val="001622EE"/>
    <w:rsid w:val="00162314"/>
    <w:rsid w:val="00162399"/>
    <w:rsid w:val="001624DE"/>
    <w:rsid w:val="00162552"/>
    <w:rsid w:val="001625D3"/>
    <w:rsid w:val="00162620"/>
    <w:rsid w:val="001629AD"/>
    <w:rsid w:val="00162A98"/>
    <w:rsid w:val="00162BBF"/>
    <w:rsid w:val="00162BD3"/>
    <w:rsid w:val="00162CC7"/>
    <w:rsid w:val="00162F17"/>
    <w:rsid w:val="00162F7D"/>
    <w:rsid w:val="00162FF5"/>
    <w:rsid w:val="0016313F"/>
    <w:rsid w:val="00163239"/>
    <w:rsid w:val="001632F0"/>
    <w:rsid w:val="0016350B"/>
    <w:rsid w:val="0016367F"/>
    <w:rsid w:val="001637C7"/>
    <w:rsid w:val="00163A57"/>
    <w:rsid w:val="00163AA9"/>
    <w:rsid w:val="00163C0E"/>
    <w:rsid w:val="00163CA5"/>
    <w:rsid w:val="00163E7C"/>
    <w:rsid w:val="00163EBC"/>
    <w:rsid w:val="00163F36"/>
    <w:rsid w:val="00164004"/>
    <w:rsid w:val="0016401B"/>
    <w:rsid w:val="001640BE"/>
    <w:rsid w:val="00164119"/>
    <w:rsid w:val="00164190"/>
    <w:rsid w:val="00164247"/>
    <w:rsid w:val="00164423"/>
    <w:rsid w:val="00164684"/>
    <w:rsid w:val="001647FF"/>
    <w:rsid w:val="00164A1D"/>
    <w:rsid w:val="00164BF2"/>
    <w:rsid w:val="00164D5E"/>
    <w:rsid w:val="00164D5F"/>
    <w:rsid w:val="00164DCE"/>
    <w:rsid w:val="00164ED7"/>
    <w:rsid w:val="00164EF6"/>
    <w:rsid w:val="001650AA"/>
    <w:rsid w:val="00165274"/>
    <w:rsid w:val="001652A4"/>
    <w:rsid w:val="00165360"/>
    <w:rsid w:val="00165365"/>
    <w:rsid w:val="0016545F"/>
    <w:rsid w:val="0016556A"/>
    <w:rsid w:val="0016568D"/>
    <w:rsid w:val="00165980"/>
    <w:rsid w:val="00165998"/>
    <w:rsid w:val="00165A84"/>
    <w:rsid w:val="00165B09"/>
    <w:rsid w:val="00165B6F"/>
    <w:rsid w:val="00165CB1"/>
    <w:rsid w:val="00165D73"/>
    <w:rsid w:val="00165E33"/>
    <w:rsid w:val="0016606D"/>
    <w:rsid w:val="001660A9"/>
    <w:rsid w:val="00166140"/>
    <w:rsid w:val="00166156"/>
    <w:rsid w:val="00166157"/>
    <w:rsid w:val="0016618E"/>
    <w:rsid w:val="0016628A"/>
    <w:rsid w:val="001663B2"/>
    <w:rsid w:val="001664FB"/>
    <w:rsid w:val="0016662B"/>
    <w:rsid w:val="0016664E"/>
    <w:rsid w:val="001666CC"/>
    <w:rsid w:val="00166727"/>
    <w:rsid w:val="00166735"/>
    <w:rsid w:val="001667F1"/>
    <w:rsid w:val="001668C2"/>
    <w:rsid w:val="00166977"/>
    <w:rsid w:val="0016697A"/>
    <w:rsid w:val="00166A76"/>
    <w:rsid w:val="00166A7B"/>
    <w:rsid w:val="00166BB8"/>
    <w:rsid w:val="00166C4B"/>
    <w:rsid w:val="00166ECA"/>
    <w:rsid w:val="00166F62"/>
    <w:rsid w:val="001670F4"/>
    <w:rsid w:val="00167138"/>
    <w:rsid w:val="001673A2"/>
    <w:rsid w:val="001673F2"/>
    <w:rsid w:val="00167488"/>
    <w:rsid w:val="00167A2E"/>
    <w:rsid w:val="00167A6B"/>
    <w:rsid w:val="00167BFC"/>
    <w:rsid w:val="00167C69"/>
    <w:rsid w:val="00167D15"/>
    <w:rsid w:val="00167F7B"/>
    <w:rsid w:val="001700BB"/>
    <w:rsid w:val="001700F9"/>
    <w:rsid w:val="00170328"/>
    <w:rsid w:val="00170353"/>
    <w:rsid w:val="0017055B"/>
    <w:rsid w:val="00170720"/>
    <w:rsid w:val="00170A26"/>
    <w:rsid w:val="00170AA2"/>
    <w:rsid w:val="00170B02"/>
    <w:rsid w:val="00170C75"/>
    <w:rsid w:val="00170E38"/>
    <w:rsid w:val="00170E8B"/>
    <w:rsid w:val="00171025"/>
    <w:rsid w:val="00171188"/>
    <w:rsid w:val="00171191"/>
    <w:rsid w:val="001711B7"/>
    <w:rsid w:val="00171230"/>
    <w:rsid w:val="001712D1"/>
    <w:rsid w:val="00171315"/>
    <w:rsid w:val="00171344"/>
    <w:rsid w:val="00171352"/>
    <w:rsid w:val="001714EB"/>
    <w:rsid w:val="001716DE"/>
    <w:rsid w:val="0017175B"/>
    <w:rsid w:val="0017187D"/>
    <w:rsid w:val="00171A1D"/>
    <w:rsid w:val="00171BDE"/>
    <w:rsid w:val="00171C3D"/>
    <w:rsid w:val="00171C5D"/>
    <w:rsid w:val="00171CC1"/>
    <w:rsid w:val="00171D57"/>
    <w:rsid w:val="00171D8A"/>
    <w:rsid w:val="00171F8E"/>
    <w:rsid w:val="00171FAF"/>
    <w:rsid w:val="001720DD"/>
    <w:rsid w:val="001720EF"/>
    <w:rsid w:val="00172179"/>
    <w:rsid w:val="00172478"/>
    <w:rsid w:val="001724D2"/>
    <w:rsid w:val="001725AA"/>
    <w:rsid w:val="00172603"/>
    <w:rsid w:val="0017267A"/>
    <w:rsid w:val="0017275E"/>
    <w:rsid w:val="00172987"/>
    <w:rsid w:val="00172AA7"/>
    <w:rsid w:val="00172C21"/>
    <w:rsid w:val="00172DB0"/>
    <w:rsid w:val="00172EB8"/>
    <w:rsid w:val="00172EF3"/>
    <w:rsid w:val="00173075"/>
    <w:rsid w:val="001731B2"/>
    <w:rsid w:val="001731C7"/>
    <w:rsid w:val="00173363"/>
    <w:rsid w:val="001733AF"/>
    <w:rsid w:val="001734C1"/>
    <w:rsid w:val="0017357B"/>
    <w:rsid w:val="001736F5"/>
    <w:rsid w:val="00173721"/>
    <w:rsid w:val="00173806"/>
    <w:rsid w:val="00173966"/>
    <w:rsid w:val="00173AF1"/>
    <w:rsid w:val="00173B0A"/>
    <w:rsid w:val="00173BCF"/>
    <w:rsid w:val="00173D28"/>
    <w:rsid w:val="00173E88"/>
    <w:rsid w:val="00173EE4"/>
    <w:rsid w:val="0017418C"/>
    <w:rsid w:val="0017423A"/>
    <w:rsid w:val="00174257"/>
    <w:rsid w:val="001742C5"/>
    <w:rsid w:val="00174507"/>
    <w:rsid w:val="00174577"/>
    <w:rsid w:val="00174802"/>
    <w:rsid w:val="00174888"/>
    <w:rsid w:val="00174B88"/>
    <w:rsid w:val="00174D04"/>
    <w:rsid w:val="0017518C"/>
    <w:rsid w:val="001751C3"/>
    <w:rsid w:val="001751EB"/>
    <w:rsid w:val="0017548F"/>
    <w:rsid w:val="00175512"/>
    <w:rsid w:val="001755CE"/>
    <w:rsid w:val="00175960"/>
    <w:rsid w:val="001759D2"/>
    <w:rsid w:val="00175B0F"/>
    <w:rsid w:val="00175D24"/>
    <w:rsid w:val="00175E08"/>
    <w:rsid w:val="00175EBC"/>
    <w:rsid w:val="00175FE2"/>
    <w:rsid w:val="0017610E"/>
    <w:rsid w:val="0017628B"/>
    <w:rsid w:val="001764FE"/>
    <w:rsid w:val="001765CC"/>
    <w:rsid w:val="00176622"/>
    <w:rsid w:val="00176854"/>
    <w:rsid w:val="001768D7"/>
    <w:rsid w:val="001769CC"/>
    <w:rsid w:val="001769E4"/>
    <w:rsid w:val="00176A96"/>
    <w:rsid w:val="00176AAA"/>
    <w:rsid w:val="00176AC8"/>
    <w:rsid w:val="00176CDE"/>
    <w:rsid w:val="00176D28"/>
    <w:rsid w:val="00176ED3"/>
    <w:rsid w:val="00176F39"/>
    <w:rsid w:val="00176FA4"/>
    <w:rsid w:val="00176FDB"/>
    <w:rsid w:val="001771DD"/>
    <w:rsid w:val="00177274"/>
    <w:rsid w:val="00177A91"/>
    <w:rsid w:val="00177A9E"/>
    <w:rsid w:val="00177AFF"/>
    <w:rsid w:val="00177D0A"/>
    <w:rsid w:val="0018017C"/>
    <w:rsid w:val="0018026F"/>
    <w:rsid w:val="0018029B"/>
    <w:rsid w:val="001802BB"/>
    <w:rsid w:val="001802FF"/>
    <w:rsid w:val="00180713"/>
    <w:rsid w:val="00180868"/>
    <w:rsid w:val="00180BC4"/>
    <w:rsid w:val="00180C5D"/>
    <w:rsid w:val="00180E08"/>
    <w:rsid w:val="001810A9"/>
    <w:rsid w:val="001811BE"/>
    <w:rsid w:val="001811D4"/>
    <w:rsid w:val="00181278"/>
    <w:rsid w:val="00181338"/>
    <w:rsid w:val="00181378"/>
    <w:rsid w:val="001813E5"/>
    <w:rsid w:val="0018144F"/>
    <w:rsid w:val="0018147B"/>
    <w:rsid w:val="00181659"/>
    <w:rsid w:val="001818D9"/>
    <w:rsid w:val="001818E7"/>
    <w:rsid w:val="0018196C"/>
    <w:rsid w:val="001819B2"/>
    <w:rsid w:val="001819D6"/>
    <w:rsid w:val="001819F4"/>
    <w:rsid w:val="00181AF1"/>
    <w:rsid w:val="00181D54"/>
    <w:rsid w:val="00181D72"/>
    <w:rsid w:val="00181DA0"/>
    <w:rsid w:val="00181DBA"/>
    <w:rsid w:val="00181E90"/>
    <w:rsid w:val="00181EE4"/>
    <w:rsid w:val="00181EF1"/>
    <w:rsid w:val="00182155"/>
    <w:rsid w:val="00182161"/>
    <w:rsid w:val="00182276"/>
    <w:rsid w:val="00182359"/>
    <w:rsid w:val="00182414"/>
    <w:rsid w:val="00182455"/>
    <w:rsid w:val="00182572"/>
    <w:rsid w:val="00182744"/>
    <w:rsid w:val="001827E7"/>
    <w:rsid w:val="0018283A"/>
    <w:rsid w:val="00182847"/>
    <w:rsid w:val="00182ABC"/>
    <w:rsid w:val="00182C48"/>
    <w:rsid w:val="00182D54"/>
    <w:rsid w:val="00182DB3"/>
    <w:rsid w:val="00182E64"/>
    <w:rsid w:val="00182E65"/>
    <w:rsid w:val="00183056"/>
    <w:rsid w:val="0018308F"/>
    <w:rsid w:val="0018311F"/>
    <w:rsid w:val="00183120"/>
    <w:rsid w:val="00183163"/>
    <w:rsid w:val="00183216"/>
    <w:rsid w:val="00183259"/>
    <w:rsid w:val="0018343D"/>
    <w:rsid w:val="0018359E"/>
    <w:rsid w:val="001839D1"/>
    <w:rsid w:val="00183CBE"/>
    <w:rsid w:val="00183D44"/>
    <w:rsid w:val="00183F8A"/>
    <w:rsid w:val="00183FDB"/>
    <w:rsid w:val="00184017"/>
    <w:rsid w:val="001840B2"/>
    <w:rsid w:val="001841AA"/>
    <w:rsid w:val="0018432A"/>
    <w:rsid w:val="00184364"/>
    <w:rsid w:val="001843A8"/>
    <w:rsid w:val="0018446E"/>
    <w:rsid w:val="00184508"/>
    <w:rsid w:val="001845F3"/>
    <w:rsid w:val="0018467D"/>
    <w:rsid w:val="001846B0"/>
    <w:rsid w:val="001846C8"/>
    <w:rsid w:val="00184AB5"/>
    <w:rsid w:val="00184BE4"/>
    <w:rsid w:val="00184C21"/>
    <w:rsid w:val="00184C57"/>
    <w:rsid w:val="001850EA"/>
    <w:rsid w:val="001850F3"/>
    <w:rsid w:val="00185138"/>
    <w:rsid w:val="001853B1"/>
    <w:rsid w:val="00185550"/>
    <w:rsid w:val="001855CB"/>
    <w:rsid w:val="00185621"/>
    <w:rsid w:val="0018565F"/>
    <w:rsid w:val="001856B6"/>
    <w:rsid w:val="00185893"/>
    <w:rsid w:val="00185910"/>
    <w:rsid w:val="0018596F"/>
    <w:rsid w:val="00185D2C"/>
    <w:rsid w:val="0018639B"/>
    <w:rsid w:val="001863C7"/>
    <w:rsid w:val="00186403"/>
    <w:rsid w:val="001864AE"/>
    <w:rsid w:val="001864FD"/>
    <w:rsid w:val="001865C9"/>
    <w:rsid w:val="00186971"/>
    <w:rsid w:val="00186BDA"/>
    <w:rsid w:val="00186CEF"/>
    <w:rsid w:val="00186E08"/>
    <w:rsid w:val="00186F23"/>
    <w:rsid w:val="00186F2C"/>
    <w:rsid w:val="00186F9D"/>
    <w:rsid w:val="00186FCA"/>
    <w:rsid w:val="001872CE"/>
    <w:rsid w:val="001872F6"/>
    <w:rsid w:val="0018740C"/>
    <w:rsid w:val="001874A7"/>
    <w:rsid w:val="00187562"/>
    <w:rsid w:val="001875DF"/>
    <w:rsid w:val="00187AEB"/>
    <w:rsid w:val="00187BFA"/>
    <w:rsid w:val="00187DF1"/>
    <w:rsid w:val="00190162"/>
    <w:rsid w:val="001901D8"/>
    <w:rsid w:val="0019027F"/>
    <w:rsid w:val="001902D5"/>
    <w:rsid w:val="00190437"/>
    <w:rsid w:val="0019045B"/>
    <w:rsid w:val="001904F7"/>
    <w:rsid w:val="001905BB"/>
    <w:rsid w:val="001905BF"/>
    <w:rsid w:val="00190623"/>
    <w:rsid w:val="00190688"/>
    <w:rsid w:val="001907C4"/>
    <w:rsid w:val="001907C8"/>
    <w:rsid w:val="00190A70"/>
    <w:rsid w:val="00190B48"/>
    <w:rsid w:val="00190B7F"/>
    <w:rsid w:val="00190BA1"/>
    <w:rsid w:val="00190CA8"/>
    <w:rsid w:val="00190CFA"/>
    <w:rsid w:val="00190D3E"/>
    <w:rsid w:val="00190D90"/>
    <w:rsid w:val="00190DD9"/>
    <w:rsid w:val="00190E06"/>
    <w:rsid w:val="00190F07"/>
    <w:rsid w:val="00191016"/>
    <w:rsid w:val="0019108E"/>
    <w:rsid w:val="001910E9"/>
    <w:rsid w:val="001912CB"/>
    <w:rsid w:val="00191471"/>
    <w:rsid w:val="00191480"/>
    <w:rsid w:val="0019170D"/>
    <w:rsid w:val="00191811"/>
    <w:rsid w:val="00191850"/>
    <w:rsid w:val="00191A75"/>
    <w:rsid w:val="00191AE6"/>
    <w:rsid w:val="00191B79"/>
    <w:rsid w:val="00191D7A"/>
    <w:rsid w:val="0019211C"/>
    <w:rsid w:val="00192155"/>
    <w:rsid w:val="001921B6"/>
    <w:rsid w:val="00192253"/>
    <w:rsid w:val="00192294"/>
    <w:rsid w:val="001923A5"/>
    <w:rsid w:val="001923AA"/>
    <w:rsid w:val="001923D5"/>
    <w:rsid w:val="001923EA"/>
    <w:rsid w:val="00192428"/>
    <w:rsid w:val="00192439"/>
    <w:rsid w:val="001926B3"/>
    <w:rsid w:val="00192A95"/>
    <w:rsid w:val="00192C47"/>
    <w:rsid w:val="00192C4C"/>
    <w:rsid w:val="00192D8F"/>
    <w:rsid w:val="00192E8A"/>
    <w:rsid w:val="00192F2F"/>
    <w:rsid w:val="00192F9E"/>
    <w:rsid w:val="0019300A"/>
    <w:rsid w:val="00193067"/>
    <w:rsid w:val="0019311E"/>
    <w:rsid w:val="0019326D"/>
    <w:rsid w:val="00193418"/>
    <w:rsid w:val="00193477"/>
    <w:rsid w:val="00193581"/>
    <w:rsid w:val="0019369E"/>
    <w:rsid w:val="00193791"/>
    <w:rsid w:val="0019379A"/>
    <w:rsid w:val="001937A1"/>
    <w:rsid w:val="00193901"/>
    <w:rsid w:val="0019394E"/>
    <w:rsid w:val="00193ACC"/>
    <w:rsid w:val="00193B33"/>
    <w:rsid w:val="00193D2C"/>
    <w:rsid w:val="00193D96"/>
    <w:rsid w:val="00193DBF"/>
    <w:rsid w:val="00193E67"/>
    <w:rsid w:val="001940EC"/>
    <w:rsid w:val="00194332"/>
    <w:rsid w:val="0019454E"/>
    <w:rsid w:val="00194579"/>
    <w:rsid w:val="001945B2"/>
    <w:rsid w:val="00194606"/>
    <w:rsid w:val="001947D0"/>
    <w:rsid w:val="00194902"/>
    <w:rsid w:val="00194E4F"/>
    <w:rsid w:val="00194FDF"/>
    <w:rsid w:val="00194FFA"/>
    <w:rsid w:val="0019529F"/>
    <w:rsid w:val="001954E7"/>
    <w:rsid w:val="00195503"/>
    <w:rsid w:val="001957CE"/>
    <w:rsid w:val="00195826"/>
    <w:rsid w:val="00195878"/>
    <w:rsid w:val="001958AB"/>
    <w:rsid w:val="0019595C"/>
    <w:rsid w:val="001959A8"/>
    <w:rsid w:val="00195A21"/>
    <w:rsid w:val="00195A22"/>
    <w:rsid w:val="00195C6C"/>
    <w:rsid w:val="00195CAA"/>
    <w:rsid w:val="00195DD8"/>
    <w:rsid w:val="00195E50"/>
    <w:rsid w:val="00195EC4"/>
    <w:rsid w:val="00195EF5"/>
    <w:rsid w:val="00195F8F"/>
    <w:rsid w:val="00196146"/>
    <w:rsid w:val="00196199"/>
    <w:rsid w:val="001961F0"/>
    <w:rsid w:val="0019655C"/>
    <w:rsid w:val="001966D7"/>
    <w:rsid w:val="001966E2"/>
    <w:rsid w:val="00196753"/>
    <w:rsid w:val="001968AD"/>
    <w:rsid w:val="00196A0F"/>
    <w:rsid w:val="00196A1A"/>
    <w:rsid w:val="00196A1C"/>
    <w:rsid w:val="00196ACD"/>
    <w:rsid w:val="00196BA4"/>
    <w:rsid w:val="00196C58"/>
    <w:rsid w:val="00196D93"/>
    <w:rsid w:val="00196E2A"/>
    <w:rsid w:val="00197049"/>
    <w:rsid w:val="001971CA"/>
    <w:rsid w:val="0019724C"/>
    <w:rsid w:val="00197275"/>
    <w:rsid w:val="00197277"/>
    <w:rsid w:val="00197321"/>
    <w:rsid w:val="0019762B"/>
    <w:rsid w:val="001978F5"/>
    <w:rsid w:val="001979CD"/>
    <w:rsid w:val="001979D6"/>
    <w:rsid w:val="00197AE0"/>
    <w:rsid w:val="00197BE2"/>
    <w:rsid w:val="00197C39"/>
    <w:rsid w:val="00197E5B"/>
    <w:rsid w:val="001A00B1"/>
    <w:rsid w:val="001A0241"/>
    <w:rsid w:val="001A03A7"/>
    <w:rsid w:val="001A03BC"/>
    <w:rsid w:val="001A03E3"/>
    <w:rsid w:val="001A04DB"/>
    <w:rsid w:val="001A06B8"/>
    <w:rsid w:val="001A06EA"/>
    <w:rsid w:val="001A0718"/>
    <w:rsid w:val="001A0735"/>
    <w:rsid w:val="001A0775"/>
    <w:rsid w:val="001A08E4"/>
    <w:rsid w:val="001A09F5"/>
    <w:rsid w:val="001A0A65"/>
    <w:rsid w:val="001A0B80"/>
    <w:rsid w:val="001A0E46"/>
    <w:rsid w:val="001A0E9F"/>
    <w:rsid w:val="001A0EC9"/>
    <w:rsid w:val="001A1202"/>
    <w:rsid w:val="001A1254"/>
    <w:rsid w:val="001A13EF"/>
    <w:rsid w:val="001A15D3"/>
    <w:rsid w:val="001A18C8"/>
    <w:rsid w:val="001A1B0F"/>
    <w:rsid w:val="001A1F1E"/>
    <w:rsid w:val="001A200B"/>
    <w:rsid w:val="001A2042"/>
    <w:rsid w:val="001A208E"/>
    <w:rsid w:val="001A225C"/>
    <w:rsid w:val="001A2330"/>
    <w:rsid w:val="001A242A"/>
    <w:rsid w:val="001A24F3"/>
    <w:rsid w:val="001A251B"/>
    <w:rsid w:val="001A2532"/>
    <w:rsid w:val="001A2534"/>
    <w:rsid w:val="001A264D"/>
    <w:rsid w:val="001A2675"/>
    <w:rsid w:val="001A2979"/>
    <w:rsid w:val="001A2CCF"/>
    <w:rsid w:val="001A2D37"/>
    <w:rsid w:val="001A2DC0"/>
    <w:rsid w:val="001A2EB7"/>
    <w:rsid w:val="001A32A0"/>
    <w:rsid w:val="001A33AD"/>
    <w:rsid w:val="001A3525"/>
    <w:rsid w:val="001A362D"/>
    <w:rsid w:val="001A3660"/>
    <w:rsid w:val="001A3816"/>
    <w:rsid w:val="001A38BB"/>
    <w:rsid w:val="001A38F1"/>
    <w:rsid w:val="001A39CB"/>
    <w:rsid w:val="001A3A45"/>
    <w:rsid w:val="001A3AB7"/>
    <w:rsid w:val="001A3AE2"/>
    <w:rsid w:val="001A3F51"/>
    <w:rsid w:val="001A4100"/>
    <w:rsid w:val="001A43FB"/>
    <w:rsid w:val="001A4749"/>
    <w:rsid w:val="001A47B8"/>
    <w:rsid w:val="001A4842"/>
    <w:rsid w:val="001A49C8"/>
    <w:rsid w:val="001A4A69"/>
    <w:rsid w:val="001A4A6C"/>
    <w:rsid w:val="001A4AAD"/>
    <w:rsid w:val="001A4C65"/>
    <w:rsid w:val="001A4E14"/>
    <w:rsid w:val="001A4F05"/>
    <w:rsid w:val="001A503B"/>
    <w:rsid w:val="001A50C7"/>
    <w:rsid w:val="001A539E"/>
    <w:rsid w:val="001A53B8"/>
    <w:rsid w:val="001A55D6"/>
    <w:rsid w:val="001A56FC"/>
    <w:rsid w:val="001A5703"/>
    <w:rsid w:val="001A5737"/>
    <w:rsid w:val="001A5815"/>
    <w:rsid w:val="001A5875"/>
    <w:rsid w:val="001A5907"/>
    <w:rsid w:val="001A59C3"/>
    <w:rsid w:val="001A5A67"/>
    <w:rsid w:val="001A5B1C"/>
    <w:rsid w:val="001A5B35"/>
    <w:rsid w:val="001A5B6F"/>
    <w:rsid w:val="001A5BB5"/>
    <w:rsid w:val="001A5C29"/>
    <w:rsid w:val="001A5DC2"/>
    <w:rsid w:val="001A5DD9"/>
    <w:rsid w:val="001A5E7B"/>
    <w:rsid w:val="001A5F72"/>
    <w:rsid w:val="001A5FE0"/>
    <w:rsid w:val="001A602D"/>
    <w:rsid w:val="001A61B9"/>
    <w:rsid w:val="001A6581"/>
    <w:rsid w:val="001A6607"/>
    <w:rsid w:val="001A677E"/>
    <w:rsid w:val="001A6946"/>
    <w:rsid w:val="001A6AD4"/>
    <w:rsid w:val="001A6D83"/>
    <w:rsid w:val="001A6E43"/>
    <w:rsid w:val="001A6EC0"/>
    <w:rsid w:val="001A6FB7"/>
    <w:rsid w:val="001A7182"/>
    <w:rsid w:val="001A71D7"/>
    <w:rsid w:val="001A7336"/>
    <w:rsid w:val="001A740F"/>
    <w:rsid w:val="001A75CF"/>
    <w:rsid w:val="001A7648"/>
    <w:rsid w:val="001A775E"/>
    <w:rsid w:val="001A777E"/>
    <w:rsid w:val="001A77CA"/>
    <w:rsid w:val="001A77F4"/>
    <w:rsid w:val="001A7812"/>
    <w:rsid w:val="001A785C"/>
    <w:rsid w:val="001A7877"/>
    <w:rsid w:val="001A78DC"/>
    <w:rsid w:val="001A7B3A"/>
    <w:rsid w:val="001A7BF2"/>
    <w:rsid w:val="001A7C0D"/>
    <w:rsid w:val="001A7C4A"/>
    <w:rsid w:val="001A7D94"/>
    <w:rsid w:val="001B032D"/>
    <w:rsid w:val="001B035A"/>
    <w:rsid w:val="001B03DA"/>
    <w:rsid w:val="001B04BC"/>
    <w:rsid w:val="001B04C3"/>
    <w:rsid w:val="001B0603"/>
    <w:rsid w:val="001B076D"/>
    <w:rsid w:val="001B079C"/>
    <w:rsid w:val="001B0800"/>
    <w:rsid w:val="001B0A0C"/>
    <w:rsid w:val="001B0C0A"/>
    <w:rsid w:val="001B0C21"/>
    <w:rsid w:val="001B0CFB"/>
    <w:rsid w:val="001B1134"/>
    <w:rsid w:val="001B11C1"/>
    <w:rsid w:val="001B136A"/>
    <w:rsid w:val="001B148E"/>
    <w:rsid w:val="001B1527"/>
    <w:rsid w:val="001B156B"/>
    <w:rsid w:val="001B165F"/>
    <w:rsid w:val="001B16D4"/>
    <w:rsid w:val="001B16FA"/>
    <w:rsid w:val="001B1780"/>
    <w:rsid w:val="001B17E4"/>
    <w:rsid w:val="001B17ED"/>
    <w:rsid w:val="001B1873"/>
    <w:rsid w:val="001B1875"/>
    <w:rsid w:val="001B190A"/>
    <w:rsid w:val="001B1930"/>
    <w:rsid w:val="001B19FC"/>
    <w:rsid w:val="001B1A0E"/>
    <w:rsid w:val="001B1A13"/>
    <w:rsid w:val="001B1AB9"/>
    <w:rsid w:val="001B1AD3"/>
    <w:rsid w:val="001B1B7E"/>
    <w:rsid w:val="001B1CEF"/>
    <w:rsid w:val="001B1D5B"/>
    <w:rsid w:val="001B1ED3"/>
    <w:rsid w:val="001B202A"/>
    <w:rsid w:val="001B204A"/>
    <w:rsid w:val="001B2153"/>
    <w:rsid w:val="001B2208"/>
    <w:rsid w:val="001B222E"/>
    <w:rsid w:val="001B2272"/>
    <w:rsid w:val="001B22C4"/>
    <w:rsid w:val="001B235E"/>
    <w:rsid w:val="001B23D2"/>
    <w:rsid w:val="001B2503"/>
    <w:rsid w:val="001B27B8"/>
    <w:rsid w:val="001B2829"/>
    <w:rsid w:val="001B28C8"/>
    <w:rsid w:val="001B2901"/>
    <w:rsid w:val="001B291B"/>
    <w:rsid w:val="001B2A00"/>
    <w:rsid w:val="001B2A47"/>
    <w:rsid w:val="001B2AFC"/>
    <w:rsid w:val="001B2B4E"/>
    <w:rsid w:val="001B2E62"/>
    <w:rsid w:val="001B2E8D"/>
    <w:rsid w:val="001B2EFA"/>
    <w:rsid w:val="001B315F"/>
    <w:rsid w:val="001B316D"/>
    <w:rsid w:val="001B31BB"/>
    <w:rsid w:val="001B32DC"/>
    <w:rsid w:val="001B3364"/>
    <w:rsid w:val="001B3365"/>
    <w:rsid w:val="001B35CB"/>
    <w:rsid w:val="001B36C9"/>
    <w:rsid w:val="001B36E6"/>
    <w:rsid w:val="001B38C8"/>
    <w:rsid w:val="001B39AA"/>
    <w:rsid w:val="001B3A33"/>
    <w:rsid w:val="001B3AA2"/>
    <w:rsid w:val="001B3B7C"/>
    <w:rsid w:val="001B3C7A"/>
    <w:rsid w:val="001B3DA6"/>
    <w:rsid w:val="001B3EBF"/>
    <w:rsid w:val="001B3FC1"/>
    <w:rsid w:val="001B3FEA"/>
    <w:rsid w:val="001B40D7"/>
    <w:rsid w:val="001B410D"/>
    <w:rsid w:val="001B4127"/>
    <w:rsid w:val="001B4137"/>
    <w:rsid w:val="001B41FF"/>
    <w:rsid w:val="001B4255"/>
    <w:rsid w:val="001B42A5"/>
    <w:rsid w:val="001B431F"/>
    <w:rsid w:val="001B4328"/>
    <w:rsid w:val="001B4370"/>
    <w:rsid w:val="001B4495"/>
    <w:rsid w:val="001B4599"/>
    <w:rsid w:val="001B460B"/>
    <w:rsid w:val="001B4755"/>
    <w:rsid w:val="001B4769"/>
    <w:rsid w:val="001B481B"/>
    <w:rsid w:val="001B49C5"/>
    <w:rsid w:val="001B4C4E"/>
    <w:rsid w:val="001B4D59"/>
    <w:rsid w:val="001B4DC7"/>
    <w:rsid w:val="001B4F62"/>
    <w:rsid w:val="001B51AE"/>
    <w:rsid w:val="001B532B"/>
    <w:rsid w:val="001B534E"/>
    <w:rsid w:val="001B5401"/>
    <w:rsid w:val="001B54BC"/>
    <w:rsid w:val="001B54CA"/>
    <w:rsid w:val="001B55A4"/>
    <w:rsid w:val="001B55D5"/>
    <w:rsid w:val="001B5688"/>
    <w:rsid w:val="001B56EC"/>
    <w:rsid w:val="001B5719"/>
    <w:rsid w:val="001B58F9"/>
    <w:rsid w:val="001B59D6"/>
    <w:rsid w:val="001B5AEA"/>
    <w:rsid w:val="001B5B1A"/>
    <w:rsid w:val="001B5D96"/>
    <w:rsid w:val="001B5EE7"/>
    <w:rsid w:val="001B60A0"/>
    <w:rsid w:val="001B60D7"/>
    <w:rsid w:val="001B611A"/>
    <w:rsid w:val="001B6186"/>
    <w:rsid w:val="001B61B7"/>
    <w:rsid w:val="001B624B"/>
    <w:rsid w:val="001B62DD"/>
    <w:rsid w:val="001B63F2"/>
    <w:rsid w:val="001B64A7"/>
    <w:rsid w:val="001B6567"/>
    <w:rsid w:val="001B6685"/>
    <w:rsid w:val="001B6847"/>
    <w:rsid w:val="001B68DF"/>
    <w:rsid w:val="001B692F"/>
    <w:rsid w:val="001B6999"/>
    <w:rsid w:val="001B6A34"/>
    <w:rsid w:val="001B6ADF"/>
    <w:rsid w:val="001B6D1B"/>
    <w:rsid w:val="001B6D9C"/>
    <w:rsid w:val="001B6F01"/>
    <w:rsid w:val="001B6F5E"/>
    <w:rsid w:val="001B70EA"/>
    <w:rsid w:val="001B71F9"/>
    <w:rsid w:val="001B7414"/>
    <w:rsid w:val="001B7461"/>
    <w:rsid w:val="001B7489"/>
    <w:rsid w:val="001B76B2"/>
    <w:rsid w:val="001B76D9"/>
    <w:rsid w:val="001B79F0"/>
    <w:rsid w:val="001B7A12"/>
    <w:rsid w:val="001B7B47"/>
    <w:rsid w:val="001B7CE4"/>
    <w:rsid w:val="001B7D89"/>
    <w:rsid w:val="001B7E0B"/>
    <w:rsid w:val="001B7E24"/>
    <w:rsid w:val="001C0356"/>
    <w:rsid w:val="001C0387"/>
    <w:rsid w:val="001C0642"/>
    <w:rsid w:val="001C0667"/>
    <w:rsid w:val="001C06A4"/>
    <w:rsid w:val="001C06EF"/>
    <w:rsid w:val="001C07F2"/>
    <w:rsid w:val="001C0881"/>
    <w:rsid w:val="001C09B7"/>
    <w:rsid w:val="001C0E23"/>
    <w:rsid w:val="001C0F8D"/>
    <w:rsid w:val="001C0FBE"/>
    <w:rsid w:val="001C0FD5"/>
    <w:rsid w:val="001C12EA"/>
    <w:rsid w:val="001C1362"/>
    <w:rsid w:val="001C1368"/>
    <w:rsid w:val="001C136E"/>
    <w:rsid w:val="001C1483"/>
    <w:rsid w:val="001C151B"/>
    <w:rsid w:val="001C1903"/>
    <w:rsid w:val="001C1977"/>
    <w:rsid w:val="001C19EB"/>
    <w:rsid w:val="001C1AE6"/>
    <w:rsid w:val="001C1B27"/>
    <w:rsid w:val="001C1BBF"/>
    <w:rsid w:val="001C1C47"/>
    <w:rsid w:val="001C1E7D"/>
    <w:rsid w:val="001C1FD3"/>
    <w:rsid w:val="001C2007"/>
    <w:rsid w:val="001C20B1"/>
    <w:rsid w:val="001C228E"/>
    <w:rsid w:val="001C2385"/>
    <w:rsid w:val="001C2500"/>
    <w:rsid w:val="001C2836"/>
    <w:rsid w:val="001C29F0"/>
    <w:rsid w:val="001C2A74"/>
    <w:rsid w:val="001C2ABA"/>
    <w:rsid w:val="001C2B24"/>
    <w:rsid w:val="001C2B2D"/>
    <w:rsid w:val="001C2B8E"/>
    <w:rsid w:val="001C2C1F"/>
    <w:rsid w:val="001C3243"/>
    <w:rsid w:val="001C36AB"/>
    <w:rsid w:val="001C386C"/>
    <w:rsid w:val="001C3988"/>
    <w:rsid w:val="001C3B37"/>
    <w:rsid w:val="001C3B53"/>
    <w:rsid w:val="001C3CA0"/>
    <w:rsid w:val="001C3CFE"/>
    <w:rsid w:val="001C3F2B"/>
    <w:rsid w:val="001C408F"/>
    <w:rsid w:val="001C412D"/>
    <w:rsid w:val="001C427A"/>
    <w:rsid w:val="001C42B4"/>
    <w:rsid w:val="001C442E"/>
    <w:rsid w:val="001C4666"/>
    <w:rsid w:val="001C4786"/>
    <w:rsid w:val="001C489A"/>
    <w:rsid w:val="001C48D3"/>
    <w:rsid w:val="001C4918"/>
    <w:rsid w:val="001C4958"/>
    <w:rsid w:val="001C4BBF"/>
    <w:rsid w:val="001C4D6C"/>
    <w:rsid w:val="001C4F86"/>
    <w:rsid w:val="001C4FA9"/>
    <w:rsid w:val="001C50E2"/>
    <w:rsid w:val="001C513F"/>
    <w:rsid w:val="001C5155"/>
    <w:rsid w:val="001C51E2"/>
    <w:rsid w:val="001C529F"/>
    <w:rsid w:val="001C56B4"/>
    <w:rsid w:val="001C5718"/>
    <w:rsid w:val="001C57CD"/>
    <w:rsid w:val="001C5AC9"/>
    <w:rsid w:val="001C5BFD"/>
    <w:rsid w:val="001C5C40"/>
    <w:rsid w:val="001C5C57"/>
    <w:rsid w:val="001C5E7F"/>
    <w:rsid w:val="001C5EB1"/>
    <w:rsid w:val="001C5FCF"/>
    <w:rsid w:val="001C62C3"/>
    <w:rsid w:val="001C6380"/>
    <w:rsid w:val="001C6390"/>
    <w:rsid w:val="001C64F0"/>
    <w:rsid w:val="001C657B"/>
    <w:rsid w:val="001C698A"/>
    <w:rsid w:val="001C6AB0"/>
    <w:rsid w:val="001C6BF7"/>
    <w:rsid w:val="001C6C34"/>
    <w:rsid w:val="001C6DAB"/>
    <w:rsid w:val="001C6EAA"/>
    <w:rsid w:val="001C6F3C"/>
    <w:rsid w:val="001C703E"/>
    <w:rsid w:val="001C7236"/>
    <w:rsid w:val="001C76C8"/>
    <w:rsid w:val="001C772C"/>
    <w:rsid w:val="001C7884"/>
    <w:rsid w:val="001C7A20"/>
    <w:rsid w:val="001C7B63"/>
    <w:rsid w:val="001C7B73"/>
    <w:rsid w:val="001C7C06"/>
    <w:rsid w:val="001C7C08"/>
    <w:rsid w:val="001C7E74"/>
    <w:rsid w:val="001C7E8D"/>
    <w:rsid w:val="001C7EA0"/>
    <w:rsid w:val="001C7EFB"/>
    <w:rsid w:val="001C7FA7"/>
    <w:rsid w:val="001D034C"/>
    <w:rsid w:val="001D05E9"/>
    <w:rsid w:val="001D076F"/>
    <w:rsid w:val="001D081B"/>
    <w:rsid w:val="001D0934"/>
    <w:rsid w:val="001D09AB"/>
    <w:rsid w:val="001D09EB"/>
    <w:rsid w:val="001D0A0D"/>
    <w:rsid w:val="001D0C3B"/>
    <w:rsid w:val="001D0E45"/>
    <w:rsid w:val="001D11A7"/>
    <w:rsid w:val="001D1280"/>
    <w:rsid w:val="001D1287"/>
    <w:rsid w:val="001D12D7"/>
    <w:rsid w:val="001D13AD"/>
    <w:rsid w:val="001D155E"/>
    <w:rsid w:val="001D1640"/>
    <w:rsid w:val="001D1699"/>
    <w:rsid w:val="001D16E8"/>
    <w:rsid w:val="001D1783"/>
    <w:rsid w:val="001D18D2"/>
    <w:rsid w:val="001D18D8"/>
    <w:rsid w:val="001D18E1"/>
    <w:rsid w:val="001D1A11"/>
    <w:rsid w:val="001D1A49"/>
    <w:rsid w:val="001D1CA8"/>
    <w:rsid w:val="001D1D9F"/>
    <w:rsid w:val="001D1EAC"/>
    <w:rsid w:val="001D2014"/>
    <w:rsid w:val="001D2184"/>
    <w:rsid w:val="001D23C1"/>
    <w:rsid w:val="001D23DF"/>
    <w:rsid w:val="001D24B9"/>
    <w:rsid w:val="001D259B"/>
    <w:rsid w:val="001D260E"/>
    <w:rsid w:val="001D266C"/>
    <w:rsid w:val="001D27B5"/>
    <w:rsid w:val="001D28B9"/>
    <w:rsid w:val="001D29A1"/>
    <w:rsid w:val="001D2BD0"/>
    <w:rsid w:val="001D2C65"/>
    <w:rsid w:val="001D2E04"/>
    <w:rsid w:val="001D2F39"/>
    <w:rsid w:val="001D2FBC"/>
    <w:rsid w:val="001D3053"/>
    <w:rsid w:val="001D31A6"/>
    <w:rsid w:val="001D32FB"/>
    <w:rsid w:val="001D32FD"/>
    <w:rsid w:val="001D372F"/>
    <w:rsid w:val="001D38DF"/>
    <w:rsid w:val="001D38F3"/>
    <w:rsid w:val="001D3AEA"/>
    <w:rsid w:val="001D3BCD"/>
    <w:rsid w:val="001D3C77"/>
    <w:rsid w:val="001D3CE5"/>
    <w:rsid w:val="001D3D10"/>
    <w:rsid w:val="001D3F9C"/>
    <w:rsid w:val="001D407F"/>
    <w:rsid w:val="001D4179"/>
    <w:rsid w:val="001D437F"/>
    <w:rsid w:val="001D4380"/>
    <w:rsid w:val="001D451A"/>
    <w:rsid w:val="001D453C"/>
    <w:rsid w:val="001D462E"/>
    <w:rsid w:val="001D463F"/>
    <w:rsid w:val="001D4C37"/>
    <w:rsid w:val="001D4C3C"/>
    <w:rsid w:val="001D4F93"/>
    <w:rsid w:val="001D5073"/>
    <w:rsid w:val="001D512F"/>
    <w:rsid w:val="001D5177"/>
    <w:rsid w:val="001D51C2"/>
    <w:rsid w:val="001D51D4"/>
    <w:rsid w:val="001D5204"/>
    <w:rsid w:val="001D5213"/>
    <w:rsid w:val="001D527A"/>
    <w:rsid w:val="001D52B7"/>
    <w:rsid w:val="001D571E"/>
    <w:rsid w:val="001D5AFC"/>
    <w:rsid w:val="001D5B43"/>
    <w:rsid w:val="001D5B7B"/>
    <w:rsid w:val="001D5E3B"/>
    <w:rsid w:val="001D5F50"/>
    <w:rsid w:val="001D634B"/>
    <w:rsid w:val="001D6484"/>
    <w:rsid w:val="001D6510"/>
    <w:rsid w:val="001D6BE5"/>
    <w:rsid w:val="001D6C0B"/>
    <w:rsid w:val="001D6C13"/>
    <w:rsid w:val="001D6D5E"/>
    <w:rsid w:val="001D6DA9"/>
    <w:rsid w:val="001D6DB3"/>
    <w:rsid w:val="001D6DDA"/>
    <w:rsid w:val="001D705D"/>
    <w:rsid w:val="001D719D"/>
    <w:rsid w:val="001D742B"/>
    <w:rsid w:val="001D7493"/>
    <w:rsid w:val="001D7528"/>
    <w:rsid w:val="001D765D"/>
    <w:rsid w:val="001D7729"/>
    <w:rsid w:val="001D791A"/>
    <w:rsid w:val="001D7A85"/>
    <w:rsid w:val="001D7AF2"/>
    <w:rsid w:val="001D7B62"/>
    <w:rsid w:val="001D7C78"/>
    <w:rsid w:val="001D7CB7"/>
    <w:rsid w:val="001D7D9F"/>
    <w:rsid w:val="001D7DB9"/>
    <w:rsid w:val="001E00F8"/>
    <w:rsid w:val="001E018F"/>
    <w:rsid w:val="001E0270"/>
    <w:rsid w:val="001E02B6"/>
    <w:rsid w:val="001E02EC"/>
    <w:rsid w:val="001E037F"/>
    <w:rsid w:val="001E03C5"/>
    <w:rsid w:val="001E074C"/>
    <w:rsid w:val="001E0781"/>
    <w:rsid w:val="001E0824"/>
    <w:rsid w:val="001E0851"/>
    <w:rsid w:val="001E0986"/>
    <w:rsid w:val="001E0ADA"/>
    <w:rsid w:val="001E0C1D"/>
    <w:rsid w:val="001E0CAB"/>
    <w:rsid w:val="001E0FF2"/>
    <w:rsid w:val="001E1154"/>
    <w:rsid w:val="001E117C"/>
    <w:rsid w:val="001E1205"/>
    <w:rsid w:val="001E1239"/>
    <w:rsid w:val="001E1294"/>
    <w:rsid w:val="001E12A4"/>
    <w:rsid w:val="001E1304"/>
    <w:rsid w:val="001E134C"/>
    <w:rsid w:val="001E14E5"/>
    <w:rsid w:val="001E1560"/>
    <w:rsid w:val="001E1675"/>
    <w:rsid w:val="001E17A1"/>
    <w:rsid w:val="001E19F5"/>
    <w:rsid w:val="001E1AFD"/>
    <w:rsid w:val="001E1BEE"/>
    <w:rsid w:val="001E1BF7"/>
    <w:rsid w:val="001E1CA4"/>
    <w:rsid w:val="001E1CED"/>
    <w:rsid w:val="001E1E33"/>
    <w:rsid w:val="001E1F40"/>
    <w:rsid w:val="001E2010"/>
    <w:rsid w:val="001E2038"/>
    <w:rsid w:val="001E20FA"/>
    <w:rsid w:val="001E21A8"/>
    <w:rsid w:val="001E23D2"/>
    <w:rsid w:val="001E23D7"/>
    <w:rsid w:val="001E276A"/>
    <w:rsid w:val="001E2879"/>
    <w:rsid w:val="001E28E9"/>
    <w:rsid w:val="001E2DD0"/>
    <w:rsid w:val="001E3063"/>
    <w:rsid w:val="001E3085"/>
    <w:rsid w:val="001E30CA"/>
    <w:rsid w:val="001E31CB"/>
    <w:rsid w:val="001E351E"/>
    <w:rsid w:val="001E3823"/>
    <w:rsid w:val="001E3897"/>
    <w:rsid w:val="001E3A5F"/>
    <w:rsid w:val="001E3B40"/>
    <w:rsid w:val="001E3C6C"/>
    <w:rsid w:val="001E3CCC"/>
    <w:rsid w:val="001E3E6B"/>
    <w:rsid w:val="001E3EC8"/>
    <w:rsid w:val="001E3F25"/>
    <w:rsid w:val="001E3F57"/>
    <w:rsid w:val="001E3FE5"/>
    <w:rsid w:val="001E41CD"/>
    <w:rsid w:val="001E421C"/>
    <w:rsid w:val="001E4229"/>
    <w:rsid w:val="001E42B0"/>
    <w:rsid w:val="001E441C"/>
    <w:rsid w:val="001E442C"/>
    <w:rsid w:val="001E4467"/>
    <w:rsid w:val="001E4530"/>
    <w:rsid w:val="001E466E"/>
    <w:rsid w:val="001E48C8"/>
    <w:rsid w:val="001E4A5A"/>
    <w:rsid w:val="001E4AF0"/>
    <w:rsid w:val="001E4C5C"/>
    <w:rsid w:val="001E4DA5"/>
    <w:rsid w:val="001E4E7B"/>
    <w:rsid w:val="001E4F0D"/>
    <w:rsid w:val="001E4F18"/>
    <w:rsid w:val="001E4F4F"/>
    <w:rsid w:val="001E4F59"/>
    <w:rsid w:val="001E4F5A"/>
    <w:rsid w:val="001E5100"/>
    <w:rsid w:val="001E51A5"/>
    <w:rsid w:val="001E5266"/>
    <w:rsid w:val="001E535D"/>
    <w:rsid w:val="001E53DB"/>
    <w:rsid w:val="001E541D"/>
    <w:rsid w:val="001E546C"/>
    <w:rsid w:val="001E556A"/>
    <w:rsid w:val="001E558C"/>
    <w:rsid w:val="001E55E8"/>
    <w:rsid w:val="001E5655"/>
    <w:rsid w:val="001E568A"/>
    <w:rsid w:val="001E5A02"/>
    <w:rsid w:val="001E5A0B"/>
    <w:rsid w:val="001E5A17"/>
    <w:rsid w:val="001E5A66"/>
    <w:rsid w:val="001E5AAF"/>
    <w:rsid w:val="001E5AF4"/>
    <w:rsid w:val="001E5AFE"/>
    <w:rsid w:val="001E5C10"/>
    <w:rsid w:val="001E5E20"/>
    <w:rsid w:val="001E60E1"/>
    <w:rsid w:val="001E61C0"/>
    <w:rsid w:val="001E6291"/>
    <w:rsid w:val="001E6493"/>
    <w:rsid w:val="001E6542"/>
    <w:rsid w:val="001E656B"/>
    <w:rsid w:val="001E660E"/>
    <w:rsid w:val="001E6693"/>
    <w:rsid w:val="001E6788"/>
    <w:rsid w:val="001E6886"/>
    <w:rsid w:val="001E6D1C"/>
    <w:rsid w:val="001E6D68"/>
    <w:rsid w:val="001E6D81"/>
    <w:rsid w:val="001E6D83"/>
    <w:rsid w:val="001E6E43"/>
    <w:rsid w:val="001E6F2C"/>
    <w:rsid w:val="001E6F5B"/>
    <w:rsid w:val="001E7069"/>
    <w:rsid w:val="001E724B"/>
    <w:rsid w:val="001E72EC"/>
    <w:rsid w:val="001E7633"/>
    <w:rsid w:val="001E76A3"/>
    <w:rsid w:val="001E77E1"/>
    <w:rsid w:val="001E79FC"/>
    <w:rsid w:val="001E7A08"/>
    <w:rsid w:val="001E7F99"/>
    <w:rsid w:val="001F0276"/>
    <w:rsid w:val="001F0382"/>
    <w:rsid w:val="001F03C3"/>
    <w:rsid w:val="001F044D"/>
    <w:rsid w:val="001F0467"/>
    <w:rsid w:val="001F076F"/>
    <w:rsid w:val="001F077C"/>
    <w:rsid w:val="001F093A"/>
    <w:rsid w:val="001F0ABA"/>
    <w:rsid w:val="001F0C04"/>
    <w:rsid w:val="001F0C49"/>
    <w:rsid w:val="001F0CA6"/>
    <w:rsid w:val="001F0D19"/>
    <w:rsid w:val="001F0E5B"/>
    <w:rsid w:val="001F1070"/>
    <w:rsid w:val="001F1117"/>
    <w:rsid w:val="001F1241"/>
    <w:rsid w:val="001F13FB"/>
    <w:rsid w:val="001F1430"/>
    <w:rsid w:val="001F18B9"/>
    <w:rsid w:val="001F19E3"/>
    <w:rsid w:val="001F1A30"/>
    <w:rsid w:val="001F1AAC"/>
    <w:rsid w:val="001F1B71"/>
    <w:rsid w:val="001F1C49"/>
    <w:rsid w:val="001F1CEA"/>
    <w:rsid w:val="001F1CEF"/>
    <w:rsid w:val="001F1D39"/>
    <w:rsid w:val="001F1F62"/>
    <w:rsid w:val="001F1FFF"/>
    <w:rsid w:val="001F22AA"/>
    <w:rsid w:val="001F2345"/>
    <w:rsid w:val="001F23E4"/>
    <w:rsid w:val="001F2499"/>
    <w:rsid w:val="001F2527"/>
    <w:rsid w:val="001F2851"/>
    <w:rsid w:val="001F2881"/>
    <w:rsid w:val="001F2A96"/>
    <w:rsid w:val="001F2AD1"/>
    <w:rsid w:val="001F2C18"/>
    <w:rsid w:val="001F2D8D"/>
    <w:rsid w:val="001F2E9D"/>
    <w:rsid w:val="001F32D4"/>
    <w:rsid w:val="001F32D8"/>
    <w:rsid w:val="001F3354"/>
    <w:rsid w:val="001F3439"/>
    <w:rsid w:val="001F353B"/>
    <w:rsid w:val="001F3662"/>
    <w:rsid w:val="001F39EA"/>
    <w:rsid w:val="001F3A71"/>
    <w:rsid w:val="001F3A7C"/>
    <w:rsid w:val="001F3C19"/>
    <w:rsid w:val="001F3D0A"/>
    <w:rsid w:val="001F3D8C"/>
    <w:rsid w:val="001F3F6A"/>
    <w:rsid w:val="001F3FF9"/>
    <w:rsid w:val="001F4034"/>
    <w:rsid w:val="001F4049"/>
    <w:rsid w:val="001F41EC"/>
    <w:rsid w:val="001F426E"/>
    <w:rsid w:val="001F42A7"/>
    <w:rsid w:val="001F42F3"/>
    <w:rsid w:val="001F4301"/>
    <w:rsid w:val="001F448E"/>
    <w:rsid w:val="001F4495"/>
    <w:rsid w:val="001F45F3"/>
    <w:rsid w:val="001F46FB"/>
    <w:rsid w:val="001F47EF"/>
    <w:rsid w:val="001F4A1F"/>
    <w:rsid w:val="001F4A7D"/>
    <w:rsid w:val="001F4AD7"/>
    <w:rsid w:val="001F4C87"/>
    <w:rsid w:val="001F4CE5"/>
    <w:rsid w:val="001F4EAC"/>
    <w:rsid w:val="001F4FED"/>
    <w:rsid w:val="001F511C"/>
    <w:rsid w:val="001F5213"/>
    <w:rsid w:val="001F53D3"/>
    <w:rsid w:val="001F5524"/>
    <w:rsid w:val="001F565B"/>
    <w:rsid w:val="001F5854"/>
    <w:rsid w:val="001F5857"/>
    <w:rsid w:val="001F5898"/>
    <w:rsid w:val="001F5B78"/>
    <w:rsid w:val="001F5F17"/>
    <w:rsid w:val="001F5F69"/>
    <w:rsid w:val="001F604D"/>
    <w:rsid w:val="001F61ED"/>
    <w:rsid w:val="001F625C"/>
    <w:rsid w:val="001F630F"/>
    <w:rsid w:val="001F635A"/>
    <w:rsid w:val="001F642D"/>
    <w:rsid w:val="001F64FA"/>
    <w:rsid w:val="001F650D"/>
    <w:rsid w:val="001F6674"/>
    <w:rsid w:val="001F6784"/>
    <w:rsid w:val="001F6921"/>
    <w:rsid w:val="001F6AA2"/>
    <w:rsid w:val="001F6AB5"/>
    <w:rsid w:val="001F6ABC"/>
    <w:rsid w:val="001F6AE3"/>
    <w:rsid w:val="001F6B6C"/>
    <w:rsid w:val="001F6C9E"/>
    <w:rsid w:val="001F6E1B"/>
    <w:rsid w:val="001F6E44"/>
    <w:rsid w:val="001F6F14"/>
    <w:rsid w:val="001F6F7C"/>
    <w:rsid w:val="001F6FF5"/>
    <w:rsid w:val="001F7006"/>
    <w:rsid w:val="001F7077"/>
    <w:rsid w:val="001F70B8"/>
    <w:rsid w:val="001F7103"/>
    <w:rsid w:val="001F7228"/>
    <w:rsid w:val="001F7271"/>
    <w:rsid w:val="001F7319"/>
    <w:rsid w:val="001F7322"/>
    <w:rsid w:val="001F75FD"/>
    <w:rsid w:val="001F7751"/>
    <w:rsid w:val="001F781F"/>
    <w:rsid w:val="001F7C8B"/>
    <w:rsid w:val="001F7E44"/>
    <w:rsid w:val="001F7FBC"/>
    <w:rsid w:val="0020016E"/>
    <w:rsid w:val="0020029E"/>
    <w:rsid w:val="00200346"/>
    <w:rsid w:val="0020062B"/>
    <w:rsid w:val="0020062C"/>
    <w:rsid w:val="002006C3"/>
    <w:rsid w:val="00200819"/>
    <w:rsid w:val="00200922"/>
    <w:rsid w:val="00200B6A"/>
    <w:rsid w:val="00200B83"/>
    <w:rsid w:val="00200C3D"/>
    <w:rsid w:val="00200C8E"/>
    <w:rsid w:val="00200CB1"/>
    <w:rsid w:val="00200DCD"/>
    <w:rsid w:val="00200EBB"/>
    <w:rsid w:val="00200FEB"/>
    <w:rsid w:val="00201284"/>
    <w:rsid w:val="002016E4"/>
    <w:rsid w:val="0020198C"/>
    <w:rsid w:val="00201A80"/>
    <w:rsid w:val="00201D75"/>
    <w:rsid w:val="00201DAE"/>
    <w:rsid w:val="00201E79"/>
    <w:rsid w:val="00201F69"/>
    <w:rsid w:val="00201F85"/>
    <w:rsid w:val="00201FD9"/>
    <w:rsid w:val="0020213F"/>
    <w:rsid w:val="00202141"/>
    <w:rsid w:val="0020217C"/>
    <w:rsid w:val="002021E5"/>
    <w:rsid w:val="00202283"/>
    <w:rsid w:val="00202333"/>
    <w:rsid w:val="00202357"/>
    <w:rsid w:val="0020260E"/>
    <w:rsid w:val="00202733"/>
    <w:rsid w:val="002028F3"/>
    <w:rsid w:val="00202BA2"/>
    <w:rsid w:val="00202C03"/>
    <w:rsid w:val="00202D71"/>
    <w:rsid w:val="00202FA6"/>
    <w:rsid w:val="00203059"/>
    <w:rsid w:val="0020361A"/>
    <w:rsid w:val="0020361C"/>
    <w:rsid w:val="0020371D"/>
    <w:rsid w:val="00203741"/>
    <w:rsid w:val="002037C9"/>
    <w:rsid w:val="0020380F"/>
    <w:rsid w:val="00203902"/>
    <w:rsid w:val="002039F7"/>
    <w:rsid w:val="00203B24"/>
    <w:rsid w:val="00203B90"/>
    <w:rsid w:val="00203C1E"/>
    <w:rsid w:val="00203C94"/>
    <w:rsid w:val="00203CFA"/>
    <w:rsid w:val="00203D1A"/>
    <w:rsid w:val="00203DD8"/>
    <w:rsid w:val="00203EEE"/>
    <w:rsid w:val="0020410C"/>
    <w:rsid w:val="0020417C"/>
    <w:rsid w:val="00204285"/>
    <w:rsid w:val="0020433F"/>
    <w:rsid w:val="00204391"/>
    <w:rsid w:val="0020441F"/>
    <w:rsid w:val="00204638"/>
    <w:rsid w:val="00204696"/>
    <w:rsid w:val="00204B95"/>
    <w:rsid w:val="00204D56"/>
    <w:rsid w:val="00204DB7"/>
    <w:rsid w:val="00204DF3"/>
    <w:rsid w:val="00204EBC"/>
    <w:rsid w:val="00204FD8"/>
    <w:rsid w:val="0020501F"/>
    <w:rsid w:val="002050AD"/>
    <w:rsid w:val="00205142"/>
    <w:rsid w:val="002051CD"/>
    <w:rsid w:val="00205230"/>
    <w:rsid w:val="00205259"/>
    <w:rsid w:val="00205280"/>
    <w:rsid w:val="00205589"/>
    <w:rsid w:val="002055E4"/>
    <w:rsid w:val="002056FF"/>
    <w:rsid w:val="002058A7"/>
    <w:rsid w:val="00205912"/>
    <w:rsid w:val="00205994"/>
    <w:rsid w:val="002059E5"/>
    <w:rsid w:val="00205CD2"/>
    <w:rsid w:val="00205D3E"/>
    <w:rsid w:val="00205E10"/>
    <w:rsid w:val="00205F4F"/>
    <w:rsid w:val="00205FBF"/>
    <w:rsid w:val="00205FC7"/>
    <w:rsid w:val="00205FEE"/>
    <w:rsid w:val="00206087"/>
    <w:rsid w:val="002060C1"/>
    <w:rsid w:val="002065D2"/>
    <w:rsid w:val="0020672C"/>
    <w:rsid w:val="0020678F"/>
    <w:rsid w:val="00206790"/>
    <w:rsid w:val="00206B3D"/>
    <w:rsid w:val="00206C1A"/>
    <w:rsid w:val="00206C3F"/>
    <w:rsid w:val="00206CA3"/>
    <w:rsid w:val="00206D06"/>
    <w:rsid w:val="00206D96"/>
    <w:rsid w:val="00206E4A"/>
    <w:rsid w:val="00206EF0"/>
    <w:rsid w:val="00207187"/>
    <w:rsid w:val="00207212"/>
    <w:rsid w:val="00207288"/>
    <w:rsid w:val="002072EA"/>
    <w:rsid w:val="00207592"/>
    <w:rsid w:val="0020760A"/>
    <w:rsid w:val="0020760B"/>
    <w:rsid w:val="002076F3"/>
    <w:rsid w:val="0020788C"/>
    <w:rsid w:val="00207962"/>
    <w:rsid w:val="002079B9"/>
    <w:rsid w:val="00207BCB"/>
    <w:rsid w:val="00207CC4"/>
    <w:rsid w:val="00207E2E"/>
    <w:rsid w:val="00207F30"/>
    <w:rsid w:val="00207FFB"/>
    <w:rsid w:val="00210163"/>
    <w:rsid w:val="002102D2"/>
    <w:rsid w:val="0021030F"/>
    <w:rsid w:val="00210381"/>
    <w:rsid w:val="002103FF"/>
    <w:rsid w:val="00210437"/>
    <w:rsid w:val="002104F7"/>
    <w:rsid w:val="00210811"/>
    <w:rsid w:val="0021097A"/>
    <w:rsid w:val="00210C4B"/>
    <w:rsid w:val="00210D0D"/>
    <w:rsid w:val="00210F1B"/>
    <w:rsid w:val="0021107E"/>
    <w:rsid w:val="002110D7"/>
    <w:rsid w:val="002110E5"/>
    <w:rsid w:val="00211105"/>
    <w:rsid w:val="00211187"/>
    <w:rsid w:val="002113A3"/>
    <w:rsid w:val="00211443"/>
    <w:rsid w:val="0021150F"/>
    <w:rsid w:val="00211596"/>
    <w:rsid w:val="00211682"/>
    <w:rsid w:val="00211735"/>
    <w:rsid w:val="002117E1"/>
    <w:rsid w:val="00211BF6"/>
    <w:rsid w:val="00211C8D"/>
    <w:rsid w:val="00211CE7"/>
    <w:rsid w:val="00211DAA"/>
    <w:rsid w:val="00211DBA"/>
    <w:rsid w:val="00211F27"/>
    <w:rsid w:val="00211F77"/>
    <w:rsid w:val="00212001"/>
    <w:rsid w:val="002120EC"/>
    <w:rsid w:val="00212222"/>
    <w:rsid w:val="00212445"/>
    <w:rsid w:val="0021266E"/>
    <w:rsid w:val="002127E9"/>
    <w:rsid w:val="0021283C"/>
    <w:rsid w:val="002128A5"/>
    <w:rsid w:val="002128FF"/>
    <w:rsid w:val="00212930"/>
    <w:rsid w:val="00212A7B"/>
    <w:rsid w:val="00212AAB"/>
    <w:rsid w:val="00212AF0"/>
    <w:rsid w:val="00212C62"/>
    <w:rsid w:val="00212D4B"/>
    <w:rsid w:val="00212D4F"/>
    <w:rsid w:val="00212F5F"/>
    <w:rsid w:val="00212F91"/>
    <w:rsid w:val="00212FAB"/>
    <w:rsid w:val="002130DE"/>
    <w:rsid w:val="00213100"/>
    <w:rsid w:val="0021313A"/>
    <w:rsid w:val="002132D2"/>
    <w:rsid w:val="002135C8"/>
    <w:rsid w:val="00213761"/>
    <w:rsid w:val="002137D7"/>
    <w:rsid w:val="00213A4A"/>
    <w:rsid w:val="00213B4C"/>
    <w:rsid w:val="00213C06"/>
    <w:rsid w:val="00213C45"/>
    <w:rsid w:val="00213DB0"/>
    <w:rsid w:val="00213E87"/>
    <w:rsid w:val="00213EEC"/>
    <w:rsid w:val="002140A4"/>
    <w:rsid w:val="0021413A"/>
    <w:rsid w:val="002143AE"/>
    <w:rsid w:val="00214456"/>
    <w:rsid w:val="002144A3"/>
    <w:rsid w:val="00214530"/>
    <w:rsid w:val="00214761"/>
    <w:rsid w:val="0021478A"/>
    <w:rsid w:val="00214987"/>
    <w:rsid w:val="00214A40"/>
    <w:rsid w:val="00214B88"/>
    <w:rsid w:val="00214C4E"/>
    <w:rsid w:val="00214C53"/>
    <w:rsid w:val="00214DB7"/>
    <w:rsid w:val="00214DCA"/>
    <w:rsid w:val="00214E19"/>
    <w:rsid w:val="00214EBD"/>
    <w:rsid w:val="00214F87"/>
    <w:rsid w:val="00215067"/>
    <w:rsid w:val="002152EF"/>
    <w:rsid w:val="002154DA"/>
    <w:rsid w:val="00215617"/>
    <w:rsid w:val="0021567B"/>
    <w:rsid w:val="00215819"/>
    <w:rsid w:val="00215987"/>
    <w:rsid w:val="00215A07"/>
    <w:rsid w:val="00215A61"/>
    <w:rsid w:val="00215A8D"/>
    <w:rsid w:val="00215B89"/>
    <w:rsid w:val="00215C5E"/>
    <w:rsid w:val="00215D6F"/>
    <w:rsid w:val="00215E52"/>
    <w:rsid w:val="00216149"/>
    <w:rsid w:val="0021617D"/>
    <w:rsid w:val="002161CA"/>
    <w:rsid w:val="0021632D"/>
    <w:rsid w:val="00216384"/>
    <w:rsid w:val="0021652C"/>
    <w:rsid w:val="00216534"/>
    <w:rsid w:val="0021654E"/>
    <w:rsid w:val="00216642"/>
    <w:rsid w:val="0021672E"/>
    <w:rsid w:val="002168BF"/>
    <w:rsid w:val="00216944"/>
    <w:rsid w:val="00216A4E"/>
    <w:rsid w:val="00216AD5"/>
    <w:rsid w:val="00216B3C"/>
    <w:rsid w:val="00216BD0"/>
    <w:rsid w:val="00216C77"/>
    <w:rsid w:val="00216CEC"/>
    <w:rsid w:val="00216D62"/>
    <w:rsid w:val="00216ECC"/>
    <w:rsid w:val="0021702B"/>
    <w:rsid w:val="002170D4"/>
    <w:rsid w:val="0021724A"/>
    <w:rsid w:val="00217550"/>
    <w:rsid w:val="0021756C"/>
    <w:rsid w:val="002176F6"/>
    <w:rsid w:val="00217758"/>
    <w:rsid w:val="0021777D"/>
    <w:rsid w:val="002177E6"/>
    <w:rsid w:val="002179C7"/>
    <w:rsid w:val="002179D2"/>
    <w:rsid w:val="00217A1C"/>
    <w:rsid w:val="00217A2C"/>
    <w:rsid w:val="00217BCB"/>
    <w:rsid w:val="00217C8E"/>
    <w:rsid w:val="00217CD4"/>
    <w:rsid w:val="00217CD7"/>
    <w:rsid w:val="00217D1D"/>
    <w:rsid w:val="00217E42"/>
    <w:rsid w:val="00217EDD"/>
    <w:rsid w:val="00217F08"/>
    <w:rsid w:val="002201A7"/>
    <w:rsid w:val="00220399"/>
    <w:rsid w:val="0022048F"/>
    <w:rsid w:val="0022050E"/>
    <w:rsid w:val="00220584"/>
    <w:rsid w:val="00220592"/>
    <w:rsid w:val="0022066E"/>
    <w:rsid w:val="00220784"/>
    <w:rsid w:val="0022094C"/>
    <w:rsid w:val="00220AB9"/>
    <w:rsid w:val="00220B1B"/>
    <w:rsid w:val="00220CB7"/>
    <w:rsid w:val="00220D31"/>
    <w:rsid w:val="00220D7B"/>
    <w:rsid w:val="00220E4F"/>
    <w:rsid w:val="00220E61"/>
    <w:rsid w:val="002210C5"/>
    <w:rsid w:val="00221221"/>
    <w:rsid w:val="00221223"/>
    <w:rsid w:val="002212C6"/>
    <w:rsid w:val="002214F2"/>
    <w:rsid w:val="0022162D"/>
    <w:rsid w:val="0022169D"/>
    <w:rsid w:val="002216D6"/>
    <w:rsid w:val="002218EF"/>
    <w:rsid w:val="0022196D"/>
    <w:rsid w:val="00221A87"/>
    <w:rsid w:val="00221B80"/>
    <w:rsid w:val="00221C92"/>
    <w:rsid w:val="00221E49"/>
    <w:rsid w:val="00221EB4"/>
    <w:rsid w:val="00221ED3"/>
    <w:rsid w:val="00221FAA"/>
    <w:rsid w:val="00221FF8"/>
    <w:rsid w:val="0022220C"/>
    <w:rsid w:val="0022221E"/>
    <w:rsid w:val="002222B2"/>
    <w:rsid w:val="00222492"/>
    <w:rsid w:val="00222508"/>
    <w:rsid w:val="0022272C"/>
    <w:rsid w:val="00222788"/>
    <w:rsid w:val="002229E0"/>
    <w:rsid w:val="00222AD1"/>
    <w:rsid w:val="00222B29"/>
    <w:rsid w:val="00222CCE"/>
    <w:rsid w:val="00222EA0"/>
    <w:rsid w:val="00222EF5"/>
    <w:rsid w:val="00222FC0"/>
    <w:rsid w:val="00223128"/>
    <w:rsid w:val="002231B0"/>
    <w:rsid w:val="00223243"/>
    <w:rsid w:val="00223265"/>
    <w:rsid w:val="0022344E"/>
    <w:rsid w:val="002237CF"/>
    <w:rsid w:val="0022391D"/>
    <w:rsid w:val="00223D1A"/>
    <w:rsid w:val="00223D5F"/>
    <w:rsid w:val="00223DCA"/>
    <w:rsid w:val="00223E95"/>
    <w:rsid w:val="00223EA6"/>
    <w:rsid w:val="00224222"/>
    <w:rsid w:val="0022436C"/>
    <w:rsid w:val="002243B1"/>
    <w:rsid w:val="00224535"/>
    <w:rsid w:val="00224682"/>
    <w:rsid w:val="002246E3"/>
    <w:rsid w:val="00224785"/>
    <w:rsid w:val="002248E9"/>
    <w:rsid w:val="00224A35"/>
    <w:rsid w:val="00224AF9"/>
    <w:rsid w:val="00224B5B"/>
    <w:rsid w:val="00224B92"/>
    <w:rsid w:val="00224CB4"/>
    <w:rsid w:val="00224DD6"/>
    <w:rsid w:val="00224DF1"/>
    <w:rsid w:val="00224F47"/>
    <w:rsid w:val="00224F5D"/>
    <w:rsid w:val="00224F77"/>
    <w:rsid w:val="0022511C"/>
    <w:rsid w:val="00225371"/>
    <w:rsid w:val="002254B5"/>
    <w:rsid w:val="00225507"/>
    <w:rsid w:val="002258CD"/>
    <w:rsid w:val="002259B1"/>
    <w:rsid w:val="002259B8"/>
    <w:rsid w:val="00225A3E"/>
    <w:rsid w:val="00225E2A"/>
    <w:rsid w:val="00225EF8"/>
    <w:rsid w:val="00225F84"/>
    <w:rsid w:val="0022600D"/>
    <w:rsid w:val="00226117"/>
    <w:rsid w:val="002261DD"/>
    <w:rsid w:val="00226424"/>
    <w:rsid w:val="0022643E"/>
    <w:rsid w:val="002264B5"/>
    <w:rsid w:val="00226596"/>
    <w:rsid w:val="00226616"/>
    <w:rsid w:val="00226665"/>
    <w:rsid w:val="0022679F"/>
    <w:rsid w:val="0022680B"/>
    <w:rsid w:val="0022683A"/>
    <w:rsid w:val="00226AD6"/>
    <w:rsid w:val="00226BE7"/>
    <w:rsid w:val="00226D61"/>
    <w:rsid w:val="00226DFB"/>
    <w:rsid w:val="00226F5B"/>
    <w:rsid w:val="00226F74"/>
    <w:rsid w:val="002270B8"/>
    <w:rsid w:val="002271EA"/>
    <w:rsid w:val="00227379"/>
    <w:rsid w:val="0022737B"/>
    <w:rsid w:val="0022752F"/>
    <w:rsid w:val="00227533"/>
    <w:rsid w:val="002276AB"/>
    <w:rsid w:val="0022775B"/>
    <w:rsid w:val="00227771"/>
    <w:rsid w:val="00227898"/>
    <w:rsid w:val="002278B3"/>
    <w:rsid w:val="00227AF5"/>
    <w:rsid w:val="00227B96"/>
    <w:rsid w:val="00227BCA"/>
    <w:rsid w:val="00227C69"/>
    <w:rsid w:val="00227CB9"/>
    <w:rsid w:val="00227D93"/>
    <w:rsid w:val="0023022D"/>
    <w:rsid w:val="002305E0"/>
    <w:rsid w:val="00230641"/>
    <w:rsid w:val="00230707"/>
    <w:rsid w:val="002308F5"/>
    <w:rsid w:val="0023092E"/>
    <w:rsid w:val="00230AD4"/>
    <w:rsid w:val="00230B40"/>
    <w:rsid w:val="00230B5F"/>
    <w:rsid w:val="00230BC0"/>
    <w:rsid w:val="00230DD8"/>
    <w:rsid w:val="00230DE3"/>
    <w:rsid w:val="00230F6C"/>
    <w:rsid w:val="00230FD0"/>
    <w:rsid w:val="0023134D"/>
    <w:rsid w:val="002315B8"/>
    <w:rsid w:val="00231658"/>
    <w:rsid w:val="002318F6"/>
    <w:rsid w:val="002319C4"/>
    <w:rsid w:val="00231ABC"/>
    <w:rsid w:val="00231B34"/>
    <w:rsid w:val="00231B53"/>
    <w:rsid w:val="00231C1D"/>
    <w:rsid w:val="00231C87"/>
    <w:rsid w:val="00231D4B"/>
    <w:rsid w:val="00231EC1"/>
    <w:rsid w:val="00231F5E"/>
    <w:rsid w:val="002323FF"/>
    <w:rsid w:val="0023262E"/>
    <w:rsid w:val="0023288D"/>
    <w:rsid w:val="00232941"/>
    <w:rsid w:val="0023295F"/>
    <w:rsid w:val="00232ACF"/>
    <w:rsid w:val="00233075"/>
    <w:rsid w:val="00233525"/>
    <w:rsid w:val="002335BC"/>
    <w:rsid w:val="00233689"/>
    <w:rsid w:val="00233851"/>
    <w:rsid w:val="002338C4"/>
    <w:rsid w:val="002338C9"/>
    <w:rsid w:val="00233984"/>
    <w:rsid w:val="0023398C"/>
    <w:rsid w:val="00233C89"/>
    <w:rsid w:val="00233EE7"/>
    <w:rsid w:val="00233FC8"/>
    <w:rsid w:val="002342A6"/>
    <w:rsid w:val="002342D2"/>
    <w:rsid w:val="0023448F"/>
    <w:rsid w:val="002344DF"/>
    <w:rsid w:val="0023450D"/>
    <w:rsid w:val="00234593"/>
    <w:rsid w:val="00234685"/>
    <w:rsid w:val="002346EF"/>
    <w:rsid w:val="00234723"/>
    <w:rsid w:val="002347A1"/>
    <w:rsid w:val="00234931"/>
    <w:rsid w:val="00234CC4"/>
    <w:rsid w:val="00234DBE"/>
    <w:rsid w:val="00234DCD"/>
    <w:rsid w:val="00234F27"/>
    <w:rsid w:val="00234FCA"/>
    <w:rsid w:val="00235057"/>
    <w:rsid w:val="002350CE"/>
    <w:rsid w:val="002351DD"/>
    <w:rsid w:val="00235602"/>
    <w:rsid w:val="00235734"/>
    <w:rsid w:val="002357AF"/>
    <w:rsid w:val="00235812"/>
    <w:rsid w:val="00235842"/>
    <w:rsid w:val="00235850"/>
    <w:rsid w:val="00235A2D"/>
    <w:rsid w:val="00235B8A"/>
    <w:rsid w:val="00235BC5"/>
    <w:rsid w:val="00235D7B"/>
    <w:rsid w:val="00235E61"/>
    <w:rsid w:val="00236053"/>
    <w:rsid w:val="002362E6"/>
    <w:rsid w:val="00236425"/>
    <w:rsid w:val="00236429"/>
    <w:rsid w:val="002367AC"/>
    <w:rsid w:val="002367D4"/>
    <w:rsid w:val="002368B4"/>
    <w:rsid w:val="002368BD"/>
    <w:rsid w:val="002368EB"/>
    <w:rsid w:val="00236AF3"/>
    <w:rsid w:val="00236B45"/>
    <w:rsid w:val="00236B9E"/>
    <w:rsid w:val="00236C94"/>
    <w:rsid w:val="00236E28"/>
    <w:rsid w:val="00236EE1"/>
    <w:rsid w:val="0023701A"/>
    <w:rsid w:val="00237109"/>
    <w:rsid w:val="002371D6"/>
    <w:rsid w:val="002373C1"/>
    <w:rsid w:val="002374B4"/>
    <w:rsid w:val="0023751F"/>
    <w:rsid w:val="002375C6"/>
    <w:rsid w:val="00237692"/>
    <w:rsid w:val="00237909"/>
    <w:rsid w:val="002379F7"/>
    <w:rsid w:val="00237A39"/>
    <w:rsid w:val="00237BEB"/>
    <w:rsid w:val="00237BFC"/>
    <w:rsid w:val="00237DE8"/>
    <w:rsid w:val="00237F18"/>
    <w:rsid w:val="00237F81"/>
    <w:rsid w:val="002400D5"/>
    <w:rsid w:val="0024016E"/>
    <w:rsid w:val="002401AE"/>
    <w:rsid w:val="002401F3"/>
    <w:rsid w:val="0024037D"/>
    <w:rsid w:val="00240661"/>
    <w:rsid w:val="002406EE"/>
    <w:rsid w:val="002406F3"/>
    <w:rsid w:val="002407A0"/>
    <w:rsid w:val="002409EE"/>
    <w:rsid w:val="00240C94"/>
    <w:rsid w:val="00240CC5"/>
    <w:rsid w:val="00240D3D"/>
    <w:rsid w:val="00240E0E"/>
    <w:rsid w:val="002411A3"/>
    <w:rsid w:val="00241241"/>
    <w:rsid w:val="00241248"/>
    <w:rsid w:val="0024124A"/>
    <w:rsid w:val="002412DC"/>
    <w:rsid w:val="00241319"/>
    <w:rsid w:val="002413DB"/>
    <w:rsid w:val="002415CF"/>
    <w:rsid w:val="002415EC"/>
    <w:rsid w:val="00241786"/>
    <w:rsid w:val="002417F1"/>
    <w:rsid w:val="002419B2"/>
    <w:rsid w:val="002419B7"/>
    <w:rsid w:val="00241A02"/>
    <w:rsid w:val="00241AE1"/>
    <w:rsid w:val="00241C3B"/>
    <w:rsid w:val="00241D19"/>
    <w:rsid w:val="00241D9B"/>
    <w:rsid w:val="00241FF9"/>
    <w:rsid w:val="00242070"/>
    <w:rsid w:val="002421E3"/>
    <w:rsid w:val="00242389"/>
    <w:rsid w:val="00242413"/>
    <w:rsid w:val="00242580"/>
    <w:rsid w:val="00242751"/>
    <w:rsid w:val="00242810"/>
    <w:rsid w:val="00242A1A"/>
    <w:rsid w:val="00242A55"/>
    <w:rsid w:val="00242B8C"/>
    <w:rsid w:val="00242BBE"/>
    <w:rsid w:val="00242C95"/>
    <w:rsid w:val="00242DB2"/>
    <w:rsid w:val="00242E95"/>
    <w:rsid w:val="00242EC0"/>
    <w:rsid w:val="00242FCF"/>
    <w:rsid w:val="00242FE9"/>
    <w:rsid w:val="00243076"/>
    <w:rsid w:val="00243112"/>
    <w:rsid w:val="00243138"/>
    <w:rsid w:val="00243286"/>
    <w:rsid w:val="00243364"/>
    <w:rsid w:val="002437D9"/>
    <w:rsid w:val="002438E0"/>
    <w:rsid w:val="00243AAB"/>
    <w:rsid w:val="00243E29"/>
    <w:rsid w:val="00243ECB"/>
    <w:rsid w:val="0024405D"/>
    <w:rsid w:val="002440D4"/>
    <w:rsid w:val="00244274"/>
    <w:rsid w:val="002442AE"/>
    <w:rsid w:val="00244387"/>
    <w:rsid w:val="002443F0"/>
    <w:rsid w:val="00244430"/>
    <w:rsid w:val="0024446A"/>
    <w:rsid w:val="0024457E"/>
    <w:rsid w:val="00244673"/>
    <w:rsid w:val="0024499B"/>
    <w:rsid w:val="00244A8A"/>
    <w:rsid w:val="00244AAC"/>
    <w:rsid w:val="00244AF8"/>
    <w:rsid w:val="00244E0A"/>
    <w:rsid w:val="00244F77"/>
    <w:rsid w:val="00244F94"/>
    <w:rsid w:val="002450C8"/>
    <w:rsid w:val="00245259"/>
    <w:rsid w:val="00245347"/>
    <w:rsid w:val="00245425"/>
    <w:rsid w:val="00245652"/>
    <w:rsid w:val="00245765"/>
    <w:rsid w:val="002457AD"/>
    <w:rsid w:val="0024595F"/>
    <w:rsid w:val="00245B18"/>
    <w:rsid w:val="00245B78"/>
    <w:rsid w:val="00245BAF"/>
    <w:rsid w:val="00245CC4"/>
    <w:rsid w:val="00245D02"/>
    <w:rsid w:val="00245DA7"/>
    <w:rsid w:val="00245E18"/>
    <w:rsid w:val="00245F15"/>
    <w:rsid w:val="00245FAF"/>
    <w:rsid w:val="00246068"/>
    <w:rsid w:val="002460CC"/>
    <w:rsid w:val="002461D2"/>
    <w:rsid w:val="00246227"/>
    <w:rsid w:val="002463D4"/>
    <w:rsid w:val="00246616"/>
    <w:rsid w:val="00246654"/>
    <w:rsid w:val="00246655"/>
    <w:rsid w:val="002466FF"/>
    <w:rsid w:val="00246769"/>
    <w:rsid w:val="0024688B"/>
    <w:rsid w:val="002469BC"/>
    <w:rsid w:val="002469FC"/>
    <w:rsid w:val="00246DE7"/>
    <w:rsid w:val="00246F2B"/>
    <w:rsid w:val="00247002"/>
    <w:rsid w:val="002470B4"/>
    <w:rsid w:val="00247145"/>
    <w:rsid w:val="0024722D"/>
    <w:rsid w:val="00247405"/>
    <w:rsid w:val="00247424"/>
    <w:rsid w:val="00247434"/>
    <w:rsid w:val="0024744D"/>
    <w:rsid w:val="00247507"/>
    <w:rsid w:val="00247733"/>
    <w:rsid w:val="0024776E"/>
    <w:rsid w:val="00247859"/>
    <w:rsid w:val="00247B37"/>
    <w:rsid w:val="00247B78"/>
    <w:rsid w:val="00247C03"/>
    <w:rsid w:val="00247C7E"/>
    <w:rsid w:val="00247DAB"/>
    <w:rsid w:val="00247FA0"/>
    <w:rsid w:val="00247FE7"/>
    <w:rsid w:val="002500AF"/>
    <w:rsid w:val="002500BA"/>
    <w:rsid w:val="00250126"/>
    <w:rsid w:val="0025015D"/>
    <w:rsid w:val="0025028F"/>
    <w:rsid w:val="0025038E"/>
    <w:rsid w:val="0025047A"/>
    <w:rsid w:val="00250506"/>
    <w:rsid w:val="00250819"/>
    <w:rsid w:val="002508ED"/>
    <w:rsid w:val="002508FD"/>
    <w:rsid w:val="00250961"/>
    <w:rsid w:val="00250A95"/>
    <w:rsid w:val="00250ACA"/>
    <w:rsid w:val="00250B1C"/>
    <w:rsid w:val="00250BB0"/>
    <w:rsid w:val="00250BE7"/>
    <w:rsid w:val="00250C90"/>
    <w:rsid w:val="00250D82"/>
    <w:rsid w:val="00250EC5"/>
    <w:rsid w:val="00250ECA"/>
    <w:rsid w:val="00250F21"/>
    <w:rsid w:val="00251134"/>
    <w:rsid w:val="002511C0"/>
    <w:rsid w:val="002512A4"/>
    <w:rsid w:val="00251352"/>
    <w:rsid w:val="00251523"/>
    <w:rsid w:val="00251582"/>
    <w:rsid w:val="0025159E"/>
    <w:rsid w:val="00251796"/>
    <w:rsid w:val="00251890"/>
    <w:rsid w:val="002519AC"/>
    <w:rsid w:val="00251CFB"/>
    <w:rsid w:val="00251D1C"/>
    <w:rsid w:val="00251F39"/>
    <w:rsid w:val="002520CA"/>
    <w:rsid w:val="0025211E"/>
    <w:rsid w:val="00252180"/>
    <w:rsid w:val="002522E2"/>
    <w:rsid w:val="0025240C"/>
    <w:rsid w:val="00252477"/>
    <w:rsid w:val="00252542"/>
    <w:rsid w:val="002525BD"/>
    <w:rsid w:val="002526B7"/>
    <w:rsid w:val="0025276A"/>
    <w:rsid w:val="002527EB"/>
    <w:rsid w:val="002528A6"/>
    <w:rsid w:val="00252DBD"/>
    <w:rsid w:val="00252E57"/>
    <w:rsid w:val="00252EF4"/>
    <w:rsid w:val="0025304E"/>
    <w:rsid w:val="00253255"/>
    <w:rsid w:val="002532BF"/>
    <w:rsid w:val="00253368"/>
    <w:rsid w:val="00253370"/>
    <w:rsid w:val="00253405"/>
    <w:rsid w:val="00253479"/>
    <w:rsid w:val="002535C0"/>
    <w:rsid w:val="0025364D"/>
    <w:rsid w:val="002536C7"/>
    <w:rsid w:val="0025370F"/>
    <w:rsid w:val="002539FB"/>
    <w:rsid w:val="00253AF8"/>
    <w:rsid w:val="00253CE9"/>
    <w:rsid w:val="00253D13"/>
    <w:rsid w:val="00253D61"/>
    <w:rsid w:val="00253D92"/>
    <w:rsid w:val="0025404C"/>
    <w:rsid w:val="00254139"/>
    <w:rsid w:val="0025417B"/>
    <w:rsid w:val="0025419E"/>
    <w:rsid w:val="002542CC"/>
    <w:rsid w:val="0025437B"/>
    <w:rsid w:val="00254380"/>
    <w:rsid w:val="002545D6"/>
    <w:rsid w:val="0025465C"/>
    <w:rsid w:val="00254719"/>
    <w:rsid w:val="002547E3"/>
    <w:rsid w:val="00254822"/>
    <w:rsid w:val="0025491E"/>
    <w:rsid w:val="0025499D"/>
    <w:rsid w:val="002549AF"/>
    <w:rsid w:val="002549BE"/>
    <w:rsid w:val="002549D7"/>
    <w:rsid w:val="002549E9"/>
    <w:rsid w:val="002549EE"/>
    <w:rsid w:val="00254B2E"/>
    <w:rsid w:val="00254C28"/>
    <w:rsid w:val="00254C90"/>
    <w:rsid w:val="00254E13"/>
    <w:rsid w:val="00254EAB"/>
    <w:rsid w:val="00254EE9"/>
    <w:rsid w:val="00254F38"/>
    <w:rsid w:val="00254FD1"/>
    <w:rsid w:val="00255024"/>
    <w:rsid w:val="00255032"/>
    <w:rsid w:val="002550F8"/>
    <w:rsid w:val="00255155"/>
    <w:rsid w:val="0025528C"/>
    <w:rsid w:val="00255352"/>
    <w:rsid w:val="002554A1"/>
    <w:rsid w:val="002555F4"/>
    <w:rsid w:val="0025561D"/>
    <w:rsid w:val="00255655"/>
    <w:rsid w:val="00255691"/>
    <w:rsid w:val="0025570A"/>
    <w:rsid w:val="00255772"/>
    <w:rsid w:val="0025578C"/>
    <w:rsid w:val="002557AF"/>
    <w:rsid w:val="00255841"/>
    <w:rsid w:val="00255A1E"/>
    <w:rsid w:val="00255AB7"/>
    <w:rsid w:val="00255B5A"/>
    <w:rsid w:val="00255C50"/>
    <w:rsid w:val="00255CA6"/>
    <w:rsid w:val="00255CDC"/>
    <w:rsid w:val="00255D95"/>
    <w:rsid w:val="00255E23"/>
    <w:rsid w:val="00255F18"/>
    <w:rsid w:val="0025613B"/>
    <w:rsid w:val="00256191"/>
    <w:rsid w:val="0025628A"/>
    <w:rsid w:val="002563B5"/>
    <w:rsid w:val="0025647C"/>
    <w:rsid w:val="002565F9"/>
    <w:rsid w:val="0025676E"/>
    <w:rsid w:val="002568B0"/>
    <w:rsid w:val="002569C5"/>
    <w:rsid w:val="00256A6D"/>
    <w:rsid w:val="00256AFD"/>
    <w:rsid w:val="00256B68"/>
    <w:rsid w:val="00256C02"/>
    <w:rsid w:val="00256DEF"/>
    <w:rsid w:val="00256E30"/>
    <w:rsid w:val="00256E32"/>
    <w:rsid w:val="00256E9B"/>
    <w:rsid w:val="00256EB8"/>
    <w:rsid w:val="00257279"/>
    <w:rsid w:val="0025763E"/>
    <w:rsid w:val="00257751"/>
    <w:rsid w:val="0025775D"/>
    <w:rsid w:val="00257802"/>
    <w:rsid w:val="00257AE8"/>
    <w:rsid w:val="00257CEC"/>
    <w:rsid w:val="00257D24"/>
    <w:rsid w:val="00257E9F"/>
    <w:rsid w:val="00257F3A"/>
    <w:rsid w:val="00257F8F"/>
    <w:rsid w:val="002601F3"/>
    <w:rsid w:val="00260238"/>
    <w:rsid w:val="00260315"/>
    <w:rsid w:val="00260458"/>
    <w:rsid w:val="0026052C"/>
    <w:rsid w:val="002605C6"/>
    <w:rsid w:val="0026062F"/>
    <w:rsid w:val="002607B1"/>
    <w:rsid w:val="0026082A"/>
    <w:rsid w:val="0026093B"/>
    <w:rsid w:val="00260A6F"/>
    <w:rsid w:val="00260AA3"/>
    <w:rsid w:val="00260B3E"/>
    <w:rsid w:val="00260B75"/>
    <w:rsid w:val="00260CAA"/>
    <w:rsid w:val="00260E20"/>
    <w:rsid w:val="00260E28"/>
    <w:rsid w:val="00260E5C"/>
    <w:rsid w:val="00260E67"/>
    <w:rsid w:val="002610B9"/>
    <w:rsid w:val="002610BF"/>
    <w:rsid w:val="00261117"/>
    <w:rsid w:val="002611CE"/>
    <w:rsid w:val="0026122E"/>
    <w:rsid w:val="0026131D"/>
    <w:rsid w:val="0026148A"/>
    <w:rsid w:val="002617F6"/>
    <w:rsid w:val="00261850"/>
    <w:rsid w:val="0026192C"/>
    <w:rsid w:val="00261940"/>
    <w:rsid w:val="00261986"/>
    <w:rsid w:val="00261A15"/>
    <w:rsid w:val="00261AAD"/>
    <w:rsid w:val="00261C0A"/>
    <w:rsid w:val="00261C2D"/>
    <w:rsid w:val="00261E2E"/>
    <w:rsid w:val="00261E6B"/>
    <w:rsid w:val="00261F54"/>
    <w:rsid w:val="002621AE"/>
    <w:rsid w:val="002622BF"/>
    <w:rsid w:val="002625BE"/>
    <w:rsid w:val="0026280D"/>
    <w:rsid w:val="0026282B"/>
    <w:rsid w:val="00262835"/>
    <w:rsid w:val="00262A66"/>
    <w:rsid w:val="00262A88"/>
    <w:rsid w:val="00262B41"/>
    <w:rsid w:val="00262E5A"/>
    <w:rsid w:val="0026300A"/>
    <w:rsid w:val="002630D5"/>
    <w:rsid w:val="0026340E"/>
    <w:rsid w:val="00263761"/>
    <w:rsid w:val="002638F4"/>
    <w:rsid w:val="00263936"/>
    <w:rsid w:val="00263AC5"/>
    <w:rsid w:val="00263AE0"/>
    <w:rsid w:val="00263C43"/>
    <w:rsid w:val="00263D22"/>
    <w:rsid w:val="00263DE6"/>
    <w:rsid w:val="00263DF9"/>
    <w:rsid w:val="00263ED7"/>
    <w:rsid w:val="00263EF9"/>
    <w:rsid w:val="00263F6B"/>
    <w:rsid w:val="002642A2"/>
    <w:rsid w:val="002643DE"/>
    <w:rsid w:val="0026455E"/>
    <w:rsid w:val="0026461F"/>
    <w:rsid w:val="00264679"/>
    <w:rsid w:val="00264715"/>
    <w:rsid w:val="002647AC"/>
    <w:rsid w:val="0026485C"/>
    <w:rsid w:val="00264909"/>
    <w:rsid w:val="0026498C"/>
    <w:rsid w:val="00264A5C"/>
    <w:rsid w:val="00264A94"/>
    <w:rsid w:val="00264B39"/>
    <w:rsid w:val="00264B7D"/>
    <w:rsid w:val="00264E0A"/>
    <w:rsid w:val="00264E49"/>
    <w:rsid w:val="00264E6C"/>
    <w:rsid w:val="00264FDA"/>
    <w:rsid w:val="00265011"/>
    <w:rsid w:val="00265091"/>
    <w:rsid w:val="002650CD"/>
    <w:rsid w:val="002651EF"/>
    <w:rsid w:val="002652A5"/>
    <w:rsid w:val="00265644"/>
    <w:rsid w:val="00265753"/>
    <w:rsid w:val="00265757"/>
    <w:rsid w:val="002657E1"/>
    <w:rsid w:val="002657F3"/>
    <w:rsid w:val="0026580A"/>
    <w:rsid w:val="002658DF"/>
    <w:rsid w:val="00265A24"/>
    <w:rsid w:val="00265ACE"/>
    <w:rsid w:val="00265B15"/>
    <w:rsid w:val="00265B23"/>
    <w:rsid w:val="00265B93"/>
    <w:rsid w:val="00265CD2"/>
    <w:rsid w:val="00265D6D"/>
    <w:rsid w:val="00265DFB"/>
    <w:rsid w:val="00266068"/>
    <w:rsid w:val="00266088"/>
    <w:rsid w:val="00266301"/>
    <w:rsid w:val="0026638A"/>
    <w:rsid w:val="002663BE"/>
    <w:rsid w:val="002664EF"/>
    <w:rsid w:val="00266544"/>
    <w:rsid w:val="002665A4"/>
    <w:rsid w:val="0026663F"/>
    <w:rsid w:val="0026669E"/>
    <w:rsid w:val="00266711"/>
    <w:rsid w:val="002668C7"/>
    <w:rsid w:val="00266911"/>
    <w:rsid w:val="00266EBB"/>
    <w:rsid w:val="00266EE7"/>
    <w:rsid w:val="00266F24"/>
    <w:rsid w:val="0026703E"/>
    <w:rsid w:val="002670AF"/>
    <w:rsid w:val="0026719E"/>
    <w:rsid w:val="002671FE"/>
    <w:rsid w:val="00267243"/>
    <w:rsid w:val="00267275"/>
    <w:rsid w:val="002672A1"/>
    <w:rsid w:val="00267306"/>
    <w:rsid w:val="0026757A"/>
    <w:rsid w:val="002675EA"/>
    <w:rsid w:val="002677B5"/>
    <w:rsid w:val="00267948"/>
    <w:rsid w:val="00267977"/>
    <w:rsid w:val="00267A4E"/>
    <w:rsid w:val="00267BD6"/>
    <w:rsid w:val="00267C48"/>
    <w:rsid w:val="00267CF7"/>
    <w:rsid w:val="00267E5B"/>
    <w:rsid w:val="00267F7E"/>
    <w:rsid w:val="00267FED"/>
    <w:rsid w:val="0027005C"/>
    <w:rsid w:val="0027013E"/>
    <w:rsid w:val="00270173"/>
    <w:rsid w:val="00270279"/>
    <w:rsid w:val="00270423"/>
    <w:rsid w:val="00270629"/>
    <w:rsid w:val="002706DA"/>
    <w:rsid w:val="002706EB"/>
    <w:rsid w:val="0027088F"/>
    <w:rsid w:val="00270AEA"/>
    <w:rsid w:val="00270B39"/>
    <w:rsid w:val="00270B5B"/>
    <w:rsid w:val="00270B99"/>
    <w:rsid w:val="00270BDE"/>
    <w:rsid w:val="00270CC5"/>
    <w:rsid w:val="00270D00"/>
    <w:rsid w:val="00270E3D"/>
    <w:rsid w:val="00270E46"/>
    <w:rsid w:val="002712D9"/>
    <w:rsid w:val="0027133F"/>
    <w:rsid w:val="00271416"/>
    <w:rsid w:val="0027164A"/>
    <w:rsid w:val="002716B6"/>
    <w:rsid w:val="00271786"/>
    <w:rsid w:val="002717B1"/>
    <w:rsid w:val="002717DF"/>
    <w:rsid w:val="002717F4"/>
    <w:rsid w:val="002718C3"/>
    <w:rsid w:val="002718CA"/>
    <w:rsid w:val="002718CF"/>
    <w:rsid w:val="00271AE9"/>
    <w:rsid w:val="00271B17"/>
    <w:rsid w:val="00271C33"/>
    <w:rsid w:val="00271C7F"/>
    <w:rsid w:val="00271D68"/>
    <w:rsid w:val="00271F12"/>
    <w:rsid w:val="0027216A"/>
    <w:rsid w:val="002722D0"/>
    <w:rsid w:val="002722D6"/>
    <w:rsid w:val="00272304"/>
    <w:rsid w:val="00272327"/>
    <w:rsid w:val="00272512"/>
    <w:rsid w:val="00272775"/>
    <w:rsid w:val="002727A7"/>
    <w:rsid w:val="00272967"/>
    <w:rsid w:val="002729B1"/>
    <w:rsid w:val="00272A1A"/>
    <w:rsid w:val="00272A8B"/>
    <w:rsid w:val="00272AEB"/>
    <w:rsid w:val="00272B41"/>
    <w:rsid w:val="00272BAA"/>
    <w:rsid w:val="00272BAE"/>
    <w:rsid w:val="00272C06"/>
    <w:rsid w:val="00272C74"/>
    <w:rsid w:val="00272CE0"/>
    <w:rsid w:val="00272D25"/>
    <w:rsid w:val="00272D37"/>
    <w:rsid w:val="00272D5F"/>
    <w:rsid w:val="00272D75"/>
    <w:rsid w:val="00272DE0"/>
    <w:rsid w:val="0027300D"/>
    <w:rsid w:val="0027301A"/>
    <w:rsid w:val="0027320C"/>
    <w:rsid w:val="0027322D"/>
    <w:rsid w:val="00273236"/>
    <w:rsid w:val="00273466"/>
    <w:rsid w:val="0027350E"/>
    <w:rsid w:val="0027366D"/>
    <w:rsid w:val="00273828"/>
    <w:rsid w:val="002738DC"/>
    <w:rsid w:val="00273B51"/>
    <w:rsid w:val="00273B76"/>
    <w:rsid w:val="00273C1E"/>
    <w:rsid w:val="00273CAA"/>
    <w:rsid w:val="00273ECE"/>
    <w:rsid w:val="00273F5C"/>
    <w:rsid w:val="00273F88"/>
    <w:rsid w:val="002740E1"/>
    <w:rsid w:val="0027418A"/>
    <w:rsid w:val="002741C1"/>
    <w:rsid w:val="00274236"/>
    <w:rsid w:val="0027424B"/>
    <w:rsid w:val="002742D6"/>
    <w:rsid w:val="00274304"/>
    <w:rsid w:val="0027458C"/>
    <w:rsid w:val="00274887"/>
    <w:rsid w:val="00274AB3"/>
    <w:rsid w:val="00274B32"/>
    <w:rsid w:val="00274B67"/>
    <w:rsid w:val="00274D1F"/>
    <w:rsid w:val="00274FE9"/>
    <w:rsid w:val="002750EC"/>
    <w:rsid w:val="002750FC"/>
    <w:rsid w:val="002751F0"/>
    <w:rsid w:val="002752F5"/>
    <w:rsid w:val="0027533A"/>
    <w:rsid w:val="00275419"/>
    <w:rsid w:val="00275420"/>
    <w:rsid w:val="002754DE"/>
    <w:rsid w:val="00275571"/>
    <w:rsid w:val="002756BD"/>
    <w:rsid w:val="002757B2"/>
    <w:rsid w:val="0027585B"/>
    <w:rsid w:val="00275986"/>
    <w:rsid w:val="0027599F"/>
    <w:rsid w:val="00275AD8"/>
    <w:rsid w:val="00275C12"/>
    <w:rsid w:val="00275D63"/>
    <w:rsid w:val="00275DC6"/>
    <w:rsid w:val="00275EB3"/>
    <w:rsid w:val="00276137"/>
    <w:rsid w:val="00276144"/>
    <w:rsid w:val="00276268"/>
    <w:rsid w:val="002764D4"/>
    <w:rsid w:val="002765A0"/>
    <w:rsid w:val="0027663A"/>
    <w:rsid w:val="0027669E"/>
    <w:rsid w:val="002766C3"/>
    <w:rsid w:val="00276860"/>
    <w:rsid w:val="00276871"/>
    <w:rsid w:val="0027694D"/>
    <w:rsid w:val="002769A7"/>
    <w:rsid w:val="002769C1"/>
    <w:rsid w:val="00276A65"/>
    <w:rsid w:val="00276A95"/>
    <w:rsid w:val="00276B6F"/>
    <w:rsid w:val="00276D73"/>
    <w:rsid w:val="00276EDD"/>
    <w:rsid w:val="00276F98"/>
    <w:rsid w:val="002770CD"/>
    <w:rsid w:val="0027724D"/>
    <w:rsid w:val="00277379"/>
    <w:rsid w:val="0027761B"/>
    <w:rsid w:val="0027779B"/>
    <w:rsid w:val="00277872"/>
    <w:rsid w:val="002778C0"/>
    <w:rsid w:val="00277A27"/>
    <w:rsid w:val="00277A39"/>
    <w:rsid w:val="00277A85"/>
    <w:rsid w:val="00277ABE"/>
    <w:rsid w:val="00277B15"/>
    <w:rsid w:val="00277B83"/>
    <w:rsid w:val="00277DC9"/>
    <w:rsid w:val="00277FD4"/>
    <w:rsid w:val="0028011C"/>
    <w:rsid w:val="0028018A"/>
    <w:rsid w:val="002801EC"/>
    <w:rsid w:val="00280205"/>
    <w:rsid w:val="002805BE"/>
    <w:rsid w:val="002806AB"/>
    <w:rsid w:val="0028070C"/>
    <w:rsid w:val="00280872"/>
    <w:rsid w:val="00280873"/>
    <w:rsid w:val="00280DD6"/>
    <w:rsid w:val="00280E0A"/>
    <w:rsid w:val="002811F3"/>
    <w:rsid w:val="002813CC"/>
    <w:rsid w:val="002813DA"/>
    <w:rsid w:val="002817FA"/>
    <w:rsid w:val="00281986"/>
    <w:rsid w:val="00281A33"/>
    <w:rsid w:val="00281A6C"/>
    <w:rsid w:val="00281C54"/>
    <w:rsid w:val="00281DB6"/>
    <w:rsid w:val="00281ED0"/>
    <w:rsid w:val="00282008"/>
    <w:rsid w:val="002821B0"/>
    <w:rsid w:val="00282204"/>
    <w:rsid w:val="00282228"/>
    <w:rsid w:val="00282308"/>
    <w:rsid w:val="00282311"/>
    <w:rsid w:val="002826B3"/>
    <w:rsid w:val="002826CE"/>
    <w:rsid w:val="002827A3"/>
    <w:rsid w:val="00282C16"/>
    <w:rsid w:val="00282CF1"/>
    <w:rsid w:val="0028302D"/>
    <w:rsid w:val="00283158"/>
    <w:rsid w:val="002831D9"/>
    <w:rsid w:val="00283286"/>
    <w:rsid w:val="002832F4"/>
    <w:rsid w:val="0028362B"/>
    <w:rsid w:val="002836DA"/>
    <w:rsid w:val="002836DD"/>
    <w:rsid w:val="0028387B"/>
    <w:rsid w:val="002838AF"/>
    <w:rsid w:val="002839C4"/>
    <w:rsid w:val="00283A82"/>
    <w:rsid w:val="00283C97"/>
    <w:rsid w:val="00283DBF"/>
    <w:rsid w:val="00283E36"/>
    <w:rsid w:val="00283F40"/>
    <w:rsid w:val="00284128"/>
    <w:rsid w:val="002841DD"/>
    <w:rsid w:val="00284225"/>
    <w:rsid w:val="00284380"/>
    <w:rsid w:val="0028439D"/>
    <w:rsid w:val="00284482"/>
    <w:rsid w:val="002844F3"/>
    <w:rsid w:val="002845DB"/>
    <w:rsid w:val="00284624"/>
    <w:rsid w:val="00284B5A"/>
    <w:rsid w:val="00284C85"/>
    <w:rsid w:val="002850A9"/>
    <w:rsid w:val="00285359"/>
    <w:rsid w:val="00285372"/>
    <w:rsid w:val="002853DC"/>
    <w:rsid w:val="00285463"/>
    <w:rsid w:val="002854DB"/>
    <w:rsid w:val="002856C3"/>
    <w:rsid w:val="00285759"/>
    <w:rsid w:val="00285788"/>
    <w:rsid w:val="00285879"/>
    <w:rsid w:val="00285891"/>
    <w:rsid w:val="0028596A"/>
    <w:rsid w:val="00285978"/>
    <w:rsid w:val="00285AD5"/>
    <w:rsid w:val="00285C12"/>
    <w:rsid w:val="00285EB5"/>
    <w:rsid w:val="0028600F"/>
    <w:rsid w:val="0028604C"/>
    <w:rsid w:val="00286141"/>
    <w:rsid w:val="0028619E"/>
    <w:rsid w:val="002862F6"/>
    <w:rsid w:val="0028631C"/>
    <w:rsid w:val="00286492"/>
    <w:rsid w:val="002864CC"/>
    <w:rsid w:val="002865B4"/>
    <w:rsid w:val="00286672"/>
    <w:rsid w:val="0028696F"/>
    <w:rsid w:val="00286A46"/>
    <w:rsid w:val="00286A8C"/>
    <w:rsid w:val="00286AEB"/>
    <w:rsid w:val="00286BC7"/>
    <w:rsid w:val="00286C27"/>
    <w:rsid w:val="00286FA6"/>
    <w:rsid w:val="00287045"/>
    <w:rsid w:val="00287151"/>
    <w:rsid w:val="00287205"/>
    <w:rsid w:val="00287251"/>
    <w:rsid w:val="002873BD"/>
    <w:rsid w:val="002874A3"/>
    <w:rsid w:val="002874C5"/>
    <w:rsid w:val="002875DF"/>
    <w:rsid w:val="0028768A"/>
    <w:rsid w:val="00287857"/>
    <w:rsid w:val="00287859"/>
    <w:rsid w:val="00287986"/>
    <w:rsid w:val="00287BA3"/>
    <w:rsid w:val="00287DE1"/>
    <w:rsid w:val="00287E2A"/>
    <w:rsid w:val="00287E5C"/>
    <w:rsid w:val="00287EA6"/>
    <w:rsid w:val="00287F12"/>
    <w:rsid w:val="00287F54"/>
    <w:rsid w:val="00287F9C"/>
    <w:rsid w:val="002901B8"/>
    <w:rsid w:val="00290288"/>
    <w:rsid w:val="002902F9"/>
    <w:rsid w:val="00290443"/>
    <w:rsid w:val="002904C4"/>
    <w:rsid w:val="0029051B"/>
    <w:rsid w:val="00290ACA"/>
    <w:rsid w:val="00290AE0"/>
    <w:rsid w:val="00290C99"/>
    <w:rsid w:val="0029107E"/>
    <w:rsid w:val="00291091"/>
    <w:rsid w:val="00291170"/>
    <w:rsid w:val="002913DD"/>
    <w:rsid w:val="002913E2"/>
    <w:rsid w:val="00291484"/>
    <w:rsid w:val="00291513"/>
    <w:rsid w:val="002915D3"/>
    <w:rsid w:val="0029174E"/>
    <w:rsid w:val="00291752"/>
    <w:rsid w:val="00291A46"/>
    <w:rsid w:val="00291B1A"/>
    <w:rsid w:val="00291BB2"/>
    <w:rsid w:val="00291BF9"/>
    <w:rsid w:val="00291E1E"/>
    <w:rsid w:val="00291E22"/>
    <w:rsid w:val="00291E44"/>
    <w:rsid w:val="00291FA6"/>
    <w:rsid w:val="0029218B"/>
    <w:rsid w:val="002921AA"/>
    <w:rsid w:val="00292206"/>
    <w:rsid w:val="002922EC"/>
    <w:rsid w:val="0029238B"/>
    <w:rsid w:val="002923B3"/>
    <w:rsid w:val="00292423"/>
    <w:rsid w:val="0029258D"/>
    <w:rsid w:val="002925FE"/>
    <w:rsid w:val="0029260C"/>
    <w:rsid w:val="00292650"/>
    <w:rsid w:val="0029271F"/>
    <w:rsid w:val="0029276D"/>
    <w:rsid w:val="00292A2A"/>
    <w:rsid w:val="00292A72"/>
    <w:rsid w:val="00292A95"/>
    <w:rsid w:val="00292B43"/>
    <w:rsid w:val="00292DE7"/>
    <w:rsid w:val="00293076"/>
    <w:rsid w:val="00293164"/>
    <w:rsid w:val="002933AE"/>
    <w:rsid w:val="00293493"/>
    <w:rsid w:val="002934F1"/>
    <w:rsid w:val="002935F9"/>
    <w:rsid w:val="0029365C"/>
    <w:rsid w:val="00293735"/>
    <w:rsid w:val="002937A6"/>
    <w:rsid w:val="00293855"/>
    <w:rsid w:val="00293909"/>
    <w:rsid w:val="00293A47"/>
    <w:rsid w:val="00293A85"/>
    <w:rsid w:val="00293AB9"/>
    <w:rsid w:val="00293DF7"/>
    <w:rsid w:val="00293DFE"/>
    <w:rsid w:val="00293ED0"/>
    <w:rsid w:val="00293F5D"/>
    <w:rsid w:val="00293FDE"/>
    <w:rsid w:val="00294000"/>
    <w:rsid w:val="00294294"/>
    <w:rsid w:val="002942C9"/>
    <w:rsid w:val="00294328"/>
    <w:rsid w:val="002944F6"/>
    <w:rsid w:val="002948D0"/>
    <w:rsid w:val="002949B5"/>
    <w:rsid w:val="00294AA9"/>
    <w:rsid w:val="002950B0"/>
    <w:rsid w:val="00295268"/>
    <w:rsid w:val="002952DB"/>
    <w:rsid w:val="002952E8"/>
    <w:rsid w:val="00295310"/>
    <w:rsid w:val="002953AF"/>
    <w:rsid w:val="00295418"/>
    <w:rsid w:val="0029544F"/>
    <w:rsid w:val="0029549B"/>
    <w:rsid w:val="002956DF"/>
    <w:rsid w:val="0029582E"/>
    <w:rsid w:val="002958A3"/>
    <w:rsid w:val="00295F10"/>
    <w:rsid w:val="00296073"/>
    <w:rsid w:val="00296104"/>
    <w:rsid w:val="0029634C"/>
    <w:rsid w:val="002963B4"/>
    <w:rsid w:val="002963CB"/>
    <w:rsid w:val="00296495"/>
    <w:rsid w:val="0029681D"/>
    <w:rsid w:val="00296972"/>
    <w:rsid w:val="00296AD5"/>
    <w:rsid w:val="00296D98"/>
    <w:rsid w:val="00296E37"/>
    <w:rsid w:val="00296F1B"/>
    <w:rsid w:val="002970D0"/>
    <w:rsid w:val="0029716F"/>
    <w:rsid w:val="002976CD"/>
    <w:rsid w:val="002978B8"/>
    <w:rsid w:val="0029792A"/>
    <w:rsid w:val="00297B5B"/>
    <w:rsid w:val="00297E03"/>
    <w:rsid w:val="00297FE7"/>
    <w:rsid w:val="002A0134"/>
    <w:rsid w:val="002A0319"/>
    <w:rsid w:val="002A03E9"/>
    <w:rsid w:val="002A03FB"/>
    <w:rsid w:val="002A0547"/>
    <w:rsid w:val="002A067C"/>
    <w:rsid w:val="002A0927"/>
    <w:rsid w:val="002A0949"/>
    <w:rsid w:val="002A0B34"/>
    <w:rsid w:val="002A0B95"/>
    <w:rsid w:val="002A0C66"/>
    <w:rsid w:val="002A0C89"/>
    <w:rsid w:val="002A0D8C"/>
    <w:rsid w:val="002A0DF8"/>
    <w:rsid w:val="002A1173"/>
    <w:rsid w:val="002A11FA"/>
    <w:rsid w:val="002A11FD"/>
    <w:rsid w:val="002A1359"/>
    <w:rsid w:val="002A152C"/>
    <w:rsid w:val="002A16CD"/>
    <w:rsid w:val="002A1958"/>
    <w:rsid w:val="002A19D0"/>
    <w:rsid w:val="002A1A3C"/>
    <w:rsid w:val="002A1DB9"/>
    <w:rsid w:val="002A2014"/>
    <w:rsid w:val="002A2241"/>
    <w:rsid w:val="002A22D1"/>
    <w:rsid w:val="002A241F"/>
    <w:rsid w:val="002A2507"/>
    <w:rsid w:val="002A2601"/>
    <w:rsid w:val="002A262B"/>
    <w:rsid w:val="002A27A5"/>
    <w:rsid w:val="002A2825"/>
    <w:rsid w:val="002A28CC"/>
    <w:rsid w:val="002A2957"/>
    <w:rsid w:val="002A29C1"/>
    <w:rsid w:val="002A2B89"/>
    <w:rsid w:val="002A2BBB"/>
    <w:rsid w:val="002A2C2A"/>
    <w:rsid w:val="002A2D33"/>
    <w:rsid w:val="002A2E41"/>
    <w:rsid w:val="002A3136"/>
    <w:rsid w:val="002A31E9"/>
    <w:rsid w:val="002A3242"/>
    <w:rsid w:val="002A328A"/>
    <w:rsid w:val="002A337C"/>
    <w:rsid w:val="002A3570"/>
    <w:rsid w:val="002A35BA"/>
    <w:rsid w:val="002A373A"/>
    <w:rsid w:val="002A375E"/>
    <w:rsid w:val="002A387D"/>
    <w:rsid w:val="002A3AC5"/>
    <w:rsid w:val="002A3C31"/>
    <w:rsid w:val="002A3C7E"/>
    <w:rsid w:val="002A3E9C"/>
    <w:rsid w:val="002A409E"/>
    <w:rsid w:val="002A4273"/>
    <w:rsid w:val="002A4704"/>
    <w:rsid w:val="002A4716"/>
    <w:rsid w:val="002A48F4"/>
    <w:rsid w:val="002A4922"/>
    <w:rsid w:val="002A49C1"/>
    <w:rsid w:val="002A49EF"/>
    <w:rsid w:val="002A4A72"/>
    <w:rsid w:val="002A4AA9"/>
    <w:rsid w:val="002A4B13"/>
    <w:rsid w:val="002A4D8C"/>
    <w:rsid w:val="002A4D9F"/>
    <w:rsid w:val="002A4FAA"/>
    <w:rsid w:val="002A4FBD"/>
    <w:rsid w:val="002A5191"/>
    <w:rsid w:val="002A5274"/>
    <w:rsid w:val="002A52E7"/>
    <w:rsid w:val="002A5501"/>
    <w:rsid w:val="002A556C"/>
    <w:rsid w:val="002A586F"/>
    <w:rsid w:val="002A5939"/>
    <w:rsid w:val="002A5974"/>
    <w:rsid w:val="002A5A9F"/>
    <w:rsid w:val="002A5AFA"/>
    <w:rsid w:val="002A5BAE"/>
    <w:rsid w:val="002A5BDB"/>
    <w:rsid w:val="002A5C92"/>
    <w:rsid w:val="002A5EF9"/>
    <w:rsid w:val="002A602E"/>
    <w:rsid w:val="002A6072"/>
    <w:rsid w:val="002A61B4"/>
    <w:rsid w:val="002A62EB"/>
    <w:rsid w:val="002A645E"/>
    <w:rsid w:val="002A654C"/>
    <w:rsid w:val="002A67E4"/>
    <w:rsid w:val="002A684B"/>
    <w:rsid w:val="002A68AB"/>
    <w:rsid w:val="002A6BD1"/>
    <w:rsid w:val="002A6BF7"/>
    <w:rsid w:val="002A6D6D"/>
    <w:rsid w:val="002A6DC7"/>
    <w:rsid w:val="002A6F35"/>
    <w:rsid w:val="002A7112"/>
    <w:rsid w:val="002A7574"/>
    <w:rsid w:val="002A7661"/>
    <w:rsid w:val="002A76AF"/>
    <w:rsid w:val="002A7754"/>
    <w:rsid w:val="002A7769"/>
    <w:rsid w:val="002A777C"/>
    <w:rsid w:val="002A7789"/>
    <w:rsid w:val="002A77D8"/>
    <w:rsid w:val="002A7C06"/>
    <w:rsid w:val="002B002F"/>
    <w:rsid w:val="002B00D5"/>
    <w:rsid w:val="002B00DC"/>
    <w:rsid w:val="002B02CF"/>
    <w:rsid w:val="002B03A1"/>
    <w:rsid w:val="002B0463"/>
    <w:rsid w:val="002B04DF"/>
    <w:rsid w:val="002B067D"/>
    <w:rsid w:val="002B068F"/>
    <w:rsid w:val="002B0702"/>
    <w:rsid w:val="002B092D"/>
    <w:rsid w:val="002B09C9"/>
    <w:rsid w:val="002B09E2"/>
    <w:rsid w:val="002B0ACA"/>
    <w:rsid w:val="002B0AFB"/>
    <w:rsid w:val="002B0BE7"/>
    <w:rsid w:val="002B0C2E"/>
    <w:rsid w:val="002B0CFC"/>
    <w:rsid w:val="002B0E44"/>
    <w:rsid w:val="002B0F18"/>
    <w:rsid w:val="002B109E"/>
    <w:rsid w:val="002B1127"/>
    <w:rsid w:val="002B139F"/>
    <w:rsid w:val="002B144C"/>
    <w:rsid w:val="002B1600"/>
    <w:rsid w:val="002B1631"/>
    <w:rsid w:val="002B17B1"/>
    <w:rsid w:val="002B18AA"/>
    <w:rsid w:val="002B1918"/>
    <w:rsid w:val="002B19A8"/>
    <w:rsid w:val="002B1C38"/>
    <w:rsid w:val="002B1C5F"/>
    <w:rsid w:val="002B1D2C"/>
    <w:rsid w:val="002B1D68"/>
    <w:rsid w:val="002B1EF4"/>
    <w:rsid w:val="002B210B"/>
    <w:rsid w:val="002B215D"/>
    <w:rsid w:val="002B22FF"/>
    <w:rsid w:val="002B239E"/>
    <w:rsid w:val="002B2661"/>
    <w:rsid w:val="002B2780"/>
    <w:rsid w:val="002B27C3"/>
    <w:rsid w:val="002B28AD"/>
    <w:rsid w:val="002B2BF4"/>
    <w:rsid w:val="002B2DA6"/>
    <w:rsid w:val="002B2EB7"/>
    <w:rsid w:val="002B2F10"/>
    <w:rsid w:val="002B3027"/>
    <w:rsid w:val="002B3400"/>
    <w:rsid w:val="002B37D8"/>
    <w:rsid w:val="002B3879"/>
    <w:rsid w:val="002B3891"/>
    <w:rsid w:val="002B38FE"/>
    <w:rsid w:val="002B3A64"/>
    <w:rsid w:val="002B3A91"/>
    <w:rsid w:val="002B3B6A"/>
    <w:rsid w:val="002B3C00"/>
    <w:rsid w:val="002B3C1C"/>
    <w:rsid w:val="002B3CB6"/>
    <w:rsid w:val="002B3CCF"/>
    <w:rsid w:val="002B3CE7"/>
    <w:rsid w:val="002B3DCD"/>
    <w:rsid w:val="002B3DD4"/>
    <w:rsid w:val="002B3EF6"/>
    <w:rsid w:val="002B41E1"/>
    <w:rsid w:val="002B42B0"/>
    <w:rsid w:val="002B4308"/>
    <w:rsid w:val="002B430E"/>
    <w:rsid w:val="002B4316"/>
    <w:rsid w:val="002B449A"/>
    <w:rsid w:val="002B44BD"/>
    <w:rsid w:val="002B4570"/>
    <w:rsid w:val="002B45B0"/>
    <w:rsid w:val="002B4690"/>
    <w:rsid w:val="002B46D6"/>
    <w:rsid w:val="002B4795"/>
    <w:rsid w:val="002B4805"/>
    <w:rsid w:val="002B4815"/>
    <w:rsid w:val="002B491A"/>
    <w:rsid w:val="002B4923"/>
    <w:rsid w:val="002B4B71"/>
    <w:rsid w:val="002B4D7A"/>
    <w:rsid w:val="002B4DC2"/>
    <w:rsid w:val="002B4EED"/>
    <w:rsid w:val="002B4F14"/>
    <w:rsid w:val="002B4FF5"/>
    <w:rsid w:val="002B516E"/>
    <w:rsid w:val="002B51CC"/>
    <w:rsid w:val="002B53BF"/>
    <w:rsid w:val="002B54B2"/>
    <w:rsid w:val="002B555B"/>
    <w:rsid w:val="002B5713"/>
    <w:rsid w:val="002B5875"/>
    <w:rsid w:val="002B59D2"/>
    <w:rsid w:val="002B5B84"/>
    <w:rsid w:val="002B5D40"/>
    <w:rsid w:val="002B5E24"/>
    <w:rsid w:val="002B5ED4"/>
    <w:rsid w:val="002B5F6E"/>
    <w:rsid w:val="002B6341"/>
    <w:rsid w:val="002B635A"/>
    <w:rsid w:val="002B6467"/>
    <w:rsid w:val="002B64F6"/>
    <w:rsid w:val="002B6528"/>
    <w:rsid w:val="002B6535"/>
    <w:rsid w:val="002B65AD"/>
    <w:rsid w:val="002B67BE"/>
    <w:rsid w:val="002B67F6"/>
    <w:rsid w:val="002B69AC"/>
    <w:rsid w:val="002B69F2"/>
    <w:rsid w:val="002B6C17"/>
    <w:rsid w:val="002B6C3F"/>
    <w:rsid w:val="002B6CDC"/>
    <w:rsid w:val="002B6DC6"/>
    <w:rsid w:val="002B6F33"/>
    <w:rsid w:val="002B7094"/>
    <w:rsid w:val="002B738A"/>
    <w:rsid w:val="002B7467"/>
    <w:rsid w:val="002B7531"/>
    <w:rsid w:val="002B75F9"/>
    <w:rsid w:val="002B760A"/>
    <w:rsid w:val="002B764A"/>
    <w:rsid w:val="002B77F6"/>
    <w:rsid w:val="002B79C1"/>
    <w:rsid w:val="002B7A82"/>
    <w:rsid w:val="002B7A86"/>
    <w:rsid w:val="002B7ABC"/>
    <w:rsid w:val="002B7BE4"/>
    <w:rsid w:val="002B7C40"/>
    <w:rsid w:val="002B7EE7"/>
    <w:rsid w:val="002C0091"/>
    <w:rsid w:val="002C0094"/>
    <w:rsid w:val="002C00B4"/>
    <w:rsid w:val="002C02B5"/>
    <w:rsid w:val="002C03EB"/>
    <w:rsid w:val="002C04E8"/>
    <w:rsid w:val="002C0505"/>
    <w:rsid w:val="002C060B"/>
    <w:rsid w:val="002C082C"/>
    <w:rsid w:val="002C09C1"/>
    <w:rsid w:val="002C0ADE"/>
    <w:rsid w:val="002C0C70"/>
    <w:rsid w:val="002C0CFE"/>
    <w:rsid w:val="002C0FAF"/>
    <w:rsid w:val="002C100B"/>
    <w:rsid w:val="002C115C"/>
    <w:rsid w:val="002C134A"/>
    <w:rsid w:val="002C1361"/>
    <w:rsid w:val="002C1687"/>
    <w:rsid w:val="002C1822"/>
    <w:rsid w:val="002C1885"/>
    <w:rsid w:val="002C18D8"/>
    <w:rsid w:val="002C194A"/>
    <w:rsid w:val="002C19A6"/>
    <w:rsid w:val="002C1A05"/>
    <w:rsid w:val="002C1B47"/>
    <w:rsid w:val="002C1C6E"/>
    <w:rsid w:val="002C1D5C"/>
    <w:rsid w:val="002C1FAA"/>
    <w:rsid w:val="002C2027"/>
    <w:rsid w:val="002C2118"/>
    <w:rsid w:val="002C2193"/>
    <w:rsid w:val="002C234E"/>
    <w:rsid w:val="002C2389"/>
    <w:rsid w:val="002C23E3"/>
    <w:rsid w:val="002C23F6"/>
    <w:rsid w:val="002C24BC"/>
    <w:rsid w:val="002C259D"/>
    <w:rsid w:val="002C2941"/>
    <w:rsid w:val="002C2B9F"/>
    <w:rsid w:val="002C2BFA"/>
    <w:rsid w:val="002C2C3C"/>
    <w:rsid w:val="002C2C7F"/>
    <w:rsid w:val="002C2CBE"/>
    <w:rsid w:val="002C2DCA"/>
    <w:rsid w:val="002C2E46"/>
    <w:rsid w:val="002C2EBA"/>
    <w:rsid w:val="002C3359"/>
    <w:rsid w:val="002C3562"/>
    <w:rsid w:val="002C3600"/>
    <w:rsid w:val="002C3681"/>
    <w:rsid w:val="002C36D5"/>
    <w:rsid w:val="002C376C"/>
    <w:rsid w:val="002C3847"/>
    <w:rsid w:val="002C39DF"/>
    <w:rsid w:val="002C3A50"/>
    <w:rsid w:val="002C3E67"/>
    <w:rsid w:val="002C3F0A"/>
    <w:rsid w:val="002C3F8F"/>
    <w:rsid w:val="002C402A"/>
    <w:rsid w:val="002C452B"/>
    <w:rsid w:val="002C48B6"/>
    <w:rsid w:val="002C4A38"/>
    <w:rsid w:val="002C4B2B"/>
    <w:rsid w:val="002C4B33"/>
    <w:rsid w:val="002C4BE7"/>
    <w:rsid w:val="002C4CF6"/>
    <w:rsid w:val="002C4EED"/>
    <w:rsid w:val="002C5214"/>
    <w:rsid w:val="002C5385"/>
    <w:rsid w:val="002C5428"/>
    <w:rsid w:val="002C5431"/>
    <w:rsid w:val="002C5528"/>
    <w:rsid w:val="002C5599"/>
    <w:rsid w:val="002C5736"/>
    <w:rsid w:val="002C575F"/>
    <w:rsid w:val="002C57D1"/>
    <w:rsid w:val="002C588D"/>
    <w:rsid w:val="002C5A70"/>
    <w:rsid w:val="002C5AA2"/>
    <w:rsid w:val="002C5BE7"/>
    <w:rsid w:val="002C5C8A"/>
    <w:rsid w:val="002C5D6F"/>
    <w:rsid w:val="002C5D98"/>
    <w:rsid w:val="002C5DF2"/>
    <w:rsid w:val="002C5EEE"/>
    <w:rsid w:val="002C5F76"/>
    <w:rsid w:val="002C6055"/>
    <w:rsid w:val="002C60F7"/>
    <w:rsid w:val="002C62CB"/>
    <w:rsid w:val="002C64BD"/>
    <w:rsid w:val="002C67F2"/>
    <w:rsid w:val="002C68E3"/>
    <w:rsid w:val="002C6AEE"/>
    <w:rsid w:val="002C6B4D"/>
    <w:rsid w:val="002C6CE4"/>
    <w:rsid w:val="002C6DD1"/>
    <w:rsid w:val="002C6DF2"/>
    <w:rsid w:val="002C7010"/>
    <w:rsid w:val="002C7086"/>
    <w:rsid w:val="002C71D3"/>
    <w:rsid w:val="002C71F3"/>
    <w:rsid w:val="002C7319"/>
    <w:rsid w:val="002C7606"/>
    <w:rsid w:val="002C7769"/>
    <w:rsid w:val="002C780C"/>
    <w:rsid w:val="002C7977"/>
    <w:rsid w:val="002C7BE0"/>
    <w:rsid w:val="002C7CA8"/>
    <w:rsid w:val="002C7D5B"/>
    <w:rsid w:val="002C7D83"/>
    <w:rsid w:val="002C7E49"/>
    <w:rsid w:val="002D007D"/>
    <w:rsid w:val="002D00D7"/>
    <w:rsid w:val="002D00E4"/>
    <w:rsid w:val="002D01DF"/>
    <w:rsid w:val="002D0212"/>
    <w:rsid w:val="002D04E8"/>
    <w:rsid w:val="002D0781"/>
    <w:rsid w:val="002D0822"/>
    <w:rsid w:val="002D083C"/>
    <w:rsid w:val="002D0901"/>
    <w:rsid w:val="002D0A8E"/>
    <w:rsid w:val="002D0AC7"/>
    <w:rsid w:val="002D0B66"/>
    <w:rsid w:val="002D0BD8"/>
    <w:rsid w:val="002D0C14"/>
    <w:rsid w:val="002D0C19"/>
    <w:rsid w:val="002D0DF2"/>
    <w:rsid w:val="002D0F4A"/>
    <w:rsid w:val="002D100F"/>
    <w:rsid w:val="002D1111"/>
    <w:rsid w:val="002D1201"/>
    <w:rsid w:val="002D140F"/>
    <w:rsid w:val="002D146E"/>
    <w:rsid w:val="002D14AC"/>
    <w:rsid w:val="002D1674"/>
    <w:rsid w:val="002D175E"/>
    <w:rsid w:val="002D185F"/>
    <w:rsid w:val="002D18B5"/>
    <w:rsid w:val="002D1A0F"/>
    <w:rsid w:val="002D1ADC"/>
    <w:rsid w:val="002D1AE8"/>
    <w:rsid w:val="002D1DD8"/>
    <w:rsid w:val="002D2284"/>
    <w:rsid w:val="002D22C8"/>
    <w:rsid w:val="002D24C5"/>
    <w:rsid w:val="002D27F0"/>
    <w:rsid w:val="002D2801"/>
    <w:rsid w:val="002D292D"/>
    <w:rsid w:val="002D29BF"/>
    <w:rsid w:val="002D2AA8"/>
    <w:rsid w:val="002D2B4E"/>
    <w:rsid w:val="002D2D0E"/>
    <w:rsid w:val="002D2FFD"/>
    <w:rsid w:val="002D308F"/>
    <w:rsid w:val="002D3388"/>
    <w:rsid w:val="002D33B1"/>
    <w:rsid w:val="002D3441"/>
    <w:rsid w:val="002D34B4"/>
    <w:rsid w:val="002D34E8"/>
    <w:rsid w:val="002D36D1"/>
    <w:rsid w:val="002D3733"/>
    <w:rsid w:val="002D38BB"/>
    <w:rsid w:val="002D3906"/>
    <w:rsid w:val="002D394B"/>
    <w:rsid w:val="002D39AE"/>
    <w:rsid w:val="002D39F2"/>
    <w:rsid w:val="002D3B37"/>
    <w:rsid w:val="002D3CA9"/>
    <w:rsid w:val="002D3D19"/>
    <w:rsid w:val="002D3D2B"/>
    <w:rsid w:val="002D3D8A"/>
    <w:rsid w:val="002D3F03"/>
    <w:rsid w:val="002D3FB6"/>
    <w:rsid w:val="002D41EB"/>
    <w:rsid w:val="002D44A2"/>
    <w:rsid w:val="002D4545"/>
    <w:rsid w:val="002D46A1"/>
    <w:rsid w:val="002D47B0"/>
    <w:rsid w:val="002D4871"/>
    <w:rsid w:val="002D48EA"/>
    <w:rsid w:val="002D4AB4"/>
    <w:rsid w:val="002D4D6C"/>
    <w:rsid w:val="002D526D"/>
    <w:rsid w:val="002D52DF"/>
    <w:rsid w:val="002D535A"/>
    <w:rsid w:val="002D53B1"/>
    <w:rsid w:val="002D556A"/>
    <w:rsid w:val="002D584D"/>
    <w:rsid w:val="002D58FC"/>
    <w:rsid w:val="002D5AE3"/>
    <w:rsid w:val="002D5D32"/>
    <w:rsid w:val="002D5EE7"/>
    <w:rsid w:val="002D600F"/>
    <w:rsid w:val="002D61A9"/>
    <w:rsid w:val="002D625C"/>
    <w:rsid w:val="002D64DA"/>
    <w:rsid w:val="002D6558"/>
    <w:rsid w:val="002D65FE"/>
    <w:rsid w:val="002D699A"/>
    <w:rsid w:val="002D6B41"/>
    <w:rsid w:val="002D6B9C"/>
    <w:rsid w:val="002D6C8D"/>
    <w:rsid w:val="002D6EAC"/>
    <w:rsid w:val="002D6EC2"/>
    <w:rsid w:val="002D6F0E"/>
    <w:rsid w:val="002D6F58"/>
    <w:rsid w:val="002D6FE2"/>
    <w:rsid w:val="002D7173"/>
    <w:rsid w:val="002D74E3"/>
    <w:rsid w:val="002D7566"/>
    <w:rsid w:val="002D76C5"/>
    <w:rsid w:val="002D7725"/>
    <w:rsid w:val="002D774F"/>
    <w:rsid w:val="002D7785"/>
    <w:rsid w:val="002D7939"/>
    <w:rsid w:val="002D7A19"/>
    <w:rsid w:val="002D7AF1"/>
    <w:rsid w:val="002D7B3C"/>
    <w:rsid w:val="002D7C43"/>
    <w:rsid w:val="002D7D11"/>
    <w:rsid w:val="002D7DE2"/>
    <w:rsid w:val="002D7E5F"/>
    <w:rsid w:val="002E019A"/>
    <w:rsid w:val="002E0268"/>
    <w:rsid w:val="002E0330"/>
    <w:rsid w:val="002E04F2"/>
    <w:rsid w:val="002E0519"/>
    <w:rsid w:val="002E0534"/>
    <w:rsid w:val="002E055C"/>
    <w:rsid w:val="002E0615"/>
    <w:rsid w:val="002E0695"/>
    <w:rsid w:val="002E06B8"/>
    <w:rsid w:val="002E0AB7"/>
    <w:rsid w:val="002E0B04"/>
    <w:rsid w:val="002E0D56"/>
    <w:rsid w:val="002E0E12"/>
    <w:rsid w:val="002E0E2B"/>
    <w:rsid w:val="002E0EC2"/>
    <w:rsid w:val="002E0EE4"/>
    <w:rsid w:val="002E10A5"/>
    <w:rsid w:val="002E1115"/>
    <w:rsid w:val="002E1407"/>
    <w:rsid w:val="002E14B9"/>
    <w:rsid w:val="002E14BA"/>
    <w:rsid w:val="002E1506"/>
    <w:rsid w:val="002E1548"/>
    <w:rsid w:val="002E1698"/>
    <w:rsid w:val="002E17C3"/>
    <w:rsid w:val="002E1D40"/>
    <w:rsid w:val="002E1E18"/>
    <w:rsid w:val="002E1E3C"/>
    <w:rsid w:val="002E1F33"/>
    <w:rsid w:val="002E2077"/>
    <w:rsid w:val="002E2637"/>
    <w:rsid w:val="002E271E"/>
    <w:rsid w:val="002E281E"/>
    <w:rsid w:val="002E2879"/>
    <w:rsid w:val="002E28A8"/>
    <w:rsid w:val="002E2A77"/>
    <w:rsid w:val="002E2C9E"/>
    <w:rsid w:val="002E2E05"/>
    <w:rsid w:val="002E2E1B"/>
    <w:rsid w:val="002E2E2F"/>
    <w:rsid w:val="002E2F92"/>
    <w:rsid w:val="002E2FA5"/>
    <w:rsid w:val="002E2FE6"/>
    <w:rsid w:val="002E30A6"/>
    <w:rsid w:val="002E3142"/>
    <w:rsid w:val="002E32C4"/>
    <w:rsid w:val="002E330A"/>
    <w:rsid w:val="002E340E"/>
    <w:rsid w:val="002E34C7"/>
    <w:rsid w:val="002E3503"/>
    <w:rsid w:val="002E3561"/>
    <w:rsid w:val="002E3752"/>
    <w:rsid w:val="002E387F"/>
    <w:rsid w:val="002E395B"/>
    <w:rsid w:val="002E3B07"/>
    <w:rsid w:val="002E3C49"/>
    <w:rsid w:val="002E3C61"/>
    <w:rsid w:val="002E3D00"/>
    <w:rsid w:val="002E3E33"/>
    <w:rsid w:val="002E3E40"/>
    <w:rsid w:val="002E3EFB"/>
    <w:rsid w:val="002E4093"/>
    <w:rsid w:val="002E41AF"/>
    <w:rsid w:val="002E43F9"/>
    <w:rsid w:val="002E4533"/>
    <w:rsid w:val="002E456B"/>
    <w:rsid w:val="002E4621"/>
    <w:rsid w:val="002E46A9"/>
    <w:rsid w:val="002E46D1"/>
    <w:rsid w:val="002E46EF"/>
    <w:rsid w:val="002E4898"/>
    <w:rsid w:val="002E4B48"/>
    <w:rsid w:val="002E4BAE"/>
    <w:rsid w:val="002E4CE1"/>
    <w:rsid w:val="002E4D71"/>
    <w:rsid w:val="002E508D"/>
    <w:rsid w:val="002E5149"/>
    <w:rsid w:val="002E51D3"/>
    <w:rsid w:val="002E5239"/>
    <w:rsid w:val="002E5301"/>
    <w:rsid w:val="002E5371"/>
    <w:rsid w:val="002E53A9"/>
    <w:rsid w:val="002E5437"/>
    <w:rsid w:val="002E54C7"/>
    <w:rsid w:val="002E56BC"/>
    <w:rsid w:val="002E5858"/>
    <w:rsid w:val="002E596C"/>
    <w:rsid w:val="002E5AA2"/>
    <w:rsid w:val="002E5B1D"/>
    <w:rsid w:val="002E5C09"/>
    <w:rsid w:val="002E5D6B"/>
    <w:rsid w:val="002E5DB1"/>
    <w:rsid w:val="002E5E2B"/>
    <w:rsid w:val="002E5E3C"/>
    <w:rsid w:val="002E604C"/>
    <w:rsid w:val="002E60AE"/>
    <w:rsid w:val="002E60D0"/>
    <w:rsid w:val="002E6216"/>
    <w:rsid w:val="002E62B3"/>
    <w:rsid w:val="002E6511"/>
    <w:rsid w:val="002E652D"/>
    <w:rsid w:val="002E68CB"/>
    <w:rsid w:val="002E6911"/>
    <w:rsid w:val="002E6B6A"/>
    <w:rsid w:val="002E6C61"/>
    <w:rsid w:val="002E6FA9"/>
    <w:rsid w:val="002E6FFE"/>
    <w:rsid w:val="002E70B8"/>
    <w:rsid w:val="002E714E"/>
    <w:rsid w:val="002E727A"/>
    <w:rsid w:val="002E72C7"/>
    <w:rsid w:val="002E7423"/>
    <w:rsid w:val="002E7490"/>
    <w:rsid w:val="002E749A"/>
    <w:rsid w:val="002E7569"/>
    <w:rsid w:val="002E7696"/>
    <w:rsid w:val="002E777C"/>
    <w:rsid w:val="002E7A19"/>
    <w:rsid w:val="002E7A96"/>
    <w:rsid w:val="002E7B39"/>
    <w:rsid w:val="002E7BB7"/>
    <w:rsid w:val="002E7C49"/>
    <w:rsid w:val="002E7D04"/>
    <w:rsid w:val="002E7E42"/>
    <w:rsid w:val="002E7EE3"/>
    <w:rsid w:val="002E7F2A"/>
    <w:rsid w:val="002E7FA8"/>
    <w:rsid w:val="002E7FAD"/>
    <w:rsid w:val="002F048D"/>
    <w:rsid w:val="002F0611"/>
    <w:rsid w:val="002F06D4"/>
    <w:rsid w:val="002F0704"/>
    <w:rsid w:val="002F0770"/>
    <w:rsid w:val="002F07C1"/>
    <w:rsid w:val="002F07C9"/>
    <w:rsid w:val="002F081B"/>
    <w:rsid w:val="002F0A03"/>
    <w:rsid w:val="002F0A38"/>
    <w:rsid w:val="002F0ABF"/>
    <w:rsid w:val="002F0B71"/>
    <w:rsid w:val="002F0CC2"/>
    <w:rsid w:val="002F0E5C"/>
    <w:rsid w:val="002F108C"/>
    <w:rsid w:val="002F1199"/>
    <w:rsid w:val="002F11D0"/>
    <w:rsid w:val="002F1296"/>
    <w:rsid w:val="002F12A2"/>
    <w:rsid w:val="002F12DB"/>
    <w:rsid w:val="002F131E"/>
    <w:rsid w:val="002F13A4"/>
    <w:rsid w:val="002F1450"/>
    <w:rsid w:val="002F1465"/>
    <w:rsid w:val="002F148E"/>
    <w:rsid w:val="002F14EA"/>
    <w:rsid w:val="002F1503"/>
    <w:rsid w:val="002F1549"/>
    <w:rsid w:val="002F15A7"/>
    <w:rsid w:val="002F179C"/>
    <w:rsid w:val="002F1A2E"/>
    <w:rsid w:val="002F1ADA"/>
    <w:rsid w:val="002F1B67"/>
    <w:rsid w:val="002F1BB1"/>
    <w:rsid w:val="002F1F62"/>
    <w:rsid w:val="002F201F"/>
    <w:rsid w:val="002F220D"/>
    <w:rsid w:val="002F2279"/>
    <w:rsid w:val="002F2414"/>
    <w:rsid w:val="002F24F0"/>
    <w:rsid w:val="002F25DE"/>
    <w:rsid w:val="002F2627"/>
    <w:rsid w:val="002F26CC"/>
    <w:rsid w:val="002F2823"/>
    <w:rsid w:val="002F2BC7"/>
    <w:rsid w:val="002F2D15"/>
    <w:rsid w:val="002F30C8"/>
    <w:rsid w:val="002F314F"/>
    <w:rsid w:val="002F31BE"/>
    <w:rsid w:val="002F32E0"/>
    <w:rsid w:val="002F34E9"/>
    <w:rsid w:val="002F35F1"/>
    <w:rsid w:val="002F3786"/>
    <w:rsid w:val="002F380A"/>
    <w:rsid w:val="002F385C"/>
    <w:rsid w:val="002F3A04"/>
    <w:rsid w:val="002F3D3F"/>
    <w:rsid w:val="002F3FAB"/>
    <w:rsid w:val="002F3FF4"/>
    <w:rsid w:val="002F42A1"/>
    <w:rsid w:val="002F42D4"/>
    <w:rsid w:val="002F42E2"/>
    <w:rsid w:val="002F4546"/>
    <w:rsid w:val="002F4584"/>
    <w:rsid w:val="002F469F"/>
    <w:rsid w:val="002F482A"/>
    <w:rsid w:val="002F48CC"/>
    <w:rsid w:val="002F48DF"/>
    <w:rsid w:val="002F4F8F"/>
    <w:rsid w:val="002F504A"/>
    <w:rsid w:val="002F50E6"/>
    <w:rsid w:val="002F5152"/>
    <w:rsid w:val="002F519D"/>
    <w:rsid w:val="002F5507"/>
    <w:rsid w:val="002F5535"/>
    <w:rsid w:val="002F55F8"/>
    <w:rsid w:val="002F5704"/>
    <w:rsid w:val="002F5809"/>
    <w:rsid w:val="002F597D"/>
    <w:rsid w:val="002F5A32"/>
    <w:rsid w:val="002F5AFC"/>
    <w:rsid w:val="002F5B0D"/>
    <w:rsid w:val="002F5B8D"/>
    <w:rsid w:val="002F5BAD"/>
    <w:rsid w:val="002F5C53"/>
    <w:rsid w:val="002F5EA8"/>
    <w:rsid w:val="002F5EAC"/>
    <w:rsid w:val="002F5ED2"/>
    <w:rsid w:val="002F60D4"/>
    <w:rsid w:val="002F62F6"/>
    <w:rsid w:val="002F64C9"/>
    <w:rsid w:val="002F677A"/>
    <w:rsid w:val="002F6B75"/>
    <w:rsid w:val="002F6BBA"/>
    <w:rsid w:val="002F6C73"/>
    <w:rsid w:val="002F6E1C"/>
    <w:rsid w:val="002F6F33"/>
    <w:rsid w:val="002F745C"/>
    <w:rsid w:val="002F74AF"/>
    <w:rsid w:val="002F7718"/>
    <w:rsid w:val="002F7770"/>
    <w:rsid w:val="002F79BE"/>
    <w:rsid w:val="002F79F7"/>
    <w:rsid w:val="002F7A24"/>
    <w:rsid w:val="002F7A7E"/>
    <w:rsid w:val="002F7A8C"/>
    <w:rsid w:val="002F7C67"/>
    <w:rsid w:val="002F7CEC"/>
    <w:rsid w:val="0030008E"/>
    <w:rsid w:val="00300109"/>
    <w:rsid w:val="003002E7"/>
    <w:rsid w:val="00300327"/>
    <w:rsid w:val="00300450"/>
    <w:rsid w:val="003004E4"/>
    <w:rsid w:val="00300620"/>
    <w:rsid w:val="003006EC"/>
    <w:rsid w:val="00300797"/>
    <w:rsid w:val="00300975"/>
    <w:rsid w:val="00300B04"/>
    <w:rsid w:val="00300C01"/>
    <w:rsid w:val="00300D21"/>
    <w:rsid w:val="00300F1A"/>
    <w:rsid w:val="00300F3D"/>
    <w:rsid w:val="00301077"/>
    <w:rsid w:val="00301424"/>
    <w:rsid w:val="003014A3"/>
    <w:rsid w:val="00301753"/>
    <w:rsid w:val="003018DC"/>
    <w:rsid w:val="003018E7"/>
    <w:rsid w:val="00301974"/>
    <w:rsid w:val="00301B0E"/>
    <w:rsid w:val="00301E28"/>
    <w:rsid w:val="00301E5D"/>
    <w:rsid w:val="0030200E"/>
    <w:rsid w:val="00302059"/>
    <w:rsid w:val="00302088"/>
    <w:rsid w:val="003020D6"/>
    <w:rsid w:val="0030210F"/>
    <w:rsid w:val="00302178"/>
    <w:rsid w:val="0030219F"/>
    <w:rsid w:val="003021AE"/>
    <w:rsid w:val="00302337"/>
    <w:rsid w:val="0030252A"/>
    <w:rsid w:val="0030257D"/>
    <w:rsid w:val="00302599"/>
    <w:rsid w:val="003026FC"/>
    <w:rsid w:val="00302859"/>
    <w:rsid w:val="003028BB"/>
    <w:rsid w:val="00302923"/>
    <w:rsid w:val="00302959"/>
    <w:rsid w:val="00302A00"/>
    <w:rsid w:val="00302A0F"/>
    <w:rsid w:val="00302BEE"/>
    <w:rsid w:val="00302C30"/>
    <w:rsid w:val="00302D13"/>
    <w:rsid w:val="00302DFD"/>
    <w:rsid w:val="00302E03"/>
    <w:rsid w:val="00302E1B"/>
    <w:rsid w:val="00302ED6"/>
    <w:rsid w:val="00302F44"/>
    <w:rsid w:val="00302F62"/>
    <w:rsid w:val="00302F7E"/>
    <w:rsid w:val="00303020"/>
    <w:rsid w:val="00303048"/>
    <w:rsid w:val="003030CB"/>
    <w:rsid w:val="0030313C"/>
    <w:rsid w:val="00303191"/>
    <w:rsid w:val="003032CB"/>
    <w:rsid w:val="003032FA"/>
    <w:rsid w:val="00303380"/>
    <w:rsid w:val="00303396"/>
    <w:rsid w:val="00303586"/>
    <w:rsid w:val="0030381D"/>
    <w:rsid w:val="003038D1"/>
    <w:rsid w:val="00303BB8"/>
    <w:rsid w:val="00303CEC"/>
    <w:rsid w:val="00303E28"/>
    <w:rsid w:val="00303FE9"/>
    <w:rsid w:val="003043B9"/>
    <w:rsid w:val="003043FA"/>
    <w:rsid w:val="00304412"/>
    <w:rsid w:val="00304566"/>
    <w:rsid w:val="003045F1"/>
    <w:rsid w:val="00304807"/>
    <w:rsid w:val="00304A83"/>
    <w:rsid w:val="00304D45"/>
    <w:rsid w:val="00304E3A"/>
    <w:rsid w:val="00304E51"/>
    <w:rsid w:val="00304E85"/>
    <w:rsid w:val="00305023"/>
    <w:rsid w:val="00305073"/>
    <w:rsid w:val="00305078"/>
    <w:rsid w:val="0030554C"/>
    <w:rsid w:val="00305629"/>
    <w:rsid w:val="0030564E"/>
    <w:rsid w:val="003056B2"/>
    <w:rsid w:val="00305716"/>
    <w:rsid w:val="003058FE"/>
    <w:rsid w:val="00305957"/>
    <w:rsid w:val="00305982"/>
    <w:rsid w:val="003059C9"/>
    <w:rsid w:val="00305B7D"/>
    <w:rsid w:val="00305B81"/>
    <w:rsid w:val="00305C6F"/>
    <w:rsid w:val="00305CA7"/>
    <w:rsid w:val="00305DD9"/>
    <w:rsid w:val="00305E01"/>
    <w:rsid w:val="00305F1B"/>
    <w:rsid w:val="00305FE5"/>
    <w:rsid w:val="00306105"/>
    <w:rsid w:val="0030612E"/>
    <w:rsid w:val="0030624E"/>
    <w:rsid w:val="00306262"/>
    <w:rsid w:val="00306309"/>
    <w:rsid w:val="003063C6"/>
    <w:rsid w:val="003064A2"/>
    <w:rsid w:val="00306601"/>
    <w:rsid w:val="0030660A"/>
    <w:rsid w:val="00306639"/>
    <w:rsid w:val="003066A2"/>
    <w:rsid w:val="0030673D"/>
    <w:rsid w:val="00306850"/>
    <w:rsid w:val="00306992"/>
    <w:rsid w:val="003069DC"/>
    <w:rsid w:val="003069EF"/>
    <w:rsid w:val="00306B06"/>
    <w:rsid w:val="00306CAB"/>
    <w:rsid w:val="00306CDC"/>
    <w:rsid w:val="00306D68"/>
    <w:rsid w:val="00306DC1"/>
    <w:rsid w:val="00306E4B"/>
    <w:rsid w:val="00306F43"/>
    <w:rsid w:val="003070A6"/>
    <w:rsid w:val="0030712B"/>
    <w:rsid w:val="00307178"/>
    <w:rsid w:val="00307188"/>
    <w:rsid w:val="003072BC"/>
    <w:rsid w:val="00307462"/>
    <w:rsid w:val="00307481"/>
    <w:rsid w:val="00307630"/>
    <w:rsid w:val="003076E2"/>
    <w:rsid w:val="00307883"/>
    <w:rsid w:val="00307A6B"/>
    <w:rsid w:val="00307CBD"/>
    <w:rsid w:val="00307E80"/>
    <w:rsid w:val="00307EDF"/>
    <w:rsid w:val="00307F09"/>
    <w:rsid w:val="003100A1"/>
    <w:rsid w:val="00310321"/>
    <w:rsid w:val="00310352"/>
    <w:rsid w:val="003103FF"/>
    <w:rsid w:val="00310456"/>
    <w:rsid w:val="00310598"/>
    <w:rsid w:val="003105D7"/>
    <w:rsid w:val="003105DE"/>
    <w:rsid w:val="00310610"/>
    <w:rsid w:val="003106D7"/>
    <w:rsid w:val="003107ED"/>
    <w:rsid w:val="0031087D"/>
    <w:rsid w:val="003109D9"/>
    <w:rsid w:val="00310ABA"/>
    <w:rsid w:val="00310D45"/>
    <w:rsid w:val="00310EA5"/>
    <w:rsid w:val="00310F41"/>
    <w:rsid w:val="00310F8E"/>
    <w:rsid w:val="00310F93"/>
    <w:rsid w:val="00310FBB"/>
    <w:rsid w:val="003110C9"/>
    <w:rsid w:val="0031113B"/>
    <w:rsid w:val="00311335"/>
    <w:rsid w:val="00311338"/>
    <w:rsid w:val="003113B4"/>
    <w:rsid w:val="00311453"/>
    <w:rsid w:val="003115C1"/>
    <w:rsid w:val="00311639"/>
    <w:rsid w:val="0031165F"/>
    <w:rsid w:val="003116F7"/>
    <w:rsid w:val="003117AA"/>
    <w:rsid w:val="003117DA"/>
    <w:rsid w:val="003117FF"/>
    <w:rsid w:val="00311890"/>
    <w:rsid w:val="003119E8"/>
    <w:rsid w:val="00311A8A"/>
    <w:rsid w:val="00311BF8"/>
    <w:rsid w:val="00311DA3"/>
    <w:rsid w:val="00312093"/>
    <w:rsid w:val="00312116"/>
    <w:rsid w:val="00312528"/>
    <w:rsid w:val="00312637"/>
    <w:rsid w:val="00312744"/>
    <w:rsid w:val="00312979"/>
    <w:rsid w:val="00312A0B"/>
    <w:rsid w:val="00312A68"/>
    <w:rsid w:val="00312A6D"/>
    <w:rsid w:val="00312ADA"/>
    <w:rsid w:val="00312D19"/>
    <w:rsid w:val="00312E24"/>
    <w:rsid w:val="00312E80"/>
    <w:rsid w:val="00312F45"/>
    <w:rsid w:val="00312FD2"/>
    <w:rsid w:val="00313035"/>
    <w:rsid w:val="00313204"/>
    <w:rsid w:val="0031330E"/>
    <w:rsid w:val="0031362A"/>
    <w:rsid w:val="003139B7"/>
    <w:rsid w:val="00313D73"/>
    <w:rsid w:val="003141DF"/>
    <w:rsid w:val="0031422E"/>
    <w:rsid w:val="003142BC"/>
    <w:rsid w:val="003142E4"/>
    <w:rsid w:val="0031456F"/>
    <w:rsid w:val="003145E0"/>
    <w:rsid w:val="0031460A"/>
    <w:rsid w:val="0031487E"/>
    <w:rsid w:val="00314948"/>
    <w:rsid w:val="00314BA4"/>
    <w:rsid w:val="00314D5A"/>
    <w:rsid w:val="00314DD8"/>
    <w:rsid w:val="00314E73"/>
    <w:rsid w:val="00315085"/>
    <w:rsid w:val="003151CF"/>
    <w:rsid w:val="003151F9"/>
    <w:rsid w:val="0031520C"/>
    <w:rsid w:val="0031525F"/>
    <w:rsid w:val="003152AC"/>
    <w:rsid w:val="003153D4"/>
    <w:rsid w:val="003153F1"/>
    <w:rsid w:val="0031542E"/>
    <w:rsid w:val="00315441"/>
    <w:rsid w:val="0031546E"/>
    <w:rsid w:val="00315508"/>
    <w:rsid w:val="003155B7"/>
    <w:rsid w:val="00315858"/>
    <w:rsid w:val="003159A7"/>
    <w:rsid w:val="00315A32"/>
    <w:rsid w:val="00315AE3"/>
    <w:rsid w:val="00315B28"/>
    <w:rsid w:val="00315B49"/>
    <w:rsid w:val="00315B6F"/>
    <w:rsid w:val="00315C30"/>
    <w:rsid w:val="00315DEB"/>
    <w:rsid w:val="00315FD3"/>
    <w:rsid w:val="0031602F"/>
    <w:rsid w:val="0031603D"/>
    <w:rsid w:val="003163BF"/>
    <w:rsid w:val="00316493"/>
    <w:rsid w:val="00316555"/>
    <w:rsid w:val="00316558"/>
    <w:rsid w:val="003165D0"/>
    <w:rsid w:val="003165EA"/>
    <w:rsid w:val="003167FA"/>
    <w:rsid w:val="0031696A"/>
    <w:rsid w:val="00316982"/>
    <w:rsid w:val="00316ACA"/>
    <w:rsid w:val="00316B95"/>
    <w:rsid w:val="00317213"/>
    <w:rsid w:val="0031726E"/>
    <w:rsid w:val="003172AD"/>
    <w:rsid w:val="003172FB"/>
    <w:rsid w:val="00317440"/>
    <w:rsid w:val="0031756D"/>
    <w:rsid w:val="0031771F"/>
    <w:rsid w:val="00317759"/>
    <w:rsid w:val="00317798"/>
    <w:rsid w:val="00317811"/>
    <w:rsid w:val="00317A12"/>
    <w:rsid w:val="00317B6A"/>
    <w:rsid w:val="00317C01"/>
    <w:rsid w:val="00317E27"/>
    <w:rsid w:val="00317F38"/>
    <w:rsid w:val="00317F4C"/>
    <w:rsid w:val="00317F8A"/>
    <w:rsid w:val="00320015"/>
    <w:rsid w:val="003200EB"/>
    <w:rsid w:val="003201B0"/>
    <w:rsid w:val="00320656"/>
    <w:rsid w:val="00320703"/>
    <w:rsid w:val="00320752"/>
    <w:rsid w:val="003208DF"/>
    <w:rsid w:val="0032097C"/>
    <w:rsid w:val="003209DE"/>
    <w:rsid w:val="00320BB5"/>
    <w:rsid w:val="00320BC6"/>
    <w:rsid w:val="00320CC3"/>
    <w:rsid w:val="00320DCE"/>
    <w:rsid w:val="00320E3B"/>
    <w:rsid w:val="00320E5F"/>
    <w:rsid w:val="00320F20"/>
    <w:rsid w:val="00321019"/>
    <w:rsid w:val="0032112E"/>
    <w:rsid w:val="0032119A"/>
    <w:rsid w:val="003211AE"/>
    <w:rsid w:val="0032149B"/>
    <w:rsid w:val="00321555"/>
    <w:rsid w:val="0032165F"/>
    <w:rsid w:val="00321681"/>
    <w:rsid w:val="0032180D"/>
    <w:rsid w:val="00321B38"/>
    <w:rsid w:val="00321D4B"/>
    <w:rsid w:val="00321E50"/>
    <w:rsid w:val="00321F37"/>
    <w:rsid w:val="0032207F"/>
    <w:rsid w:val="00322153"/>
    <w:rsid w:val="00322162"/>
    <w:rsid w:val="003222E8"/>
    <w:rsid w:val="003222EC"/>
    <w:rsid w:val="00322339"/>
    <w:rsid w:val="003223B0"/>
    <w:rsid w:val="003224A2"/>
    <w:rsid w:val="003224DD"/>
    <w:rsid w:val="00322755"/>
    <w:rsid w:val="003228DD"/>
    <w:rsid w:val="00322CE2"/>
    <w:rsid w:val="00322D38"/>
    <w:rsid w:val="003230BB"/>
    <w:rsid w:val="00323163"/>
    <w:rsid w:val="003231F1"/>
    <w:rsid w:val="00323386"/>
    <w:rsid w:val="003234A6"/>
    <w:rsid w:val="003234DE"/>
    <w:rsid w:val="00323626"/>
    <w:rsid w:val="003237A9"/>
    <w:rsid w:val="00323821"/>
    <w:rsid w:val="00323A3B"/>
    <w:rsid w:val="00323A47"/>
    <w:rsid w:val="00323A8C"/>
    <w:rsid w:val="00323D98"/>
    <w:rsid w:val="00323F55"/>
    <w:rsid w:val="003240E7"/>
    <w:rsid w:val="00324105"/>
    <w:rsid w:val="003241D9"/>
    <w:rsid w:val="00324379"/>
    <w:rsid w:val="00324395"/>
    <w:rsid w:val="003243F9"/>
    <w:rsid w:val="00324506"/>
    <w:rsid w:val="00324611"/>
    <w:rsid w:val="00324852"/>
    <w:rsid w:val="00324876"/>
    <w:rsid w:val="003248A1"/>
    <w:rsid w:val="00324AAD"/>
    <w:rsid w:val="00324AB8"/>
    <w:rsid w:val="00324B39"/>
    <w:rsid w:val="00324ED5"/>
    <w:rsid w:val="00324F6A"/>
    <w:rsid w:val="00325032"/>
    <w:rsid w:val="00325033"/>
    <w:rsid w:val="0032505B"/>
    <w:rsid w:val="003254E5"/>
    <w:rsid w:val="003258D8"/>
    <w:rsid w:val="00325953"/>
    <w:rsid w:val="003259D4"/>
    <w:rsid w:val="00325C0B"/>
    <w:rsid w:val="00325D52"/>
    <w:rsid w:val="00325FD0"/>
    <w:rsid w:val="00326092"/>
    <w:rsid w:val="0032611A"/>
    <w:rsid w:val="00326159"/>
    <w:rsid w:val="0032619C"/>
    <w:rsid w:val="003261DE"/>
    <w:rsid w:val="0032627D"/>
    <w:rsid w:val="00326304"/>
    <w:rsid w:val="0032641C"/>
    <w:rsid w:val="003264B8"/>
    <w:rsid w:val="00326587"/>
    <w:rsid w:val="003265D3"/>
    <w:rsid w:val="0032665D"/>
    <w:rsid w:val="00326671"/>
    <w:rsid w:val="0032672D"/>
    <w:rsid w:val="00326907"/>
    <w:rsid w:val="00326912"/>
    <w:rsid w:val="00326917"/>
    <w:rsid w:val="00326AB1"/>
    <w:rsid w:val="00326B4C"/>
    <w:rsid w:val="00326CEE"/>
    <w:rsid w:val="00326E47"/>
    <w:rsid w:val="00326EBC"/>
    <w:rsid w:val="00326EE5"/>
    <w:rsid w:val="00326FBC"/>
    <w:rsid w:val="00327033"/>
    <w:rsid w:val="0032730D"/>
    <w:rsid w:val="003273D2"/>
    <w:rsid w:val="00327672"/>
    <w:rsid w:val="0032776C"/>
    <w:rsid w:val="003277A3"/>
    <w:rsid w:val="00327872"/>
    <w:rsid w:val="003278C3"/>
    <w:rsid w:val="0032792C"/>
    <w:rsid w:val="00327B2A"/>
    <w:rsid w:val="00327B4D"/>
    <w:rsid w:val="00327CE7"/>
    <w:rsid w:val="00327F66"/>
    <w:rsid w:val="00327FEC"/>
    <w:rsid w:val="00330066"/>
    <w:rsid w:val="00330074"/>
    <w:rsid w:val="003301BE"/>
    <w:rsid w:val="00330445"/>
    <w:rsid w:val="0033057A"/>
    <w:rsid w:val="003305F6"/>
    <w:rsid w:val="0033077C"/>
    <w:rsid w:val="003308C0"/>
    <w:rsid w:val="003308EC"/>
    <w:rsid w:val="0033099F"/>
    <w:rsid w:val="003309C9"/>
    <w:rsid w:val="00330CAB"/>
    <w:rsid w:val="00330D35"/>
    <w:rsid w:val="00330DFF"/>
    <w:rsid w:val="00330E08"/>
    <w:rsid w:val="00330E36"/>
    <w:rsid w:val="00331066"/>
    <w:rsid w:val="003312B5"/>
    <w:rsid w:val="00331487"/>
    <w:rsid w:val="003315EC"/>
    <w:rsid w:val="003315EE"/>
    <w:rsid w:val="003319A9"/>
    <w:rsid w:val="003319BA"/>
    <w:rsid w:val="00331ACB"/>
    <w:rsid w:val="00331AD9"/>
    <w:rsid w:val="00331B7B"/>
    <w:rsid w:val="00331BF0"/>
    <w:rsid w:val="00331C08"/>
    <w:rsid w:val="00331C30"/>
    <w:rsid w:val="00331DC8"/>
    <w:rsid w:val="00331EBD"/>
    <w:rsid w:val="00332293"/>
    <w:rsid w:val="003322B8"/>
    <w:rsid w:val="0033244B"/>
    <w:rsid w:val="0033245F"/>
    <w:rsid w:val="003324EE"/>
    <w:rsid w:val="00332577"/>
    <w:rsid w:val="00332765"/>
    <w:rsid w:val="0033289A"/>
    <w:rsid w:val="0033297B"/>
    <w:rsid w:val="00332BAC"/>
    <w:rsid w:val="00332FA7"/>
    <w:rsid w:val="0033300C"/>
    <w:rsid w:val="003335FC"/>
    <w:rsid w:val="003337A8"/>
    <w:rsid w:val="0033399D"/>
    <w:rsid w:val="00333A2B"/>
    <w:rsid w:val="00333ADB"/>
    <w:rsid w:val="00333B7A"/>
    <w:rsid w:val="00333BB6"/>
    <w:rsid w:val="00333C7F"/>
    <w:rsid w:val="00333DC1"/>
    <w:rsid w:val="00334014"/>
    <w:rsid w:val="0033401D"/>
    <w:rsid w:val="00334066"/>
    <w:rsid w:val="00334073"/>
    <w:rsid w:val="003341EF"/>
    <w:rsid w:val="00334297"/>
    <w:rsid w:val="0033451D"/>
    <w:rsid w:val="0033453D"/>
    <w:rsid w:val="00334540"/>
    <w:rsid w:val="003345D4"/>
    <w:rsid w:val="003346CA"/>
    <w:rsid w:val="0033474B"/>
    <w:rsid w:val="00334763"/>
    <w:rsid w:val="003348F9"/>
    <w:rsid w:val="00334955"/>
    <w:rsid w:val="00334A09"/>
    <w:rsid w:val="00334A29"/>
    <w:rsid w:val="00334E30"/>
    <w:rsid w:val="00335011"/>
    <w:rsid w:val="00335052"/>
    <w:rsid w:val="00335208"/>
    <w:rsid w:val="003354ED"/>
    <w:rsid w:val="00335650"/>
    <w:rsid w:val="003356EB"/>
    <w:rsid w:val="0033570D"/>
    <w:rsid w:val="0033581E"/>
    <w:rsid w:val="00335C54"/>
    <w:rsid w:val="00335EFC"/>
    <w:rsid w:val="00335F1B"/>
    <w:rsid w:val="00335F56"/>
    <w:rsid w:val="00336197"/>
    <w:rsid w:val="00336235"/>
    <w:rsid w:val="0033639B"/>
    <w:rsid w:val="003363FA"/>
    <w:rsid w:val="00336465"/>
    <w:rsid w:val="003364C4"/>
    <w:rsid w:val="00336942"/>
    <w:rsid w:val="00336A36"/>
    <w:rsid w:val="00336A6E"/>
    <w:rsid w:val="00336AF5"/>
    <w:rsid w:val="00336B10"/>
    <w:rsid w:val="00336BD0"/>
    <w:rsid w:val="00336DA1"/>
    <w:rsid w:val="00336E10"/>
    <w:rsid w:val="00336F19"/>
    <w:rsid w:val="00336FA2"/>
    <w:rsid w:val="0033702B"/>
    <w:rsid w:val="00337388"/>
    <w:rsid w:val="0033760A"/>
    <w:rsid w:val="00337619"/>
    <w:rsid w:val="0033767B"/>
    <w:rsid w:val="0033777F"/>
    <w:rsid w:val="00337838"/>
    <w:rsid w:val="003378FE"/>
    <w:rsid w:val="00337961"/>
    <w:rsid w:val="00337D32"/>
    <w:rsid w:val="00337E60"/>
    <w:rsid w:val="00337F3C"/>
    <w:rsid w:val="0034010E"/>
    <w:rsid w:val="0034011A"/>
    <w:rsid w:val="003402CE"/>
    <w:rsid w:val="0034040D"/>
    <w:rsid w:val="00340499"/>
    <w:rsid w:val="0034057D"/>
    <w:rsid w:val="00340640"/>
    <w:rsid w:val="00340683"/>
    <w:rsid w:val="00340D1C"/>
    <w:rsid w:val="00340ECE"/>
    <w:rsid w:val="0034129C"/>
    <w:rsid w:val="00341367"/>
    <w:rsid w:val="003413B4"/>
    <w:rsid w:val="00341438"/>
    <w:rsid w:val="003415F2"/>
    <w:rsid w:val="0034160E"/>
    <w:rsid w:val="00341A07"/>
    <w:rsid w:val="00341A27"/>
    <w:rsid w:val="00341D7F"/>
    <w:rsid w:val="00341E6E"/>
    <w:rsid w:val="003420EE"/>
    <w:rsid w:val="003421B4"/>
    <w:rsid w:val="00342408"/>
    <w:rsid w:val="003425EA"/>
    <w:rsid w:val="00342659"/>
    <w:rsid w:val="00342672"/>
    <w:rsid w:val="00342809"/>
    <w:rsid w:val="00342A53"/>
    <w:rsid w:val="00342ADF"/>
    <w:rsid w:val="00342B69"/>
    <w:rsid w:val="00342D2D"/>
    <w:rsid w:val="00342DAC"/>
    <w:rsid w:val="00342DB2"/>
    <w:rsid w:val="00342EFA"/>
    <w:rsid w:val="0034312D"/>
    <w:rsid w:val="003431C0"/>
    <w:rsid w:val="00343203"/>
    <w:rsid w:val="0034324B"/>
    <w:rsid w:val="003433CB"/>
    <w:rsid w:val="0034341F"/>
    <w:rsid w:val="00343635"/>
    <w:rsid w:val="003436EB"/>
    <w:rsid w:val="00343707"/>
    <w:rsid w:val="0034375A"/>
    <w:rsid w:val="0034392B"/>
    <w:rsid w:val="00343AB9"/>
    <w:rsid w:val="00343B13"/>
    <w:rsid w:val="00343BC2"/>
    <w:rsid w:val="00343C5A"/>
    <w:rsid w:val="00343CD7"/>
    <w:rsid w:val="00344344"/>
    <w:rsid w:val="0034439E"/>
    <w:rsid w:val="003443AA"/>
    <w:rsid w:val="00344477"/>
    <w:rsid w:val="0034461C"/>
    <w:rsid w:val="00344684"/>
    <w:rsid w:val="0034469F"/>
    <w:rsid w:val="00344776"/>
    <w:rsid w:val="0034486D"/>
    <w:rsid w:val="00344958"/>
    <w:rsid w:val="00344B43"/>
    <w:rsid w:val="00344BC4"/>
    <w:rsid w:val="003450D1"/>
    <w:rsid w:val="003452D5"/>
    <w:rsid w:val="00345440"/>
    <w:rsid w:val="00345510"/>
    <w:rsid w:val="00345594"/>
    <w:rsid w:val="00345844"/>
    <w:rsid w:val="00345A60"/>
    <w:rsid w:val="00345ABD"/>
    <w:rsid w:val="00345C9F"/>
    <w:rsid w:val="00345E55"/>
    <w:rsid w:val="00345EBE"/>
    <w:rsid w:val="00346054"/>
    <w:rsid w:val="00346177"/>
    <w:rsid w:val="003462F4"/>
    <w:rsid w:val="0034647C"/>
    <w:rsid w:val="003467E1"/>
    <w:rsid w:val="00346AA8"/>
    <w:rsid w:val="00346B12"/>
    <w:rsid w:val="00346C75"/>
    <w:rsid w:val="00346D0A"/>
    <w:rsid w:val="00346E17"/>
    <w:rsid w:val="00346F25"/>
    <w:rsid w:val="00347138"/>
    <w:rsid w:val="003471F9"/>
    <w:rsid w:val="00347364"/>
    <w:rsid w:val="0034738B"/>
    <w:rsid w:val="003473C9"/>
    <w:rsid w:val="0034751D"/>
    <w:rsid w:val="00347787"/>
    <w:rsid w:val="00347792"/>
    <w:rsid w:val="003477BC"/>
    <w:rsid w:val="0034784E"/>
    <w:rsid w:val="00347869"/>
    <w:rsid w:val="00347871"/>
    <w:rsid w:val="00347879"/>
    <w:rsid w:val="00347885"/>
    <w:rsid w:val="003478A5"/>
    <w:rsid w:val="00347A58"/>
    <w:rsid w:val="00347AF8"/>
    <w:rsid w:val="00347BD2"/>
    <w:rsid w:val="00347C55"/>
    <w:rsid w:val="00347D20"/>
    <w:rsid w:val="00347DA8"/>
    <w:rsid w:val="00347DAA"/>
    <w:rsid w:val="0035002C"/>
    <w:rsid w:val="0035002D"/>
    <w:rsid w:val="003501F1"/>
    <w:rsid w:val="00350257"/>
    <w:rsid w:val="003503A3"/>
    <w:rsid w:val="003504EA"/>
    <w:rsid w:val="0035070E"/>
    <w:rsid w:val="003508B9"/>
    <w:rsid w:val="00350A14"/>
    <w:rsid w:val="00350AFC"/>
    <w:rsid w:val="00350C4E"/>
    <w:rsid w:val="00350CB0"/>
    <w:rsid w:val="00350E3F"/>
    <w:rsid w:val="00350F0E"/>
    <w:rsid w:val="00350F10"/>
    <w:rsid w:val="00350F7D"/>
    <w:rsid w:val="00350FF4"/>
    <w:rsid w:val="003511D6"/>
    <w:rsid w:val="0035122E"/>
    <w:rsid w:val="003512C2"/>
    <w:rsid w:val="0035130B"/>
    <w:rsid w:val="003515F5"/>
    <w:rsid w:val="003515F7"/>
    <w:rsid w:val="00351644"/>
    <w:rsid w:val="003518F2"/>
    <w:rsid w:val="00351D66"/>
    <w:rsid w:val="00351DBC"/>
    <w:rsid w:val="00351F23"/>
    <w:rsid w:val="00351FBC"/>
    <w:rsid w:val="003521A8"/>
    <w:rsid w:val="0035224B"/>
    <w:rsid w:val="00352390"/>
    <w:rsid w:val="00352493"/>
    <w:rsid w:val="003526BD"/>
    <w:rsid w:val="00352A73"/>
    <w:rsid w:val="00352B26"/>
    <w:rsid w:val="00352CCB"/>
    <w:rsid w:val="00352E01"/>
    <w:rsid w:val="00353215"/>
    <w:rsid w:val="0035331E"/>
    <w:rsid w:val="003533E6"/>
    <w:rsid w:val="00353620"/>
    <w:rsid w:val="0035369D"/>
    <w:rsid w:val="003536E2"/>
    <w:rsid w:val="003536F4"/>
    <w:rsid w:val="00353758"/>
    <w:rsid w:val="00353821"/>
    <w:rsid w:val="003538FA"/>
    <w:rsid w:val="00353988"/>
    <w:rsid w:val="00353A38"/>
    <w:rsid w:val="00353BDF"/>
    <w:rsid w:val="00353C40"/>
    <w:rsid w:val="00353CAB"/>
    <w:rsid w:val="00353E11"/>
    <w:rsid w:val="00353E90"/>
    <w:rsid w:val="00353FDA"/>
    <w:rsid w:val="00354049"/>
    <w:rsid w:val="003541AA"/>
    <w:rsid w:val="003542EE"/>
    <w:rsid w:val="0035435A"/>
    <w:rsid w:val="00354739"/>
    <w:rsid w:val="0035482F"/>
    <w:rsid w:val="00354850"/>
    <w:rsid w:val="003549D6"/>
    <w:rsid w:val="00354B1E"/>
    <w:rsid w:val="00354B6D"/>
    <w:rsid w:val="00354BB5"/>
    <w:rsid w:val="00354FED"/>
    <w:rsid w:val="00355072"/>
    <w:rsid w:val="003552F9"/>
    <w:rsid w:val="00355458"/>
    <w:rsid w:val="003554FD"/>
    <w:rsid w:val="003555EA"/>
    <w:rsid w:val="00355711"/>
    <w:rsid w:val="0035578F"/>
    <w:rsid w:val="003559B3"/>
    <w:rsid w:val="00355A75"/>
    <w:rsid w:val="00355A87"/>
    <w:rsid w:val="00355C3E"/>
    <w:rsid w:val="00355CD8"/>
    <w:rsid w:val="00355CDD"/>
    <w:rsid w:val="00355CF4"/>
    <w:rsid w:val="00355ED8"/>
    <w:rsid w:val="00355F8F"/>
    <w:rsid w:val="00355FB7"/>
    <w:rsid w:val="003560A4"/>
    <w:rsid w:val="00356183"/>
    <w:rsid w:val="003562FD"/>
    <w:rsid w:val="003563D0"/>
    <w:rsid w:val="00356477"/>
    <w:rsid w:val="00356510"/>
    <w:rsid w:val="00356523"/>
    <w:rsid w:val="00356572"/>
    <w:rsid w:val="00356677"/>
    <w:rsid w:val="003566DA"/>
    <w:rsid w:val="003566FD"/>
    <w:rsid w:val="003568CB"/>
    <w:rsid w:val="00356A8C"/>
    <w:rsid w:val="00356B02"/>
    <w:rsid w:val="00356B5B"/>
    <w:rsid w:val="00356BCB"/>
    <w:rsid w:val="00356D99"/>
    <w:rsid w:val="00356E08"/>
    <w:rsid w:val="00356E91"/>
    <w:rsid w:val="00356F64"/>
    <w:rsid w:val="00357007"/>
    <w:rsid w:val="0035713C"/>
    <w:rsid w:val="00357170"/>
    <w:rsid w:val="003573A2"/>
    <w:rsid w:val="0035748F"/>
    <w:rsid w:val="00357523"/>
    <w:rsid w:val="00357587"/>
    <w:rsid w:val="00357701"/>
    <w:rsid w:val="0035789E"/>
    <w:rsid w:val="003578F5"/>
    <w:rsid w:val="00357963"/>
    <w:rsid w:val="00357992"/>
    <w:rsid w:val="003579B1"/>
    <w:rsid w:val="00357A24"/>
    <w:rsid w:val="00357A3F"/>
    <w:rsid w:val="00357C0D"/>
    <w:rsid w:val="00357C22"/>
    <w:rsid w:val="00357DFB"/>
    <w:rsid w:val="00357EB8"/>
    <w:rsid w:val="003600A7"/>
    <w:rsid w:val="0036023F"/>
    <w:rsid w:val="00360525"/>
    <w:rsid w:val="003605E5"/>
    <w:rsid w:val="00360927"/>
    <w:rsid w:val="003609B3"/>
    <w:rsid w:val="00360A8B"/>
    <w:rsid w:val="00360E7B"/>
    <w:rsid w:val="00360E95"/>
    <w:rsid w:val="00360EEA"/>
    <w:rsid w:val="00360F4A"/>
    <w:rsid w:val="00361049"/>
    <w:rsid w:val="003611AD"/>
    <w:rsid w:val="003612FE"/>
    <w:rsid w:val="00361318"/>
    <w:rsid w:val="0036136F"/>
    <w:rsid w:val="0036141D"/>
    <w:rsid w:val="0036158B"/>
    <w:rsid w:val="00361681"/>
    <w:rsid w:val="003616B7"/>
    <w:rsid w:val="00361774"/>
    <w:rsid w:val="003617B8"/>
    <w:rsid w:val="00361897"/>
    <w:rsid w:val="003618F6"/>
    <w:rsid w:val="0036197F"/>
    <w:rsid w:val="00361B50"/>
    <w:rsid w:val="00361C7E"/>
    <w:rsid w:val="00361DF9"/>
    <w:rsid w:val="00361E7D"/>
    <w:rsid w:val="003621EF"/>
    <w:rsid w:val="003624FC"/>
    <w:rsid w:val="003626C5"/>
    <w:rsid w:val="00362703"/>
    <w:rsid w:val="003627D2"/>
    <w:rsid w:val="00362A04"/>
    <w:rsid w:val="00362A4C"/>
    <w:rsid w:val="00362B7A"/>
    <w:rsid w:val="00362B89"/>
    <w:rsid w:val="00362E15"/>
    <w:rsid w:val="00362F27"/>
    <w:rsid w:val="00362F94"/>
    <w:rsid w:val="0036317A"/>
    <w:rsid w:val="0036318B"/>
    <w:rsid w:val="00363225"/>
    <w:rsid w:val="0036342E"/>
    <w:rsid w:val="00363510"/>
    <w:rsid w:val="003635BF"/>
    <w:rsid w:val="00363688"/>
    <w:rsid w:val="0036368B"/>
    <w:rsid w:val="0036380C"/>
    <w:rsid w:val="0036384E"/>
    <w:rsid w:val="003638E4"/>
    <w:rsid w:val="0036398C"/>
    <w:rsid w:val="00363A25"/>
    <w:rsid w:val="00363A8F"/>
    <w:rsid w:val="00363B43"/>
    <w:rsid w:val="00363B46"/>
    <w:rsid w:val="00363BBA"/>
    <w:rsid w:val="00363D4B"/>
    <w:rsid w:val="00363D9C"/>
    <w:rsid w:val="00363EAA"/>
    <w:rsid w:val="00363EE8"/>
    <w:rsid w:val="00363F42"/>
    <w:rsid w:val="00363F60"/>
    <w:rsid w:val="003642FE"/>
    <w:rsid w:val="0036430D"/>
    <w:rsid w:val="00364585"/>
    <w:rsid w:val="003645CA"/>
    <w:rsid w:val="003646DA"/>
    <w:rsid w:val="003647D3"/>
    <w:rsid w:val="00364831"/>
    <w:rsid w:val="00364849"/>
    <w:rsid w:val="003648B5"/>
    <w:rsid w:val="003648D7"/>
    <w:rsid w:val="00364994"/>
    <w:rsid w:val="00364A4D"/>
    <w:rsid w:val="00364B27"/>
    <w:rsid w:val="00364D59"/>
    <w:rsid w:val="00364E53"/>
    <w:rsid w:val="00364EA3"/>
    <w:rsid w:val="00364EC8"/>
    <w:rsid w:val="00364F04"/>
    <w:rsid w:val="00364FB7"/>
    <w:rsid w:val="00364FEE"/>
    <w:rsid w:val="0036500D"/>
    <w:rsid w:val="00365095"/>
    <w:rsid w:val="003653C8"/>
    <w:rsid w:val="00365432"/>
    <w:rsid w:val="00365758"/>
    <w:rsid w:val="003657CF"/>
    <w:rsid w:val="0036586F"/>
    <w:rsid w:val="00365881"/>
    <w:rsid w:val="00365AD5"/>
    <w:rsid w:val="00365ADA"/>
    <w:rsid w:val="00365AE1"/>
    <w:rsid w:val="00365AE3"/>
    <w:rsid w:val="00365B4F"/>
    <w:rsid w:val="00365C5E"/>
    <w:rsid w:val="00365F48"/>
    <w:rsid w:val="00365FFE"/>
    <w:rsid w:val="003661B8"/>
    <w:rsid w:val="0036624A"/>
    <w:rsid w:val="0036627C"/>
    <w:rsid w:val="0036628C"/>
    <w:rsid w:val="00366308"/>
    <w:rsid w:val="00366383"/>
    <w:rsid w:val="003664C7"/>
    <w:rsid w:val="003665C0"/>
    <w:rsid w:val="003666F1"/>
    <w:rsid w:val="0036678A"/>
    <w:rsid w:val="0036685C"/>
    <w:rsid w:val="003668ED"/>
    <w:rsid w:val="003668EE"/>
    <w:rsid w:val="00366C73"/>
    <w:rsid w:val="00366CCF"/>
    <w:rsid w:val="00366E4C"/>
    <w:rsid w:val="00366F41"/>
    <w:rsid w:val="003670E3"/>
    <w:rsid w:val="0036716B"/>
    <w:rsid w:val="003671FD"/>
    <w:rsid w:val="00367277"/>
    <w:rsid w:val="00367342"/>
    <w:rsid w:val="00367739"/>
    <w:rsid w:val="0036796D"/>
    <w:rsid w:val="00367C58"/>
    <w:rsid w:val="00367D58"/>
    <w:rsid w:val="00367DC4"/>
    <w:rsid w:val="00367E05"/>
    <w:rsid w:val="00370086"/>
    <w:rsid w:val="003700E9"/>
    <w:rsid w:val="003701BC"/>
    <w:rsid w:val="0037030C"/>
    <w:rsid w:val="003707A7"/>
    <w:rsid w:val="00370849"/>
    <w:rsid w:val="00370907"/>
    <w:rsid w:val="0037094B"/>
    <w:rsid w:val="003709BA"/>
    <w:rsid w:val="003709D1"/>
    <w:rsid w:val="00370ABE"/>
    <w:rsid w:val="00370DA2"/>
    <w:rsid w:val="003710A6"/>
    <w:rsid w:val="00371134"/>
    <w:rsid w:val="00371311"/>
    <w:rsid w:val="0037160F"/>
    <w:rsid w:val="0037171A"/>
    <w:rsid w:val="003717A6"/>
    <w:rsid w:val="00371854"/>
    <w:rsid w:val="00371864"/>
    <w:rsid w:val="00371A10"/>
    <w:rsid w:val="00371A74"/>
    <w:rsid w:val="00371A7E"/>
    <w:rsid w:val="00371B66"/>
    <w:rsid w:val="00371B70"/>
    <w:rsid w:val="00371DFF"/>
    <w:rsid w:val="00371ECC"/>
    <w:rsid w:val="00372009"/>
    <w:rsid w:val="003720B3"/>
    <w:rsid w:val="00372193"/>
    <w:rsid w:val="0037231D"/>
    <w:rsid w:val="003723B1"/>
    <w:rsid w:val="003726B8"/>
    <w:rsid w:val="00372781"/>
    <w:rsid w:val="0037286F"/>
    <w:rsid w:val="00372900"/>
    <w:rsid w:val="0037298C"/>
    <w:rsid w:val="003729D1"/>
    <w:rsid w:val="003729F2"/>
    <w:rsid w:val="00372A1C"/>
    <w:rsid w:val="00372CD5"/>
    <w:rsid w:val="00372D2D"/>
    <w:rsid w:val="00372D54"/>
    <w:rsid w:val="00372D90"/>
    <w:rsid w:val="00372EEF"/>
    <w:rsid w:val="00372F97"/>
    <w:rsid w:val="00373002"/>
    <w:rsid w:val="0037309B"/>
    <w:rsid w:val="00373112"/>
    <w:rsid w:val="003731BD"/>
    <w:rsid w:val="003732E1"/>
    <w:rsid w:val="00373558"/>
    <w:rsid w:val="003735A8"/>
    <w:rsid w:val="003735AC"/>
    <w:rsid w:val="0037366B"/>
    <w:rsid w:val="003736E5"/>
    <w:rsid w:val="0037387C"/>
    <w:rsid w:val="00373950"/>
    <w:rsid w:val="003739ED"/>
    <w:rsid w:val="00373A8F"/>
    <w:rsid w:val="00373B2A"/>
    <w:rsid w:val="00373D83"/>
    <w:rsid w:val="00373D86"/>
    <w:rsid w:val="00373EB1"/>
    <w:rsid w:val="00373F60"/>
    <w:rsid w:val="003742D6"/>
    <w:rsid w:val="0037436F"/>
    <w:rsid w:val="003744EA"/>
    <w:rsid w:val="0037455B"/>
    <w:rsid w:val="00374566"/>
    <w:rsid w:val="003746CB"/>
    <w:rsid w:val="0037480C"/>
    <w:rsid w:val="00374AF2"/>
    <w:rsid w:val="00374C7B"/>
    <w:rsid w:val="00374C7E"/>
    <w:rsid w:val="00374DDA"/>
    <w:rsid w:val="00374E4C"/>
    <w:rsid w:val="00375140"/>
    <w:rsid w:val="003751D3"/>
    <w:rsid w:val="00375256"/>
    <w:rsid w:val="003752D5"/>
    <w:rsid w:val="003752FF"/>
    <w:rsid w:val="00375369"/>
    <w:rsid w:val="003753B7"/>
    <w:rsid w:val="00375401"/>
    <w:rsid w:val="00375429"/>
    <w:rsid w:val="0037557F"/>
    <w:rsid w:val="0037558A"/>
    <w:rsid w:val="00375596"/>
    <w:rsid w:val="0037563B"/>
    <w:rsid w:val="003756F6"/>
    <w:rsid w:val="003757B0"/>
    <w:rsid w:val="003757F9"/>
    <w:rsid w:val="003757FF"/>
    <w:rsid w:val="0037589F"/>
    <w:rsid w:val="003758BC"/>
    <w:rsid w:val="003758DB"/>
    <w:rsid w:val="003758F5"/>
    <w:rsid w:val="00375A0D"/>
    <w:rsid w:val="00375B18"/>
    <w:rsid w:val="00375B41"/>
    <w:rsid w:val="00375C13"/>
    <w:rsid w:val="00375CC0"/>
    <w:rsid w:val="00375D02"/>
    <w:rsid w:val="00375D4E"/>
    <w:rsid w:val="00375E09"/>
    <w:rsid w:val="00375FC9"/>
    <w:rsid w:val="0037609A"/>
    <w:rsid w:val="00376129"/>
    <w:rsid w:val="003762B1"/>
    <w:rsid w:val="003766EB"/>
    <w:rsid w:val="00376774"/>
    <w:rsid w:val="0037686F"/>
    <w:rsid w:val="00376952"/>
    <w:rsid w:val="00376CFC"/>
    <w:rsid w:val="00376F05"/>
    <w:rsid w:val="00376F32"/>
    <w:rsid w:val="00376FBC"/>
    <w:rsid w:val="0037718B"/>
    <w:rsid w:val="00377366"/>
    <w:rsid w:val="0037749B"/>
    <w:rsid w:val="003774CE"/>
    <w:rsid w:val="00377577"/>
    <w:rsid w:val="003775C9"/>
    <w:rsid w:val="0037768B"/>
    <w:rsid w:val="00377882"/>
    <w:rsid w:val="003778A2"/>
    <w:rsid w:val="00377C3C"/>
    <w:rsid w:val="00377C81"/>
    <w:rsid w:val="00377EBB"/>
    <w:rsid w:val="00377EDA"/>
    <w:rsid w:val="00377F2C"/>
    <w:rsid w:val="00377F92"/>
    <w:rsid w:val="00380196"/>
    <w:rsid w:val="003801B9"/>
    <w:rsid w:val="0038027B"/>
    <w:rsid w:val="00380419"/>
    <w:rsid w:val="0038048B"/>
    <w:rsid w:val="003804F5"/>
    <w:rsid w:val="00380522"/>
    <w:rsid w:val="00380551"/>
    <w:rsid w:val="003805A0"/>
    <w:rsid w:val="00380618"/>
    <w:rsid w:val="00380745"/>
    <w:rsid w:val="00380859"/>
    <w:rsid w:val="00380D98"/>
    <w:rsid w:val="00380DF9"/>
    <w:rsid w:val="00380E06"/>
    <w:rsid w:val="00380EDB"/>
    <w:rsid w:val="00380FDE"/>
    <w:rsid w:val="0038130F"/>
    <w:rsid w:val="00381400"/>
    <w:rsid w:val="0038160C"/>
    <w:rsid w:val="0038161A"/>
    <w:rsid w:val="0038161C"/>
    <w:rsid w:val="00381670"/>
    <w:rsid w:val="003816CE"/>
    <w:rsid w:val="00381A2D"/>
    <w:rsid w:val="00381AAC"/>
    <w:rsid w:val="00381BBD"/>
    <w:rsid w:val="00381C1E"/>
    <w:rsid w:val="00381C60"/>
    <w:rsid w:val="00381C61"/>
    <w:rsid w:val="00381D13"/>
    <w:rsid w:val="003820C5"/>
    <w:rsid w:val="003820DB"/>
    <w:rsid w:val="00382226"/>
    <w:rsid w:val="003823A8"/>
    <w:rsid w:val="003825FC"/>
    <w:rsid w:val="0038265E"/>
    <w:rsid w:val="00382691"/>
    <w:rsid w:val="003826F1"/>
    <w:rsid w:val="00382769"/>
    <w:rsid w:val="0038282D"/>
    <w:rsid w:val="00382890"/>
    <w:rsid w:val="003828A9"/>
    <w:rsid w:val="00382969"/>
    <w:rsid w:val="00382A17"/>
    <w:rsid w:val="00382A2B"/>
    <w:rsid w:val="00382C90"/>
    <w:rsid w:val="00382D78"/>
    <w:rsid w:val="0038304B"/>
    <w:rsid w:val="0038310A"/>
    <w:rsid w:val="00383116"/>
    <w:rsid w:val="00383467"/>
    <w:rsid w:val="00383475"/>
    <w:rsid w:val="003834B1"/>
    <w:rsid w:val="00383743"/>
    <w:rsid w:val="00383750"/>
    <w:rsid w:val="003837E6"/>
    <w:rsid w:val="0038398C"/>
    <w:rsid w:val="00383A71"/>
    <w:rsid w:val="00383AE5"/>
    <w:rsid w:val="00383B2A"/>
    <w:rsid w:val="00383BFC"/>
    <w:rsid w:val="00383C16"/>
    <w:rsid w:val="00383C39"/>
    <w:rsid w:val="00383D95"/>
    <w:rsid w:val="00383FC2"/>
    <w:rsid w:val="00383FCA"/>
    <w:rsid w:val="00384097"/>
    <w:rsid w:val="003840CF"/>
    <w:rsid w:val="003842A2"/>
    <w:rsid w:val="0038440F"/>
    <w:rsid w:val="0038443A"/>
    <w:rsid w:val="003844D8"/>
    <w:rsid w:val="0038460F"/>
    <w:rsid w:val="00384A1E"/>
    <w:rsid w:val="00384AB4"/>
    <w:rsid w:val="00384B24"/>
    <w:rsid w:val="00384BE3"/>
    <w:rsid w:val="00384BFF"/>
    <w:rsid w:val="00384C8A"/>
    <w:rsid w:val="00384DBF"/>
    <w:rsid w:val="00385041"/>
    <w:rsid w:val="003850FB"/>
    <w:rsid w:val="00385351"/>
    <w:rsid w:val="00385442"/>
    <w:rsid w:val="003854C6"/>
    <w:rsid w:val="00385BD5"/>
    <w:rsid w:val="00385C4A"/>
    <w:rsid w:val="00385C88"/>
    <w:rsid w:val="00385CA7"/>
    <w:rsid w:val="00385E1F"/>
    <w:rsid w:val="003862A7"/>
    <w:rsid w:val="0038636C"/>
    <w:rsid w:val="003864F5"/>
    <w:rsid w:val="00386511"/>
    <w:rsid w:val="003866B2"/>
    <w:rsid w:val="0038680C"/>
    <w:rsid w:val="0038689E"/>
    <w:rsid w:val="00386C4D"/>
    <w:rsid w:val="00386D71"/>
    <w:rsid w:val="00386D78"/>
    <w:rsid w:val="00386DC3"/>
    <w:rsid w:val="00386F60"/>
    <w:rsid w:val="00386F93"/>
    <w:rsid w:val="00387005"/>
    <w:rsid w:val="0038708E"/>
    <w:rsid w:val="00387095"/>
    <w:rsid w:val="00387106"/>
    <w:rsid w:val="00387210"/>
    <w:rsid w:val="00387232"/>
    <w:rsid w:val="00387297"/>
    <w:rsid w:val="003873BC"/>
    <w:rsid w:val="0038740E"/>
    <w:rsid w:val="00387764"/>
    <w:rsid w:val="003877A1"/>
    <w:rsid w:val="00387826"/>
    <w:rsid w:val="0038787B"/>
    <w:rsid w:val="00387960"/>
    <w:rsid w:val="00387AB5"/>
    <w:rsid w:val="00387B20"/>
    <w:rsid w:val="00387CC7"/>
    <w:rsid w:val="00387D09"/>
    <w:rsid w:val="00387D52"/>
    <w:rsid w:val="00387D82"/>
    <w:rsid w:val="00387DF6"/>
    <w:rsid w:val="00387FC8"/>
    <w:rsid w:val="00387FD9"/>
    <w:rsid w:val="00390065"/>
    <w:rsid w:val="003900E9"/>
    <w:rsid w:val="00390188"/>
    <w:rsid w:val="003901F6"/>
    <w:rsid w:val="0039023E"/>
    <w:rsid w:val="00390340"/>
    <w:rsid w:val="0039064F"/>
    <w:rsid w:val="00390831"/>
    <w:rsid w:val="00390C29"/>
    <w:rsid w:val="00390C5A"/>
    <w:rsid w:val="00390F97"/>
    <w:rsid w:val="00391202"/>
    <w:rsid w:val="00391385"/>
    <w:rsid w:val="003913A7"/>
    <w:rsid w:val="003913C6"/>
    <w:rsid w:val="00391520"/>
    <w:rsid w:val="00391639"/>
    <w:rsid w:val="00391759"/>
    <w:rsid w:val="00391830"/>
    <w:rsid w:val="00391895"/>
    <w:rsid w:val="003918D1"/>
    <w:rsid w:val="00391BAE"/>
    <w:rsid w:val="00391C42"/>
    <w:rsid w:val="00391CA0"/>
    <w:rsid w:val="00391E29"/>
    <w:rsid w:val="00391E2E"/>
    <w:rsid w:val="00391FC3"/>
    <w:rsid w:val="00391FFE"/>
    <w:rsid w:val="0039205C"/>
    <w:rsid w:val="0039230A"/>
    <w:rsid w:val="00392393"/>
    <w:rsid w:val="003923CA"/>
    <w:rsid w:val="0039257E"/>
    <w:rsid w:val="003925B9"/>
    <w:rsid w:val="003925F3"/>
    <w:rsid w:val="00392605"/>
    <w:rsid w:val="003926E6"/>
    <w:rsid w:val="00392A5D"/>
    <w:rsid w:val="00392A65"/>
    <w:rsid w:val="00392AA5"/>
    <w:rsid w:val="00392C2D"/>
    <w:rsid w:val="00392C43"/>
    <w:rsid w:val="00392CEE"/>
    <w:rsid w:val="00392D2F"/>
    <w:rsid w:val="00392DAE"/>
    <w:rsid w:val="00392DE6"/>
    <w:rsid w:val="00392E38"/>
    <w:rsid w:val="00392FF4"/>
    <w:rsid w:val="003930F0"/>
    <w:rsid w:val="00393351"/>
    <w:rsid w:val="00393357"/>
    <w:rsid w:val="00393704"/>
    <w:rsid w:val="003937B4"/>
    <w:rsid w:val="003938D0"/>
    <w:rsid w:val="003939A0"/>
    <w:rsid w:val="00393A42"/>
    <w:rsid w:val="00393A53"/>
    <w:rsid w:val="00393CDA"/>
    <w:rsid w:val="00393D09"/>
    <w:rsid w:val="00393DE8"/>
    <w:rsid w:val="00393E6E"/>
    <w:rsid w:val="00393EFB"/>
    <w:rsid w:val="00393F4F"/>
    <w:rsid w:val="00393F74"/>
    <w:rsid w:val="00394028"/>
    <w:rsid w:val="003940EB"/>
    <w:rsid w:val="00394266"/>
    <w:rsid w:val="00394293"/>
    <w:rsid w:val="00394301"/>
    <w:rsid w:val="00394531"/>
    <w:rsid w:val="003946DB"/>
    <w:rsid w:val="003947AA"/>
    <w:rsid w:val="003948A4"/>
    <w:rsid w:val="00394992"/>
    <w:rsid w:val="003949F3"/>
    <w:rsid w:val="00394A7B"/>
    <w:rsid w:val="00394D41"/>
    <w:rsid w:val="00394E11"/>
    <w:rsid w:val="00394E20"/>
    <w:rsid w:val="00394FB9"/>
    <w:rsid w:val="00395090"/>
    <w:rsid w:val="00395159"/>
    <w:rsid w:val="0039523A"/>
    <w:rsid w:val="00395252"/>
    <w:rsid w:val="0039560E"/>
    <w:rsid w:val="00395803"/>
    <w:rsid w:val="00395A64"/>
    <w:rsid w:val="00395AB5"/>
    <w:rsid w:val="00395B3E"/>
    <w:rsid w:val="00395C94"/>
    <w:rsid w:val="00395DDE"/>
    <w:rsid w:val="00395F64"/>
    <w:rsid w:val="00395FDB"/>
    <w:rsid w:val="00396048"/>
    <w:rsid w:val="0039637B"/>
    <w:rsid w:val="00396408"/>
    <w:rsid w:val="0039643F"/>
    <w:rsid w:val="00396770"/>
    <w:rsid w:val="00396AB0"/>
    <w:rsid w:val="00396B0E"/>
    <w:rsid w:val="00396C57"/>
    <w:rsid w:val="00396D1D"/>
    <w:rsid w:val="00396DDB"/>
    <w:rsid w:val="00396E39"/>
    <w:rsid w:val="00396EE4"/>
    <w:rsid w:val="0039709C"/>
    <w:rsid w:val="003971C9"/>
    <w:rsid w:val="0039736A"/>
    <w:rsid w:val="00397462"/>
    <w:rsid w:val="003976EA"/>
    <w:rsid w:val="00397758"/>
    <w:rsid w:val="003979DF"/>
    <w:rsid w:val="00397A07"/>
    <w:rsid w:val="00397B4D"/>
    <w:rsid w:val="00397B78"/>
    <w:rsid w:val="00397C5F"/>
    <w:rsid w:val="00397DB8"/>
    <w:rsid w:val="00397F2B"/>
    <w:rsid w:val="00397FCB"/>
    <w:rsid w:val="003A0115"/>
    <w:rsid w:val="003A0191"/>
    <w:rsid w:val="003A01DA"/>
    <w:rsid w:val="003A0375"/>
    <w:rsid w:val="003A03DA"/>
    <w:rsid w:val="003A041C"/>
    <w:rsid w:val="003A066A"/>
    <w:rsid w:val="003A076B"/>
    <w:rsid w:val="003A0867"/>
    <w:rsid w:val="003A0923"/>
    <w:rsid w:val="003A0A65"/>
    <w:rsid w:val="003A0C2F"/>
    <w:rsid w:val="003A0D6C"/>
    <w:rsid w:val="003A0D7A"/>
    <w:rsid w:val="003A0EA3"/>
    <w:rsid w:val="003A1235"/>
    <w:rsid w:val="003A1286"/>
    <w:rsid w:val="003A1437"/>
    <w:rsid w:val="003A14A3"/>
    <w:rsid w:val="003A186D"/>
    <w:rsid w:val="003A18C0"/>
    <w:rsid w:val="003A1A12"/>
    <w:rsid w:val="003A1D20"/>
    <w:rsid w:val="003A1D2D"/>
    <w:rsid w:val="003A1DC0"/>
    <w:rsid w:val="003A1E73"/>
    <w:rsid w:val="003A1EC0"/>
    <w:rsid w:val="003A1F11"/>
    <w:rsid w:val="003A2007"/>
    <w:rsid w:val="003A209E"/>
    <w:rsid w:val="003A2177"/>
    <w:rsid w:val="003A22BD"/>
    <w:rsid w:val="003A26EA"/>
    <w:rsid w:val="003A27F6"/>
    <w:rsid w:val="003A2826"/>
    <w:rsid w:val="003A2841"/>
    <w:rsid w:val="003A2872"/>
    <w:rsid w:val="003A2917"/>
    <w:rsid w:val="003A294E"/>
    <w:rsid w:val="003A29A8"/>
    <w:rsid w:val="003A29C4"/>
    <w:rsid w:val="003A2AF4"/>
    <w:rsid w:val="003A2B1B"/>
    <w:rsid w:val="003A2B36"/>
    <w:rsid w:val="003A2C4B"/>
    <w:rsid w:val="003A2DCC"/>
    <w:rsid w:val="003A2EA6"/>
    <w:rsid w:val="003A2ED9"/>
    <w:rsid w:val="003A2FB5"/>
    <w:rsid w:val="003A311C"/>
    <w:rsid w:val="003A3189"/>
    <w:rsid w:val="003A34A5"/>
    <w:rsid w:val="003A34F4"/>
    <w:rsid w:val="003A3539"/>
    <w:rsid w:val="003A35A5"/>
    <w:rsid w:val="003A3630"/>
    <w:rsid w:val="003A3846"/>
    <w:rsid w:val="003A387A"/>
    <w:rsid w:val="003A38A1"/>
    <w:rsid w:val="003A3A43"/>
    <w:rsid w:val="003A3A54"/>
    <w:rsid w:val="003A3ACB"/>
    <w:rsid w:val="003A3B64"/>
    <w:rsid w:val="003A3B95"/>
    <w:rsid w:val="003A3E12"/>
    <w:rsid w:val="003A3E21"/>
    <w:rsid w:val="003A3E31"/>
    <w:rsid w:val="003A3EFB"/>
    <w:rsid w:val="003A44E3"/>
    <w:rsid w:val="003A44F8"/>
    <w:rsid w:val="003A453E"/>
    <w:rsid w:val="003A4726"/>
    <w:rsid w:val="003A47DB"/>
    <w:rsid w:val="003A47E5"/>
    <w:rsid w:val="003A4866"/>
    <w:rsid w:val="003A488A"/>
    <w:rsid w:val="003A4944"/>
    <w:rsid w:val="003A49A4"/>
    <w:rsid w:val="003A4BBF"/>
    <w:rsid w:val="003A4BD3"/>
    <w:rsid w:val="003A4C20"/>
    <w:rsid w:val="003A4C54"/>
    <w:rsid w:val="003A4FA2"/>
    <w:rsid w:val="003A4FFB"/>
    <w:rsid w:val="003A515D"/>
    <w:rsid w:val="003A5292"/>
    <w:rsid w:val="003A550B"/>
    <w:rsid w:val="003A5744"/>
    <w:rsid w:val="003A57EB"/>
    <w:rsid w:val="003A5822"/>
    <w:rsid w:val="003A5835"/>
    <w:rsid w:val="003A58E3"/>
    <w:rsid w:val="003A59A4"/>
    <w:rsid w:val="003A5A58"/>
    <w:rsid w:val="003A5AC3"/>
    <w:rsid w:val="003A5F2C"/>
    <w:rsid w:val="003A605C"/>
    <w:rsid w:val="003A61F6"/>
    <w:rsid w:val="003A6348"/>
    <w:rsid w:val="003A6393"/>
    <w:rsid w:val="003A6396"/>
    <w:rsid w:val="003A63CB"/>
    <w:rsid w:val="003A66DB"/>
    <w:rsid w:val="003A6B3D"/>
    <w:rsid w:val="003A6C75"/>
    <w:rsid w:val="003A6D3A"/>
    <w:rsid w:val="003A6E32"/>
    <w:rsid w:val="003A6E80"/>
    <w:rsid w:val="003A727E"/>
    <w:rsid w:val="003A73F5"/>
    <w:rsid w:val="003A7664"/>
    <w:rsid w:val="003A772A"/>
    <w:rsid w:val="003A772D"/>
    <w:rsid w:val="003A7750"/>
    <w:rsid w:val="003A7817"/>
    <w:rsid w:val="003A789A"/>
    <w:rsid w:val="003A79D1"/>
    <w:rsid w:val="003A7D05"/>
    <w:rsid w:val="003A7D8D"/>
    <w:rsid w:val="003A7D9A"/>
    <w:rsid w:val="003A7F9F"/>
    <w:rsid w:val="003B007C"/>
    <w:rsid w:val="003B0163"/>
    <w:rsid w:val="003B0175"/>
    <w:rsid w:val="003B0276"/>
    <w:rsid w:val="003B0316"/>
    <w:rsid w:val="003B03F3"/>
    <w:rsid w:val="003B0679"/>
    <w:rsid w:val="003B0ADE"/>
    <w:rsid w:val="003B0BF4"/>
    <w:rsid w:val="003B0C27"/>
    <w:rsid w:val="003B0CE6"/>
    <w:rsid w:val="003B0D0C"/>
    <w:rsid w:val="003B0DAE"/>
    <w:rsid w:val="003B0E9B"/>
    <w:rsid w:val="003B0FA4"/>
    <w:rsid w:val="003B0FB4"/>
    <w:rsid w:val="003B103C"/>
    <w:rsid w:val="003B10E4"/>
    <w:rsid w:val="003B1145"/>
    <w:rsid w:val="003B1167"/>
    <w:rsid w:val="003B1276"/>
    <w:rsid w:val="003B1287"/>
    <w:rsid w:val="003B1553"/>
    <w:rsid w:val="003B1845"/>
    <w:rsid w:val="003B190B"/>
    <w:rsid w:val="003B1A09"/>
    <w:rsid w:val="003B1A50"/>
    <w:rsid w:val="003B1AED"/>
    <w:rsid w:val="003B1B19"/>
    <w:rsid w:val="003B1B42"/>
    <w:rsid w:val="003B1C1C"/>
    <w:rsid w:val="003B1CF2"/>
    <w:rsid w:val="003B1FB0"/>
    <w:rsid w:val="003B2021"/>
    <w:rsid w:val="003B20CE"/>
    <w:rsid w:val="003B213E"/>
    <w:rsid w:val="003B2226"/>
    <w:rsid w:val="003B2506"/>
    <w:rsid w:val="003B25D8"/>
    <w:rsid w:val="003B26DE"/>
    <w:rsid w:val="003B2A70"/>
    <w:rsid w:val="003B2AA8"/>
    <w:rsid w:val="003B2ADF"/>
    <w:rsid w:val="003B2CBF"/>
    <w:rsid w:val="003B2CE7"/>
    <w:rsid w:val="003B2D24"/>
    <w:rsid w:val="003B2F89"/>
    <w:rsid w:val="003B3155"/>
    <w:rsid w:val="003B34B3"/>
    <w:rsid w:val="003B34BF"/>
    <w:rsid w:val="003B3521"/>
    <w:rsid w:val="003B35D7"/>
    <w:rsid w:val="003B3831"/>
    <w:rsid w:val="003B3A32"/>
    <w:rsid w:val="003B3A93"/>
    <w:rsid w:val="003B3B57"/>
    <w:rsid w:val="003B3DC0"/>
    <w:rsid w:val="003B3EBE"/>
    <w:rsid w:val="003B41BC"/>
    <w:rsid w:val="003B4372"/>
    <w:rsid w:val="003B4556"/>
    <w:rsid w:val="003B4650"/>
    <w:rsid w:val="003B47CB"/>
    <w:rsid w:val="003B4A13"/>
    <w:rsid w:val="003B4B62"/>
    <w:rsid w:val="003B4B86"/>
    <w:rsid w:val="003B4C3A"/>
    <w:rsid w:val="003B4D32"/>
    <w:rsid w:val="003B4DAD"/>
    <w:rsid w:val="003B5080"/>
    <w:rsid w:val="003B50F7"/>
    <w:rsid w:val="003B5186"/>
    <w:rsid w:val="003B5210"/>
    <w:rsid w:val="003B52E3"/>
    <w:rsid w:val="003B53EF"/>
    <w:rsid w:val="003B5555"/>
    <w:rsid w:val="003B555C"/>
    <w:rsid w:val="003B57AA"/>
    <w:rsid w:val="003B57BE"/>
    <w:rsid w:val="003B58B4"/>
    <w:rsid w:val="003B5901"/>
    <w:rsid w:val="003B5A95"/>
    <w:rsid w:val="003B5B8E"/>
    <w:rsid w:val="003B5E08"/>
    <w:rsid w:val="003B5E11"/>
    <w:rsid w:val="003B5E67"/>
    <w:rsid w:val="003B5F9E"/>
    <w:rsid w:val="003B5FA2"/>
    <w:rsid w:val="003B62EE"/>
    <w:rsid w:val="003B635A"/>
    <w:rsid w:val="003B665B"/>
    <w:rsid w:val="003B667E"/>
    <w:rsid w:val="003B66B5"/>
    <w:rsid w:val="003B6734"/>
    <w:rsid w:val="003B6753"/>
    <w:rsid w:val="003B687C"/>
    <w:rsid w:val="003B68AE"/>
    <w:rsid w:val="003B69D9"/>
    <w:rsid w:val="003B6A5D"/>
    <w:rsid w:val="003B6C5F"/>
    <w:rsid w:val="003B6D24"/>
    <w:rsid w:val="003B71BF"/>
    <w:rsid w:val="003B72BA"/>
    <w:rsid w:val="003B7307"/>
    <w:rsid w:val="003B745F"/>
    <w:rsid w:val="003B7596"/>
    <w:rsid w:val="003B76B1"/>
    <w:rsid w:val="003B76C0"/>
    <w:rsid w:val="003B777E"/>
    <w:rsid w:val="003B78FE"/>
    <w:rsid w:val="003B7994"/>
    <w:rsid w:val="003B7B79"/>
    <w:rsid w:val="003B7E24"/>
    <w:rsid w:val="003B7E36"/>
    <w:rsid w:val="003B7F4E"/>
    <w:rsid w:val="003B7FD8"/>
    <w:rsid w:val="003C003C"/>
    <w:rsid w:val="003C0136"/>
    <w:rsid w:val="003C0235"/>
    <w:rsid w:val="003C0479"/>
    <w:rsid w:val="003C0642"/>
    <w:rsid w:val="003C0678"/>
    <w:rsid w:val="003C082E"/>
    <w:rsid w:val="003C0844"/>
    <w:rsid w:val="003C095C"/>
    <w:rsid w:val="003C0A24"/>
    <w:rsid w:val="003C0BF3"/>
    <w:rsid w:val="003C0CDA"/>
    <w:rsid w:val="003C0DBD"/>
    <w:rsid w:val="003C0DC1"/>
    <w:rsid w:val="003C0DE1"/>
    <w:rsid w:val="003C13B5"/>
    <w:rsid w:val="003C13F8"/>
    <w:rsid w:val="003C175A"/>
    <w:rsid w:val="003C18CA"/>
    <w:rsid w:val="003C1917"/>
    <w:rsid w:val="003C1A59"/>
    <w:rsid w:val="003C1AB4"/>
    <w:rsid w:val="003C1CC1"/>
    <w:rsid w:val="003C1FD8"/>
    <w:rsid w:val="003C1FDC"/>
    <w:rsid w:val="003C2090"/>
    <w:rsid w:val="003C21B4"/>
    <w:rsid w:val="003C21DB"/>
    <w:rsid w:val="003C226A"/>
    <w:rsid w:val="003C22CD"/>
    <w:rsid w:val="003C22D8"/>
    <w:rsid w:val="003C22EF"/>
    <w:rsid w:val="003C23C7"/>
    <w:rsid w:val="003C2695"/>
    <w:rsid w:val="003C2A2D"/>
    <w:rsid w:val="003C2B65"/>
    <w:rsid w:val="003C2B93"/>
    <w:rsid w:val="003C2BB3"/>
    <w:rsid w:val="003C2C5C"/>
    <w:rsid w:val="003C2E46"/>
    <w:rsid w:val="003C2EFA"/>
    <w:rsid w:val="003C2F29"/>
    <w:rsid w:val="003C2F3D"/>
    <w:rsid w:val="003C2F5D"/>
    <w:rsid w:val="003C2F62"/>
    <w:rsid w:val="003C2FEA"/>
    <w:rsid w:val="003C3303"/>
    <w:rsid w:val="003C333D"/>
    <w:rsid w:val="003C338E"/>
    <w:rsid w:val="003C339D"/>
    <w:rsid w:val="003C342F"/>
    <w:rsid w:val="003C3486"/>
    <w:rsid w:val="003C3659"/>
    <w:rsid w:val="003C36D5"/>
    <w:rsid w:val="003C38A4"/>
    <w:rsid w:val="003C3917"/>
    <w:rsid w:val="003C3B0B"/>
    <w:rsid w:val="003C3B80"/>
    <w:rsid w:val="003C3BBD"/>
    <w:rsid w:val="003C3BCD"/>
    <w:rsid w:val="003C3CE5"/>
    <w:rsid w:val="003C3CFB"/>
    <w:rsid w:val="003C3E80"/>
    <w:rsid w:val="003C3E8C"/>
    <w:rsid w:val="003C3F47"/>
    <w:rsid w:val="003C4180"/>
    <w:rsid w:val="003C439A"/>
    <w:rsid w:val="003C43A6"/>
    <w:rsid w:val="003C443F"/>
    <w:rsid w:val="003C44AC"/>
    <w:rsid w:val="003C4519"/>
    <w:rsid w:val="003C4913"/>
    <w:rsid w:val="003C49C2"/>
    <w:rsid w:val="003C4A31"/>
    <w:rsid w:val="003C4B9B"/>
    <w:rsid w:val="003C4BAF"/>
    <w:rsid w:val="003C4BE9"/>
    <w:rsid w:val="003C4E3B"/>
    <w:rsid w:val="003C4E44"/>
    <w:rsid w:val="003C4F67"/>
    <w:rsid w:val="003C4FB4"/>
    <w:rsid w:val="003C52A2"/>
    <w:rsid w:val="003C5392"/>
    <w:rsid w:val="003C5444"/>
    <w:rsid w:val="003C556B"/>
    <w:rsid w:val="003C564B"/>
    <w:rsid w:val="003C56C7"/>
    <w:rsid w:val="003C56D7"/>
    <w:rsid w:val="003C599F"/>
    <w:rsid w:val="003C59E6"/>
    <w:rsid w:val="003C5A59"/>
    <w:rsid w:val="003C5D22"/>
    <w:rsid w:val="003C5EB0"/>
    <w:rsid w:val="003C602E"/>
    <w:rsid w:val="003C6160"/>
    <w:rsid w:val="003C63BD"/>
    <w:rsid w:val="003C6527"/>
    <w:rsid w:val="003C65B5"/>
    <w:rsid w:val="003C66B9"/>
    <w:rsid w:val="003C6746"/>
    <w:rsid w:val="003C69B6"/>
    <w:rsid w:val="003C6A1C"/>
    <w:rsid w:val="003C6CF4"/>
    <w:rsid w:val="003C6D9D"/>
    <w:rsid w:val="003C6F60"/>
    <w:rsid w:val="003C6FEA"/>
    <w:rsid w:val="003C7286"/>
    <w:rsid w:val="003C74CB"/>
    <w:rsid w:val="003C74F3"/>
    <w:rsid w:val="003C758B"/>
    <w:rsid w:val="003C75C9"/>
    <w:rsid w:val="003C77DD"/>
    <w:rsid w:val="003C7999"/>
    <w:rsid w:val="003C7A2A"/>
    <w:rsid w:val="003C7A86"/>
    <w:rsid w:val="003C7A9B"/>
    <w:rsid w:val="003C7B5F"/>
    <w:rsid w:val="003C7C4F"/>
    <w:rsid w:val="003C7E54"/>
    <w:rsid w:val="003C7EBA"/>
    <w:rsid w:val="003D01BD"/>
    <w:rsid w:val="003D0211"/>
    <w:rsid w:val="003D0425"/>
    <w:rsid w:val="003D062D"/>
    <w:rsid w:val="003D0654"/>
    <w:rsid w:val="003D0689"/>
    <w:rsid w:val="003D0A03"/>
    <w:rsid w:val="003D0BEE"/>
    <w:rsid w:val="003D0F94"/>
    <w:rsid w:val="003D108A"/>
    <w:rsid w:val="003D129D"/>
    <w:rsid w:val="003D13EB"/>
    <w:rsid w:val="003D168B"/>
    <w:rsid w:val="003D16FF"/>
    <w:rsid w:val="003D182D"/>
    <w:rsid w:val="003D1842"/>
    <w:rsid w:val="003D193D"/>
    <w:rsid w:val="003D1A7E"/>
    <w:rsid w:val="003D1AD0"/>
    <w:rsid w:val="003D1AD5"/>
    <w:rsid w:val="003D1B60"/>
    <w:rsid w:val="003D1B64"/>
    <w:rsid w:val="003D1C21"/>
    <w:rsid w:val="003D1CC3"/>
    <w:rsid w:val="003D1D1A"/>
    <w:rsid w:val="003D1FB0"/>
    <w:rsid w:val="003D206F"/>
    <w:rsid w:val="003D2217"/>
    <w:rsid w:val="003D2317"/>
    <w:rsid w:val="003D23A9"/>
    <w:rsid w:val="003D2535"/>
    <w:rsid w:val="003D2594"/>
    <w:rsid w:val="003D25BC"/>
    <w:rsid w:val="003D262F"/>
    <w:rsid w:val="003D2743"/>
    <w:rsid w:val="003D28D1"/>
    <w:rsid w:val="003D29A6"/>
    <w:rsid w:val="003D29B3"/>
    <w:rsid w:val="003D29BE"/>
    <w:rsid w:val="003D2C8C"/>
    <w:rsid w:val="003D2CB4"/>
    <w:rsid w:val="003D2D11"/>
    <w:rsid w:val="003D2FB0"/>
    <w:rsid w:val="003D30D3"/>
    <w:rsid w:val="003D318B"/>
    <w:rsid w:val="003D319D"/>
    <w:rsid w:val="003D3278"/>
    <w:rsid w:val="003D3398"/>
    <w:rsid w:val="003D33DD"/>
    <w:rsid w:val="003D33F1"/>
    <w:rsid w:val="003D34AA"/>
    <w:rsid w:val="003D363A"/>
    <w:rsid w:val="003D37AE"/>
    <w:rsid w:val="003D37ED"/>
    <w:rsid w:val="003D384D"/>
    <w:rsid w:val="003D389B"/>
    <w:rsid w:val="003D38D8"/>
    <w:rsid w:val="003D38DA"/>
    <w:rsid w:val="003D3A7A"/>
    <w:rsid w:val="003D3ADF"/>
    <w:rsid w:val="003D3B58"/>
    <w:rsid w:val="003D3D33"/>
    <w:rsid w:val="003D3E25"/>
    <w:rsid w:val="003D40B3"/>
    <w:rsid w:val="003D40C0"/>
    <w:rsid w:val="003D4140"/>
    <w:rsid w:val="003D4237"/>
    <w:rsid w:val="003D42E3"/>
    <w:rsid w:val="003D43EF"/>
    <w:rsid w:val="003D4539"/>
    <w:rsid w:val="003D46FC"/>
    <w:rsid w:val="003D4778"/>
    <w:rsid w:val="003D4954"/>
    <w:rsid w:val="003D4996"/>
    <w:rsid w:val="003D4A47"/>
    <w:rsid w:val="003D4A53"/>
    <w:rsid w:val="003D4A61"/>
    <w:rsid w:val="003D4B69"/>
    <w:rsid w:val="003D4CC4"/>
    <w:rsid w:val="003D4CC6"/>
    <w:rsid w:val="003D4D70"/>
    <w:rsid w:val="003D5077"/>
    <w:rsid w:val="003D508C"/>
    <w:rsid w:val="003D5240"/>
    <w:rsid w:val="003D5288"/>
    <w:rsid w:val="003D52C6"/>
    <w:rsid w:val="003D5537"/>
    <w:rsid w:val="003D568C"/>
    <w:rsid w:val="003D56DA"/>
    <w:rsid w:val="003D5745"/>
    <w:rsid w:val="003D57CC"/>
    <w:rsid w:val="003D57CE"/>
    <w:rsid w:val="003D57EE"/>
    <w:rsid w:val="003D5837"/>
    <w:rsid w:val="003D58CE"/>
    <w:rsid w:val="003D5DAA"/>
    <w:rsid w:val="003D5DF2"/>
    <w:rsid w:val="003D5E58"/>
    <w:rsid w:val="003D5EB4"/>
    <w:rsid w:val="003D61B6"/>
    <w:rsid w:val="003D63BB"/>
    <w:rsid w:val="003D63CC"/>
    <w:rsid w:val="003D63CE"/>
    <w:rsid w:val="003D63DE"/>
    <w:rsid w:val="003D64EF"/>
    <w:rsid w:val="003D673A"/>
    <w:rsid w:val="003D67E4"/>
    <w:rsid w:val="003D68CF"/>
    <w:rsid w:val="003D6900"/>
    <w:rsid w:val="003D69A1"/>
    <w:rsid w:val="003D69F8"/>
    <w:rsid w:val="003D6D5B"/>
    <w:rsid w:val="003D6D88"/>
    <w:rsid w:val="003D6E37"/>
    <w:rsid w:val="003D6E4D"/>
    <w:rsid w:val="003D6E59"/>
    <w:rsid w:val="003D6E6C"/>
    <w:rsid w:val="003D7250"/>
    <w:rsid w:val="003D7355"/>
    <w:rsid w:val="003D74A4"/>
    <w:rsid w:val="003D7732"/>
    <w:rsid w:val="003D7735"/>
    <w:rsid w:val="003D7A89"/>
    <w:rsid w:val="003D7B0A"/>
    <w:rsid w:val="003D7F44"/>
    <w:rsid w:val="003D7F9B"/>
    <w:rsid w:val="003E005F"/>
    <w:rsid w:val="003E00AC"/>
    <w:rsid w:val="003E029A"/>
    <w:rsid w:val="003E03BE"/>
    <w:rsid w:val="003E0482"/>
    <w:rsid w:val="003E04D7"/>
    <w:rsid w:val="003E0505"/>
    <w:rsid w:val="003E0647"/>
    <w:rsid w:val="003E0661"/>
    <w:rsid w:val="003E06F3"/>
    <w:rsid w:val="003E0956"/>
    <w:rsid w:val="003E0A1D"/>
    <w:rsid w:val="003E0E17"/>
    <w:rsid w:val="003E0F85"/>
    <w:rsid w:val="003E12D7"/>
    <w:rsid w:val="003E1533"/>
    <w:rsid w:val="003E15CC"/>
    <w:rsid w:val="003E17F0"/>
    <w:rsid w:val="003E1A97"/>
    <w:rsid w:val="003E1C2B"/>
    <w:rsid w:val="003E1E01"/>
    <w:rsid w:val="003E1E9A"/>
    <w:rsid w:val="003E1EEB"/>
    <w:rsid w:val="003E1F5F"/>
    <w:rsid w:val="003E1F8D"/>
    <w:rsid w:val="003E203A"/>
    <w:rsid w:val="003E205E"/>
    <w:rsid w:val="003E221F"/>
    <w:rsid w:val="003E22CB"/>
    <w:rsid w:val="003E238D"/>
    <w:rsid w:val="003E2520"/>
    <w:rsid w:val="003E2726"/>
    <w:rsid w:val="003E2C7A"/>
    <w:rsid w:val="003E2DA4"/>
    <w:rsid w:val="003E31ED"/>
    <w:rsid w:val="003E32A3"/>
    <w:rsid w:val="003E335F"/>
    <w:rsid w:val="003E3656"/>
    <w:rsid w:val="003E36D6"/>
    <w:rsid w:val="003E36E4"/>
    <w:rsid w:val="003E3729"/>
    <w:rsid w:val="003E39CC"/>
    <w:rsid w:val="003E3B4D"/>
    <w:rsid w:val="003E3BBA"/>
    <w:rsid w:val="003E3C54"/>
    <w:rsid w:val="003E3E5A"/>
    <w:rsid w:val="003E3EDE"/>
    <w:rsid w:val="003E3F14"/>
    <w:rsid w:val="003E3F64"/>
    <w:rsid w:val="003E431F"/>
    <w:rsid w:val="003E44A2"/>
    <w:rsid w:val="003E455C"/>
    <w:rsid w:val="003E4587"/>
    <w:rsid w:val="003E4617"/>
    <w:rsid w:val="003E4687"/>
    <w:rsid w:val="003E4744"/>
    <w:rsid w:val="003E47F1"/>
    <w:rsid w:val="003E4925"/>
    <w:rsid w:val="003E4998"/>
    <w:rsid w:val="003E4A9F"/>
    <w:rsid w:val="003E4E12"/>
    <w:rsid w:val="003E5039"/>
    <w:rsid w:val="003E50FC"/>
    <w:rsid w:val="003E5266"/>
    <w:rsid w:val="003E5A63"/>
    <w:rsid w:val="003E5AD7"/>
    <w:rsid w:val="003E5B71"/>
    <w:rsid w:val="003E5BD0"/>
    <w:rsid w:val="003E5CC9"/>
    <w:rsid w:val="003E5F65"/>
    <w:rsid w:val="003E5FA3"/>
    <w:rsid w:val="003E6047"/>
    <w:rsid w:val="003E60C6"/>
    <w:rsid w:val="003E62B4"/>
    <w:rsid w:val="003E6385"/>
    <w:rsid w:val="003E639C"/>
    <w:rsid w:val="003E640F"/>
    <w:rsid w:val="003E6465"/>
    <w:rsid w:val="003E64C5"/>
    <w:rsid w:val="003E65EA"/>
    <w:rsid w:val="003E6724"/>
    <w:rsid w:val="003E677F"/>
    <w:rsid w:val="003E6900"/>
    <w:rsid w:val="003E6949"/>
    <w:rsid w:val="003E6AF7"/>
    <w:rsid w:val="003E6B07"/>
    <w:rsid w:val="003E6B6D"/>
    <w:rsid w:val="003E6C70"/>
    <w:rsid w:val="003E6C9E"/>
    <w:rsid w:val="003E6CEC"/>
    <w:rsid w:val="003E6D22"/>
    <w:rsid w:val="003E6E46"/>
    <w:rsid w:val="003E71E3"/>
    <w:rsid w:val="003E72A6"/>
    <w:rsid w:val="003E736A"/>
    <w:rsid w:val="003E7386"/>
    <w:rsid w:val="003E767D"/>
    <w:rsid w:val="003E7710"/>
    <w:rsid w:val="003E7786"/>
    <w:rsid w:val="003E79D5"/>
    <w:rsid w:val="003E7A7D"/>
    <w:rsid w:val="003E7AA9"/>
    <w:rsid w:val="003E7B44"/>
    <w:rsid w:val="003E7B60"/>
    <w:rsid w:val="003E7B7C"/>
    <w:rsid w:val="003E7B91"/>
    <w:rsid w:val="003E7C7C"/>
    <w:rsid w:val="003F004D"/>
    <w:rsid w:val="003F0055"/>
    <w:rsid w:val="003F0102"/>
    <w:rsid w:val="003F01E2"/>
    <w:rsid w:val="003F0281"/>
    <w:rsid w:val="003F0404"/>
    <w:rsid w:val="003F048F"/>
    <w:rsid w:val="003F04AD"/>
    <w:rsid w:val="003F0538"/>
    <w:rsid w:val="003F0835"/>
    <w:rsid w:val="003F0940"/>
    <w:rsid w:val="003F094A"/>
    <w:rsid w:val="003F0A08"/>
    <w:rsid w:val="003F0BF5"/>
    <w:rsid w:val="003F0D88"/>
    <w:rsid w:val="003F0DA2"/>
    <w:rsid w:val="003F0E39"/>
    <w:rsid w:val="003F0F44"/>
    <w:rsid w:val="003F0FC7"/>
    <w:rsid w:val="003F10E1"/>
    <w:rsid w:val="003F115F"/>
    <w:rsid w:val="003F1470"/>
    <w:rsid w:val="003F15E1"/>
    <w:rsid w:val="003F168E"/>
    <w:rsid w:val="003F1880"/>
    <w:rsid w:val="003F1A64"/>
    <w:rsid w:val="003F1B05"/>
    <w:rsid w:val="003F1D13"/>
    <w:rsid w:val="003F1D31"/>
    <w:rsid w:val="003F1D80"/>
    <w:rsid w:val="003F1DDD"/>
    <w:rsid w:val="003F1E3D"/>
    <w:rsid w:val="003F1EC7"/>
    <w:rsid w:val="003F1F64"/>
    <w:rsid w:val="003F21B3"/>
    <w:rsid w:val="003F22A9"/>
    <w:rsid w:val="003F2536"/>
    <w:rsid w:val="003F25B1"/>
    <w:rsid w:val="003F2680"/>
    <w:rsid w:val="003F277C"/>
    <w:rsid w:val="003F28B4"/>
    <w:rsid w:val="003F28C1"/>
    <w:rsid w:val="003F29D0"/>
    <w:rsid w:val="003F2BA8"/>
    <w:rsid w:val="003F2C87"/>
    <w:rsid w:val="003F2D55"/>
    <w:rsid w:val="003F2F31"/>
    <w:rsid w:val="003F319A"/>
    <w:rsid w:val="003F3259"/>
    <w:rsid w:val="003F328D"/>
    <w:rsid w:val="003F3302"/>
    <w:rsid w:val="003F3450"/>
    <w:rsid w:val="003F35A0"/>
    <w:rsid w:val="003F36FB"/>
    <w:rsid w:val="003F37CC"/>
    <w:rsid w:val="003F38E1"/>
    <w:rsid w:val="003F396D"/>
    <w:rsid w:val="003F3B82"/>
    <w:rsid w:val="003F3BAA"/>
    <w:rsid w:val="003F3CC9"/>
    <w:rsid w:val="003F3E27"/>
    <w:rsid w:val="003F3E37"/>
    <w:rsid w:val="003F3EDE"/>
    <w:rsid w:val="003F3F29"/>
    <w:rsid w:val="003F4053"/>
    <w:rsid w:val="003F45DA"/>
    <w:rsid w:val="003F4688"/>
    <w:rsid w:val="003F4792"/>
    <w:rsid w:val="003F4923"/>
    <w:rsid w:val="003F4D64"/>
    <w:rsid w:val="003F4EED"/>
    <w:rsid w:val="003F5035"/>
    <w:rsid w:val="003F5145"/>
    <w:rsid w:val="003F5244"/>
    <w:rsid w:val="003F52F6"/>
    <w:rsid w:val="003F541A"/>
    <w:rsid w:val="003F5462"/>
    <w:rsid w:val="003F5535"/>
    <w:rsid w:val="003F5563"/>
    <w:rsid w:val="003F55DB"/>
    <w:rsid w:val="003F56E1"/>
    <w:rsid w:val="003F5700"/>
    <w:rsid w:val="003F594F"/>
    <w:rsid w:val="003F597D"/>
    <w:rsid w:val="003F5B09"/>
    <w:rsid w:val="003F5BB8"/>
    <w:rsid w:val="003F5CBD"/>
    <w:rsid w:val="003F5E7C"/>
    <w:rsid w:val="003F5F76"/>
    <w:rsid w:val="003F603B"/>
    <w:rsid w:val="003F615D"/>
    <w:rsid w:val="003F6204"/>
    <w:rsid w:val="003F6217"/>
    <w:rsid w:val="003F6281"/>
    <w:rsid w:val="003F62D6"/>
    <w:rsid w:val="003F6302"/>
    <w:rsid w:val="003F63CC"/>
    <w:rsid w:val="003F650A"/>
    <w:rsid w:val="003F6BBB"/>
    <w:rsid w:val="003F6BC1"/>
    <w:rsid w:val="003F6BEA"/>
    <w:rsid w:val="003F6F59"/>
    <w:rsid w:val="003F70DF"/>
    <w:rsid w:val="003F714C"/>
    <w:rsid w:val="003F72AC"/>
    <w:rsid w:val="003F7376"/>
    <w:rsid w:val="003F74DB"/>
    <w:rsid w:val="003F7560"/>
    <w:rsid w:val="003F7569"/>
    <w:rsid w:val="003F75EF"/>
    <w:rsid w:val="003F763C"/>
    <w:rsid w:val="003F76CE"/>
    <w:rsid w:val="003F7739"/>
    <w:rsid w:val="003F77E0"/>
    <w:rsid w:val="003F7818"/>
    <w:rsid w:val="003F79C3"/>
    <w:rsid w:val="003F7AEC"/>
    <w:rsid w:val="003F7B46"/>
    <w:rsid w:val="003F7E0A"/>
    <w:rsid w:val="003F7E92"/>
    <w:rsid w:val="0040021D"/>
    <w:rsid w:val="00400520"/>
    <w:rsid w:val="00400575"/>
    <w:rsid w:val="004005DE"/>
    <w:rsid w:val="0040066B"/>
    <w:rsid w:val="00400954"/>
    <w:rsid w:val="0040097F"/>
    <w:rsid w:val="00400991"/>
    <w:rsid w:val="004009C5"/>
    <w:rsid w:val="00400AF6"/>
    <w:rsid w:val="00400E68"/>
    <w:rsid w:val="00400EE0"/>
    <w:rsid w:val="00401220"/>
    <w:rsid w:val="004012E6"/>
    <w:rsid w:val="0040136A"/>
    <w:rsid w:val="004014B5"/>
    <w:rsid w:val="004014DB"/>
    <w:rsid w:val="004015C7"/>
    <w:rsid w:val="004015E5"/>
    <w:rsid w:val="00401635"/>
    <w:rsid w:val="00401643"/>
    <w:rsid w:val="004016D3"/>
    <w:rsid w:val="0040179E"/>
    <w:rsid w:val="00401811"/>
    <w:rsid w:val="0040185B"/>
    <w:rsid w:val="0040193A"/>
    <w:rsid w:val="00401BB9"/>
    <w:rsid w:val="00401CB5"/>
    <w:rsid w:val="00401D2E"/>
    <w:rsid w:val="00401D5C"/>
    <w:rsid w:val="00401FD3"/>
    <w:rsid w:val="0040205C"/>
    <w:rsid w:val="00402089"/>
    <w:rsid w:val="0040229F"/>
    <w:rsid w:val="0040238B"/>
    <w:rsid w:val="0040279D"/>
    <w:rsid w:val="00402841"/>
    <w:rsid w:val="004028D2"/>
    <w:rsid w:val="004029F2"/>
    <w:rsid w:val="00402AC5"/>
    <w:rsid w:val="00402AF2"/>
    <w:rsid w:val="00402C3A"/>
    <w:rsid w:val="00402C90"/>
    <w:rsid w:val="00402F17"/>
    <w:rsid w:val="00402FE5"/>
    <w:rsid w:val="004031FB"/>
    <w:rsid w:val="00403227"/>
    <w:rsid w:val="0040322A"/>
    <w:rsid w:val="00403272"/>
    <w:rsid w:val="00403388"/>
    <w:rsid w:val="004033AA"/>
    <w:rsid w:val="004033D6"/>
    <w:rsid w:val="0040350D"/>
    <w:rsid w:val="00403542"/>
    <w:rsid w:val="004035AB"/>
    <w:rsid w:val="004035BB"/>
    <w:rsid w:val="004036A9"/>
    <w:rsid w:val="004037FD"/>
    <w:rsid w:val="00403ABC"/>
    <w:rsid w:val="00403AD7"/>
    <w:rsid w:val="00403ADE"/>
    <w:rsid w:val="00403D94"/>
    <w:rsid w:val="00403E41"/>
    <w:rsid w:val="00403FDA"/>
    <w:rsid w:val="00403FE5"/>
    <w:rsid w:val="004041B6"/>
    <w:rsid w:val="004045A2"/>
    <w:rsid w:val="0040462D"/>
    <w:rsid w:val="0040465B"/>
    <w:rsid w:val="00404838"/>
    <w:rsid w:val="00404890"/>
    <w:rsid w:val="004048BC"/>
    <w:rsid w:val="004048DD"/>
    <w:rsid w:val="00404975"/>
    <w:rsid w:val="00404ADB"/>
    <w:rsid w:val="00404B51"/>
    <w:rsid w:val="00404D2F"/>
    <w:rsid w:val="00404DB5"/>
    <w:rsid w:val="00405063"/>
    <w:rsid w:val="00405189"/>
    <w:rsid w:val="004051D3"/>
    <w:rsid w:val="00405350"/>
    <w:rsid w:val="0040535F"/>
    <w:rsid w:val="004053E0"/>
    <w:rsid w:val="004053F2"/>
    <w:rsid w:val="00405477"/>
    <w:rsid w:val="004054FE"/>
    <w:rsid w:val="004055F7"/>
    <w:rsid w:val="004056FB"/>
    <w:rsid w:val="00405721"/>
    <w:rsid w:val="004059A1"/>
    <w:rsid w:val="00405BCA"/>
    <w:rsid w:val="00405CD3"/>
    <w:rsid w:val="00405D86"/>
    <w:rsid w:val="00405D9C"/>
    <w:rsid w:val="00405E2F"/>
    <w:rsid w:val="00405F8C"/>
    <w:rsid w:val="00405FB1"/>
    <w:rsid w:val="00405FDD"/>
    <w:rsid w:val="00406466"/>
    <w:rsid w:val="004066CF"/>
    <w:rsid w:val="0040677D"/>
    <w:rsid w:val="00406811"/>
    <w:rsid w:val="00406B81"/>
    <w:rsid w:val="00406C4F"/>
    <w:rsid w:val="00406C8D"/>
    <w:rsid w:val="00406DA0"/>
    <w:rsid w:val="00406E43"/>
    <w:rsid w:val="00406F1E"/>
    <w:rsid w:val="00406F76"/>
    <w:rsid w:val="004070E3"/>
    <w:rsid w:val="00407498"/>
    <w:rsid w:val="0040758C"/>
    <w:rsid w:val="00407654"/>
    <w:rsid w:val="00407898"/>
    <w:rsid w:val="00407980"/>
    <w:rsid w:val="00407A56"/>
    <w:rsid w:val="00407A92"/>
    <w:rsid w:val="00407B38"/>
    <w:rsid w:val="00407BFA"/>
    <w:rsid w:val="00407C00"/>
    <w:rsid w:val="00407C0A"/>
    <w:rsid w:val="00407C19"/>
    <w:rsid w:val="00407C7B"/>
    <w:rsid w:val="00407D98"/>
    <w:rsid w:val="00407FDF"/>
    <w:rsid w:val="00410127"/>
    <w:rsid w:val="004101C0"/>
    <w:rsid w:val="0041050A"/>
    <w:rsid w:val="004105E2"/>
    <w:rsid w:val="00410693"/>
    <w:rsid w:val="00410825"/>
    <w:rsid w:val="0041096A"/>
    <w:rsid w:val="00410991"/>
    <w:rsid w:val="00410ADD"/>
    <w:rsid w:val="00410B1D"/>
    <w:rsid w:val="00410C1A"/>
    <w:rsid w:val="00410C20"/>
    <w:rsid w:val="00410CC7"/>
    <w:rsid w:val="00410CC8"/>
    <w:rsid w:val="00410CF5"/>
    <w:rsid w:val="00410F52"/>
    <w:rsid w:val="00411054"/>
    <w:rsid w:val="004111DB"/>
    <w:rsid w:val="00411217"/>
    <w:rsid w:val="00411683"/>
    <w:rsid w:val="004117A8"/>
    <w:rsid w:val="004117AE"/>
    <w:rsid w:val="004118DC"/>
    <w:rsid w:val="00411911"/>
    <w:rsid w:val="004119F7"/>
    <w:rsid w:val="00411AD9"/>
    <w:rsid w:val="00411BB5"/>
    <w:rsid w:val="00411C15"/>
    <w:rsid w:val="00411C17"/>
    <w:rsid w:val="00411E9A"/>
    <w:rsid w:val="00411EBE"/>
    <w:rsid w:val="00411EF9"/>
    <w:rsid w:val="00412075"/>
    <w:rsid w:val="004120C0"/>
    <w:rsid w:val="0041212B"/>
    <w:rsid w:val="0041228A"/>
    <w:rsid w:val="004123E9"/>
    <w:rsid w:val="00412426"/>
    <w:rsid w:val="00412A1A"/>
    <w:rsid w:val="00412B63"/>
    <w:rsid w:val="00412B7E"/>
    <w:rsid w:val="00412C0C"/>
    <w:rsid w:val="00412C83"/>
    <w:rsid w:val="00412D5C"/>
    <w:rsid w:val="0041316E"/>
    <w:rsid w:val="004131BF"/>
    <w:rsid w:val="00413299"/>
    <w:rsid w:val="00413750"/>
    <w:rsid w:val="00413861"/>
    <w:rsid w:val="00413A9F"/>
    <w:rsid w:val="00413C2F"/>
    <w:rsid w:val="00413C32"/>
    <w:rsid w:val="00413CF5"/>
    <w:rsid w:val="00413DB2"/>
    <w:rsid w:val="00413F14"/>
    <w:rsid w:val="00413F2F"/>
    <w:rsid w:val="00414171"/>
    <w:rsid w:val="00414206"/>
    <w:rsid w:val="00414339"/>
    <w:rsid w:val="0041449C"/>
    <w:rsid w:val="0041449D"/>
    <w:rsid w:val="00414607"/>
    <w:rsid w:val="0041463B"/>
    <w:rsid w:val="0041482C"/>
    <w:rsid w:val="004148EF"/>
    <w:rsid w:val="004149E2"/>
    <w:rsid w:val="00414A51"/>
    <w:rsid w:val="00414B02"/>
    <w:rsid w:val="00414D23"/>
    <w:rsid w:val="00414EB1"/>
    <w:rsid w:val="00414F11"/>
    <w:rsid w:val="00414F73"/>
    <w:rsid w:val="00414FC1"/>
    <w:rsid w:val="00414FE7"/>
    <w:rsid w:val="00415005"/>
    <w:rsid w:val="00415125"/>
    <w:rsid w:val="0041531C"/>
    <w:rsid w:val="004153E1"/>
    <w:rsid w:val="00415451"/>
    <w:rsid w:val="004157A7"/>
    <w:rsid w:val="004157D4"/>
    <w:rsid w:val="00415B2D"/>
    <w:rsid w:val="00415DDD"/>
    <w:rsid w:val="00415EB7"/>
    <w:rsid w:val="00416091"/>
    <w:rsid w:val="0041610B"/>
    <w:rsid w:val="004163BC"/>
    <w:rsid w:val="00416435"/>
    <w:rsid w:val="00416577"/>
    <w:rsid w:val="00416579"/>
    <w:rsid w:val="00416663"/>
    <w:rsid w:val="004166B7"/>
    <w:rsid w:val="00416705"/>
    <w:rsid w:val="00416A23"/>
    <w:rsid w:val="00416B26"/>
    <w:rsid w:val="00416D69"/>
    <w:rsid w:val="00416F86"/>
    <w:rsid w:val="0041712A"/>
    <w:rsid w:val="004176CB"/>
    <w:rsid w:val="00417727"/>
    <w:rsid w:val="0041779B"/>
    <w:rsid w:val="004178DB"/>
    <w:rsid w:val="004179BF"/>
    <w:rsid w:val="00417AFE"/>
    <w:rsid w:val="00417B0D"/>
    <w:rsid w:val="00417B36"/>
    <w:rsid w:val="00417DD5"/>
    <w:rsid w:val="00417F23"/>
    <w:rsid w:val="00420148"/>
    <w:rsid w:val="00420376"/>
    <w:rsid w:val="004208E1"/>
    <w:rsid w:val="00420925"/>
    <w:rsid w:val="00420A2D"/>
    <w:rsid w:val="00420AED"/>
    <w:rsid w:val="00420D9F"/>
    <w:rsid w:val="00420DDB"/>
    <w:rsid w:val="00420E20"/>
    <w:rsid w:val="0042117A"/>
    <w:rsid w:val="0042119D"/>
    <w:rsid w:val="00421297"/>
    <w:rsid w:val="004212A6"/>
    <w:rsid w:val="00421303"/>
    <w:rsid w:val="0042130F"/>
    <w:rsid w:val="00421349"/>
    <w:rsid w:val="0042135C"/>
    <w:rsid w:val="004213D0"/>
    <w:rsid w:val="004214C2"/>
    <w:rsid w:val="004214D9"/>
    <w:rsid w:val="0042152C"/>
    <w:rsid w:val="004215D2"/>
    <w:rsid w:val="00421669"/>
    <w:rsid w:val="00421789"/>
    <w:rsid w:val="004217D9"/>
    <w:rsid w:val="004219AD"/>
    <w:rsid w:val="00421BD2"/>
    <w:rsid w:val="00421D29"/>
    <w:rsid w:val="00421E93"/>
    <w:rsid w:val="00421F42"/>
    <w:rsid w:val="00421FD8"/>
    <w:rsid w:val="004220AC"/>
    <w:rsid w:val="004221BB"/>
    <w:rsid w:val="004221FF"/>
    <w:rsid w:val="004222DB"/>
    <w:rsid w:val="0042240C"/>
    <w:rsid w:val="00422518"/>
    <w:rsid w:val="0042268F"/>
    <w:rsid w:val="004228A9"/>
    <w:rsid w:val="0042292C"/>
    <w:rsid w:val="00422964"/>
    <w:rsid w:val="00422A41"/>
    <w:rsid w:val="00422A6D"/>
    <w:rsid w:val="00422C58"/>
    <w:rsid w:val="00422C84"/>
    <w:rsid w:val="00422DAD"/>
    <w:rsid w:val="00422F6A"/>
    <w:rsid w:val="00423112"/>
    <w:rsid w:val="00423185"/>
    <w:rsid w:val="0042327C"/>
    <w:rsid w:val="004234DC"/>
    <w:rsid w:val="004235AB"/>
    <w:rsid w:val="004237EB"/>
    <w:rsid w:val="004238FD"/>
    <w:rsid w:val="00423B3F"/>
    <w:rsid w:val="00423BC0"/>
    <w:rsid w:val="00423CC2"/>
    <w:rsid w:val="00423E84"/>
    <w:rsid w:val="00423E93"/>
    <w:rsid w:val="004240C1"/>
    <w:rsid w:val="0042410F"/>
    <w:rsid w:val="0042416C"/>
    <w:rsid w:val="00424176"/>
    <w:rsid w:val="004243D2"/>
    <w:rsid w:val="004246F3"/>
    <w:rsid w:val="004247BB"/>
    <w:rsid w:val="004249B6"/>
    <w:rsid w:val="00424B46"/>
    <w:rsid w:val="00424B77"/>
    <w:rsid w:val="00424C10"/>
    <w:rsid w:val="00424C40"/>
    <w:rsid w:val="00425064"/>
    <w:rsid w:val="00425130"/>
    <w:rsid w:val="0042513A"/>
    <w:rsid w:val="004251C3"/>
    <w:rsid w:val="004251CC"/>
    <w:rsid w:val="0042536B"/>
    <w:rsid w:val="0042543E"/>
    <w:rsid w:val="004254A0"/>
    <w:rsid w:val="00425717"/>
    <w:rsid w:val="004257E7"/>
    <w:rsid w:val="0042584D"/>
    <w:rsid w:val="004258C1"/>
    <w:rsid w:val="004258F8"/>
    <w:rsid w:val="004259E6"/>
    <w:rsid w:val="00425ABC"/>
    <w:rsid w:val="00425BE1"/>
    <w:rsid w:val="00425D9A"/>
    <w:rsid w:val="00425E37"/>
    <w:rsid w:val="00425F22"/>
    <w:rsid w:val="004260CD"/>
    <w:rsid w:val="004260F0"/>
    <w:rsid w:val="004262E3"/>
    <w:rsid w:val="00426542"/>
    <w:rsid w:val="00426860"/>
    <w:rsid w:val="00426AB6"/>
    <w:rsid w:val="00426B64"/>
    <w:rsid w:val="00426C6C"/>
    <w:rsid w:val="00426D37"/>
    <w:rsid w:val="00426F5A"/>
    <w:rsid w:val="004270A9"/>
    <w:rsid w:val="00427143"/>
    <w:rsid w:val="00427269"/>
    <w:rsid w:val="004272B1"/>
    <w:rsid w:val="0042739D"/>
    <w:rsid w:val="00427525"/>
    <w:rsid w:val="00427819"/>
    <w:rsid w:val="00427856"/>
    <w:rsid w:val="00427930"/>
    <w:rsid w:val="0042793F"/>
    <w:rsid w:val="0042794C"/>
    <w:rsid w:val="004279D6"/>
    <w:rsid w:val="00427B3B"/>
    <w:rsid w:val="00427B6C"/>
    <w:rsid w:val="00427C2B"/>
    <w:rsid w:val="00427E16"/>
    <w:rsid w:val="00427ED1"/>
    <w:rsid w:val="00427F03"/>
    <w:rsid w:val="00427F97"/>
    <w:rsid w:val="00430076"/>
    <w:rsid w:val="004301F8"/>
    <w:rsid w:val="004302B2"/>
    <w:rsid w:val="00430398"/>
    <w:rsid w:val="004303D5"/>
    <w:rsid w:val="00430461"/>
    <w:rsid w:val="004307DB"/>
    <w:rsid w:val="00430886"/>
    <w:rsid w:val="00430920"/>
    <w:rsid w:val="00430A5C"/>
    <w:rsid w:val="00430B88"/>
    <w:rsid w:val="00430CCC"/>
    <w:rsid w:val="00430D3C"/>
    <w:rsid w:val="00430D78"/>
    <w:rsid w:val="00430F1A"/>
    <w:rsid w:val="00430F95"/>
    <w:rsid w:val="00431048"/>
    <w:rsid w:val="004311A3"/>
    <w:rsid w:val="0043134C"/>
    <w:rsid w:val="00431442"/>
    <w:rsid w:val="0043144A"/>
    <w:rsid w:val="00431481"/>
    <w:rsid w:val="00431543"/>
    <w:rsid w:val="004315D0"/>
    <w:rsid w:val="004316F1"/>
    <w:rsid w:val="00431792"/>
    <w:rsid w:val="004317EE"/>
    <w:rsid w:val="0043192C"/>
    <w:rsid w:val="00431977"/>
    <w:rsid w:val="00431984"/>
    <w:rsid w:val="004319C7"/>
    <w:rsid w:val="00431AD8"/>
    <w:rsid w:val="00431B1E"/>
    <w:rsid w:val="00431CA5"/>
    <w:rsid w:val="00431D63"/>
    <w:rsid w:val="00431D94"/>
    <w:rsid w:val="00431DA7"/>
    <w:rsid w:val="00431EAD"/>
    <w:rsid w:val="00432182"/>
    <w:rsid w:val="004321D3"/>
    <w:rsid w:val="0043229C"/>
    <w:rsid w:val="004324A0"/>
    <w:rsid w:val="00432742"/>
    <w:rsid w:val="00432942"/>
    <w:rsid w:val="00432A19"/>
    <w:rsid w:val="00432A35"/>
    <w:rsid w:val="00432A88"/>
    <w:rsid w:val="00432AA3"/>
    <w:rsid w:val="00432B5F"/>
    <w:rsid w:val="00432B99"/>
    <w:rsid w:val="00432BF6"/>
    <w:rsid w:val="00432DAD"/>
    <w:rsid w:val="00432E47"/>
    <w:rsid w:val="00432E55"/>
    <w:rsid w:val="00432F6E"/>
    <w:rsid w:val="00432FCF"/>
    <w:rsid w:val="004331EC"/>
    <w:rsid w:val="0043325D"/>
    <w:rsid w:val="00433428"/>
    <w:rsid w:val="00433556"/>
    <w:rsid w:val="004337EB"/>
    <w:rsid w:val="004338C9"/>
    <w:rsid w:val="00433920"/>
    <w:rsid w:val="00433A24"/>
    <w:rsid w:val="00433B10"/>
    <w:rsid w:val="00433C25"/>
    <w:rsid w:val="00433C93"/>
    <w:rsid w:val="00433D1F"/>
    <w:rsid w:val="00433D46"/>
    <w:rsid w:val="00433E37"/>
    <w:rsid w:val="00434043"/>
    <w:rsid w:val="004341CD"/>
    <w:rsid w:val="0043421E"/>
    <w:rsid w:val="0043429F"/>
    <w:rsid w:val="004347B1"/>
    <w:rsid w:val="00434843"/>
    <w:rsid w:val="00434993"/>
    <w:rsid w:val="004349DC"/>
    <w:rsid w:val="00434B69"/>
    <w:rsid w:val="00434E1A"/>
    <w:rsid w:val="00434E42"/>
    <w:rsid w:val="00434E51"/>
    <w:rsid w:val="004351B4"/>
    <w:rsid w:val="004351BF"/>
    <w:rsid w:val="00435435"/>
    <w:rsid w:val="00435565"/>
    <w:rsid w:val="004355F8"/>
    <w:rsid w:val="004357A8"/>
    <w:rsid w:val="004358CF"/>
    <w:rsid w:val="004359D4"/>
    <w:rsid w:val="00435A41"/>
    <w:rsid w:val="00435C06"/>
    <w:rsid w:val="00435C3F"/>
    <w:rsid w:val="00435C6A"/>
    <w:rsid w:val="00435C74"/>
    <w:rsid w:val="0043619C"/>
    <w:rsid w:val="004361C7"/>
    <w:rsid w:val="004363B9"/>
    <w:rsid w:val="004363E3"/>
    <w:rsid w:val="00436596"/>
    <w:rsid w:val="00436854"/>
    <w:rsid w:val="0043687C"/>
    <w:rsid w:val="004368B7"/>
    <w:rsid w:val="004369CB"/>
    <w:rsid w:val="00436A54"/>
    <w:rsid w:val="00436D7B"/>
    <w:rsid w:val="00436DBA"/>
    <w:rsid w:val="00436E95"/>
    <w:rsid w:val="00436EC1"/>
    <w:rsid w:val="00436ECB"/>
    <w:rsid w:val="0043706F"/>
    <w:rsid w:val="00437112"/>
    <w:rsid w:val="00437214"/>
    <w:rsid w:val="0043729C"/>
    <w:rsid w:val="0043730F"/>
    <w:rsid w:val="00437449"/>
    <w:rsid w:val="004374EF"/>
    <w:rsid w:val="004374F7"/>
    <w:rsid w:val="004375A7"/>
    <w:rsid w:val="00437ABD"/>
    <w:rsid w:val="00437D3D"/>
    <w:rsid w:val="00437DEA"/>
    <w:rsid w:val="00437F8D"/>
    <w:rsid w:val="00437FE0"/>
    <w:rsid w:val="00440019"/>
    <w:rsid w:val="00440043"/>
    <w:rsid w:val="0044035C"/>
    <w:rsid w:val="00440605"/>
    <w:rsid w:val="0044081E"/>
    <w:rsid w:val="004408EF"/>
    <w:rsid w:val="00440BC7"/>
    <w:rsid w:val="00440C0C"/>
    <w:rsid w:val="00440E6D"/>
    <w:rsid w:val="00440EC1"/>
    <w:rsid w:val="00440EFC"/>
    <w:rsid w:val="00440F46"/>
    <w:rsid w:val="0044105A"/>
    <w:rsid w:val="0044109D"/>
    <w:rsid w:val="004411EB"/>
    <w:rsid w:val="004412D2"/>
    <w:rsid w:val="0044132E"/>
    <w:rsid w:val="004416CB"/>
    <w:rsid w:val="00441733"/>
    <w:rsid w:val="00441830"/>
    <w:rsid w:val="00441970"/>
    <w:rsid w:val="00441BAE"/>
    <w:rsid w:val="00441C7D"/>
    <w:rsid w:val="00441D2A"/>
    <w:rsid w:val="00441D4C"/>
    <w:rsid w:val="00441DA8"/>
    <w:rsid w:val="00441DDE"/>
    <w:rsid w:val="00442032"/>
    <w:rsid w:val="0044203C"/>
    <w:rsid w:val="004420E6"/>
    <w:rsid w:val="00442260"/>
    <w:rsid w:val="0044268B"/>
    <w:rsid w:val="00442817"/>
    <w:rsid w:val="004428B8"/>
    <w:rsid w:val="004428BD"/>
    <w:rsid w:val="004428D2"/>
    <w:rsid w:val="00442A26"/>
    <w:rsid w:val="00442A34"/>
    <w:rsid w:val="00442A60"/>
    <w:rsid w:val="00442B7E"/>
    <w:rsid w:val="00442BC9"/>
    <w:rsid w:val="00442BE7"/>
    <w:rsid w:val="00442CCC"/>
    <w:rsid w:val="00442DED"/>
    <w:rsid w:val="00442E4D"/>
    <w:rsid w:val="0044309B"/>
    <w:rsid w:val="0044315D"/>
    <w:rsid w:val="004431D7"/>
    <w:rsid w:val="00443580"/>
    <w:rsid w:val="004435C1"/>
    <w:rsid w:val="00443794"/>
    <w:rsid w:val="004438D3"/>
    <w:rsid w:val="00443B22"/>
    <w:rsid w:val="00443B50"/>
    <w:rsid w:val="00443D1B"/>
    <w:rsid w:val="00443D81"/>
    <w:rsid w:val="00443D84"/>
    <w:rsid w:val="00443E80"/>
    <w:rsid w:val="004440B0"/>
    <w:rsid w:val="004441A3"/>
    <w:rsid w:val="004441EA"/>
    <w:rsid w:val="00444371"/>
    <w:rsid w:val="004443EA"/>
    <w:rsid w:val="00444430"/>
    <w:rsid w:val="0044450E"/>
    <w:rsid w:val="00444689"/>
    <w:rsid w:val="004447F2"/>
    <w:rsid w:val="00444843"/>
    <w:rsid w:val="00444DB2"/>
    <w:rsid w:val="00444E47"/>
    <w:rsid w:val="00445613"/>
    <w:rsid w:val="00445648"/>
    <w:rsid w:val="00445653"/>
    <w:rsid w:val="0044581E"/>
    <w:rsid w:val="00445822"/>
    <w:rsid w:val="00445970"/>
    <w:rsid w:val="00445A29"/>
    <w:rsid w:val="00445AAE"/>
    <w:rsid w:val="00445C30"/>
    <w:rsid w:val="00445E04"/>
    <w:rsid w:val="0044627F"/>
    <w:rsid w:val="004462C3"/>
    <w:rsid w:val="00446474"/>
    <w:rsid w:val="00446572"/>
    <w:rsid w:val="00446677"/>
    <w:rsid w:val="0044667A"/>
    <w:rsid w:val="00446801"/>
    <w:rsid w:val="0044684A"/>
    <w:rsid w:val="00446A38"/>
    <w:rsid w:val="00446ADE"/>
    <w:rsid w:val="00446B03"/>
    <w:rsid w:val="00447171"/>
    <w:rsid w:val="0044718D"/>
    <w:rsid w:val="00447313"/>
    <w:rsid w:val="0044731B"/>
    <w:rsid w:val="00447489"/>
    <w:rsid w:val="004474CE"/>
    <w:rsid w:val="0044761D"/>
    <w:rsid w:val="00447651"/>
    <w:rsid w:val="004478CF"/>
    <w:rsid w:val="00447A10"/>
    <w:rsid w:val="00447A47"/>
    <w:rsid w:val="00447A83"/>
    <w:rsid w:val="00447B86"/>
    <w:rsid w:val="00447E55"/>
    <w:rsid w:val="00447F0D"/>
    <w:rsid w:val="004501A4"/>
    <w:rsid w:val="004501EA"/>
    <w:rsid w:val="004504BA"/>
    <w:rsid w:val="00450601"/>
    <w:rsid w:val="0045083C"/>
    <w:rsid w:val="0045093A"/>
    <w:rsid w:val="004509BA"/>
    <w:rsid w:val="00450A3D"/>
    <w:rsid w:val="00450A93"/>
    <w:rsid w:val="00450BE7"/>
    <w:rsid w:val="00450CCF"/>
    <w:rsid w:val="00450CFE"/>
    <w:rsid w:val="00450DF9"/>
    <w:rsid w:val="00450F2E"/>
    <w:rsid w:val="00450F69"/>
    <w:rsid w:val="00451132"/>
    <w:rsid w:val="00451240"/>
    <w:rsid w:val="00451371"/>
    <w:rsid w:val="004513C9"/>
    <w:rsid w:val="00451467"/>
    <w:rsid w:val="0045154D"/>
    <w:rsid w:val="00451639"/>
    <w:rsid w:val="00451804"/>
    <w:rsid w:val="0045194F"/>
    <w:rsid w:val="004519EB"/>
    <w:rsid w:val="00451AF7"/>
    <w:rsid w:val="00451B37"/>
    <w:rsid w:val="00451B7F"/>
    <w:rsid w:val="00451BA9"/>
    <w:rsid w:val="00451D28"/>
    <w:rsid w:val="00451DA3"/>
    <w:rsid w:val="00451DB7"/>
    <w:rsid w:val="00451E40"/>
    <w:rsid w:val="00451F56"/>
    <w:rsid w:val="0045206A"/>
    <w:rsid w:val="00452145"/>
    <w:rsid w:val="0045224E"/>
    <w:rsid w:val="004525A8"/>
    <w:rsid w:val="004525E4"/>
    <w:rsid w:val="00452963"/>
    <w:rsid w:val="00452971"/>
    <w:rsid w:val="00452AF0"/>
    <w:rsid w:val="00452B25"/>
    <w:rsid w:val="00452C31"/>
    <w:rsid w:val="00452C41"/>
    <w:rsid w:val="0045302F"/>
    <w:rsid w:val="0045307C"/>
    <w:rsid w:val="00453116"/>
    <w:rsid w:val="004533E3"/>
    <w:rsid w:val="0045353A"/>
    <w:rsid w:val="00453720"/>
    <w:rsid w:val="00453998"/>
    <w:rsid w:val="004539E4"/>
    <w:rsid w:val="00453A41"/>
    <w:rsid w:val="00453B64"/>
    <w:rsid w:val="00453DC9"/>
    <w:rsid w:val="00453E69"/>
    <w:rsid w:val="00453F57"/>
    <w:rsid w:val="00453FED"/>
    <w:rsid w:val="00454201"/>
    <w:rsid w:val="00454224"/>
    <w:rsid w:val="0045431E"/>
    <w:rsid w:val="00454463"/>
    <w:rsid w:val="0045446A"/>
    <w:rsid w:val="004545B8"/>
    <w:rsid w:val="0045460E"/>
    <w:rsid w:val="004546B6"/>
    <w:rsid w:val="00454884"/>
    <w:rsid w:val="004548D3"/>
    <w:rsid w:val="00454955"/>
    <w:rsid w:val="0045498B"/>
    <w:rsid w:val="00454D16"/>
    <w:rsid w:val="00454DAA"/>
    <w:rsid w:val="00454F27"/>
    <w:rsid w:val="00455046"/>
    <w:rsid w:val="00455054"/>
    <w:rsid w:val="004554C1"/>
    <w:rsid w:val="00455533"/>
    <w:rsid w:val="00455809"/>
    <w:rsid w:val="004559C8"/>
    <w:rsid w:val="00455B29"/>
    <w:rsid w:val="00455D72"/>
    <w:rsid w:val="00455D9A"/>
    <w:rsid w:val="00455EA9"/>
    <w:rsid w:val="00455EDD"/>
    <w:rsid w:val="004560F3"/>
    <w:rsid w:val="00456164"/>
    <w:rsid w:val="004561AF"/>
    <w:rsid w:val="004561CB"/>
    <w:rsid w:val="004562F6"/>
    <w:rsid w:val="00456335"/>
    <w:rsid w:val="00456376"/>
    <w:rsid w:val="0045638E"/>
    <w:rsid w:val="004563B2"/>
    <w:rsid w:val="0045653C"/>
    <w:rsid w:val="0045662F"/>
    <w:rsid w:val="004569F9"/>
    <w:rsid w:val="00456BF1"/>
    <w:rsid w:val="00456EC7"/>
    <w:rsid w:val="004571D9"/>
    <w:rsid w:val="00457216"/>
    <w:rsid w:val="00457253"/>
    <w:rsid w:val="004573BF"/>
    <w:rsid w:val="004573FB"/>
    <w:rsid w:val="004574DC"/>
    <w:rsid w:val="0045758D"/>
    <w:rsid w:val="004575EA"/>
    <w:rsid w:val="00457674"/>
    <w:rsid w:val="00457688"/>
    <w:rsid w:val="0045784E"/>
    <w:rsid w:val="004579A8"/>
    <w:rsid w:val="00457B35"/>
    <w:rsid w:val="00457B38"/>
    <w:rsid w:val="00457B99"/>
    <w:rsid w:val="00457C6E"/>
    <w:rsid w:val="00457C87"/>
    <w:rsid w:val="00457FA3"/>
    <w:rsid w:val="004601F2"/>
    <w:rsid w:val="0046030B"/>
    <w:rsid w:val="004603D1"/>
    <w:rsid w:val="004603F5"/>
    <w:rsid w:val="00460503"/>
    <w:rsid w:val="004605A6"/>
    <w:rsid w:val="00460627"/>
    <w:rsid w:val="00460BF2"/>
    <w:rsid w:val="00460C7D"/>
    <w:rsid w:val="00460DBB"/>
    <w:rsid w:val="00460E5B"/>
    <w:rsid w:val="00460F61"/>
    <w:rsid w:val="00461019"/>
    <w:rsid w:val="00461104"/>
    <w:rsid w:val="00461135"/>
    <w:rsid w:val="004612F3"/>
    <w:rsid w:val="00461335"/>
    <w:rsid w:val="004615DB"/>
    <w:rsid w:val="004615DF"/>
    <w:rsid w:val="00461A2A"/>
    <w:rsid w:val="00461B73"/>
    <w:rsid w:val="00461F2B"/>
    <w:rsid w:val="0046200D"/>
    <w:rsid w:val="00462107"/>
    <w:rsid w:val="004621A5"/>
    <w:rsid w:val="004621E1"/>
    <w:rsid w:val="004622DA"/>
    <w:rsid w:val="0046243D"/>
    <w:rsid w:val="004624E8"/>
    <w:rsid w:val="004624F7"/>
    <w:rsid w:val="004625C3"/>
    <w:rsid w:val="00462779"/>
    <w:rsid w:val="0046289E"/>
    <w:rsid w:val="004628B0"/>
    <w:rsid w:val="00462954"/>
    <w:rsid w:val="00462AA6"/>
    <w:rsid w:val="00462AB8"/>
    <w:rsid w:val="00462F6F"/>
    <w:rsid w:val="00462F89"/>
    <w:rsid w:val="0046301D"/>
    <w:rsid w:val="004630A2"/>
    <w:rsid w:val="00463116"/>
    <w:rsid w:val="00463117"/>
    <w:rsid w:val="00463160"/>
    <w:rsid w:val="00463213"/>
    <w:rsid w:val="004634D5"/>
    <w:rsid w:val="004635D3"/>
    <w:rsid w:val="00463633"/>
    <w:rsid w:val="00463888"/>
    <w:rsid w:val="00463920"/>
    <w:rsid w:val="004639DF"/>
    <w:rsid w:val="00463B17"/>
    <w:rsid w:val="00463B24"/>
    <w:rsid w:val="00463CC4"/>
    <w:rsid w:val="00463D54"/>
    <w:rsid w:val="00463D5C"/>
    <w:rsid w:val="00463E23"/>
    <w:rsid w:val="004640DD"/>
    <w:rsid w:val="00464230"/>
    <w:rsid w:val="0046438B"/>
    <w:rsid w:val="00464430"/>
    <w:rsid w:val="004644F8"/>
    <w:rsid w:val="0046456B"/>
    <w:rsid w:val="0046461F"/>
    <w:rsid w:val="004649FB"/>
    <w:rsid w:val="00464AC3"/>
    <w:rsid w:val="00464AF0"/>
    <w:rsid w:val="00464B0B"/>
    <w:rsid w:val="00464B5B"/>
    <w:rsid w:val="00464F46"/>
    <w:rsid w:val="00465109"/>
    <w:rsid w:val="004652BF"/>
    <w:rsid w:val="00465752"/>
    <w:rsid w:val="004657FB"/>
    <w:rsid w:val="00465B8B"/>
    <w:rsid w:val="00465BBA"/>
    <w:rsid w:val="00465D15"/>
    <w:rsid w:val="004661D2"/>
    <w:rsid w:val="00466287"/>
    <w:rsid w:val="004665DB"/>
    <w:rsid w:val="004665EB"/>
    <w:rsid w:val="00466930"/>
    <w:rsid w:val="00466B85"/>
    <w:rsid w:val="00466FDE"/>
    <w:rsid w:val="00467101"/>
    <w:rsid w:val="0046719F"/>
    <w:rsid w:val="004672EB"/>
    <w:rsid w:val="00467420"/>
    <w:rsid w:val="0046746A"/>
    <w:rsid w:val="0046748C"/>
    <w:rsid w:val="004674A0"/>
    <w:rsid w:val="004674B9"/>
    <w:rsid w:val="004675A0"/>
    <w:rsid w:val="004676AC"/>
    <w:rsid w:val="004676ED"/>
    <w:rsid w:val="00467740"/>
    <w:rsid w:val="00467A2F"/>
    <w:rsid w:val="00467B73"/>
    <w:rsid w:val="00467C06"/>
    <w:rsid w:val="00467C23"/>
    <w:rsid w:val="00467DA7"/>
    <w:rsid w:val="00467E36"/>
    <w:rsid w:val="00470245"/>
    <w:rsid w:val="0047026F"/>
    <w:rsid w:val="0047063C"/>
    <w:rsid w:val="00470674"/>
    <w:rsid w:val="0047076D"/>
    <w:rsid w:val="00470A3B"/>
    <w:rsid w:val="00470AC1"/>
    <w:rsid w:val="00470AD0"/>
    <w:rsid w:val="00470B90"/>
    <w:rsid w:val="00470BA9"/>
    <w:rsid w:val="00470C77"/>
    <w:rsid w:val="00470D3C"/>
    <w:rsid w:val="00470D67"/>
    <w:rsid w:val="00470F97"/>
    <w:rsid w:val="00471010"/>
    <w:rsid w:val="00471166"/>
    <w:rsid w:val="004713C5"/>
    <w:rsid w:val="0047141F"/>
    <w:rsid w:val="00471477"/>
    <w:rsid w:val="004717D5"/>
    <w:rsid w:val="0047181D"/>
    <w:rsid w:val="00471908"/>
    <w:rsid w:val="004719A4"/>
    <w:rsid w:val="00471A6D"/>
    <w:rsid w:val="00471BB8"/>
    <w:rsid w:val="00471BDB"/>
    <w:rsid w:val="00471C2B"/>
    <w:rsid w:val="00471C2F"/>
    <w:rsid w:val="00471CB4"/>
    <w:rsid w:val="00471E7D"/>
    <w:rsid w:val="0047200F"/>
    <w:rsid w:val="00472090"/>
    <w:rsid w:val="004721B5"/>
    <w:rsid w:val="0047222F"/>
    <w:rsid w:val="00472321"/>
    <w:rsid w:val="0047236D"/>
    <w:rsid w:val="004723F2"/>
    <w:rsid w:val="004724CD"/>
    <w:rsid w:val="0047250C"/>
    <w:rsid w:val="0047272F"/>
    <w:rsid w:val="00472947"/>
    <w:rsid w:val="00472BF8"/>
    <w:rsid w:val="00472C99"/>
    <w:rsid w:val="00472C9A"/>
    <w:rsid w:val="004730CF"/>
    <w:rsid w:val="00473290"/>
    <w:rsid w:val="004733A3"/>
    <w:rsid w:val="004737FC"/>
    <w:rsid w:val="004739A0"/>
    <w:rsid w:val="004739F9"/>
    <w:rsid w:val="00473AB5"/>
    <w:rsid w:val="00473AE9"/>
    <w:rsid w:val="00473C3A"/>
    <w:rsid w:val="00473C43"/>
    <w:rsid w:val="00473D64"/>
    <w:rsid w:val="00473DC8"/>
    <w:rsid w:val="00473DCC"/>
    <w:rsid w:val="00473FF6"/>
    <w:rsid w:val="004741F6"/>
    <w:rsid w:val="00474234"/>
    <w:rsid w:val="00474255"/>
    <w:rsid w:val="00474264"/>
    <w:rsid w:val="00474265"/>
    <w:rsid w:val="004743BA"/>
    <w:rsid w:val="00474742"/>
    <w:rsid w:val="0047486B"/>
    <w:rsid w:val="004748B2"/>
    <w:rsid w:val="00474C17"/>
    <w:rsid w:val="00474C30"/>
    <w:rsid w:val="00474FDB"/>
    <w:rsid w:val="00475012"/>
    <w:rsid w:val="004751AA"/>
    <w:rsid w:val="00475321"/>
    <w:rsid w:val="004754C4"/>
    <w:rsid w:val="00475508"/>
    <w:rsid w:val="00475552"/>
    <w:rsid w:val="004756D0"/>
    <w:rsid w:val="004758F1"/>
    <w:rsid w:val="00475998"/>
    <w:rsid w:val="004759F3"/>
    <w:rsid w:val="00475D09"/>
    <w:rsid w:val="00475D31"/>
    <w:rsid w:val="00475DB1"/>
    <w:rsid w:val="00476101"/>
    <w:rsid w:val="00476103"/>
    <w:rsid w:val="004762B1"/>
    <w:rsid w:val="004764AE"/>
    <w:rsid w:val="004767BD"/>
    <w:rsid w:val="00476AB0"/>
    <w:rsid w:val="00476B79"/>
    <w:rsid w:val="00476D30"/>
    <w:rsid w:val="00476DCA"/>
    <w:rsid w:val="00476E0B"/>
    <w:rsid w:val="00476E4E"/>
    <w:rsid w:val="004771EF"/>
    <w:rsid w:val="0047727B"/>
    <w:rsid w:val="00477375"/>
    <w:rsid w:val="00477436"/>
    <w:rsid w:val="004775FC"/>
    <w:rsid w:val="004776BD"/>
    <w:rsid w:val="00477883"/>
    <w:rsid w:val="004778BF"/>
    <w:rsid w:val="00477A31"/>
    <w:rsid w:val="00477C1B"/>
    <w:rsid w:val="00480110"/>
    <w:rsid w:val="00480272"/>
    <w:rsid w:val="004802E7"/>
    <w:rsid w:val="004804C9"/>
    <w:rsid w:val="004805A2"/>
    <w:rsid w:val="00480861"/>
    <w:rsid w:val="004808D2"/>
    <w:rsid w:val="00480974"/>
    <w:rsid w:val="004809F0"/>
    <w:rsid w:val="00480A5E"/>
    <w:rsid w:val="00480ACA"/>
    <w:rsid w:val="00480E4D"/>
    <w:rsid w:val="00480EB9"/>
    <w:rsid w:val="00480F94"/>
    <w:rsid w:val="00480FEE"/>
    <w:rsid w:val="00481024"/>
    <w:rsid w:val="004810B1"/>
    <w:rsid w:val="004810D0"/>
    <w:rsid w:val="004811A4"/>
    <w:rsid w:val="004811E7"/>
    <w:rsid w:val="004811F8"/>
    <w:rsid w:val="00481233"/>
    <w:rsid w:val="00481256"/>
    <w:rsid w:val="00481300"/>
    <w:rsid w:val="00481313"/>
    <w:rsid w:val="00481334"/>
    <w:rsid w:val="00481441"/>
    <w:rsid w:val="0048147A"/>
    <w:rsid w:val="00481573"/>
    <w:rsid w:val="00481751"/>
    <w:rsid w:val="004817B5"/>
    <w:rsid w:val="004817DD"/>
    <w:rsid w:val="004819B1"/>
    <w:rsid w:val="00481AD1"/>
    <w:rsid w:val="00481AE0"/>
    <w:rsid w:val="00481C37"/>
    <w:rsid w:val="00481C88"/>
    <w:rsid w:val="004820FE"/>
    <w:rsid w:val="004824AE"/>
    <w:rsid w:val="004825EA"/>
    <w:rsid w:val="0048267F"/>
    <w:rsid w:val="00482914"/>
    <w:rsid w:val="0048294A"/>
    <w:rsid w:val="00482E11"/>
    <w:rsid w:val="00482FFD"/>
    <w:rsid w:val="00483287"/>
    <w:rsid w:val="004833ED"/>
    <w:rsid w:val="0048353E"/>
    <w:rsid w:val="004835BD"/>
    <w:rsid w:val="00483608"/>
    <w:rsid w:val="00483794"/>
    <w:rsid w:val="0048386C"/>
    <w:rsid w:val="004838A8"/>
    <w:rsid w:val="004838C0"/>
    <w:rsid w:val="004838C2"/>
    <w:rsid w:val="0048394C"/>
    <w:rsid w:val="00483A7B"/>
    <w:rsid w:val="00483B18"/>
    <w:rsid w:val="00483B89"/>
    <w:rsid w:val="00483BDD"/>
    <w:rsid w:val="00483C9C"/>
    <w:rsid w:val="00483EA0"/>
    <w:rsid w:val="00483FC5"/>
    <w:rsid w:val="00483FCC"/>
    <w:rsid w:val="00483FEA"/>
    <w:rsid w:val="00483FF2"/>
    <w:rsid w:val="0048400B"/>
    <w:rsid w:val="0048409C"/>
    <w:rsid w:val="004840C3"/>
    <w:rsid w:val="00484142"/>
    <w:rsid w:val="004841AF"/>
    <w:rsid w:val="00484280"/>
    <w:rsid w:val="004843D9"/>
    <w:rsid w:val="004844BD"/>
    <w:rsid w:val="004844EA"/>
    <w:rsid w:val="0048453D"/>
    <w:rsid w:val="004846A7"/>
    <w:rsid w:val="0048472E"/>
    <w:rsid w:val="0048476F"/>
    <w:rsid w:val="004847B5"/>
    <w:rsid w:val="00484AE8"/>
    <w:rsid w:val="00484C1C"/>
    <w:rsid w:val="00484D9A"/>
    <w:rsid w:val="00484EFC"/>
    <w:rsid w:val="00484F1C"/>
    <w:rsid w:val="00484FAF"/>
    <w:rsid w:val="00485032"/>
    <w:rsid w:val="00485096"/>
    <w:rsid w:val="004851C2"/>
    <w:rsid w:val="0048522A"/>
    <w:rsid w:val="004853E0"/>
    <w:rsid w:val="0048575C"/>
    <w:rsid w:val="00485786"/>
    <w:rsid w:val="00485C81"/>
    <w:rsid w:val="00485CBC"/>
    <w:rsid w:val="00485E0C"/>
    <w:rsid w:val="00485E45"/>
    <w:rsid w:val="00485ED2"/>
    <w:rsid w:val="00485F2D"/>
    <w:rsid w:val="00485F93"/>
    <w:rsid w:val="0048614B"/>
    <w:rsid w:val="00486150"/>
    <w:rsid w:val="00486474"/>
    <w:rsid w:val="0048649A"/>
    <w:rsid w:val="004866E3"/>
    <w:rsid w:val="0048682B"/>
    <w:rsid w:val="00486951"/>
    <w:rsid w:val="0048699A"/>
    <w:rsid w:val="00486B13"/>
    <w:rsid w:val="00486CAA"/>
    <w:rsid w:val="00486E2E"/>
    <w:rsid w:val="00486EDC"/>
    <w:rsid w:val="00486FE9"/>
    <w:rsid w:val="00487005"/>
    <w:rsid w:val="00487124"/>
    <w:rsid w:val="004871EE"/>
    <w:rsid w:val="00487250"/>
    <w:rsid w:val="0048746A"/>
    <w:rsid w:val="0048749F"/>
    <w:rsid w:val="0048751A"/>
    <w:rsid w:val="004875E0"/>
    <w:rsid w:val="00487649"/>
    <w:rsid w:val="0048765C"/>
    <w:rsid w:val="0048794B"/>
    <w:rsid w:val="00487970"/>
    <w:rsid w:val="004879AA"/>
    <w:rsid w:val="00487AED"/>
    <w:rsid w:val="00487B32"/>
    <w:rsid w:val="00487C96"/>
    <w:rsid w:val="00487CAD"/>
    <w:rsid w:val="00487D35"/>
    <w:rsid w:val="00487D44"/>
    <w:rsid w:val="00487DCA"/>
    <w:rsid w:val="00487F99"/>
    <w:rsid w:val="0049018E"/>
    <w:rsid w:val="00490471"/>
    <w:rsid w:val="0049058B"/>
    <w:rsid w:val="0049084D"/>
    <w:rsid w:val="004908E3"/>
    <w:rsid w:val="00490910"/>
    <w:rsid w:val="0049095F"/>
    <w:rsid w:val="004909DB"/>
    <w:rsid w:val="00490B68"/>
    <w:rsid w:val="00490D15"/>
    <w:rsid w:val="00490D6D"/>
    <w:rsid w:val="00490D89"/>
    <w:rsid w:val="00490E1E"/>
    <w:rsid w:val="00490F5B"/>
    <w:rsid w:val="004911CD"/>
    <w:rsid w:val="004912CE"/>
    <w:rsid w:val="0049137A"/>
    <w:rsid w:val="00491598"/>
    <w:rsid w:val="00491611"/>
    <w:rsid w:val="0049193E"/>
    <w:rsid w:val="00491965"/>
    <w:rsid w:val="00491A41"/>
    <w:rsid w:val="00491A56"/>
    <w:rsid w:val="00491C7A"/>
    <w:rsid w:val="00491DA6"/>
    <w:rsid w:val="004924DC"/>
    <w:rsid w:val="00492586"/>
    <w:rsid w:val="00492615"/>
    <w:rsid w:val="00492618"/>
    <w:rsid w:val="0049265B"/>
    <w:rsid w:val="00492A2E"/>
    <w:rsid w:val="00492B8F"/>
    <w:rsid w:val="00492BA3"/>
    <w:rsid w:val="00492C8A"/>
    <w:rsid w:val="00492D9E"/>
    <w:rsid w:val="00492DB1"/>
    <w:rsid w:val="00492DC9"/>
    <w:rsid w:val="00492DE1"/>
    <w:rsid w:val="00492E49"/>
    <w:rsid w:val="00492E73"/>
    <w:rsid w:val="00493246"/>
    <w:rsid w:val="0049326F"/>
    <w:rsid w:val="004936B1"/>
    <w:rsid w:val="004936FD"/>
    <w:rsid w:val="0049370F"/>
    <w:rsid w:val="00493A0C"/>
    <w:rsid w:val="00493B99"/>
    <w:rsid w:val="00493D3F"/>
    <w:rsid w:val="00493E3D"/>
    <w:rsid w:val="00493F50"/>
    <w:rsid w:val="00494031"/>
    <w:rsid w:val="00494319"/>
    <w:rsid w:val="00494493"/>
    <w:rsid w:val="004944C2"/>
    <w:rsid w:val="0049464D"/>
    <w:rsid w:val="004946E1"/>
    <w:rsid w:val="0049491A"/>
    <w:rsid w:val="00494AC4"/>
    <w:rsid w:val="00494B5D"/>
    <w:rsid w:val="00494BBB"/>
    <w:rsid w:val="00494E56"/>
    <w:rsid w:val="0049510A"/>
    <w:rsid w:val="0049510F"/>
    <w:rsid w:val="004951BA"/>
    <w:rsid w:val="00495242"/>
    <w:rsid w:val="00495701"/>
    <w:rsid w:val="00495878"/>
    <w:rsid w:val="00495992"/>
    <w:rsid w:val="00495DBA"/>
    <w:rsid w:val="00495DC0"/>
    <w:rsid w:val="00495E7D"/>
    <w:rsid w:val="00495EA7"/>
    <w:rsid w:val="00496049"/>
    <w:rsid w:val="0049604F"/>
    <w:rsid w:val="00496084"/>
    <w:rsid w:val="004961AF"/>
    <w:rsid w:val="00496293"/>
    <w:rsid w:val="004963CA"/>
    <w:rsid w:val="00496707"/>
    <w:rsid w:val="00496725"/>
    <w:rsid w:val="00496AB8"/>
    <w:rsid w:val="00496B3B"/>
    <w:rsid w:val="00496BA6"/>
    <w:rsid w:val="00496C7B"/>
    <w:rsid w:val="00496CD2"/>
    <w:rsid w:val="00496EC0"/>
    <w:rsid w:val="00496EDF"/>
    <w:rsid w:val="00496F8B"/>
    <w:rsid w:val="0049702F"/>
    <w:rsid w:val="004973BA"/>
    <w:rsid w:val="0049749B"/>
    <w:rsid w:val="004974CC"/>
    <w:rsid w:val="0049753C"/>
    <w:rsid w:val="0049779D"/>
    <w:rsid w:val="00497B74"/>
    <w:rsid w:val="00497BA4"/>
    <w:rsid w:val="00497D69"/>
    <w:rsid w:val="00497E8E"/>
    <w:rsid w:val="00497F92"/>
    <w:rsid w:val="00497FCB"/>
    <w:rsid w:val="004A0106"/>
    <w:rsid w:val="004A0367"/>
    <w:rsid w:val="004A03AC"/>
    <w:rsid w:val="004A04AC"/>
    <w:rsid w:val="004A04E7"/>
    <w:rsid w:val="004A053C"/>
    <w:rsid w:val="004A0579"/>
    <w:rsid w:val="004A05BE"/>
    <w:rsid w:val="004A06A0"/>
    <w:rsid w:val="004A0764"/>
    <w:rsid w:val="004A0922"/>
    <w:rsid w:val="004A0AC7"/>
    <w:rsid w:val="004A0E8A"/>
    <w:rsid w:val="004A0EF4"/>
    <w:rsid w:val="004A11D6"/>
    <w:rsid w:val="004A13CB"/>
    <w:rsid w:val="004A15AA"/>
    <w:rsid w:val="004A15C8"/>
    <w:rsid w:val="004A180C"/>
    <w:rsid w:val="004A1983"/>
    <w:rsid w:val="004A1A25"/>
    <w:rsid w:val="004A1B0A"/>
    <w:rsid w:val="004A1C36"/>
    <w:rsid w:val="004A1D46"/>
    <w:rsid w:val="004A1EF7"/>
    <w:rsid w:val="004A1F00"/>
    <w:rsid w:val="004A1F2C"/>
    <w:rsid w:val="004A2049"/>
    <w:rsid w:val="004A20C3"/>
    <w:rsid w:val="004A239D"/>
    <w:rsid w:val="004A2519"/>
    <w:rsid w:val="004A256E"/>
    <w:rsid w:val="004A2624"/>
    <w:rsid w:val="004A2999"/>
    <w:rsid w:val="004A29E9"/>
    <w:rsid w:val="004A2B59"/>
    <w:rsid w:val="004A2C9D"/>
    <w:rsid w:val="004A2D05"/>
    <w:rsid w:val="004A2FBD"/>
    <w:rsid w:val="004A30D5"/>
    <w:rsid w:val="004A3171"/>
    <w:rsid w:val="004A3286"/>
    <w:rsid w:val="004A337B"/>
    <w:rsid w:val="004A339B"/>
    <w:rsid w:val="004A3408"/>
    <w:rsid w:val="004A35B9"/>
    <w:rsid w:val="004A36F1"/>
    <w:rsid w:val="004A37C8"/>
    <w:rsid w:val="004A3899"/>
    <w:rsid w:val="004A38B1"/>
    <w:rsid w:val="004A39D7"/>
    <w:rsid w:val="004A3C40"/>
    <w:rsid w:val="004A3DBB"/>
    <w:rsid w:val="004A3DED"/>
    <w:rsid w:val="004A3E42"/>
    <w:rsid w:val="004A3EDA"/>
    <w:rsid w:val="004A3F44"/>
    <w:rsid w:val="004A4143"/>
    <w:rsid w:val="004A4213"/>
    <w:rsid w:val="004A426C"/>
    <w:rsid w:val="004A430D"/>
    <w:rsid w:val="004A4364"/>
    <w:rsid w:val="004A4463"/>
    <w:rsid w:val="004A4486"/>
    <w:rsid w:val="004A44C0"/>
    <w:rsid w:val="004A45EF"/>
    <w:rsid w:val="004A4869"/>
    <w:rsid w:val="004A48CD"/>
    <w:rsid w:val="004A48E4"/>
    <w:rsid w:val="004A4D47"/>
    <w:rsid w:val="004A4E33"/>
    <w:rsid w:val="004A4F13"/>
    <w:rsid w:val="004A5116"/>
    <w:rsid w:val="004A51F6"/>
    <w:rsid w:val="004A5544"/>
    <w:rsid w:val="004A5747"/>
    <w:rsid w:val="004A57AF"/>
    <w:rsid w:val="004A5970"/>
    <w:rsid w:val="004A59BB"/>
    <w:rsid w:val="004A5C0F"/>
    <w:rsid w:val="004A5D10"/>
    <w:rsid w:val="004A5EB1"/>
    <w:rsid w:val="004A5FBA"/>
    <w:rsid w:val="004A60DD"/>
    <w:rsid w:val="004A6271"/>
    <w:rsid w:val="004A63D7"/>
    <w:rsid w:val="004A645A"/>
    <w:rsid w:val="004A64D0"/>
    <w:rsid w:val="004A693B"/>
    <w:rsid w:val="004A69E3"/>
    <w:rsid w:val="004A6B8A"/>
    <w:rsid w:val="004A6BAB"/>
    <w:rsid w:val="004A6C57"/>
    <w:rsid w:val="004A6C8D"/>
    <w:rsid w:val="004A6CDA"/>
    <w:rsid w:val="004A7015"/>
    <w:rsid w:val="004A7189"/>
    <w:rsid w:val="004A72A9"/>
    <w:rsid w:val="004A78D5"/>
    <w:rsid w:val="004A7ABE"/>
    <w:rsid w:val="004A7B82"/>
    <w:rsid w:val="004A7D80"/>
    <w:rsid w:val="004B0112"/>
    <w:rsid w:val="004B011C"/>
    <w:rsid w:val="004B0170"/>
    <w:rsid w:val="004B023D"/>
    <w:rsid w:val="004B0566"/>
    <w:rsid w:val="004B05E3"/>
    <w:rsid w:val="004B06DD"/>
    <w:rsid w:val="004B07D1"/>
    <w:rsid w:val="004B0A75"/>
    <w:rsid w:val="004B0D90"/>
    <w:rsid w:val="004B0F29"/>
    <w:rsid w:val="004B147B"/>
    <w:rsid w:val="004B15FD"/>
    <w:rsid w:val="004B1633"/>
    <w:rsid w:val="004B19DF"/>
    <w:rsid w:val="004B1A39"/>
    <w:rsid w:val="004B1ABE"/>
    <w:rsid w:val="004B1BEB"/>
    <w:rsid w:val="004B1E10"/>
    <w:rsid w:val="004B214F"/>
    <w:rsid w:val="004B218C"/>
    <w:rsid w:val="004B227F"/>
    <w:rsid w:val="004B23D5"/>
    <w:rsid w:val="004B2452"/>
    <w:rsid w:val="004B266C"/>
    <w:rsid w:val="004B275B"/>
    <w:rsid w:val="004B27CA"/>
    <w:rsid w:val="004B2812"/>
    <w:rsid w:val="004B2849"/>
    <w:rsid w:val="004B2902"/>
    <w:rsid w:val="004B2B02"/>
    <w:rsid w:val="004B2B75"/>
    <w:rsid w:val="004B2BE4"/>
    <w:rsid w:val="004B2C8C"/>
    <w:rsid w:val="004B2D0C"/>
    <w:rsid w:val="004B2D13"/>
    <w:rsid w:val="004B2DA7"/>
    <w:rsid w:val="004B2DC7"/>
    <w:rsid w:val="004B2E63"/>
    <w:rsid w:val="004B31E2"/>
    <w:rsid w:val="004B342D"/>
    <w:rsid w:val="004B34B6"/>
    <w:rsid w:val="004B357B"/>
    <w:rsid w:val="004B35A1"/>
    <w:rsid w:val="004B3606"/>
    <w:rsid w:val="004B3616"/>
    <w:rsid w:val="004B3B2C"/>
    <w:rsid w:val="004B3B6E"/>
    <w:rsid w:val="004B3BBB"/>
    <w:rsid w:val="004B3C85"/>
    <w:rsid w:val="004B3D42"/>
    <w:rsid w:val="004B3DA0"/>
    <w:rsid w:val="004B4074"/>
    <w:rsid w:val="004B40BA"/>
    <w:rsid w:val="004B4147"/>
    <w:rsid w:val="004B416A"/>
    <w:rsid w:val="004B42CE"/>
    <w:rsid w:val="004B47DF"/>
    <w:rsid w:val="004B49C3"/>
    <w:rsid w:val="004B49C8"/>
    <w:rsid w:val="004B4B11"/>
    <w:rsid w:val="004B4BED"/>
    <w:rsid w:val="004B4D39"/>
    <w:rsid w:val="004B51DF"/>
    <w:rsid w:val="004B52BE"/>
    <w:rsid w:val="004B52C9"/>
    <w:rsid w:val="004B533B"/>
    <w:rsid w:val="004B5560"/>
    <w:rsid w:val="004B55AB"/>
    <w:rsid w:val="004B5724"/>
    <w:rsid w:val="004B57B5"/>
    <w:rsid w:val="004B5A0F"/>
    <w:rsid w:val="004B5B0E"/>
    <w:rsid w:val="004B5BFF"/>
    <w:rsid w:val="004B5F9D"/>
    <w:rsid w:val="004B600B"/>
    <w:rsid w:val="004B6275"/>
    <w:rsid w:val="004B6303"/>
    <w:rsid w:val="004B63FE"/>
    <w:rsid w:val="004B6A7B"/>
    <w:rsid w:val="004B6A96"/>
    <w:rsid w:val="004B6C98"/>
    <w:rsid w:val="004B6CB2"/>
    <w:rsid w:val="004B6EDC"/>
    <w:rsid w:val="004B7042"/>
    <w:rsid w:val="004B7190"/>
    <w:rsid w:val="004B72B4"/>
    <w:rsid w:val="004B74D5"/>
    <w:rsid w:val="004B772E"/>
    <w:rsid w:val="004B7774"/>
    <w:rsid w:val="004B7899"/>
    <w:rsid w:val="004B7AA2"/>
    <w:rsid w:val="004B7BF4"/>
    <w:rsid w:val="004B7C8D"/>
    <w:rsid w:val="004B7D79"/>
    <w:rsid w:val="004B7DA8"/>
    <w:rsid w:val="004B7DF2"/>
    <w:rsid w:val="004B7E02"/>
    <w:rsid w:val="004B7E31"/>
    <w:rsid w:val="004B7E45"/>
    <w:rsid w:val="004C0034"/>
    <w:rsid w:val="004C0054"/>
    <w:rsid w:val="004C0165"/>
    <w:rsid w:val="004C0588"/>
    <w:rsid w:val="004C081D"/>
    <w:rsid w:val="004C08A2"/>
    <w:rsid w:val="004C0BD3"/>
    <w:rsid w:val="004C0C6B"/>
    <w:rsid w:val="004C0D2E"/>
    <w:rsid w:val="004C0D3C"/>
    <w:rsid w:val="004C0E7B"/>
    <w:rsid w:val="004C0F16"/>
    <w:rsid w:val="004C0F30"/>
    <w:rsid w:val="004C0FCD"/>
    <w:rsid w:val="004C10F5"/>
    <w:rsid w:val="004C15BE"/>
    <w:rsid w:val="004C1620"/>
    <w:rsid w:val="004C1956"/>
    <w:rsid w:val="004C19E9"/>
    <w:rsid w:val="004C1D6E"/>
    <w:rsid w:val="004C1D9E"/>
    <w:rsid w:val="004C1DEF"/>
    <w:rsid w:val="004C1E41"/>
    <w:rsid w:val="004C1F62"/>
    <w:rsid w:val="004C1FA1"/>
    <w:rsid w:val="004C23E9"/>
    <w:rsid w:val="004C252C"/>
    <w:rsid w:val="004C25FB"/>
    <w:rsid w:val="004C26BF"/>
    <w:rsid w:val="004C27FA"/>
    <w:rsid w:val="004C2861"/>
    <w:rsid w:val="004C2864"/>
    <w:rsid w:val="004C28F6"/>
    <w:rsid w:val="004C2904"/>
    <w:rsid w:val="004C29FC"/>
    <w:rsid w:val="004C2A79"/>
    <w:rsid w:val="004C2AC0"/>
    <w:rsid w:val="004C2E97"/>
    <w:rsid w:val="004C2F90"/>
    <w:rsid w:val="004C3031"/>
    <w:rsid w:val="004C394F"/>
    <w:rsid w:val="004C3951"/>
    <w:rsid w:val="004C3972"/>
    <w:rsid w:val="004C39D9"/>
    <w:rsid w:val="004C3C91"/>
    <w:rsid w:val="004C3DDF"/>
    <w:rsid w:val="004C3DE7"/>
    <w:rsid w:val="004C3E16"/>
    <w:rsid w:val="004C3F4A"/>
    <w:rsid w:val="004C4097"/>
    <w:rsid w:val="004C41C0"/>
    <w:rsid w:val="004C42DD"/>
    <w:rsid w:val="004C431A"/>
    <w:rsid w:val="004C4427"/>
    <w:rsid w:val="004C446E"/>
    <w:rsid w:val="004C457D"/>
    <w:rsid w:val="004C45A9"/>
    <w:rsid w:val="004C46F2"/>
    <w:rsid w:val="004C47F6"/>
    <w:rsid w:val="004C4821"/>
    <w:rsid w:val="004C4A58"/>
    <w:rsid w:val="004C4ACA"/>
    <w:rsid w:val="004C4BBF"/>
    <w:rsid w:val="004C4D7A"/>
    <w:rsid w:val="004C4F0F"/>
    <w:rsid w:val="004C4F4A"/>
    <w:rsid w:val="004C4FC4"/>
    <w:rsid w:val="004C5058"/>
    <w:rsid w:val="004C5121"/>
    <w:rsid w:val="004C527F"/>
    <w:rsid w:val="004C528A"/>
    <w:rsid w:val="004C52D7"/>
    <w:rsid w:val="004C52E1"/>
    <w:rsid w:val="004C5382"/>
    <w:rsid w:val="004C5541"/>
    <w:rsid w:val="004C55D3"/>
    <w:rsid w:val="004C55E8"/>
    <w:rsid w:val="004C55EC"/>
    <w:rsid w:val="004C5765"/>
    <w:rsid w:val="004C5850"/>
    <w:rsid w:val="004C58BE"/>
    <w:rsid w:val="004C5955"/>
    <w:rsid w:val="004C5A11"/>
    <w:rsid w:val="004C5ABC"/>
    <w:rsid w:val="004C5AF2"/>
    <w:rsid w:val="004C5B1C"/>
    <w:rsid w:val="004C5B7E"/>
    <w:rsid w:val="004C5CB8"/>
    <w:rsid w:val="004C5D84"/>
    <w:rsid w:val="004C5E77"/>
    <w:rsid w:val="004C5E7F"/>
    <w:rsid w:val="004C607D"/>
    <w:rsid w:val="004C6238"/>
    <w:rsid w:val="004C6241"/>
    <w:rsid w:val="004C62DC"/>
    <w:rsid w:val="004C6415"/>
    <w:rsid w:val="004C6461"/>
    <w:rsid w:val="004C6A86"/>
    <w:rsid w:val="004C6AA8"/>
    <w:rsid w:val="004C6C70"/>
    <w:rsid w:val="004C6DFD"/>
    <w:rsid w:val="004C6F38"/>
    <w:rsid w:val="004C746F"/>
    <w:rsid w:val="004C7637"/>
    <w:rsid w:val="004C76AF"/>
    <w:rsid w:val="004C77A7"/>
    <w:rsid w:val="004C78BA"/>
    <w:rsid w:val="004C7951"/>
    <w:rsid w:val="004C7B3B"/>
    <w:rsid w:val="004C7C88"/>
    <w:rsid w:val="004C7DB4"/>
    <w:rsid w:val="004C7EF7"/>
    <w:rsid w:val="004C7F50"/>
    <w:rsid w:val="004C7F6A"/>
    <w:rsid w:val="004D049B"/>
    <w:rsid w:val="004D05B8"/>
    <w:rsid w:val="004D0730"/>
    <w:rsid w:val="004D07DC"/>
    <w:rsid w:val="004D07E0"/>
    <w:rsid w:val="004D09DA"/>
    <w:rsid w:val="004D0AD2"/>
    <w:rsid w:val="004D0D15"/>
    <w:rsid w:val="004D0E18"/>
    <w:rsid w:val="004D109A"/>
    <w:rsid w:val="004D1152"/>
    <w:rsid w:val="004D11A4"/>
    <w:rsid w:val="004D131D"/>
    <w:rsid w:val="004D1387"/>
    <w:rsid w:val="004D13C0"/>
    <w:rsid w:val="004D14F0"/>
    <w:rsid w:val="004D1705"/>
    <w:rsid w:val="004D18FE"/>
    <w:rsid w:val="004D1943"/>
    <w:rsid w:val="004D19B4"/>
    <w:rsid w:val="004D19B5"/>
    <w:rsid w:val="004D1A2C"/>
    <w:rsid w:val="004D1A46"/>
    <w:rsid w:val="004D1D55"/>
    <w:rsid w:val="004D1D89"/>
    <w:rsid w:val="004D1E38"/>
    <w:rsid w:val="004D2081"/>
    <w:rsid w:val="004D2136"/>
    <w:rsid w:val="004D2475"/>
    <w:rsid w:val="004D24E5"/>
    <w:rsid w:val="004D268C"/>
    <w:rsid w:val="004D2779"/>
    <w:rsid w:val="004D27B8"/>
    <w:rsid w:val="004D27BF"/>
    <w:rsid w:val="004D294D"/>
    <w:rsid w:val="004D29CC"/>
    <w:rsid w:val="004D2A0B"/>
    <w:rsid w:val="004D2AAB"/>
    <w:rsid w:val="004D2CC2"/>
    <w:rsid w:val="004D2D81"/>
    <w:rsid w:val="004D30A9"/>
    <w:rsid w:val="004D30E1"/>
    <w:rsid w:val="004D3195"/>
    <w:rsid w:val="004D31A5"/>
    <w:rsid w:val="004D33DF"/>
    <w:rsid w:val="004D3583"/>
    <w:rsid w:val="004D36A6"/>
    <w:rsid w:val="004D3A4E"/>
    <w:rsid w:val="004D3D19"/>
    <w:rsid w:val="004D3E46"/>
    <w:rsid w:val="004D3F9C"/>
    <w:rsid w:val="004D4002"/>
    <w:rsid w:val="004D424A"/>
    <w:rsid w:val="004D4270"/>
    <w:rsid w:val="004D42B7"/>
    <w:rsid w:val="004D435B"/>
    <w:rsid w:val="004D43A1"/>
    <w:rsid w:val="004D4416"/>
    <w:rsid w:val="004D445F"/>
    <w:rsid w:val="004D4462"/>
    <w:rsid w:val="004D448C"/>
    <w:rsid w:val="004D44C7"/>
    <w:rsid w:val="004D45FC"/>
    <w:rsid w:val="004D4726"/>
    <w:rsid w:val="004D47F2"/>
    <w:rsid w:val="004D484C"/>
    <w:rsid w:val="004D48BD"/>
    <w:rsid w:val="004D48D4"/>
    <w:rsid w:val="004D48E0"/>
    <w:rsid w:val="004D499C"/>
    <w:rsid w:val="004D4A50"/>
    <w:rsid w:val="004D4B02"/>
    <w:rsid w:val="004D4CB0"/>
    <w:rsid w:val="004D4D2E"/>
    <w:rsid w:val="004D4D59"/>
    <w:rsid w:val="004D4E15"/>
    <w:rsid w:val="004D4F37"/>
    <w:rsid w:val="004D525F"/>
    <w:rsid w:val="004D534B"/>
    <w:rsid w:val="004D538F"/>
    <w:rsid w:val="004D53AA"/>
    <w:rsid w:val="004D5944"/>
    <w:rsid w:val="004D5A0A"/>
    <w:rsid w:val="004D5A18"/>
    <w:rsid w:val="004D5ACC"/>
    <w:rsid w:val="004D5E79"/>
    <w:rsid w:val="004D60F4"/>
    <w:rsid w:val="004D610F"/>
    <w:rsid w:val="004D6289"/>
    <w:rsid w:val="004D62BC"/>
    <w:rsid w:val="004D639E"/>
    <w:rsid w:val="004D64E5"/>
    <w:rsid w:val="004D6680"/>
    <w:rsid w:val="004D6757"/>
    <w:rsid w:val="004D67E9"/>
    <w:rsid w:val="004D6911"/>
    <w:rsid w:val="004D6A47"/>
    <w:rsid w:val="004D6AB8"/>
    <w:rsid w:val="004D6AE3"/>
    <w:rsid w:val="004D6B40"/>
    <w:rsid w:val="004D6C3E"/>
    <w:rsid w:val="004D6E87"/>
    <w:rsid w:val="004D6EFD"/>
    <w:rsid w:val="004D6F3B"/>
    <w:rsid w:val="004D73C3"/>
    <w:rsid w:val="004D755E"/>
    <w:rsid w:val="004D7565"/>
    <w:rsid w:val="004D7649"/>
    <w:rsid w:val="004D76B1"/>
    <w:rsid w:val="004D778B"/>
    <w:rsid w:val="004D7838"/>
    <w:rsid w:val="004D7840"/>
    <w:rsid w:val="004D7969"/>
    <w:rsid w:val="004D79B9"/>
    <w:rsid w:val="004D7AFF"/>
    <w:rsid w:val="004D7BDA"/>
    <w:rsid w:val="004D7D70"/>
    <w:rsid w:val="004D7DC1"/>
    <w:rsid w:val="004D7DD9"/>
    <w:rsid w:val="004D7E69"/>
    <w:rsid w:val="004D7F02"/>
    <w:rsid w:val="004D7F55"/>
    <w:rsid w:val="004D7FE3"/>
    <w:rsid w:val="004E00BE"/>
    <w:rsid w:val="004E03A2"/>
    <w:rsid w:val="004E058A"/>
    <w:rsid w:val="004E067D"/>
    <w:rsid w:val="004E0764"/>
    <w:rsid w:val="004E076B"/>
    <w:rsid w:val="004E082E"/>
    <w:rsid w:val="004E0937"/>
    <w:rsid w:val="004E09D2"/>
    <w:rsid w:val="004E0A14"/>
    <w:rsid w:val="004E0A9A"/>
    <w:rsid w:val="004E0B5A"/>
    <w:rsid w:val="004E0E84"/>
    <w:rsid w:val="004E0EF0"/>
    <w:rsid w:val="004E0F47"/>
    <w:rsid w:val="004E10CA"/>
    <w:rsid w:val="004E127F"/>
    <w:rsid w:val="004E12BC"/>
    <w:rsid w:val="004E12C8"/>
    <w:rsid w:val="004E148E"/>
    <w:rsid w:val="004E1499"/>
    <w:rsid w:val="004E15DC"/>
    <w:rsid w:val="004E1BBA"/>
    <w:rsid w:val="004E1C44"/>
    <w:rsid w:val="004E1DAF"/>
    <w:rsid w:val="004E1E6D"/>
    <w:rsid w:val="004E1EC0"/>
    <w:rsid w:val="004E1F31"/>
    <w:rsid w:val="004E2046"/>
    <w:rsid w:val="004E20BA"/>
    <w:rsid w:val="004E220C"/>
    <w:rsid w:val="004E22DF"/>
    <w:rsid w:val="004E230C"/>
    <w:rsid w:val="004E248A"/>
    <w:rsid w:val="004E2779"/>
    <w:rsid w:val="004E2795"/>
    <w:rsid w:val="004E2811"/>
    <w:rsid w:val="004E284C"/>
    <w:rsid w:val="004E287B"/>
    <w:rsid w:val="004E2ADE"/>
    <w:rsid w:val="004E2CBD"/>
    <w:rsid w:val="004E2D57"/>
    <w:rsid w:val="004E2F3B"/>
    <w:rsid w:val="004E2F62"/>
    <w:rsid w:val="004E2FA5"/>
    <w:rsid w:val="004E3205"/>
    <w:rsid w:val="004E3216"/>
    <w:rsid w:val="004E32B0"/>
    <w:rsid w:val="004E32FF"/>
    <w:rsid w:val="004E3343"/>
    <w:rsid w:val="004E33E7"/>
    <w:rsid w:val="004E33FE"/>
    <w:rsid w:val="004E3645"/>
    <w:rsid w:val="004E3680"/>
    <w:rsid w:val="004E36E9"/>
    <w:rsid w:val="004E3704"/>
    <w:rsid w:val="004E37AC"/>
    <w:rsid w:val="004E37E0"/>
    <w:rsid w:val="004E37EF"/>
    <w:rsid w:val="004E3BD1"/>
    <w:rsid w:val="004E3BF7"/>
    <w:rsid w:val="004E3D83"/>
    <w:rsid w:val="004E3D84"/>
    <w:rsid w:val="004E3E0A"/>
    <w:rsid w:val="004E4108"/>
    <w:rsid w:val="004E41DB"/>
    <w:rsid w:val="004E42B8"/>
    <w:rsid w:val="004E42FA"/>
    <w:rsid w:val="004E445E"/>
    <w:rsid w:val="004E4560"/>
    <w:rsid w:val="004E4577"/>
    <w:rsid w:val="004E4596"/>
    <w:rsid w:val="004E47C3"/>
    <w:rsid w:val="004E49CF"/>
    <w:rsid w:val="004E4A88"/>
    <w:rsid w:val="004E4B94"/>
    <w:rsid w:val="004E4E55"/>
    <w:rsid w:val="004E5068"/>
    <w:rsid w:val="004E53E9"/>
    <w:rsid w:val="004E5489"/>
    <w:rsid w:val="004E576C"/>
    <w:rsid w:val="004E58B9"/>
    <w:rsid w:val="004E58EE"/>
    <w:rsid w:val="004E5B42"/>
    <w:rsid w:val="004E5CAC"/>
    <w:rsid w:val="004E5D0B"/>
    <w:rsid w:val="004E5D40"/>
    <w:rsid w:val="004E5DA6"/>
    <w:rsid w:val="004E5E44"/>
    <w:rsid w:val="004E5FD2"/>
    <w:rsid w:val="004E6007"/>
    <w:rsid w:val="004E61B3"/>
    <w:rsid w:val="004E622E"/>
    <w:rsid w:val="004E6348"/>
    <w:rsid w:val="004E64B1"/>
    <w:rsid w:val="004E65F9"/>
    <w:rsid w:val="004E662D"/>
    <w:rsid w:val="004E674B"/>
    <w:rsid w:val="004E67CE"/>
    <w:rsid w:val="004E6807"/>
    <w:rsid w:val="004E6832"/>
    <w:rsid w:val="004E68B6"/>
    <w:rsid w:val="004E6998"/>
    <w:rsid w:val="004E6A58"/>
    <w:rsid w:val="004E6A84"/>
    <w:rsid w:val="004E6B9F"/>
    <w:rsid w:val="004E6C0F"/>
    <w:rsid w:val="004E6D68"/>
    <w:rsid w:val="004E7014"/>
    <w:rsid w:val="004E703C"/>
    <w:rsid w:val="004E706D"/>
    <w:rsid w:val="004E70A4"/>
    <w:rsid w:val="004E70DC"/>
    <w:rsid w:val="004E7110"/>
    <w:rsid w:val="004E7505"/>
    <w:rsid w:val="004E7509"/>
    <w:rsid w:val="004E78CF"/>
    <w:rsid w:val="004E794C"/>
    <w:rsid w:val="004E7A35"/>
    <w:rsid w:val="004E7B86"/>
    <w:rsid w:val="004E7C5D"/>
    <w:rsid w:val="004E7C70"/>
    <w:rsid w:val="004E7DF1"/>
    <w:rsid w:val="004F012B"/>
    <w:rsid w:val="004F02ED"/>
    <w:rsid w:val="004F0393"/>
    <w:rsid w:val="004F03ED"/>
    <w:rsid w:val="004F07A6"/>
    <w:rsid w:val="004F0824"/>
    <w:rsid w:val="004F0CBA"/>
    <w:rsid w:val="004F0DCE"/>
    <w:rsid w:val="004F0FBD"/>
    <w:rsid w:val="004F102F"/>
    <w:rsid w:val="004F107D"/>
    <w:rsid w:val="004F1187"/>
    <w:rsid w:val="004F11CA"/>
    <w:rsid w:val="004F11E6"/>
    <w:rsid w:val="004F130A"/>
    <w:rsid w:val="004F1533"/>
    <w:rsid w:val="004F1637"/>
    <w:rsid w:val="004F16EB"/>
    <w:rsid w:val="004F16EF"/>
    <w:rsid w:val="004F16FA"/>
    <w:rsid w:val="004F1774"/>
    <w:rsid w:val="004F179A"/>
    <w:rsid w:val="004F185D"/>
    <w:rsid w:val="004F188F"/>
    <w:rsid w:val="004F1981"/>
    <w:rsid w:val="004F1A7C"/>
    <w:rsid w:val="004F1FBD"/>
    <w:rsid w:val="004F2090"/>
    <w:rsid w:val="004F20DE"/>
    <w:rsid w:val="004F213D"/>
    <w:rsid w:val="004F2145"/>
    <w:rsid w:val="004F220F"/>
    <w:rsid w:val="004F2213"/>
    <w:rsid w:val="004F2288"/>
    <w:rsid w:val="004F2346"/>
    <w:rsid w:val="004F239E"/>
    <w:rsid w:val="004F23C4"/>
    <w:rsid w:val="004F23F5"/>
    <w:rsid w:val="004F24E4"/>
    <w:rsid w:val="004F253D"/>
    <w:rsid w:val="004F25BB"/>
    <w:rsid w:val="004F2611"/>
    <w:rsid w:val="004F287C"/>
    <w:rsid w:val="004F28F7"/>
    <w:rsid w:val="004F2954"/>
    <w:rsid w:val="004F2BCF"/>
    <w:rsid w:val="004F2D14"/>
    <w:rsid w:val="004F2E9C"/>
    <w:rsid w:val="004F2ECE"/>
    <w:rsid w:val="004F2F8E"/>
    <w:rsid w:val="004F2FA1"/>
    <w:rsid w:val="004F305D"/>
    <w:rsid w:val="004F308B"/>
    <w:rsid w:val="004F30EE"/>
    <w:rsid w:val="004F30F4"/>
    <w:rsid w:val="004F311A"/>
    <w:rsid w:val="004F316D"/>
    <w:rsid w:val="004F3203"/>
    <w:rsid w:val="004F330B"/>
    <w:rsid w:val="004F35F7"/>
    <w:rsid w:val="004F3600"/>
    <w:rsid w:val="004F36AF"/>
    <w:rsid w:val="004F372E"/>
    <w:rsid w:val="004F3886"/>
    <w:rsid w:val="004F39E1"/>
    <w:rsid w:val="004F39ED"/>
    <w:rsid w:val="004F3B30"/>
    <w:rsid w:val="004F3CD3"/>
    <w:rsid w:val="004F3D67"/>
    <w:rsid w:val="004F4217"/>
    <w:rsid w:val="004F43E6"/>
    <w:rsid w:val="004F4413"/>
    <w:rsid w:val="004F4449"/>
    <w:rsid w:val="004F461F"/>
    <w:rsid w:val="004F48A0"/>
    <w:rsid w:val="004F490C"/>
    <w:rsid w:val="004F4930"/>
    <w:rsid w:val="004F4B87"/>
    <w:rsid w:val="004F4DAE"/>
    <w:rsid w:val="004F4DE0"/>
    <w:rsid w:val="004F4E7D"/>
    <w:rsid w:val="004F4F75"/>
    <w:rsid w:val="004F5087"/>
    <w:rsid w:val="004F534F"/>
    <w:rsid w:val="004F551C"/>
    <w:rsid w:val="004F56A5"/>
    <w:rsid w:val="004F5852"/>
    <w:rsid w:val="004F5866"/>
    <w:rsid w:val="004F5980"/>
    <w:rsid w:val="004F5A16"/>
    <w:rsid w:val="004F5ADB"/>
    <w:rsid w:val="004F5CAF"/>
    <w:rsid w:val="004F5EED"/>
    <w:rsid w:val="004F6014"/>
    <w:rsid w:val="004F6065"/>
    <w:rsid w:val="004F6395"/>
    <w:rsid w:val="004F64DD"/>
    <w:rsid w:val="004F6576"/>
    <w:rsid w:val="004F67D5"/>
    <w:rsid w:val="004F68BA"/>
    <w:rsid w:val="004F699E"/>
    <w:rsid w:val="004F69D7"/>
    <w:rsid w:val="004F6D83"/>
    <w:rsid w:val="004F6E35"/>
    <w:rsid w:val="004F6F1C"/>
    <w:rsid w:val="004F7008"/>
    <w:rsid w:val="004F71BC"/>
    <w:rsid w:val="004F7225"/>
    <w:rsid w:val="004F72BE"/>
    <w:rsid w:val="004F72C2"/>
    <w:rsid w:val="004F734F"/>
    <w:rsid w:val="004F74AA"/>
    <w:rsid w:val="004F75AA"/>
    <w:rsid w:val="004F75AC"/>
    <w:rsid w:val="004F765A"/>
    <w:rsid w:val="004F765B"/>
    <w:rsid w:val="004F784C"/>
    <w:rsid w:val="004F78AA"/>
    <w:rsid w:val="004F793A"/>
    <w:rsid w:val="004F7967"/>
    <w:rsid w:val="004F799F"/>
    <w:rsid w:val="004F79BC"/>
    <w:rsid w:val="004F7A54"/>
    <w:rsid w:val="004F7A97"/>
    <w:rsid w:val="004F7B02"/>
    <w:rsid w:val="004F7F1B"/>
    <w:rsid w:val="004F7F91"/>
    <w:rsid w:val="004F7FA8"/>
    <w:rsid w:val="004F7FBC"/>
    <w:rsid w:val="005000E8"/>
    <w:rsid w:val="00500227"/>
    <w:rsid w:val="00500277"/>
    <w:rsid w:val="005002F2"/>
    <w:rsid w:val="00500332"/>
    <w:rsid w:val="00500427"/>
    <w:rsid w:val="005004F2"/>
    <w:rsid w:val="005005F8"/>
    <w:rsid w:val="00500693"/>
    <w:rsid w:val="005006C6"/>
    <w:rsid w:val="0050077D"/>
    <w:rsid w:val="005007AC"/>
    <w:rsid w:val="005007D4"/>
    <w:rsid w:val="0050091C"/>
    <w:rsid w:val="00500925"/>
    <w:rsid w:val="00500950"/>
    <w:rsid w:val="0050096E"/>
    <w:rsid w:val="00500A11"/>
    <w:rsid w:val="00500B01"/>
    <w:rsid w:val="00500CC2"/>
    <w:rsid w:val="00500F96"/>
    <w:rsid w:val="00500FBA"/>
    <w:rsid w:val="005011BB"/>
    <w:rsid w:val="005013B3"/>
    <w:rsid w:val="005014D2"/>
    <w:rsid w:val="00501619"/>
    <w:rsid w:val="005016BE"/>
    <w:rsid w:val="00501762"/>
    <w:rsid w:val="00501919"/>
    <w:rsid w:val="00501ACB"/>
    <w:rsid w:val="00501C2A"/>
    <w:rsid w:val="00502005"/>
    <w:rsid w:val="00502077"/>
    <w:rsid w:val="00502103"/>
    <w:rsid w:val="005021BB"/>
    <w:rsid w:val="0050225B"/>
    <w:rsid w:val="00502295"/>
    <w:rsid w:val="005022D5"/>
    <w:rsid w:val="00502305"/>
    <w:rsid w:val="00502489"/>
    <w:rsid w:val="005024A8"/>
    <w:rsid w:val="00502514"/>
    <w:rsid w:val="0050257D"/>
    <w:rsid w:val="005025CB"/>
    <w:rsid w:val="00502720"/>
    <w:rsid w:val="00502729"/>
    <w:rsid w:val="00502828"/>
    <w:rsid w:val="00502838"/>
    <w:rsid w:val="0050284B"/>
    <w:rsid w:val="00502978"/>
    <w:rsid w:val="005029EA"/>
    <w:rsid w:val="00502AD8"/>
    <w:rsid w:val="00502BB0"/>
    <w:rsid w:val="00502CD1"/>
    <w:rsid w:val="00502D45"/>
    <w:rsid w:val="00502EB1"/>
    <w:rsid w:val="00502ED9"/>
    <w:rsid w:val="00502F15"/>
    <w:rsid w:val="00502F82"/>
    <w:rsid w:val="005030FF"/>
    <w:rsid w:val="00503100"/>
    <w:rsid w:val="005032C1"/>
    <w:rsid w:val="00503345"/>
    <w:rsid w:val="0050339C"/>
    <w:rsid w:val="005035ED"/>
    <w:rsid w:val="005039F0"/>
    <w:rsid w:val="00503A74"/>
    <w:rsid w:val="00503ADA"/>
    <w:rsid w:val="00503DB4"/>
    <w:rsid w:val="00503DEB"/>
    <w:rsid w:val="00503E5B"/>
    <w:rsid w:val="00503E9D"/>
    <w:rsid w:val="00504027"/>
    <w:rsid w:val="00504030"/>
    <w:rsid w:val="005040ED"/>
    <w:rsid w:val="0050417A"/>
    <w:rsid w:val="005041AC"/>
    <w:rsid w:val="005041D6"/>
    <w:rsid w:val="0050426E"/>
    <w:rsid w:val="0050441D"/>
    <w:rsid w:val="00504535"/>
    <w:rsid w:val="005045DB"/>
    <w:rsid w:val="0050469E"/>
    <w:rsid w:val="005047F7"/>
    <w:rsid w:val="00504855"/>
    <w:rsid w:val="00504927"/>
    <w:rsid w:val="0050498F"/>
    <w:rsid w:val="00505231"/>
    <w:rsid w:val="005052CB"/>
    <w:rsid w:val="00505633"/>
    <w:rsid w:val="00505692"/>
    <w:rsid w:val="005057E2"/>
    <w:rsid w:val="00505893"/>
    <w:rsid w:val="00505987"/>
    <w:rsid w:val="00505A42"/>
    <w:rsid w:val="00505AB2"/>
    <w:rsid w:val="00505AF3"/>
    <w:rsid w:val="00505BF3"/>
    <w:rsid w:val="00505C84"/>
    <w:rsid w:val="00505DD7"/>
    <w:rsid w:val="00505EB3"/>
    <w:rsid w:val="0050617F"/>
    <w:rsid w:val="00506241"/>
    <w:rsid w:val="005063E7"/>
    <w:rsid w:val="0050651F"/>
    <w:rsid w:val="0050653F"/>
    <w:rsid w:val="0050660C"/>
    <w:rsid w:val="005067B6"/>
    <w:rsid w:val="00506804"/>
    <w:rsid w:val="0050690A"/>
    <w:rsid w:val="00506A0A"/>
    <w:rsid w:val="00506CB0"/>
    <w:rsid w:val="00506DCA"/>
    <w:rsid w:val="0050701D"/>
    <w:rsid w:val="00507102"/>
    <w:rsid w:val="00507185"/>
    <w:rsid w:val="0050725B"/>
    <w:rsid w:val="005073CA"/>
    <w:rsid w:val="00507448"/>
    <w:rsid w:val="005074C4"/>
    <w:rsid w:val="005075DB"/>
    <w:rsid w:val="00507607"/>
    <w:rsid w:val="00507853"/>
    <w:rsid w:val="00507AF2"/>
    <w:rsid w:val="00507BB4"/>
    <w:rsid w:val="00507C42"/>
    <w:rsid w:val="00507D53"/>
    <w:rsid w:val="00507D74"/>
    <w:rsid w:val="00507F44"/>
    <w:rsid w:val="00507F45"/>
    <w:rsid w:val="00507FA9"/>
    <w:rsid w:val="00510004"/>
    <w:rsid w:val="005101C2"/>
    <w:rsid w:val="0051035B"/>
    <w:rsid w:val="00510405"/>
    <w:rsid w:val="00510435"/>
    <w:rsid w:val="005104BD"/>
    <w:rsid w:val="00510674"/>
    <w:rsid w:val="00510727"/>
    <w:rsid w:val="00510766"/>
    <w:rsid w:val="005107F7"/>
    <w:rsid w:val="005108C1"/>
    <w:rsid w:val="00510A6B"/>
    <w:rsid w:val="00510D04"/>
    <w:rsid w:val="00510D30"/>
    <w:rsid w:val="00510D75"/>
    <w:rsid w:val="00510D83"/>
    <w:rsid w:val="00510FF2"/>
    <w:rsid w:val="0051107E"/>
    <w:rsid w:val="005110D3"/>
    <w:rsid w:val="005112E1"/>
    <w:rsid w:val="00511382"/>
    <w:rsid w:val="005114D1"/>
    <w:rsid w:val="0051155A"/>
    <w:rsid w:val="005116D0"/>
    <w:rsid w:val="0051187B"/>
    <w:rsid w:val="005118B6"/>
    <w:rsid w:val="005119A8"/>
    <w:rsid w:val="005119B5"/>
    <w:rsid w:val="00511A2C"/>
    <w:rsid w:val="00511A8B"/>
    <w:rsid w:val="00511B20"/>
    <w:rsid w:val="00511DA4"/>
    <w:rsid w:val="00511DC6"/>
    <w:rsid w:val="00511DD6"/>
    <w:rsid w:val="00511DFD"/>
    <w:rsid w:val="0051202C"/>
    <w:rsid w:val="0051230D"/>
    <w:rsid w:val="005126F2"/>
    <w:rsid w:val="0051271A"/>
    <w:rsid w:val="005128EC"/>
    <w:rsid w:val="00512A0A"/>
    <w:rsid w:val="00512E17"/>
    <w:rsid w:val="00512F92"/>
    <w:rsid w:val="005130DB"/>
    <w:rsid w:val="00513444"/>
    <w:rsid w:val="00513704"/>
    <w:rsid w:val="0051397C"/>
    <w:rsid w:val="00513A23"/>
    <w:rsid w:val="00513BB1"/>
    <w:rsid w:val="00513DB7"/>
    <w:rsid w:val="00513DD7"/>
    <w:rsid w:val="00513ED2"/>
    <w:rsid w:val="00513FF1"/>
    <w:rsid w:val="005140C1"/>
    <w:rsid w:val="0051417D"/>
    <w:rsid w:val="005142A7"/>
    <w:rsid w:val="005145D9"/>
    <w:rsid w:val="005148F5"/>
    <w:rsid w:val="005149BE"/>
    <w:rsid w:val="00514B09"/>
    <w:rsid w:val="00514B75"/>
    <w:rsid w:val="00514B8E"/>
    <w:rsid w:val="00514B9D"/>
    <w:rsid w:val="00514C92"/>
    <w:rsid w:val="00514CCB"/>
    <w:rsid w:val="00514DF0"/>
    <w:rsid w:val="00514E44"/>
    <w:rsid w:val="00514EA5"/>
    <w:rsid w:val="00514F64"/>
    <w:rsid w:val="005150FA"/>
    <w:rsid w:val="0051511B"/>
    <w:rsid w:val="00515372"/>
    <w:rsid w:val="0051551F"/>
    <w:rsid w:val="00515550"/>
    <w:rsid w:val="00515596"/>
    <w:rsid w:val="005155F6"/>
    <w:rsid w:val="00515743"/>
    <w:rsid w:val="00515756"/>
    <w:rsid w:val="0051598E"/>
    <w:rsid w:val="00515A1F"/>
    <w:rsid w:val="00515BE8"/>
    <w:rsid w:val="00515D4F"/>
    <w:rsid w:val="00515E54"/>
    <w:rsid w:val="00515F5F"/>
    <w:rsid w:val="00516073"/>
    <w:rsid w:val="00516115"/>
    <w:rsid w:val="00516116"/>
    <w:rsid w:val="00516254"/>
    <w:rsid w:val="0051630C"/>
    <w:rsid w:val="00516367"/>
    <w:rsid w:val="005165ED"/>
    <w:rsid w:val="00516662"/>
    <w:rsid w:val="00516769"/>
    <w:rsid w:val="0051687C"/>
    <w:rsid w:val="005169FF"/>
    <w:rsid w:val="00516AE5"/>
    <w:rsid w:val="00516B3F"/>
    <w:rsid w:val="00516BE5"/>
    <w:rsid w:val="00516E2F"/>
    <w:rsid w:val="00516E98"/>
    <w:rsid w:val="00516EFF"/>
    <w:rsid w:val="00516F1D"/>
    <w:rsid w:val="00516F45"/>
    <w:rsid w:val="00516FA1"/>
    <w:rsid w:val="0051703F"/>
    <w:rsid w:val="00517285"/>
    <w:rsid w:val="0051745E"/>
    <w:rsid w:val="0051745F"/>
    <w:rsid w:val="00517890"/>
    <w:rsid w:val="005178B3"/>
    <w:rsid w:val="0051797A"/>
    <w:rsid w:val="005179EF"/>
    <w:rsid w:val="00517C7F"/>
    <w:rsid w:val="00517DEF"/>
    <w:rsid w:val="00520015"/>
    <w:rsid w:val="005200BF"/>
    <w:rsid w:val="005200CD"/>
    <w:rsid w:val="005208F6"/>
    <w:rsid w:val="00520940"/>
    <w:rsid w:val="005209A8"/>
    <w:rsid w:val="00520A2F"/>
    <w:rsid w:val="00520B98"/>
    <w:rsid w:val="00520BE0"/>
    <w:rsid w:val="00520F70"/>
    <w:rsid w:val="00520FD1"/>
    <w:rsid w:val="005210F8"/>
    <w:rsid w:val="0052147C"/>
    <w:rsid w:val="005214DF"/>
    <w:rsid w:val="005215BF"/>
    <w:rsid w:val="00521641"/>
    <w:rsid w:val="005216D7"/>
    <w:rsid w:val="0052172B"/>
    <w:rsid w:val="005217FD"/>
    <w:rsid w:val="0052184A"/>
    <w:rsid w:val="005219B7"/>
    <w:rsid w:val="005219EA"/>
    <w:rsid w:val="00521A4E"/>
    <w:rsid w:val="00521AE6"/>
    <w:rsid w:val="00521BEC"/>
    <w:rsid w:val="00521BF6"/>
    <w:rsid w:val="00521C89"/>
    <w:rsid w:val="00521DC8"/>
    <w:rsid w:val="00521E78"/>
    <w:rsid w:val="0052202D"/>
    <w:rsid w:val="0052204C"/>
    <w:rsid w:val="005220A9"/>
    <w:rsid w:val="005220BB"/>
    <w:rsid w:val="005221F3"/>
    <w:rsid w:val="00522217"/>
    <w:rsid w:val="00522340"/>
    <w:rsid w:val="00522436"/>
    <w:rsid w:val="00522466"/>
    <w:rsid w:val="0052246D"/>
    <w:rsid w:val="005227D1"/>
    <w:rsid w:val="00522820"/>
    <w:rsid w:val="0052285C"/>
    <w:rsid w:val="005228C9"/>
    <w:rsid w:val="00522B17"/>
    <w:rsid w:val="005230B8"/>
    <w:rsid w:val="0052310C"/>
    <w:rsid w:val="00523229"/>
    <w:rsid w:val="005232F0"/>
    <w:rsid w:val="00523325"/>
    <w:rsid w:val="00523472"/>
    <w:rsid w:val="005234DC"/>
    <w:rsid w:val="00523539"/>
    <w:rsid w:val="0052366F"/>
    <w:rsid w:val="0052371D"/>
    <w:rsid w:val="00523B54"/>
    <w:rsid w:val="00523BA1"/>
    <w:rsid w:val="00523C85"/>
    <w:rsid w:val="00523C9E"/>
    <w:rsid w:val="00523DA4"/>
    <w:rsid w:val="00523DED"/>
    <w:rsid w:val="00523E22"/>
    <w:rsid w:val="00523ECC"/>
    <w:rsid w:val="00523F96"/>
    <w:rsid w:val="00524062"/>
    <w:rsid w:val="005240D3"/>
    <w:rsid w:val="005240EC"/>
    <w:rsid w:val="005240F9"/>
    <w:rsid w:val="005241F0"/>
    <w:rsid w:val="005242EC"/>
    <w:rsid w:val="005244AB"/>
    <w:rsid w:val="00524612"/>
    <w:rsid w:val="005247FF"/>
    <w:rsid w:val="0052499C"/>
    <w:rsid w:val="005249B4"/>
    <w:rsid w:val="00524AF5"/>
    <w:rsid w:val="00524B50"/>
    <w:rsid w:val="00524B99"/>
    <w:rsid w:val="00524BC9"/>
    <w:rsid w:val="00524BCF"/>
    <w:rsid w:val="00524BDA"/>
    <w:rsid w:val="00524EDF"/>
    <w:rsid w:val="00525099"/>
    <w:rsid w:val="0052523D"/>
    <w:rsid w:val="00525376"/>
    <w:rsid w:val="005256D8"/>
    <w:rsid w:val="00525714"/>
    <w:rsid w:val="005258A4"/>
    <w:rsid w:val="00525991"/>
    <w:rsid w:val="00525A93"/>
    <w:rsid w:val="00525B3D"/>
    <w:rsid w:val="00525B73"/>
    <w:rsid w:val="00525BBB"/>
    <w:rsid w:val="00525D6B"/>
    <w:rsid w:val="00526192"/>
    <w:rsid w:val="0052620C"/>
    <w:rsid w:val="0052624C"/>
    <w:rsid w:val="00526374"/>
    <w:rsid w:val="005266EF"/>
    <w:rsid w:val="005269D4"/>
    <w:rsid w:val="00526A51"/>
    <w:rsid w:val="00526B75"/>
    <w:rsid w:val="00526BF5"/>
    <w:rsid w:val="00526C1D"/>
    <w:rsid w:val="00526C2B"/>
    <w:rsid w:val="00526CD4"/>
    <w:rsid w:val="00526DEB"/>
    <w:rsid w:val="00526FA3"/>
    <w:rsid w:val="005271DE"/>
    <w:rsid w:val="00527227"/>
    <w:rsid w:val="0052733B"/>
    <w:rsid w:val="005273BC"/>
    <w:rsid w:val="00527405"/>
    <w:rsid w:val="0052748A"/>
    <w:rsid w:val="005274DB"/>
    <w:rsid w:val="00527736"/>
    <w:rsid w:val="0052779D"/>
    <w:rsid w:val="005278E6"/>
    <w:rsid w:val="00527DA9"/>
    <w:rsid w:val="00527FE1"/>
    <w:rsid w:val="00527FFD"/>
    <w:rsid w:val="0053018B"/>
    <w:rsid w:val="005301CF"/>
    <w:rsid w:val="0053022D"/>
    <w:rsid w:val="005304F5"/>
    <w:rsid w:val="0053056F"/>
    <w:rsid w:val="0053061C"/>
    <w:rsid w:val="00530630"/>
    <w:rsid w:val="00530666"/>
    <w:rsid w:val="0053097A"/>
    <w:rsid w:val="00530A14"/>
    <w:rsid w:val="00530A3C"/>
    <w:rsid w:val="00530AE4"/>
    <w:rsid w:val="00530AF1"/>
    <w:rsid w:val="00530AFB"/>
    <w:rsid w:val="00530C9D"/>
    <w:rsid w:val="00530E0F"/>
    <w:rsid w:val="00530F99"/>
    <w:rsid w:val="005310C2"/>
    <w:rsid w:val="0053129C"/>
    <w:rsid w:val="005312AC"/>
    <w:rsid w:val="005312BE"/>
    <w:rsid w:val="005313E0"/>
    <w:rsid w:val="0053142E"/>
    <w:rsid w:val="00531465"/>
    <w:rsid w:val="0053163F"/>
    <w:rsid w:val="00531744"/>
    <w:rsid w:val="00531802"/>
    <w:rsid w:val="0053184F"/>
    <w:rsid w:val="00531ACE"/>
    <w:rsid w:val="00531AE1"/>
    <w:rsid w:val="00531BF4"/>
    <w:rsid w:val="00531CFA"/>
    <w:rsid w:val="00532146"/>
    <w:rsid w:val="005321A5"/>
    <w:rsid w:val="005321B6"/>
    <w:rsid w:val="005321D7"/>
    <w:rsid w:val="005323AF"/>
    <w:rsid w:val="005323C5"/>
    <w:rsid w:val="005323FE"/>
    <w:rsid w:val="005326C7"/>
    <w:rsid w:val="00532717"/>
    <w:rsid w:val="0053298A"/>
    <w:rsid w:val="005329E1"/>
    <w:rsid w:val="00532A4B"/>
    <w:rsid w:val="00532A53"/>
    <w:rsid w:val="00532AAE"/>
    <w:rsid w:val="00532AC0"/>
    <w:rsid w:val="00532C04"/>
    <w:rsid w:val="00532C27"/>
    <w:rsid w:val="00532DF0"/>
    <w:rsid w:val="00532F6E"/>
    <w:rsid w:val="0053313E"/>
    <w:rsid w:val="005331DB"/>
    <w:rsid w:val="00533277"/>
    <w:rsid w:val="00533313"/>
    <w:rsid w:val="005333EE"/>
    <w:rsid w:val="00533462"/>
    <w:rsid w:val="00533498"/>
    <w:rsid w:val="005334C0"/>
    <w:rsid w:val="005334F5"/>
    <w:rsid w:val="00533690"/>
    <w:rsid w:val="005336A5"/>
    <w:rsid w:val="00533931"/>
    <w:rsid w:val="00533937"/>
    <w:rsid w:val="00533B84"/>
    <w:rsid w:val="00533C2C"/>
    <w:rsid w:val="00533C8A"/>
    <w:rsid w:val="00533CF7"/>
    <w:rsid w:val="00533E21"/>
    <w:rsid w:val="00533ED5"/>
    <w:rsid w:val="00534021"/>
    <w:rsid w:val="005341AC"/>
    <w:rsid w:val="005341FB"/>
    <w:rsid w:val="00534243"/>
    <w:rsid w:val="00534292"/>
    <w:rsid w:val="00534324"/>
    <w:rsid w:val="005343BC"/>
    <w:rsid w:val="0053450B"/>
    <w:rsid w:val="005345CE"/>
    <w:rsid w:val="00534606"/>
    <w:rsid w:val="00534846"/>
    <w:rsid w:val="00534852"/>
    <w:rsid w:val="00534856"/>
    <w:rsid w:val="0053499E"/>
    <w:rsid w:val="00534A69"/>
    <w:rsid w:val="00534C16"/>
    <w:rsid w:val="00534C93"/>
    <w:rsid w:val="00534C94"/>
    <w:rsid w:val="00534CD5"/>
    <w:rsid w:val="00534CDE"/>
    <w:rsid w:val="00534ECF"/>
    <w:rsid w:val="0053506B"/>
    <w:rsid w:val="00535077"/>
    <w:rsid w:val="0053515C"/>
    <w:rsid w:val="00535418"/>
    <w:rsid w:val="00535436"/>
    <w:rsid w:val="00535458"/>
    <w:rsid w:val="0053547D"/>
    <w:rsid w:val="005354A5"/>
    <w:rsid w:val="00535599"/>
    <w:rsid w:val="00535692"/>
    <w:rsid w:val="0053569E"/>
    <w:rsid w:val="00535909"/>
    <w:rsid w:val="005359D0"/>
    <w:rsid w:val="005359DA"/>
    <w:rsid w:val="00535BDC"/>
    <w:rsid w:val="00535DC7"/>
    <w:rsid w:val="00535DFB"/>
    <w:rsid w:val="00535F87"/>
    <w:rsid w:val="00535FBF"/>
    <w:rsid w:val="00536091"/>
    <w:rsid w:val="005360A0"/>
    <w:rsid w:val="0053620E"/>
    <w:rsid w:val="005363CB"/>
    <w:rsid w:val="005363E8"/>
    <w:rsid w:val="00536582"/>
    <w:rsid w:val="005365E9"/>
    <w:rsid w:val="00536630"/>
    <w:rsid w:val="0053674D"/>
    <w:rsid w:val="00536784"/>
    <w:rsid w:val="005369D5"/>
    <w:rsid w:val="00536A22"/>
    <w:rsid w:val="00536B01"/>
    <w:rsid w:val="00536B28"/>
    <w:rsid w:val="00536CBC"/>
    <w:rsid w:val="00536E11"/>
    <w:rsid w:val="00537080"/>
    <w:rsid w:val="0053711D"/>
    <w:rsid w:val="00537141"/>
    <w:rsid w:val="005371EB"/>
    <w:rsid w:val="005372F0"/>
    <w:rsid w:val="005373AE"/>
    <w:rsid w:val="005374A8"/>
    <w:rsid w:val="00537500"/>
    <w:rsid w:val="00537549"/>
    <w:rsid w:val="0053765A"/>
    <w:rsid w:val="005377B6"/>
    <w:rsid w:val="00537E98"/>
    <w:rsid w:val="00537FFA"/>
    <w:rsid w:val="005400C1"/>
    <w:rsid w:val="0054016C"/>
    <w:rsid w:val="00540174"/>
    <w:rsid w:val="00540212"/>
    <w:rsid w:val="0054022D"/>
    <w:rsid w:val="0054023E"/>
    <w:rsid w:val="005402A0"/>
    <w:rsid w:val="005404D3"/>
    <w:rsid w:val="00540594"/>
    <w:rsid w:val="00540855"/>
    <w:rsid w:val="005409CA"/>
    <w:rsid w:val="00540A1A"/>
    <w:rsid w:val="00540C04"/>
    <w:rsid w:val="00540C9A"/>
    <w:rsid w:val="00540D45"/>
    <w:rsid w:val="00540DC0"/>
    <w:rsid w:val="00540DC9"/>
    <w:rsid w:val="00540E5F"/>
    <w:rsid w:val="00540E63"/>
    <w:rsid w:val="00540FDF"/>
    <w:rsid w:val="00541022"/>
    <w:rsid w:val="00541343"/>
    <w:rsid w:val="00541833"/>
    <w:rsid w:val="005419F0"/>
    <w:rsid w:val="00541AD7"/>
    <w:rsid w:val="00541C8D"/>
    <w:rsid w:val="00541D1B"/>
    <w:rsid w:val="00541F08"/>
    <w:rsid w:val="00541FAB"/>
    <w:rsid w:val="00541FD1"/>
    <w:rsid w:val="0054228A"/>
    <w:rsid w:val="0054234E"/>
    <w:rsid w:val="0054248B"/>
    <w:rsid w:val="005424AC"/>
    <w:rsid w:val="005425B4"/>
    <w:rsid w:val="005426AA"/>
    <w:rsid w:val="005428A9"/>
    <w:rsid w:val="00542B23"/>
    <w:rsid w:val="00542C6F"/>
    <w:rsid w:val="00542C96"/>
    <w:rsid w:val="00542CED"/>
    <w:rsid w:val="0054300A"/>
    <w:rsid w:val="00543139"/>
    <w:rsid w:val="00543290"/>
    <w:rsid w:val="0054329F"/>
    <w:rsid w:val="00543368"/>
    <w:rsid w:val="005433C5"/>
    <w:rsid w:val="00543641"/>
    <w:rsid w:val="00543735"/>
    <w:rsid w:val="0054374C"/>
    <w:rsid w:val="00543760"/>
    <w:rsid w:val="005437CE"/>
    <w:rsid w:val="00543B22"/>
    <w:rsid w:val="00543EF8"/>
    <w:rsid w:val="00543F47"/>
    <w:rsid w:val="0054404B"/>
    <w:rsid w:val="0054407C"/>
    <w:rsid w:val="005440A3"/>
    <w:rsid w:val="005440E4"/>
    <w:rsid w:val="00544259"/>
    <w:rsid w:val="005442FC"/>
    <w:rsid w:val="0054443E"/>
    <w:rsid w:val="00544460"/>
    <w:rsid w:val="005445E9"/>
    <w:rsid w:val="0054476F"/>
    <w:rsid w:val="0054488C"/>
    <w:rsid w:val="00544AF5"/>
    <w:rsid w:val="00544B32"/>
    <w:rsid w:val="00544B62"/>
    <w:rsid w:val="00544DF6"/>
    <w:rsid w:val="00544E67"/>
    <w:rsid w:val="00544E9A"/>
    <w:rsid w:val="0054505C"/>
    <w:rsid w:val="00545067"/>
    <w:rsid w:val="005451E6"/>
    <w:rsid w:val="00545269"/>
    <w:rsid w:val="0054535C"/>
    <w:rsid w:val="005453B9"/>
    <w:rsid w:val="0054560B"/>
    <w:rsid w:val="00545640"/>
    <w:rsid w:val="0054579F"/>
    <w:rsid w:val="0054583F"/>
    <w:rsid w:val="005459A0"/>
    <w:rsid w:val="005459E0"/>
    <w:rsid w:val="00545ADD"/>
    <w:rsid w:val="00545C0B"/>
    <w:rsid w:val="00545C9D"/>
    <w:rsid w:val="00545D82"/>
    <w:rsid w:val="00545FEB"/>
    <w:rsid w:val="0054609F"/>
    <w:rsid w:val="00546152"/>
    <w:rsid w:val="00546178"/>
    <w:rsid w:val="005462E2"/>
    <w:rsid w:val="00546374"/>
    <w:rsid w:val="005463A7"/>
    <w:rsid w:val="005464B2"/>
    <w:rsid w:val="005464CF"/>
    <w:rsid w:val="005464D2"/>
    <w:rsid w:val="0054663F"/>
    <w:rsid w:val="005466C3"/>
    <w:rsid w:val="0054673D"/>
    <w:rsid w:val="00546811"/>
    <w:rsid w:val="00546829"/>
    <w:rsid w:val="00546A12"/>
    <w:rsid w:val="00546D43"/>
    <w:rsid w:val="00546EB3"/>
    <w:rsid w:val="00547156"/>
    <w:rsid w:val="005471DB"/>
    <w:rsid w:val="005471F1"/>
    <w:rsid w:val="0054723C"/>
    <w:rsid w:val="00547418"/>
    <w:rsid w:val="005474DC"/>
    <w:rsid w:val="00547672"/>
    <w:rsid w:val="00547792"/>
    <w:rsid w:val="005477BD"/>
    <w:rsid w:val="0054797B"/>
    <w:rsid w:val="00547B1A"/>
    <w:rsid w:val="00547B51"/>
    <w:rsid w:val="00547BFA"/>
    <w:rsid w:val="00547D20"/>
    <w:rsid w:val="00547D55"/>
    <w:rsid w:val="00547D70"/>
    <w:rsid w:val="00547E1C"/>
    <w:rsid w:val="00547EF6"/>
    <w:rsid w:val="00547F13"/>
    <w:rsid w:val="005500E8"/>
    <w:rsid w:val="00550144"/>
    <w:rsid w:val="0055018E"/>
    <w:rsid w:val="00550544"/>
    <w:rsid w:val="00550592"/>
    <w:rsid w:val="00550692"/>
    <w:rsid w:val="00550708"/>
    <w:rsid w:val="00550AC9"/>
    <w:rsid w:val="00550E68"/>
    <w:rsid w:val="00550ECF"/>
    <w:rsid w:val="0055109A"/>
    <w:rsid w:val="0055112B"/>
    <w:rsid w:val="0055114A"/>
    <w:rsid w:val="0055118B"/>
    <w:rsid w:val="005511A0"/>
    <w:rsid w:val="005511C3"/>
    <w:rsid w:val="00551226"/>
    <w:rsid w:val="00551354"/>
    <w:rsid w:val="005514CF"/>
    <w:rsid w:val="00551563"/>
    <w:rsid w:val="005515AF"/>
    <w:rsid w:val="005516EE"/>
    <w:rsid w:val="0055174A"/>
    <w:rsid w:val="00551956"/>
    <w:rsid w:val="0055195D"/>
    <w:rsid w:val="00551A80"/>
    <w:rsid w:val="00551B54"/>
    <w:rsid w:val="00551B77"/>
    <w:rsid w:val="00551BC2"/>
    <w:rsid w:val="00551D97"/>
    <w:rsid w:val="00551E8E"/>
    <w:rsid w:val="00551F3B"/>
    <w:rsid w:val="0055242B"/>
    <w:rsid w:val="005524AA"/>
    <w:rsid w:val="005524B7"/>
    <w:rsid w:val="00552520"/>
    <w:rsid w:val="005526C2"/>
    <w:rsid w:val="0055271D"/>
    <w:rsid w:val="00552842"/>
    <w:rsid w:val="0055285B"/>
    <w:rsid w:val="00552A11"/>
    <w:rsid w:val="00552A33"/>
    <w:rsid w:val="00552DB8"/>
    <w:rsid w:val="00552E6C"/>
    <w:rsid w:val="005530E5"/>
    <w:rsid w:val="005530EE"/>
    <w:rsid w:val="0055330C"/>
    <w:rsid w:val="005535AA"/>
    <w:rsid w:val="0055364B"/>
    <w:rsid w:val="00553662"/>
    <w:rsid w:val="00553841"/>
    <w:rsid w:val="00553876"/>
    <w:rsid w:val="005538D2"/>
    <w:rsid w:val="0055396A"/>
    <w:rsid w:val="005539BE"/>
    <w:rsid w:val="00553AB9"/>
    <w:rsid w:val="00553B84"/>
    <w:rsid w:val="00553D2F"/>
    <w:rsid w:val="00553D69"/>
    <w:rsid w:val="00553E54"/>
    <w:rsid w:val="0055470E"/>
    <w:rsid w:val="00554779"/>
    <w:rsid w:val="0055481B"/>
    <w:rsid w:val="00554D71"/>
    <w:rsid w:val="00554DB5"/>
    <w:rsid w:val="00554E65"/>
    <w:rsid w:val="00554E93"/>
    <w:rsid w:val="00555040"/>
    <w:rsid w:val="005550B1"/>
    <w:rsid w:val="00555445"/>
    <w:rsid w:val="005555CE"/>
    <w:rsid w:val="005555DB"/>
    <w:rsid w:val="00555641"/>
    <w:rsid w:val="0055569A"/>
    <w:rsid w:val="005556BF"/>
    <w:rsid w:val="005556E1"/>
    <w:rsid w:val="00555702"/>
    <w:rsid w:val="0055574F"/>
    <w:rsid w:val="0055587A"/>
    <w:rsid w:val="005559B9"/>
    <w:rsid w:val="00555C11"/>
    <w:rsid w:val="00555C8F"/>
    <w:rsid w:val="0055617C"/>
    <w:rsid w:val="00556212"/>
    <w:rsid w:val="005563F7"/>
    <w:rsid w:val="00556411"/>
    <w:rsid w:val="00556417"/>
    <w:rsid w:val="00556455"/>
    <w:rsid w:val="0055661E"/>
    <w:rsid w:val="0055663E"/>
    <w:rsid w:val="0055676A"/>
    <w:rsid w:val="005567B6"/>
    <w:rsid w:val="00556946"/>
    <w:rsid w:val="005569B6"/>
    <w:rsid w:val="00556B7D"/>
    <w:rsid w:val="00556BE6"/>
    <w:rsid w:val="00556DEC"/>
    <w:rsid w:val="00556E61"/>
    <w:rsid w:val="00556FC9"/>
    <w:rsid w:val="00556FFE"/>
    <w:rsid w:val="005570BA"/>
    <w:rsid w:val="005570DE"/>
    <w:rsid w:val="0055732E"/>
    <w:rsid w:val="005573E2"/>
    <w:rsid w:val="005574C7"/>
    <w:rsid w:val="0055750C"/>
    <w:rsid w:val="005576C4"/>
    <w:rsid w:val="00557846"/>
    <w:rsid w:val="0055785E"/>
    <w:rsid w:val="005579E1"/>
    <w:rsid w:val="00557AC9"/>
    <w:rsid w:val="00557B42"/>
    <w:rsid w:val="00557B5D"/>
    <w:rsid w:val="00557B72"/>
    <w:rsid w:val="00557DCF"/>
    <w:rsid w:val="00557E69"/>
    <w:rsid w:val="00557F43"/>
    <w:rsid w:val="00560033"/>
    <w:rsid w:val="0056021E"/>
    <w:rsid w:val="00560437"/>
    <w:rsid w:val="00560487"/>
    <w:rsid w:val="00560655"/>
    <w:rsid w:val="005606F0"/>
    <w:rsid w:val="00560743"/>
    <w:rsid w:val="00560786"/>
    <w:rsid w:val="00560AEA"/>
    <w:rsid w:val="00560B38"/>
    <w:rsid w:val="00560B4A"/>
    <w:rsid w:val="00560BA3"/>
    <w:rsid w:val="00560D6C"/>
    <w:rsid w:val="00560E17"/>
    <w:rsid w:val="005610A1"/>
    <w:rsid w:val="0056113E"/>
    <w:rsid w:val="00561218"/>
    <w:rsid w:val="005612E0"/>
    <w:rsid w:val="0056130B"/>
    <w:rsid w:val="005613CA"/>
    <w:rsid w:val="005613D7"/>
    <w:rsid w:val="0056147D"/>
    <w:rsid w:val="005614C6"/>
    <w:rsid w:val="005614D9"/>
    <w:rsid w:val="005614DD"/>
    <w:rsid w:val="005614E8"/>
    <w:rsid w:val="005615A1"/>
    <w:rsid w:val="005615F2"/>
    <w:rsid w:val="005616B9"/>
    <w:rsid w:val="00561746"/>
    <w:rsid w:val="00561752"/>
    <w:rsid w:val="00561763"/>
    <w:rsid w:val="005617E7"/>
    <w:rsid w:val="0056181C"/>
    <w:rsid w:val="00561A16"/>
    <w:rsid w:val="00561C86"/>
    <w:rsid w:val="00561CAE"/>
    <w:rsid w:val="00561D4E"/>
    <w:rsid w:val="00561DC4"/>
    <w:rsid w:val="00561E19"/>
    <w:rsid w:val="00561F92"/>
    <w:rsid w:val="005622FC"/>
    <w:rsid w:val="0056238F"/>
    <w:rsid w:val="005623C7"/>
    <w:rsid w:val="0056247F"/>
    <w:rsid w:val="0056248F"/>
    <w:rsid w:val="005624B6"/>
    <w:rsid w:val="005624F9"/>
    <w:rsid w:val="00562635"/>
    <w:rsid w:val="005626BB"/>
    <w:rsid w:val="00562820"/>
    <w:rsid w:val="00562829"/>
    <w:rsid w:val="00562ED1"/>
    <w:rsid w:val="00562F1D"/>
    <w:rsid w:val="00562F52"/>
    <w:rsid w:val="00563088"/>
    <w:rsid w:val="005631AA"/>
    <w:rsid w:val="00563228"/>
    <w:rsid w:val="0056337F"/>
    <w:rsid w:val="005634A3"/>
    <w:rsid w:val="0056350C"/>
    <w:rsid w:val="00563609"/>
    <w:rsid w:val="005636B2"/>
    <w:rsid w:val="005637D4"/>
    <w:rsid w:val="00563886"/>
    <w:rsid w:val="00563A48"/>
    <w:rsid w:val="00563B0D"/>
    <w:rsid w:val="00563B21"/>
    <w:rsid w:val="00563B7E"/>
    <w:rsid w:val="00563CBB"/>
    <w:rsid w:val="005641DA"/>
    <w:rsid w:val="0056420E"/>
    <w:rsid w:val="0056429D"/>
    <w:rsid w:val="00564559"/>
    <w:rsid w:val="0056459F"/>
    <w:rsid w:val="005645E5"/>
    <w:rsid w:val="0056468B"/>
    <w:rsid w:val="0056468C"/>
    <w:rsid w:val="00564748"/>
    <w:rsid w:val="00564927"/>
    <w:rsid w:val="00564989"/>
    <w:rsid w:val="00564B41"/>
    <w:rsid w:val="00564D66"/>
    <w:rsid w:val="00564D7F"/>
    <w:rsid w:val="00564ED1"/>
    <w:rsid w:val="0056507E"/>
    <w:rsid w:val="005650FD"/>
    <w:rsid w:val="005651D9"/>
    <w:rsid w:val="00565305"/>
    <w:rsid w:val="00565312"/>
    <w:rsid w:val="0056576D"/>
    <w:rsid w:val="0056582E"/>
    <w:rsid w:val="00565AF3"/>
    <w:rsid w:val="00565B95"/>
    <w:rsid w:val="00565C93"/>
    <w:rsid w:val="00565D91"/>
    <w:rsid w:val="00565D94"/>
    <w:rsid w:val="00565DE3"/>
    <w:rsid w:val="00565ECA"/>
    <w:rsid w:val="00565F37"/>
    <w:rsid w:val="00565FF7"/>
    <w:rsid w:val="0056605F"/>
    <w:rsid w:val="00566076"/>
    <w:rsid w:val="005660C7"/>
    <w:rsid w:val="00566170"/>
    <w:rsid w:val="0056620E"/>
    <w:rsid w:val="005663D3"/>
    <w:rsid w:val="005664DC"/>
    <w:rsid w:val="0056656E"/>
    <w:rsid w:val="005666B7"/>
    <w:rsid w:val="005666DE"/>
    <w:rsid w:val="005667EF"/>
    <w:rsid w:val="005668CB"/>
    <w:rsid w:val="0056695D"/>
    <w:rsid w:val="005669F7"/>
    <w:rsid w:val="00566A33"/>
    <w:rsid w:val="00566B9F"/>
    <w:rsid w:val="00566C05"/>
    <w:rsid w:val="00566C2C"/>
    <w:rsid w:val="00566CB8"/>
    <w:rsid w:val="00566CDC"/>
    <w:rsid w:val="00566D05"/>
    <w:rsid w:val="00566EBB"/>
    <w:rsid w:val="00566ED0"/>
    <w:rsid w:val="005670BB"/>
    <w:rsid w:val="005670E4"/>
    <w:rsid w:val="0056716E"/>
    <w:rsid w:val="005672DE"/>
    <w:rsid w:val="00567353"/>
    <w:rsid w:val="005673A4"/>
    <w:rsid w:val="005673C2"/>
    <w:rsid w:val="005673DA"/>
    <w:rsid w:val="005674CB"/>
    <w:rsid w:val="005675CA"/>
    <w:rsid w:val="005676C9"/>
    <w:rsid w:val="0056774F"/>
    <w:rsid w:val="005677D5"/>
    <w:rsid w:val="00567855"/>
    <w:rsid w:val="00567937"/>
    <w:rsid w:val="00567DC0"/>
    <w:rsid w:val="00567DD2"/>
    <w:rsid w:val="00567E8A"/>
    <w:rsid w:val="0057000C"/>
    <w:rsid w:val="005702B2"/>
    <w:rsid w:val="00570484"/>
    <w:rsid w:val="005704CB"/>
    <w:rsid w:val="0057072B"/>
    <w:rsid w:val="00570867"/>
    <w:rsid w:val="00570868"/>
    <w:rsid w:val="005708CC"/>
    <w:rsid w:val="0057095B"/>
    <w:rsid w:val="005709F6"/>
    <w:rsid w:val="00570A45"/>
    <w:rsid w:val="00570A61"/>
    <w:rsid w:val="00571012"/>
    <w:rsid w:val="005710CC"/>
    <w:rsid w:val="0057115F"/>
    <w:rsid w:val="00571453"/>
    <w:rsid w:val="005714EC"/>
    <w:rsid w:val="00571566"/>
    <w:rsid w:val="0057173B"/>
    <w:rsid w:val="005717C6"/>
    <w:rsid w:val="00571836"/>
    <w:rsid w:val="0057197B"/>
    <w:rsid w:val="00571989"/>
    <w:rsid w:val="00571C8B"/>
    <w:rsid w:val="00571DE4"/>
    <w:rsid w:val="00571ED3"/>
    <w:rsid w:val="00571ED6"/>
    <w:rsid w:val="00571F85"/>
    <w:rsid w:val="00571FBF"/>
    <w:rsid w:val="005724F3"/>
    <w:rsid w:val="0057251E"/>
    <w:rsid w:val="00572530"/>
    <w:rsid w:val="00572564"/>
    <w:rsid w:val="00572627"/>
    <w:rsid w:val="005726A8"/>
    <w:rsid w:val="00572858"/>
    <w:rsid w:val="00572B25"/>
    <w:rsid w:val="00572B2B"/>
    <w:rsid w:val="00572B48"/>
    <w:rsid w:val="00572BEE"/>
    <w:rsid w:val="00573000"/>
    <w:rsid w:val="0057300C"/>
    <w:rsid w:val="00573013"/>
    <w:rsid w:val="0057308E"/>
    <w:rsid w:val="00573093"/>
    <w:rsid w:val="00573118"/>
    <w:rsid w:val="00573208"/>
    <w:rsid w:val="005733BA"/>
    <w:rsid w:val="0057373B"/>
    <w:rsid w:val="00573B41"/>
    <w:rsid w:val="00573B87"/>
    <w:rsid w:val="00573C10"/>
    <w:rsid w:val="00573C44"/>
    <w:rsid w:val="00573F83"/>
    <w:rsid w:val="00574153"/>
    <w:rsid w:val="00574157"/>
    <w:rsid w:val="00574248"/>
    <w:rsid w:val="005743F5"/>
    <w:rsid w:val="0057461D"/>
    <w:rsid w:val="005746D0"/>
    <w:rsid w:val="005746F1"/>
    <w:rsid w:val="00574802"/>
    <w:rsid w:val="00574855"/>
    <w:rsid w:val="00574A44"/>
    <w:rsid w:val="00574B08"/>
    <w:rsid w:val="00574BD6"/>
    <w:rsid w:val="00574CA8"/>
    <w:rsid w:val="00574CC6"/>
    <w:rsid w:val="00575070"/>
    <w:rsid w:val="0057518E"/>
    <w:rsid w:val="005752EA"/>
    <w:rsid w:val="00575327"/>
    <w:rsid w:val="005755C8"/>
    <w:rsid w:val="0057577A"/>
    <w:rsid w:val="00575A4A"/>
    <w:rsid w:val="00575A4C"/>
    <w:rsid w:val="00575ACA"/>
    <w:rsid w:val="00575C46"/>
    <w:rsid w:val="00575D34"/>
    <w:rsid w:val="00576079"/>
    <w:rsid w:val="005762C1"/>
    <w:rsid w:val="00576414"/>
    <w:rsid w:val="0057654D"/>
    <w:rsid w:val="00576787"/>
    <w:rsid w:val="005767C4"/>
    <w:rsid w:val="00576935"/>
    <w:rsid w:val="00576A24"/>
    <w:rsid w:val="00576A43"/>
    <w:rsid w:val="00576B15"/>
    <w:rsid w:val="00576B92"/>
    <w:rsid w:val="00576DDF"/>
    <w:rsid w:val="00576DEC"/>
    <w:rsid w:val="00576E06"/>
    <w:rsid w:val="005770CB"/>
    <w:rsid w:val="00577147"/>
    <w:rsid w:val="00577205"/>
    <w:rsid w:val="005773F3"/>
    <w:rsid w:val="0057740A"/>
    <w:rsid w:val="005774B7"/>
    <w:rsid w:val="005775A1"/>
    <w:rsid w:val="005775D8"/>
    <w:rsid w:val="0057794C"/>
    <w:rsid w:val="005779A0"/>
    <w:rsid w:val="00577BD2"/>
    <w:rsid w:val="00577E89"/>
    <w:rsid w:val="00577ED9"/>
    <w:rsid w:val="00577F87"/>
    <w:rsid w:val="005802B9"/>
    <w:rsid w:val="005803C6"/>
    <w:rsid w:val="00580440"/>
    <w:rsid w:val="0058051A"/>
    <w:rsid w:val="005805BD"/>
    <w:rsid w:val="0058061B"/>
    <w:rsid w:val="005806CB"/>
    <w:rsid w:val="005806F2"/>
    <w:rsid w:val="005807A8"/>
    <w:rsid w:val="0058084E"/>
    <w:rsid w:val="00580858"/>
    <w:rsid w:val="0058097F"/>
    <w:rsid w:val="00580B2C"/>
    <w:rsid w:val="00580C2C"/>
    <w:rsid w:val="00580CE0"/>
    <w:rsid w:val="00580D52"/>
    <w:rsid w:val="00580D58"/>
    <w:rsid w:val="00580D82"/>
    <w:rsid w:val="00580F1E"/>
    <w:rsid w:val="0058105B"/>
    <w:rsid w:val="00581063"/>
    <w:rsid w:val="00581160"/>
    <w:rsid w:val="005815F7"/>
    <w:rsid w:val="00581617"/>
    <w:rsid w:val="005816B2"/>
    <w:rsid w:val="00581720"/>
    <w:rsid w:val="0058173B"/>
    <w:rsid w:val="005817AD"/>
    <w:rsid w:val="00581945"/>
    <w:rsid w:val="00581B9D"/>
    <w:rsid w:val="00581C83"/>
    <w:rsid w:val="00581E6C"/>
    <w:rsid w:val="00581EAC"/>
    <w:rsid w:val="00581EF8"/>
    <w:rsid w:val="00581F12"/>
    <w:rsid w:val="00581F34"/>
    <w:rsid w:val="00582103"/>
    <w:rsid w:val="00582298"/>
    <w:rsid w:val="0058229C"/>
    <w:rsid w:val="005822F6"/>
    <w:rsid w:val="005823A6"/>
    <w:rsid w:val="005824C1"/>
    <w:rsid w:val="00582568"/>
    <w:rsid w:val="005827FE"/>
    <w:rsid w:val="00582806"/>
    <w:rsid w:val="00582A53"/>
    <w:rsid w:val="00582ADE"/>
    <w:rsid w:val="00582BDA"/>
    <w:rsid w:val="00582C2A"/>
    <w:rsid w:val="00582C41"/>
    <w:rsid w:val="00582C4C"/>
    <w:rsid w:val="00582E05"/>
    <w:rsid w:val="00582E07"/>
    <w:rsid w:val="00582EFB"/>
    <w:rsid w:val="00583089"/>
    <w:rsid w:val="00583112"/>
    <w:rsid w:val="005831B2"/>
    <w:rsid w:val="0058329F"/>
    <w:rsid w:val="005834B5"/>
    <w:rsid w:val="00583516"/>
    <w:rsid w:val="00583526"/>
    <w:rsid w:val="005835D3"/>
    <w:rsid w:val="005835FE"/>
    <w:rsid w:val="00583692"/>
    <w:rsid w:val="0058374F"/>
    <w:rsid w:val="005838BE"/>
    <w:rsid w:val="0058397F"/>
    <w:rsid w:val="00583A11"/>
    <w:rsid w:val="00583AEE"/>
    <w:rsid w:val="00583C99"/>
    <w:rsid w:val="00583CAE"/>
    <w:rsid w:val="00583DD7"/>
    <w:rsid w:val="00583E84"/>
    <w:rsid w:val="00583E88"/>
    <w:rsid w:val="00583FED"/>
    <w:rsid w:val="005840D6"/>
    <w:rsid w:val="0058425E"/>
    <w:rsid w:val="005842B9"/>
    <w:rsid w:val="0058432C"/>
    <w:rsid w:val="0058443F"/>
    <w:rsid w:val="00584668"/>
    <w:rsid w:val="0058490D"/>
    <w:rsid w:val="00584A23"/>
    <w:rsid w:val="00584A77"/>
    <w:rsid w:val="00584AD2"/>
    <w:rsid w:val="00584C45"/>
    <w:rsid w:val="00584D93"/>
    <w:rsid w:val="0058543D"/>
    <w:rsid w:val="0058546F"/>
    <w:rsid w:val="005856EE"/>
    <w:rsid w:val="0058589F"/>
    <w:rsid w:val="005858EE"/>
    <w:rsid w:val="00585923"/>
    <w:rsid w:val="0058597E"/>
    <w:rsid w:val="00585A6D"/>
    <w:rsid w:val="00585AB6"/>
    <w:rsid w:val="00585AC6"/>
    <w:rsid w:val="00585C23"/>
    <w:rsid w:val="00585D04"/>
    <w:rsid w:val="00585DC7"/>
    <w:rsid w:val="00585E36"/>
    <w:rsid w:val="00585FA2"/>
    <w:rsid w:val="00585FCC"/>
    <w:rsid w:val="005860CA"/>
    <w:rsid w:val="00586228"/>
    <w:rsid w:val="00586236"/>
    <w:rsid w:val="00586358"/>
    <w:rsid w:val="005863FC"/>
    <w:rsid w:val="00586423"/>
    <w:rsid w:val="005864D1"/>
    <w:rsid w:val="00586547"/>
    <w:rsid w:val="0058664A"/>
    <w:rsid w:val="00586677"/>
    <w:rsid w:val="00586869"/>
    <w:rsid w:val="00586910"/>
    <w:rsid w:val="005869D7"/>
    <w:rsid w:val="00586A34"/>
    <w:rsid w:val="00586D63"/>
    <w:rsid w:val="00586EBB"/>
    <w:rsid w:val="00586EDE"/>
    <w:rsid w:val="005870F8"/>
    <w:rsid w:val="00587200"/>
    <w:rsid w:val="005872A1"/>
    <w:rsid w:val="005872EC"/>
    <w:rsid w:val="00587583"/>
    <w:rsid w:val="005876EE"/>
    <w:rsid w:val="0058779C"/>
    <w:rsid w:val="005877C1"/>
    <w:rsid w:val="00587812"/>
    <w:rsid w:val="005878EF"/>
    <w:rsid w:val="00587960"/>
    <w:rsid w:val="00587A3C"/>
    <w:rsid w:val="00587AC1"/>
    <w:rsid w:val="00587C6F"/>
    <w:rsid w:val="00587D81"/>
    <w:rsid w:val="00587F23"/>
    <w:rsid w:val="0059020F"/>
    <w:rsid w:val="00590223"/>
    <w:rsid w:val="00590270"/>
    <w:rsid w:val="00590396"/>
    <w:rsid w:val="00590467"/>
    <w:rsid w:val="005904A2"/>
    <w:rsid w:val="00590638"/>
    <w:rsid w:val="0059086B"/>
    <w:rsid w:val="00590A5D"/>
    <w:rsid w:val="00590B74"/>
    <w:rsid w:val="00590BC2"/>
    <w:rsid w:val="00590C8C"/>
    <w:rsid w:val="00590D0B"/>
    <w:rsid w:val="00590D8C"/>
    <w:rsid w:val="00590DE3"/>
    <w:rsid w:val="00590DF2"/>
    <w:rsid w:val="00590E09"/>
    <w:rsid w:val="00590FE9"/>
    <w:rsid w:val="00591380"/>
    <w:rsid w:val="005915BF"/>
    <w:rsid w:val="00591662"/>
    <w:rsid w:val="00591873"/>
    <w:rsid w:val="00591903"/>
    <w:rsid w:val="00591CEA"/>
    <w:rsid w:val="00591E1F"/>
    <w:rsid w:val="00591E3E"/>
    <w:rsid w:val="00591E96"/>
    <w:rsid w:val="00591EB5"/>
    <w:rsid w:val="00591F48"/>
    <w:rsid w:val="00592231"/>
    <w:rsid w:val="00592284"/>
    <w:rsid w:val="00592419"/>
    <w:rsid w:val="00592633"/>
    <w:rsid w:val="00592884"/>
    <w:rsid w:val="00592999"/>
    <w:rsid w:val="00592B5B"/>
    <w:rsid w:val="00592B63"/>
    <w:rsid w:val="00592B6B"/>
    <w:rsid w:val="00592B8E"/>
    <w:rsid w:val="00592EFF"/>
    <w:rsid w:val="00592F04"/>
    <w:rsid w:val="00592F0C"/>
    <w:rsid w:val="00592FB1"/>
    <w:rsid w:val="00593034"/>
    <w:rsid w:val="005930AC"/>
    <w:rsid w:val="005930DA"/>
    <w:rsid w:val="00593274"/>
    <w:rsid w:val="005932A0"/>
    <w:rsid w:val="005932E5"/>
    <w:rsid w:val="005932E8"/>
    <w:rsid w:val="005933E8"/>
    <w:rsid w:val="005934FD"/>
    <w:rsid w:val="0059351A"/>
    <w:rsid w:val="00593527"/>
    <w:rsid w:val="005936E5"/>
    <w:rsid w:val="00593703"/>
    <w:rsid w:val="005937AB"/>
    <w:rsid w:val="00593806"/>
    <w:rsid w:val="005938CE"/>
    <w:rsid w:val="00593A03"/>
    <w:rsid w:val="00593D24"/>
    <w:rsid w:val="00593E62"/>
    <w:rsid w:val="00593EE3"/>
    <w:rsid w:val="00593F1C"/>
    <w:rsid w:val="00594064"/>
    <w:rsid w:val="00594199"/>
    <w:rsid w:val="005941E7"/>
    <w:rsid w:val="0059427E"/>
    <w:rsid w:val="00594305"/>
    <w:rsid w:val="0059432B"/>
    <w:rsid w:val="00594539"/>
    <w:rsid w:val="00594601"/>
    <w:rsid w:val="00594607"/>
    <w:rsid w:val="0059489C"/>
    <w:rsid w:val="00594A21"/>
    <w:rsid w:val="00594A88"/>
    <w:rsid w:val="00594B11"/>
    <w:rsid w:val="00594BA7"/>
    <w:rsid w:val="00594D75"/>
    <w:rsid w:val="00594D7F"/>
    <w:rsid w:val="00594EC0"/>
    <w:rsid w:val="0059501A"/>
    <w:rsid w:val="005950EA"/>
    <w:rsid w:val="00595405"/>
    <w:rsid w:val="005954DA"/>
    <w:rsid w:val="005957E4"/>
    <w:rsid w:val="005957F7"/>
    <w:rsid w:val="005958B5"/>
    <w:rsid w:val="00595A1F"/>
    <w:rsid w:val="00595A86"/>
    <w:rsid w:val="00595ABF"/>
    <w:rsid w:val="00595BC5"/>
    <w:rsid w:val="00595BE4"/>
    <w:rsid w:val="00595C18"/>
    <w:rsid w:val="00596149"/>
    <w:rsid w:val="005962CE"/>
    <w:rsid w:val="005962E9"/>
    <w:rsid w:val="0059639A"/>
    <w:rsid w:val="005963AB"/>
    <w:rsid w:val="0059644C"/>
    <w:rsid w:val="00596938"/>
    <w:rsid w:val="00596CF8"/>
    <w:rsid w:val="00596E2F"/>
    <w:rsid w:val="00596E98"/>
    <w:rsid w:val="0059708B"/>
    <w:rsid w:val="005972F2"/>
    <w:rsid w:val="005973E6"/>
    <w:rsid w:val="005973F5"/>
    <w:rsid w:val="00597415"/>
    <w:rsid w:val="00597786"/>
    <w:rsid w:val="005978E1"/>
    <w:rsid w:val="00597B31"/>
    <w:rsid w:val="00597BD7"/>
    <w:rsid w:val="00597BF8"/>
    <w:rsid w:val="00597C60"/>
    <w:rsid w:val="00597D63"/>
    <w:rsid w:val="00597F00"/>
    <w:rsid w:val="00597F53"/>
    <w:rsid w:val="00597F90"/>
    <w:rsid w:val="005A032A"/>
    <w:rsid w:val="005A0427"/>
    <w:rsid w:val="005A0640"/>
    <w:rsid w:val="005A0663"/>
    <w:rsid w:val="005A06FA"/>
    <w:rsid w:val="005A0760"/>
    <w:rsid w:val="005A079A"/>
    <w:rsid w:val="005A08D3"/>
    <w:rsid w:val="005A097E"/>
    <w:rsid w:val="005A0A84"/>
    <w:rsid w:val="005A0A91"/>
    <w:rsid w:val="005A0B4E"/>
    <w:rsid w:val="005A0BB3"/>
    <w:rsid w:val="005A0BE7"/>
    <w:rsid w:val="005A0C47"/>
    <w:rsid w:val="005A0D99"/>
    <w:rsid w:val="005A0DD2"/>
    <w:rsid w:val="005A0E28"/>
    <w:rsid w:val="005A1011"/>
    <w:rsid w:val="005A1099"/>
    <w:rsid w:val="005A10E1"/>
    <w:rsid w:val="005A1265"/>
    <w:rsid w:val="005A13CC"/>
    <w:rsid w:val="005A154E"/>
    <w:rsid w:val="005A171F"/>
    <w:rsid w:val="005A1788"/>
    <w:rsid w:val="005A17F5"/>
    <w:rsid w:val="005A1BCC"/>
    <w:rsid w:val="005A1D53"/>
    <w:rsid w:val="005A1DDD"/>
    <w:rsid w:val="005A1E57"/>
    <w:rsid w:val="005A1F13"/>
    <w:rsid w:val="005A2075"/>
    <w:rsid w:val="005A2157"/>
    <w:rsid w:val="005A21A3"/>
    <w:rsid w:val="005A21EE"/>
    <w:rsid w:val="005A224A"/>
    <w:rsid w:val="005A22CD"/>
    <w:rsid w:val="005A23FB"/>
    <w:rsid w:val="005A26A0"/>
    <w:rsid w:val="005A2DBD"/>
    <w:rsid w:val="005A2E9C"/>
    <w:rsid w:val="005A300C"/>
    <w:rsid w:val="005A317F"/>
    <w:rsid w:val="005A31C0"/>
    <w:rsid w:val="005A3310"/>
    <w:rsid w:val="005A332A"/>
    <w:rsid w:val="005A337B"/>
    <w:rsid w:val="005A345E"/>
    <w:rsid w:val="005A349F"/>
    <w:rsid w:val="005A34B3"/>
    <w:rsid w:val="005A34C3"/>
    <w:rsid w:val="005A35D4"/>
    <w:rsid w:val="005A3717"/>
    <w:rsid w:val="005A3763"/>
    <w:rsid w:val="005A3830"/>
    <w:rsid w:val="005A3CAF"/>
    <w:rsid w:val="005A3D78"/>
    <w:rsid w:val="005A3DA5"/>
    <w:rsid w:val="005A3E06"/>
    <w:rsid w:val="005A4021"/>
    <w:rsid w:val="005A413C"/>
    <w:rsid w:val="005A41EC"/>
    <w:rsid w:val="005A436E"/>
    <w:rsid w:val="005A48C2"/>
    <w:rsid w:val="005A4914"/>
    <w:rsid w:val="005A4B80"/>
    <w:rsid w:val="005A4E59"/>
    <w:rsid w:val="005A4F34"/>
    <w:rsid w:val="005A501A"/>
    <w:rsid w:val="005A5042"/>
    <w:rsid w:val="005A5408"/>
    <w:rsid w:val="005A5440"/>
    <w:rsid w:val="005A5445"/>
    <w:rsid w:val="005A5486"/>
    <w:rsid w:val="005A549C"/>
    <w:rsid w:val="005A54CF"/>
    <w:rsid w:val="005A54D4"/>
    <w:rsid w:val="005A55CF"/>
    <w:rsid w:val="005A5756"/>
    <w:rsid w:val="005A58FB"/>
    <w:rsid w:val="005A5AB6"/>
    <w:rsid w:val="005A5BEB"/>
    <w:rsid w:val="005A5CB9"/>
    <w:rsid w:val="005A6011"/>
    <w:rsid w:val="005A6055"/>
    <w:rsid w:val="005A6467"/>
    <w:rsid w:val="005A648A"/>
    <w:rsid w:val="005A68DF"/>
    <w:rsid w:val="005A69AE"/>
    <w:rsid w:val="005A69B6"/>
    <w:rsid w:val="005A6A89"/>
    <w:rsid w:val="005A6D53"/>
    <w:rsid w:val="005A6D5B"/>
    <w:rsid w:val="005A6FCB"/>
    <w:rsid w:val="005A7228"/>
    <w:rsid w:val="005A730E"/>
    <w:rsid w:val="005A735B"/>
    <w:rsid w:val="005A7397"/>
    <w:rsid w:val="005A7530"/>
    <w:rsid w:val="005A75AB"/>
    <w:rsid w:val="005A770A"/>
    <w:rsid w:val="005A7877"/>
    <w:rsid w:val="005A7A95"/>
    <w:rsid w:val="005A7AAD"/>
    <w:rsid w:val="005A7ACB"/>
    <w:rsid w:val="005A7C16"/>
    <w:rsid w:val="005A7D8F"/>
    <w:rsid w:val="005A7EC4"/>
    <w:rsid w:val="005A7EEF"/>
    <w:rsid w:val="005B005A"/>
    <w:rsid w:val="005B00F7"/>
    <w:rsid w:val="005B01E4"/>
    <w:rsid w:val="005B0296"/>
    <w:rsid w:val="005B050A"/>
    <w:rsid w:val="005B078A"/>
    <w:rsid w:val="005B082A"/>
    <w:rsid w:val="005B0836"/>
    <w:rsid w:val="005B0937"/>
    <w:rsid w:val="005B0A55"/>
    <w:rsid w:val="005B0B74"/>
    <w:rsid w:val="005B0B7E"/>
    <w:rsid w:val="005B0D1C"/>
    <w:rsid w:val="005B0D75"/>
    <w:rsid w:val="005B11AD"/>
    <w:rsid w:val="005B15A8"/>
    <w:rsid w:val="005B1638"/>
    <w:rsid w:val="005B16DC"/>
    <w:rsid w:val="005B1753"/>
    <w:rsid w:val="005B1A3A"/>
    <w:rsid w:val="005B1BCC"/>
    <w:rsid w:val="005B1E39"/>
    <w:rsid w:val="005B1E5D"/>
    <w:rsid w:val="005B1EAC"/>
    <w:rsid w:val="005B1F02"/>
    <w:rsid w:val="005B1F2E"/>
    <w:rsid w:val="005B2229"/>
    <w:rsid w:val="005B22E1"/>
    <w:rsid w:val="005B2397"/>
    <w:rsid w:val="005B2819"/>
    <w:rsid w:val="005B2983"/>
    <w:rsid w:val="005B2A92"/>
    <w:rsid w:val="005B2AC8"/>
    <w:rsid w:val="005B2BE3"/>
    <w:rsid w:val="005B2F16"/>
    <w:rsid w:val="005B2FF9"/>
    <w:rsid w:val="005B3057"/>
    <w:rsid w:val="005B32FC"/>
    <w:rsid w:val="005B33CF"/>
    <w:rsid w:val="005B3486"/>
    <w:rsid w:val="005B356A"/>
    <w:rsid w:val="005B39B0"/>
    <w:rsid w:val="005B39BD"/>
    <w:rsid w:val="005B3A78"/>
    <w:rsid w:val="005B3ABA"/>
    <w:rsid w:val="005B3B8F"/>
    <w:rsid w:val="005B3CCB"/>
    <w:rsid w:val="005B3FF4"/>
    <w:rsid w:val="005B40AF"/>
    <w:rsid w:val="005B40C7"/>
    <w:rsid w:val="005B43D4"/>
    <w:rsid w:val="005B4584"/>
    <w:rsid w:val="005B45D5"/>
    <w:rsid w:val="005B4639"/>
    <w:rsid w:val="005B46D5"/>
    <w:rsid w:val="005B48A3"/>
    <w:rsid w:val="005B48D8"/>
    <w:rsid w:val="005B4B5A"/>
    <w:rsid w:val="005B4BEF"/>
    <w:rsid w:val="005B4CEA"/>
    <w:rsid w:val="005B4D41"/>
    <w:rsid w:val="005B4D6D"/>
    <w:rsid w:val="005B4DA1"/>
    <w:rsid w:val="005B4E26"/>
    <w:rsid w:val="005B4EA1"/>
    <w:rsid w:val="005B4F9E"/>
    <w:rsid w:val="005B4FCD"/>
    <w:rsid w:val="005B5037"/>
    <w:rsid w:val="005B510A"/>
    <w:rsid w:val="005B5118"/>
    <w:rsid w:val="005B5146"/>
    <w:rsid w:val="005B53F5"/>
    <w:rsid w:val="005B544D"/>
    <w:rsid w:val="005B5532"/>
    <w:rsid w:val="005B562A"/>
    <w:rsid w:val="005B579B"/>
    <w:rsid w:val="005B591C"/>
    <w:rsid w:val="005B5CCF"/>
    <w:rsid w:val="005B607F"/>
    <w:rsid w:val="005B6264"/>
    <w:rsid w:val="005B6468"/>
    <w:rsid w:val="005B6493"/>
    <w:rsid w:val="005B6506"/>
    <w:rsid w:val="005B6518"/>
    <w:rsid w:val="005B6617"/>
    <w:rsid w:val="005B661F"/>
    <w:rsid w:val="005B6632"/>
    <w:rsid w:val="005B66A9"/>
    <w:rsid w:val="005B6815"/>
    <w:rsid w:val="005B6881"/>
    <w:rsid w:val="005B6A19"/>
    <w:rsid w:val="005B6A30"/>
    <w:rsid w:val="005B6A40"/>
    <w:rsid w:val="005B6CEA"/>
    <w:rsid w:val="005B6D77"/>
    <w:rsid w:val="005B6F00"/>
    <w:rsid w:val="005B6F80"/>
    <w:rsid w:val="005B7037"/>
    <w:rsid w:val="005B7105"/>
    <w:rsid w:val="005B7346"/>
    <w:rsid w:val="005B7356"/>
    <w:rsid w:val="005B73BD"/>
    <w:rsid w:val="005B73D8"/>
    <w:rsid w:val="005B7405"/>
    <w:rsid w:val="005B75E5"/>
    <w:rsid w:val="005B7619"/>
    <w:rsid w:val="005B76B6"/>
    <w:rsid w:val="005B7768"/>
    <w:rsid w:val="005B7BCE"/>
    <w:rsid w:val="005B7C12"/>
    <w:rsid w:val="005B7D0D"/>
    <w:rsid w:val="005C0053"/>
    <w:rsid w:val="005C014F"/>
    <w:rsid w:val="005C0159"/>
    <w:rsid w:val="005C0245"/>
    <w:rsid w:val="005C03BC"/>
    <w:rsid w:val="005C049B"/>
    <w:rsid w:val="005C05B0"/>
    <w:rsid w:val="005C0630"/>
    <w:rsid w:val="005C08AF"/>
    <w:rsid w:val="005C0B14"/>
    <w:rsid w:val="005C0CC3"/>
    <w:rsid w:val="005C0D43"/>
    <w:rsid w:val="005C0D47"/>
    <w:rsid w:val="005C0EA1"/>
    <w:rsid w:val="005C0F94"/>
    <w:rsid w:val="005C106D"/>
    <w:rsid w:val="005C1164"/>
    <w:rsid w:val="005C11AB"/>
    <w:rsid w:val="005C11FF"/>
    <w:rsid w:val="005C1241"/>
    <w:rsid w:val="005C1389"/>
    <w:rsid w:val="005C1402"/>
    <w:rsid w:val="005C14DE"/>
    <w:rsid w:val="005C1540"/>
    <w:rsid w:val="005C1549"/>
    <w:rsid w:val="005C1850"/>
    <w:rsid w:val="005C186B"/>
    <w:rsid w:val="005C1A0C"/>
    <w:rsid w:val="005C1B98"/>
    <w:rsid w:val="005C1BA5"/>
    <w:rsid w:val="005C1BC4"/>
    <w:rsid w:val="005C1D34"/>
    <w:rsid w:val="005C2025"/>
    <w:rsid w:val="005C2241"/>
    <w:rsid w:val="005C2469"/>
    <w:rsid w:val="005C248F"/>
    <w:rsid w:val="005C264C"/>
    <w:rsid w:val="005C2650"/>
    <w:rsid w:val="005C26C8"/>
    <w:rsid w:val="005C2794"/>
    <w:rsid w:val="005C2BF6"/>
    <w:rsid w:val="005C2EAB"/>
    <w:rsid w:val="005C2F9D"/>
    <w:rsid w:val="005C3056"/>
    <w:rsid w:val="005C30CE"/>
    <w:rsid w:val="005C366E"/>
    <w:rsid w:val="005C3746"/>
    <w:rsid w:val="005C3AC8"/>
    <w:rsid w:val="005C3AE6"/>
    <w:rsid w:val="005C3BBA"/>
    <w:rsid w:val="005C3F10"/>
    <w:rsid w:val="005C3FBE"/>
    <w:rsid w:val="005C3FF5"/>
    <w:rsid w:val="005C4047"/>
    <w:rsid w:val="005C40D8"/>
    <w:rsid w:val="005C428F"/>
    <w:rsid w:val="005C44E9"/>
    <w:rsid w:val="005C4501"/>
    <w:rsid w:val="005C4572"/>
    <w:rsid w:val="005C4657"/>
    <w:rsid w:val="005C47F2"/>
    <w:rsid w:val="005C48A4"/>
    <w:rsid w:val="005C4963"/>
    <w:rsid w:val="005C4A63"/>
    <w:rsid w:val="005C4C21"/>
    <w:rsid w:val="005C4C64"/>
    <w:rsid w:val="005C4DBA"/>
    <w:rsid w:val="005C4DBB"/>
    <w:rsid w:val="005C503F"/>
    <w:rsid w:val="005C51B2"/>
    <w:rsid w:val="005C5240"/>
    <w:rsid w:val="005C54C6"/>
    <w:rsid w:val="005C574C"/>
    <w:rsid w:val="005C5861"/>
    <w:rsid w:val="005C58DC"/>
    <w:rsid w:val="005C5A5D"/>
    <w:rsid w:val="005C5BF5"/>
    <w:rsid w:val="005C5C0E"/>
    <w:rsid w:val="005C5C32"/>
    <w:rsid w:val="005C5D3B"/>
    <w:rsid w:val="005C5E2B"/>
    <w:rsid w:val="005C5EBB"/>
    <w:rsid w:val="005C5ED4"/>
    <w:rsid w:val="005C6089"/>
    <w:rsid w:val="005C645D"/>
    <w:rsid w:val="005C65B7"/>
    <w:rsid w:val="005C65D9"/>
    <w:rsid w:val="005C65E4"/>
    <w:rsid w:val="005C6779"/>
    <w:rsid w:val="005C687D"/>
    <w:rsid w:val="005C697C"/>
    <w:rsid w:val="005C698A"/>
    <w:rsid w:val="005C69F7"/>
    <w:rsid w:val="005C6B54"/>
    <w:rsid w:val="005C6EAF"/>
    <w:rsid w:val="005C6EB8"/>
    <w:rsid w:val="005C6FA1"/>
    <w:rsid w:val="005C706C"/>
    <w:rsid w:val="005C707D"/>
    <w:rsid w:val="005C7222"/>
    <w:rsid w:val="005C72A9"/>
    <w:rsid w:val="005C74A0"/>
    <w:rsid w:val="005C74E9"/>
    <w:rsid w:val="005C77CF"/>
    <w:rsid w:val="005C780B"/>
    <w:rsid w:val="005C7856"/>
    <w:rsid w:val="005C78EE"/>
    <w:rsid w:val="005C78FC"/>
    <w:rsid w:val="005C7B12"/>
    <w:rsid w:val="005C7B4D"/>
    <w:rsid w:val="005C7BC2"/>
    <w:rsid w:val="005C7C3F"/>
    <w:rsid w:val="005C7CC9"/>
    <w:rsid w:val="005C7D69"/>
    <w:rsid w:val="005C7F29"/>
    <w:rsid w:val="005D00A6"/>
    <w:rsid w:val="005D00D0"/>
    <w:rsid w:val="005D01E6"/>
    <w:rsid w:val="005D0459"/>
    <w:rsid w:val="005D05B8"/>
    <w:rsid w:val="005D07AC"/>
    <w:rsid w:val="005D0909"/>
    <w:rsid w:val="005D09B2"/>
    <w:rsid w:val="005D0B47"/>
    <w:rsid w:val="005D0BB3"/>
    <w:rsid w:val="005D0C12"/>
    <w:rsid w:val="005D0E03"/>
    <w:rsid w:val="005D0E90"/>
    <w:rsid w:val="005D0F2D"/>
    <w:rsid w:val="005D0FF8"/>
    <w:rsid w:val="005D12B8"/>
    <w:rsid w:val="005D13FD"/>
    <w:rsid w:val="005D15BA"/>
    <w:rsid w:val="005D16A8"/>
    <w:rsid w:val="005D16BE"/>
    <w:rsid w:val="005D17E1"/>
    <w:rsid w:val="005D183A"/>
    <w:rsid w:val="005D192C"/>
    <w:rsid w:val="005D1B44"/>
    <w:rsid w:val="005D1B4B"/>
    <w:rsid w:val="005D1B75"/>
    <w:rsid w:val="005D1BC7"/>
    <w:rsid w:val="005D1BCE"/>
    <w:rsid w:val="005D1BF1"/>
    <w:rsid w:val="005D1DF5"/>
    <w:rsid w:val="005D1E4B"/>
    <w:rsid w:val="005D1F78"/>
    <w:rsid w:val="005D1FC4"/>
    <w:rsid w:val="005D22ED"/>
    <w:rsid w:val="005D2455"/>
    <w:rsid w:val="005D245D"/>
    <w:rsid w:val="005D251C"/>
    <w:rsid w:val="005D2592"/>
    <w:rsid w:val="005D25B0"/>
    <w:rsid w:val="005D2639"/>
    <w:rsid w:val="005D27E6"/>
    <w:rsid w:val="005D2B09"/>
    <w:rsid w:val="005D2B1F"/>
    <w:rsid w:val="005D2B8A"/>
    <w:rsid w:val="005D2BED"/>
    <w:rsid w:val="005D2D08"/>
    <w:rsid w:val="005D2D78"/>
    <w:rsid w:val="005D2EDD"/>
    <w:rsid w:val="005D2F1F"/>
    <w:rsid w:val="005D2F20"/>
    <w:rsid w:val="005D31EE"/>
    <w:rsid w:val="005D3209"/>
    <w:rsid w:val="005D3211"/>
    <w:rsid w:val="005D3235"/>
    <w:rsid w:val="005D325B"/>
    <w:rsid w:val="005D3315"/>
    <w:rsid w:val="005D331C"/>
    <w:rsid w:val="005D3761"/>
    <w:rsid w:val="005D37A4"/>
    <w:rsid w:val="005D3B56"/>
    <w:rsid w:val="005D3D51"/>
    <w:rsid w:val="005D3E9E"/>
    <w:rsid w:val="005D3FE8"/>
    <w:rsid w:val="005D4105"/>
    <w:rsid w:val="005D4237"/>
    <w:rsid w:val="005D427A"/>
    <w:rsid w:val="005D4436"/>
    <w:rsid w:val="005D4549"/>
    <w:rsid w:val="005D4758"/>
    <w:rsid w:val="005D4957"/>
    <w:rsid w:val="005D4A49"/>
    <w:rsid w:val="005D4A6D"/>
    <w:rsid w:val="005D4AB2"/>
    <w:rsid w:val="005D4F93"/>
    <w:rsid w:val="005D4FA7"/>
    <w:rsid w:val="005D5377"/>
    <w:rsid w:val="005D53A3"/>
    <w:rsid w:val="005D53C2"/>
    <w:rsid w:val="005D549B"/>
    <w:rsid w:val="005D54F5"/>
    <w:rsid w:val="005D5502"/>
    <w:rsid w:val="005D5641"/>
    <w:rsid w:val="005D584C"/>
    <w:rsid w:val="005D586B"/>
    <w:rsid w:val="005D58CA"/>
    <w:rsid w:val="005D5A32"/>
    <w:rsid w:val="005D5AB1"/>
    <w:rsid w:val="005D5AE6"/>
    <w:rsid w:val="005D5E8C"/>
    <w:rsid w:val="005D61E1"/>
    <w:rsid w:val="005D6308"/>
    <w:rsid w:val="005D63A8"/>
    <w:rsid w:val="005D6492"/>
    <w:rsid w:val="005D656D"/>
    <w:rsid w:val="005D65E2"/>
    <w:rsid w:val="005D6672"/>
    <w:rsid w:val="005D6834"/>
    <w:rsid w:val="005D685E"/>
    <w:rsid w:val="005D6937"/>
    <w:rsid w:val="005D696C"/>
    <w:rsid w:val="005D6A03"/>
    <w:rsid w:val="005D6A3F"/>
    <w:rsid w:val="005D6A97"/>
    <w:rsid w:val="005D6C79"/>
    <w:rsid w:val="005D6E51"/>
    <w:rsid w:val="005D6E71"/>
    <w:rsid w:val="005D6ED0"/>
    <w:rsid w:val="005D6F5D"/>
    <w:rsid w:val="005D6FB2"/>
    <w:rsid w:val="005D7093"/>
    <w:rsid w:val="005D7186"/>
    <w:rsid w:val="005D7228"/>
    <w:rsid w:val="005D724D"/>
    <w:rsid w:val="005D7261"/>
    <w:rsid w:val="005D72DD"/>
    <w:rsid w:val="005D7498"/>
    <w:rsid w:val="005D74A8"/>
    <w:rsid w:val="005D75BB"/>
    <w:rsid w:val="005D7669"/>
    <w:rsid w:val="005D77BC"/>
    <w:rsid w:val="005D77CD"/>
    <w:rsid w:val="005D786A"/>
    <w:rsid w:val="005D7B70"/>
    <w:rsid w:val="005D7D38"/>
    <w:rsid w:val="005D7EA1"/>
    <w:rsid w:val="005D7F95"/>
    <w:rsid w:val="005E0035"/>
    <w:rsid w:val="005E01E1"/>
    <w:rsid w:val="005E0399"/>
    <w:rsid w:val="005E05EB"/>
    <w:rsid w:val="005E06E4"/>
    <w:rsid w:val="005E0721"/>
    <w:rsid w:val="005E07E0"/>
    <w:rsid w:val="005E08D1"/>
    <w:rsid w:val="005E090B"/>
    <w:rsid w:val="005E0945"/>
    <w:rsid w:val="005E0A5A"/>
    <w:rsid w:val="005E0BB1"/>
    <w:rsid w:val="005E0C67"/>
    <w:rsid w:val="005E0D3B"/>
    <w:rsid w:val="005E0EAA"/>
    <w:rsid w:val="005E0FC7"/>
    <w:rsid w:val="005E0FDC"/>
    <w:rsid w:val="005E104B"/>
    <w:rsid w:val="005E1097"/>
    <w:rsid w:val="005E11BA"/>
    <w:rsid w:val="005E13A9"/>
    <w:rsid w:val="005E13BD"/>
    <w:rsid w:val="005E148E"/>
    <w:rsid w:val="005E1587"/>
    <w:rsid w:val="005E168D"/>
    <w:rsid w:val="005E184F"/>
    <w:rsid w:val="005E1861"/>
    <w:rsid w:val="005E1A7A"/>
    <w:rsid w:val="005E1B03"/>
    <w:rsid w:val="005E1E34"/>
    <w:rsid w:val="005E1F07"/>
    <w:rsid w:val="005E2028"/>
    <w:rsid w:val="005E2102"/>
    <w:rsid w:val="005E2375"/>
    <w:rsid w:val="005E26BA"/>
    <w:rsid w:val="005E26FD"/>
    <w:rsid w:val="005E284D"/>
    <w:rsid w:val="005E28C2"/>
    <w:rsid w:val="005E2B96"/>
    <w:rsid w:val="005E2CEF"/>
    <w:rsid w:val="005E2E0E"/>
    <w:rsid w:val="005E2E45"/>
    <w:rsid w:val="005E2FEC"/>
    <w:rsid w:val="005E313B"/>
    <w:rsid w:val="005E3150"/>
    <w:rsid w:val="005E3643"/>
    <w:rsid w:val="005E37B9"/>
    <w:rsid w:val="005E3A4A"/>
    <w:rsid w:val="005E3B55"/>
    <w:rsid w:val="005E3C4E"/>
    <w:rsid w:val="005E3D00"/>
    <w:rsid w:val="005E3FD3"/>
    <w:rsid w:val="005E40FF"/>
    <w:rsid w:val="005E41C6"/>
    <w:rsid w:val="005E42B5"/>
    <w:rsid w:val="005E43DB"/>
    <w:rsid w:val="005E43FC"/>
    <w:rsid w:val="005E44E7"/>
    <w:rsid w:val="005E46C9"/>
    <w:rsid w:val="005E4929"/>
    <w:rsid w:val="005E49B3"/>
    <w:rsid w:val="005E49C0"/>
    <w:rsid w:val="005E49CF"/>
    <w:rsid w:val="005E4A9C"/>
    <w:rsid w:val="005E4D82"/>
    <w:rsid w:val="005E4E1E"/>
    <w:rsid w:val="005E4E55"/>
    <w:rsid w:val="005E4F6F"/>
    <w:rsid w:val="005E5034"/>
    <w:rsid w:val="005E5470"/>
    <w:rsid w:val="005E5615"/>
    <w:rsid w:val="005E5891"/>
    <w:rsid w:val="005E5A27"/>
    <w:rsid w:val="005E5B22"/>
    <w:rsid w:val="005E5C13"/>
    <w:rsid w:val="005E5C32"/>
    <w:rsid w:val="005E5C63"/>
    <w:rsid w:val="005E5D2C"/>
    <w:rsid w:val="005E5D5A"/>
    <w:rsid w:val="005E5DDF"/>
    <w:rsid w:val="005E5F25"/>
    <w:rsid w:val="005E61AB"/>
    <w:rsid w:val="005E6349"/>
    <w:rsid w:val="005E63CB"/>
    <w:rsid w:val="005E645E"/>
    <w:rsid w:val="005E657A"/>
    <w:rsid w:val="005E661C"/>
    <w:rsid w:val="005E661F"/>
    <w:rsid w:val="005E6655"/>
    <w:rsid w:val="005E6688"/>
    <w:rsid w:val="005E6762"/>
    <w:rsid w:val="005E6B74"/>
    <w:rsid w:val="005E6D1A"/>
    <w:rsid w:val="005E6D7F"/>
    <w:rsid w:val="005E6DC1"/>
    <w:rsid w:val="005E6F81"/>
    <w:rsid w:val="005E6F90"/>
    <w:rsid w:val="005E715A"/>
    <w:rsid w:val="005E718A"/>
    <w:rsid w:val="005E75E7"/>
    <w:rsid w:val="005E7667"/>
    <w:rsid w:val="005E771D"/>
    <w:rsid w:val="005E7850"/>
    <w:rsid w:val="005E79B7"/>
    <w:rsid w:val="005E7B27"/>
    <w:rsid w:val="005E7B8C"/>
    <w:rsid w:val="005E7DA4"/>
    <w:rsid w:val="005E7E0F"/>
    <w:rsid w:val="005E7EA4"/>
    <w:rsid w:val="005E7F5B"/>
    <w:rsid w:val="005F0024"/>
    <w:rsid w:val="005F0051"/>
    <w:rsid w:val="005F00F3"/>
    <w:rsid w:val="005F015A"/>
    <w:rsid w:val="005F024D"/>
    <w:rsid w:val="005F0518"/>
    <w:rsid w:val="005F056D"/>
    <w:rsid w:val="005F05F8"/>
    <w:rsid w:val="005F06B2"/>
    <w:rsid w:val="005F0809"/>
    <w:rsid w:val="005F09EC"/>
    <w:rsid w:val="005F0B76"/>
    <w:rsid w:val="005F0EE3"/>
    <w:rsid w:val="005F10B7"/>
    <w:rsid w:val="005F1188"/>
    <w:rsid w:val="005F11A3"/>
    <w:rsid w:val="005F123F"/>
    <w:rsid w:val="005F1354"/>
    <w:rsid w:val="005F1384"/>
    <w:rsid w:val="005F1558"/>
    <w:rsid w:val="005F1C57"/>
    <w:rsid w:val="005F1CE3"/>
    <w:rsid w:val="005F1E43"/>
    <w:rsid w:val="005F1F69"/>
    <w:rsid w:val="005F1FF4"/>
    <w:rsid w:val="005F209E"/>
    <w:rsid w:val="005F20BA"/>
    <w:rsid w:val="005F223D"/>
    <w:rsid w:val="005F2277"/>
    <w:rsid w:val="005F2424"/>
    <w:rsid w:val="005F2429"/>
    <w:rsid w:val="005F2580"/>
    <w:rsid w:val="005F259F"/>
    <w:rsid w:val="005F26F1"/>
    <w:rsid w:val="005F281D"/>
    <w:rsid w:val="005F28EA"/>
    <w:rsid w:val="005F29A0"/>
    <w:rsid w:val="005F29FC"/>
    <w:rsid w:val="005F2A57"/>
    <w:rsid w:val="005F2E20"/>
    <w:rsid w:val="005F2E58"/>
    <w:rsid w:val="005F2E7C"/>
    <w:rsid w:val="005F2F97"/>
    <w:rsid w:val="005F3162"/>
    <w:rsid w:val="005F3355"/>
    <w:rsid w:val="005F338D"/>
    <w:rsid w:val="005F33DD"/>
    <w:rsid w:val="005F3600"/>
    <w:rsid w:val="005F374E"/>
    <w:rsid w:val="005F3796"/>
    <w:rsid w:val="005F386C"/>
    <w:rsid w:val="005F3A4E"/>
    <w:rsid w:val="005F3C1B"/>
    <w:rsid w:val="005F3CA8"/>
    <w:rsid w:val="005F3CEF"/>
    <w:rsid w:val="005F3D0F"/>
    <w:rsid w:val="005F3E8C"/>
    <w:rsid w:val="005F3F89"/>
    <w:rsid w:val="005F4090"/>
    <w:rsid w:val="005F411A"/>
    <w:rsid w:val="005F41F4"/>
    <w:rsid w:val="005F41FC"/>
    <w:rsid w:val="005F44B4"/>
    <w:rsid w:val="005F4590"/>
    <w:rsid w:val="005F4616"/>
    <w:rsid w:val="005F479A"/>
    <w:rsid w:val="005F47F5"/>
    <w:rsid w:val="005F495B"/>
    <w:rsid w:val="005F4973"/>
    <w:rsid w:val="005F49B1"/>
    <w:rsid w:val="005F4A2D"/>
    <w:rsid w:val="005F4AFC"/>
    <w:rsid w:val="005F4B51"/>
    <w:rsid w:val="005F4D71"/>
    <w:rsid w:val="005F4E58"/>
    <w:rsid w:val="005F4F13"/>
    <w:rsid w:val="005F4F18"/>
    <w:rsid w:val="005F4F51"/>
    <w:rsid w:val="005F5102"/>
    <w:rsid w:val="005F5108"/>
    <w:rsid w:val="005F5177"/>
    <w:rsid w:val="005F52AB"/>
    <w:rsid w:val="005F539E"/>
    <w:rsid w:val="005F53AD"/>
    <w:rsid w:val="005F53BE"/>
    <w:rsid w:val="005F5539"/>
    <w:rsid w:val="005F55A2"/>
    <w:rsid w:val="005F55C6"/>
    <w:rsid w:val="005F55E7"/>
    <w:rsid w:val="005F56F9"/>
    <w:rsid w:val="005F571D"/>
    <w:rsid w:val="005F57B9"/>
    <w:rsid w:val="005F58E1"/>
    <w:rsid w:val="005F5AF9"/>
    <w:rsid w:val="005F5B8C"/>
    <w:rsid w:val="005F5BB0"/>
    <w:rsid w:val="005F6555"/>
    <w:rsid w:val="005F6619"/>
    <w:rsid w:val="005F663B"/>
    <w:rsid w:val="005F6798"/>
    <w:rsid w:val="005F67B6"/>
    <w:rsid w:val="005F68AD"/>
    <w:rsid w:val="005F694B"/>
    <w:rsid w:val="005F6B0E"/>
    <w:rsid w:val="005F6C78"/>
    <w:rsid w:val="005F6D75"/>
    <w:rsid w:val="005F6E8E"/>
    <w:rsid w:val="005F6F9D"/>
    <w:rsid w:val="005F70BA"/>
    <w:rsid w:val="005F7133"/>
    <w:rsid w:val="005F719B"/>
    <w:rsid w:val="005F71D1"/>
    <w:rsid w:val="005F71E1"/>
    <w:rsid w:val="005F7300"/>
    <w:rsid w:val="005F7375"/>
    <w:rsid w:val="005F77BF"/>
    <w:rsid w:val="005F7858"/>
    <w:rsid w:val="005F7953"/>
    <w:rsid w:val="005F7A38"/>
    <w:rsid w:val="005F7A49"/>
    <w:rsid w:val="005F7C04"/>
    <w:rsid w:val="005F7C37"/>
    <w:rsid w:val="005F7CA6"/>
    <w:rsid w:val="005F7CBD"/>
    <w:rsid w:val="005F7DA5"/>
    <w:rsid w:val="005F7DF5"/>
    <w:rsid w:val="005F7F53"/>
    <w:rsid w:val="006000DE"/>
    <w:rsid w:val="0060017D"/>
    <w:rsid w:val="006001D5"/>
    <w:rsid w:val="00600356"/>
    <w:rsid w:val="00600358"/>
    <w:rsid w:val="006004BC"/>
    <w:rsid w:val="006004D7"/>
    <w:rsid w:val="006004E2"/>
    <w:rsid w:val="00600511"/>
    <w:rsid w:val="0060054C"/>
    <w:rsid w:val="006006FF"/>
    <w:rsid w:val="0060086A"/>
    <w:rsid w:val="006008BA"/>
    <w:rsid w:val="00600A57"/>
    <w:rsid w:val="00600A67"/>
    <w:rsid w:val="00600A69"/>
    <w:rsid w:val="00600C64"/>
    <w:rsid w:val="00600DE9"/>
    <w:rsid w:val="00600E86"/>
    <w:rsid w:val="00600EAD"/>
    <w:rsid w:val="00600EBE"/>
    <w:rsid w:val="00600F07"/>
    <w:rsid w:val="00600FB1"/>
    <w:rsid w:val="00601302"/>
    <w:rsid w:val="00601393"/>
    <w:rsid w:val="0060175E"/>
    <w:rsid w:val="006018BE"/>
    <w:rsid w:val="00601909"/>
    <w:rsid w:val="00601D01"/>
    <w:rsid w:val="00601D2C"/>
    <w:rsid w:val="00601EED"/>
    <w:rsid w:val="00601FDD"/>
    <w:rsid w:val="00601FF8"/>
    <w:rsid w:val="0060273A"/>
    <w:rsid w:val="006027C4"/>
    <w:rsid w:val="00602A45"/>
    <w:rsid w:val="00602D4D"/>
    <w:rsid w:val="00602D6C"/>
    <w:rsid w:val="00603019"/>
    <w:rsid w:val="00603090"/>
    <w:rsid w:val="006031CD"/>
    <w:rsid w:val="006034DD"/>
    <w:rsid w:val="006034E1"/>
    <w:rsid w:val="00603529"/>
    <w:rsid w:val="0060378C"/>
    <w:rsid w:val="0060379E"/>
    <w:rsid w:val="006037DC"/>
    <w:rsid w:val="00603933"/>
    <w:rsid w:val="00603B11"/>
    <w:rsid w:val="00603D6E"/>
    <w:rsid w:val="00603E9A"/>
    <w:rsid w:val="006040FC"/>
    <w:rsid w:val="00604295"/>
    <w:rsid w:val="0060443F"/>
    <w:rsid w:val="00604468"/>
    <w:rsid w:val="006044D7"/>
    <w:rsid w:val="00604565"/>
    <w:rsid w:val="00604567"/>
    <w:rsid w:val="006045F2"/>
    <w:rsid w:val="006046F2"/>
    <w:rsid w:val="0060478B"/>
    <w:rsid w:val="006049F6"/>
    <w:rsid w:val="00604DC6"/>
    <w:rsid w:val="00604F56"/>
    <w:rsid w:val="00605123"/>
    <w:rsid w:val="0060521E"/>
    <w:rsid w:val="006052A6"/>
    <w:rsid w:val="006052C7"/>
    <w:rsid w:val="006056E3"/>
    <w:rsid w:val="00605856"/>
    <w:rsid w:val="00605912"/>
    <w:rsid w:val="00605931"/>
    <w:rsid w:val="006059BD"/>
    <w:rsid w:val="00605A7D"/>
    <w:rsid w:val="00605A99"/>
    <w:rsid w:val="00605E6F"/>
    <w:rsid w:val="00605FB0"/>
    <w:rsid w:val="00605FE2"/>
    <w:rsid w:val="006060BC"/>
    <w:rsid w:val="006060BD"/>
    <w:rsid w:val="00606138"/>
    <w:rsid w:val="006061B3"/>
    <w:rsid w:val="006061FD"/>
    <w:rsid w:val="00606228"/>
    <w:rsid w:val="00606264"/>
    <w:rsid w:val="0060650E"/>
    <w:rsid w:val="00606639"/>
    <w:rsid w:val="00606745"/>
    <w:rsid w:val="006067A6"/>
    <w:rsid w:val="006067EC"/>
    <w:rsid w:val="00606D19"/>
    <w:rsid w:val="00606DF7"/>
    <w:rsid w:val="00606E0E"/>
    <w:rsid w:val="00606E8E"/>
    <w:rsid w:val="00606EF9"/>
    <w:rsid w:val="00606F4F"/>
    <w:rsid w:val="00606F86"/>
    <w:rsid w:val="00606FC3"/>
    <w:rsid w:val="0060711B"/>
    <w:rsid w:val="00607173"/>
    <w:rsid w:val="006072EA"/>
    <w:rsid w:val="00607349"/>
    <w:rsid w:val="00607351"/>
    <w:rsid w:val="006073F1"/>
    <w:rsid w:val="0060740F"/>
    <w:rsid w:val="006074AE"/>
    <w:rsid w:val="006074FF"/>
    <w:rsid w:val="0060768B"/>
    <w:rsid w:val="0060771E"/>
    <w:rsid w:val="00607C6F"/>
    <w:rsid w:val="00607F2D"/>
    <w:rsid w:val="00610138"/>
    <w:rsid w:val="006101C7"/>
    <w:rsid w:val="006102F3"/>
    <w:rsid w:val="00610449"/>
    <w:rsid w:val="00610854"/>
    <w:rsid w:val="006108EA"/>
    <w:rsid w:val="00610926"/>
    <w:rsid w:val="0061092E"/>
    <w:rsid w:val="0061096E"/>
    <w:rsid w:val="00610A92"/>
    <w:rsid w:val="00610BF9"/>
    <w:rsid w:val="00610C4B"/>
    <w:rsid w:val="00610DBA"/>
    <w:rsid w:val="00610ED5"/>
    <w:rsid w:val="00610EE9"/>
    <w:rsid w:val="006110B6"/>
    <w:rsid w:val="0061122A"/>
    <w:rsid w:val="006114AB"/>
    <w:rsid w:val="00611564"/>
    <w:rsid w:val="00611586"/>
    <w:rsid w:val="0061160A"/>
    <w:rsid w:val="00611615"/>
    <w:rsid w:val="00611668"/>
    <w:rsid w:val="0061176B"/>
    <w:rsid w:val="006119F9"/>
    <w:rsid w:val="00611ACD"/>
    <w:rsid w:val="00611B93"/>
    <w:rsid w:val="00611D00"/>
    <w:rsid w:val="00611F94"/>
    <w:rsid w:val="00612197"/>
    <w:rsid w:val="006121DB"/>
    <w:rsid w:val="0061237D"/>
    <w:rsid w:val="006123E9"/>
    <w:rsid w:val="006125B5"/>
    <w:rsid w:val="006125F5"/>
    <w:rsid w:val="00612651"/>
    <w:rsid w:val="0061273F"/>
    <w:rsid w:val="00612753"/>
    <w:rsid w:val="00612785"/>
    <w:rsid w:val="00612ADC"/>
    <w:rsid w:val="00612B83"/>
    <w:rsid w:val="00612BEB"/>
    <w:rsid w:val="00612D30"/>
    <w:rsid w:val="00612FB1"/>
    <w:rsid w:val="00613123"/>
    <w:rsid w:val="00613227"/>
    <w:rsid w:val="00613289"/>
    <w:rsid w:val="006132FF"/>
    <w:rsid w:val="006133C4"/>
    <w:rsid w:val="00613412"/>
    <w:rsid w:val="0061344D"/>
    <w:rsid w:val="00613469"/>
    <w:rsid w:val="00613511"/>
    <w:rsid w:val="00613533"/>
    <w:rsid w:val="006135CF"/>
    <w:rsid w:val="006136BC"/>
    <w:rsid w:val="006136E7"/>
    <w:rsid w:val="0061380B"/>
    <w:rsid w:val="006138E1"/>
    <w:rsid w:val="00613908"/>
    <w:rsid w:val="0061392A"/>
    <w:rsid w:val="006139ED"/>
    <w:rsid w:val="00613A38"/>
    <w:rsid w:val="00613B21"/>
    <w:rsid w:val="00613CCD"/>
    <w:rsid w:val="00613D08"/>
    <w:rsid w:val="00613D23"/>
    <w:rsid w:val="00613E9A"/>
    <w:rsid w:val="00613F72"/>
    <w:rsid w:val="0061416C"/>
    <w:rsid w:val="0061424C"/>
    <w:rsid w:val="006144AF"/>
    <w:rsid w:val="006144B6"/>
    <w:rsid w:val="006147C7"/>
    <w:rsid w:val="00614873"/>
    <w:rsid w:val="00614A91"/>
    <w:rsid w:val="00614BE8"/>
    <w:rsid w:val="00614E8F"/>
    <w:rsid w:val="00614F7F"/>
    <w:rsid w:val="00615078"/>
    <w:rsid w:val="006150BD"/>
    <w:rsid w:val="006150DB"/>
    <w:rsid w:val="006151B4"/>
    <w:rsid w:val="006151EE"/>
    <w:rsid w:val="00615245"/>
    <w:rsid w:val="006152A0"/>
    <w:rsid w:val="006152E1"/>
    <w:rsid w:val="006153B2"/>
    <w:rsid w:val="00615431"/>
    <w:rsid w:val="006154E0"/>
    <w:rsid w:val="00615502"/>
    <w:rsid w:val="006155B5"/>
    <w:rsid w:val="00615754"/>
    <w:rsid w:val="00615B07"/>
    <w:rsid w:val="00615CE4"/>
    <w:rsid w:val="00615D04"/>
    <w:rsid w:val="0061602C"/>
    <w:rsid w:val="00616249"/>
    <w:rsid w:val="006162FE"/>
    <w:rsid w:val="00616363"/>
    <w:rsid w:val="0061642E"/>
    <w:rsid w:val="00616508"/>
    <w:rsid w:val="00616622"/>
    <w:rsid w:val="00616634"/>
    <w:rsid w:val="006167CE"/>
    <w:rsid w:val="00616893"/>
    <w:rsid w:val="006169BC"/>
    <w:rsid w:val="00616A76"/>
    <w:rsid w:val="00616AB2"/>
    <w:rsid w:val="00616AD7"/>
    <w:rsid w:val="00616BC4"/>
    <w:rsid w:val="00616C59"/>
    <w:rsid w:val="00616F9E"/>
    <w:rsid w:val="00617140"/>
    <w:rsid w:val="00617392"/>
    <w:rsid w:val="00617519"/>
    <w:rsid w:val="0061773C"/>
    <w:rsid w:val="00617797"/>
    <w:rsid w:val="006177A1"/>
    <w:rsid w:val="0061796E"/>
    <w:rsid w:val="006179EF"/>
    <w:rsid w:val="00617A32"/>
    <w:rsid w:val="00617B61"/>
    <w:rsid w:val="00617B9B"/>
    <w:rsid w:val="00617D68"/>
    <w:rsid w:val="00617E7B"/>
    <w:rsid w:val="00617F11"/>
    <w:rsid w:val="006200DC"/>
    <w:rsid w:val="006200ED"/>
    <w:rsid w:val="00620491"/>
    <w:rsid w:val="006204EC"/>
    <w:rsid w:val="0062054C"/>
    <w:rsid w:val="00620731"/>
    <w:rsid w:val="00620768"/>
    <w:rsid w:val="0062083E"/>
    <w:rsid w:val="006209FE"/>
    <w:rsid w:val="00620A08"/>
    <w:rsid w:val="00620BF4"/>
    <w:rsid w:val="00620FC9"/>
    <w:rsid w:val="00621157"/>
    <w:rsid w:val="00621402"/>
    <w:rsid w:val="00621414"/>
    <w:rsid w:val="00621433"/>
    <w:rsid w:val="0062144A"/>
    <w:rsid w:val="0062147F"/>
    <w:rsid w:val="006214F6"/>
    <w:rsid w:val="00621573"/>
    <w:rsid w:val="006215DC"/>
    <w:rsid w:val="006216E4"/>
    <w:rsid w:val="0062181B"/>
    <w:rsid w:val="00621899"/>
    <w:rsid w:val="006218D9"/>
    <w:rsid w:val="00621AD1"/>
    <w:rsid w:val="00621BC6"/>
    <w:rsid w:val="00621CCC"/>
    <w:rsid w:val="00621DB6"/>
    <w:rsid w:val="00621E0B"/>
    <w:rsid w:val="00621F6A"/>
    <w:rsid w:val="00621F78"/>
    <w:rsid w:val="0062203B"/>
    <w:rsid w:val="00622356"/>
    <w:rsid w:val="0062242C"/>
    <w:rsid w:val="006224DE"/>
    <w:rsid w:val="00622519"/>
    <w:rsid w:val="006226E4"/>
    <w:rsid w:val="006226E9"/>
    <w:rsid w:val="00622780"/>
    <w:rsid w:val="00622884"/>
    <w:rsid w:val="0062288B"/>
    <w:rsid w:val="00622993"/>
    <w:rsid w:val="00622A4A"/>
    <w:rsid w:val="00622AEA"/>
    <w:rsid w:val="00622C20"/>
    <w:rsid w:val="00622C49"/>
    <w:rsid w:val="00622C9E"/>
    <w:rsid w:val="00622D00"/>
    <w:rsid w:val="00622D2D"/>
    <w:rsid w:val="006230F9"/>
    <w:rsid w:val="006232B4"/>
    <w:rsid w:val="0062345C"/>
    <w:rsid w:val="006234AE"/>
    <w:rsid w:val="0062357F"/>
    <w:rsid w:val="006235E3"/>
    <w:rsid w:val="006237FD"/>
    <w:rsid w:val="00623A0C"/>
    <w:rsid w:val="00623ADB"/>
    <w:rsid w:val="00623B85"/>
    <w:rsid w:val="00623BA5"/>
    <w:rsid w:val="00623C4D"/>
    <w:rsid w:val="00623D28"/>
    <w:rsid w:val="00623E6B"/>
    <w:rsid w:val="00623EF6"/>
    <w:rsid w:val="00623F3E"/>
    <w:rsid w:val="00624069"/>
    <w:rsid w:val="006240F0"/>
    <w:rsid w:val="00624179"/>
    <w:rsid w:val="0062424D"/>
    <w:rsid w:val="0062425E"/>
    <w:rsid w:val="006242BA"/>
    <w:rsid w:val="0062454A"/>
    <w:rsid w:val="006246B7"/>
    <w:rsid w:val="00624720"/>
    <w:rsid w:val="00624750"/>
    <w:rsid w:val="00624768"/>
    <w:rsid w:val="0062477A"/>
    <w:rsid w:val="00624B9F"/>
    <w:rsid w:val="00624C86"/>
    <w:rsid w:val="00624E8D"/>
    <w:rsid w:val="00624F98"/>
    <w:rsid w:val="006251B3"/>
    <w:rsid w:val="0062533D"/>
    <w:rsid w:val="00625385"/>
    <w:rsid w:val="00625600"/>
    <w:rsid w:val="006256B2"/>
    <w:rsid w:val="006257C7"/>
    <w:rsid w:val="006258D8"/>
    <w:rsid w:val="00625902"/>
    <w:rsid w:val="006259A2"/>
    <w:rsid w:val="00625A7A"/>
    <w:rsid w:val="00625ABA"/>
    <w:rsid w:val="00625B3F"/>
    <w:rsid w:val="00625B57"/>
    <w:rsid w:val="00625C3F"/>
    <w:rsid w:val="00625D28"/>
    <w:rsid w:val="0062631B"/>
    <w:rsid w:val="00626383"/>
    <w:rsid w:val="006263B2"/>
    <w:rsid w:val="00626484"/>
    <w:rsid w:val="006264DB"/>
    <w:rsid w:val="0062657D"/>
    <w:rsid w:val="006265F5"/>
    <w:rsid w:val="0062661B"/>
    <w:rsid w:val="006268FA"/>
    <w:rsid w:val="00626906"/>
    <w:rsid w:val="006269C8"/>
    <w:rsid w:val="00626B78"/>
    <w:rsid w:val="00626C39"/>
    <w:rsid w:val="00626C9A"/>
    <w:rsid w:val="00626E0B"/>
    <w:rsid w:val="00626EBD"/>
    <w:rsid w:val="0062710C"/>
    <w:rsid w:val="0062711C"/>
    <w:rsid w:val="006273DD"/>
    <w:rsid w:val="00627456"/>
    <w:rsid w:val="006274C5"/>
    <w:rsid w:val="00627568"/>
    <w:rsid w:val="006275FE"/>
    <w:rsid w:val="0062781A"/>
    <w:rsid w:val="006278DE"/>
    <w:rsid w:val="00627A7F"/>
    <w:rsid w:val="00627B89"/>
    <w:rsid w:val="00627BC2"/>
    <w:rsid w:val="00627C96"/>
    <w:rsid w:val="00627D78"/>
    <w:rsid w:val="00627E1D"/>
    <w:rsid w:val="00627E4D"/>
    <w:rsid w:val="00627EE9"/>
    <w:rsid w:val="0063005E"/>
    <w:rsid w:val="00630266"/>
    <w:rsid w:val="00630418"/>
    <w:rsid w:val="00630433"/>
    <w:rsid w:val="0063043B"/>
    <w:rsid w:val="0063044B"/>
    <w:rsid w:val="00630550"/>
    <w:rsid w:val="00630749"/>
    <w:rsid w:val="00630AE1"/>
    <w:rsid w:val="00630EC3"/>
    <w:rsid w:val="00630F46"/>
    <w:rsid w:val="00631072"/>
    <w:rsid w:val="006310D9"/>
    <w:rsid w:val="0063135B"/>
    <w:rsid w:val="00631369"/>
    <w:rsid w:val="00631478"/>
    <w:rsid w:val="006315DB"/>
    <w:rsid w:val="00631679"/>
    <w:rsid w:val="006316C6"/>
    <w:rsid w:val="006319BA"/>
    <w:rsid w:val="00631A7A"/>
    <w:rsid w:val="00631BDA"/>
    <w:rsid w:val="00631C35"/>
    <w:rsid w:val="00631C51"/>
    <w:rsid w:val="00631DCF"/>
    <w:rsid w:val="00631F40"/>
    <w:rsid w:val="00632155"/>
    <w:rsid w:val="006322AB"/>
    <w:rsid w:val="0063245C"/>
    <w:rsid w:val="00632565"/>
    <w:rsid w:val="006325E0"/>
    <w:rsid w:val="00632690"/>
    <w:rsid w:val="00632810"/>
    <w:rsid w:val="0063285F"/>
    <w:rsid w:val="00632931"/>
    <w:rsid w:val="006329D3"/>
    <w:rsid w:val="00632A27"/>
    <w:rsid w:val="00632C38"/>
    <w:rsid w:val="00632DA3"/>
    <w:rsid w:val="00632E37"/>
    <w:rsid w:val="00632FDB"/>
    <w:rsid w:val="0063313F"/>
    <w:rsid w:val="006332D0"/>
    <w:rsid w:val="006332E6"/>
    <w:rsid w:val="00633308"/>
    <w:rsid w:val="006333C5"/>
    <w:rsid w:val="006334FA"/>
    <w:rsid w:val="0063355C"/>
    <w:rsid w:val="00633645"/>
    <w:rsid w:val="006336F7"/>
    <w:rsid w:val="0063378F"/>
    <w:rsid w:val="00633791"/>
    <w:rsid w:val="00633A8A"/>
    <w:rsid w:val="00633D6A"/>
    <w:rsid w:val="00633D98"/>
    <w:rsid w:val="00633E4B"/>
    <w:rsid w:val="00633E86"/>
    <w:rsid w:val="00633F18"/>
    <w:rsid w:val="00633F7E"/>
    <w:rsid w:val="00633FD5"/>
    <w:rsid w:val="0063407B"/>
    <w:rsid w:val="0063410F"/>
    <w:rsid w:val="006341E4"/>
    <w:rsid w:val="006343A8"/>
    <w:rsid w:val="006343E2"/>
    <w:rsid w:val="006348E5"/>
    <w:rsid w:val="006349B4"/>
    <w:rsid w:val="00634A75"/>
    <w:rsid w:val="00634BD6"/>
    <w:rsid w:val="00634BE2"/>
    <w:rsid w:val="00634CE7"/>
    <w:rsid w:val="00634DB6"/>
    <w:rsid w:val="00634E04"/>
    <w:rsid w:val="00634E9E"/>
    <w:rsid w:val="00634EB4"/>
    <w:rsid w:val="0063506C"/>
    <w:rsid w:val="00635608"/>
    <w:rsid w:val="00635673"/>
    <w:rsid w:val="006356B9"/>
    <w:rsid w:val="006356D4"/>
    <w:rsid w:val="00635844"/>
    <w:rsid w:val="00635943"/>
    <w:rsid w:val="00635BC7"/>
    <w:rsid w:val="00635C93"/>
    <w:rsid w:val="00635D99"/>
    <w:rsid w:val="00635DC8"/>
    <w:rsid w:val="00635EF3"/>
    <w:rsid w:val="00635F26"/>
    <w:rsid w:val="006361B1"/>
    <w:rsid w:val="0063620F"/>
    <w:rsid w:val="006362BD"/>
    <w:rsid w:val="00636348"/>
    <w:rsid w:val="006364B1"/>
    <w:rsid w:val="006364E6"/>
    <w:rsid w:val="006366A5"/>
    <w:rsid w:val="0063695D"/>
    <w:rsid w:val="0063699E"/>
    <w:rsid w:val="00636A04"/>
    <w:rsid w:val="00636A16"/>
    <w:rsid w:val="00636AF0"/>
    <w:rsid w:val="00636B02"/>
    <w:rsid w:val="00636B5C"/>
    <w:rsid w:val="00636D05"/>
    <w:rsid w:val="00636D45"/>
    <w:rsid w:val="00636E46"/>
    <w:rsid w:val="00636F46"/>
    <w:rsid w:val="00636FA9"/>
    <w:rsid w:val="00637178"/>
    <w:rsid w:val="00637229"/>
    <w:rsid w:val="00637243"/>
    <w:rsid w:val="00637263"/>
    <w:rsid w:val="006373AB"/>
    <w:rsid w:val="006375E8"/>
    <w:rsid w:val="006376D2"/>
    <w:rsid w:val="00637BD2"/>
    <w:rsid w:val="00637BEF"/>
    <w:rsid w:val="00637DBF"/>
    <w:rsid w:val="00637E37"/>
    <w:rsid w:val="00637ED2"/>
    <w:rsid w:val="00637EED"/>
    <w:rsid w:val="00640198"/>
    <w:rsid w:val="0064023A"/>
    <w:rsid w:val="006402CD"/>
    <w:rsid w:val="00640341"/>
    <w:rsid w:val="00640381"/>
    <w:rsid w:val="00640565"/>
    <w:rsid w:val="006408E8"/>
    <w:rsid w:val="00640A0A"/>
    <w:rsid w:val="00640C68"/>
    <w:rsid w:val="00640CCC"/>
    <w:rsid w:val="00640D85"/>
    <w:rsid w:val="00640DE7"/>
    <w:rsid w:val="00640DEA"/>
    <w:rsid w:val="00640F5D"/>
    <w:rsid w:val="00640F63"/>
    <w:rsid w:val="00640FCE"/>
    <w:rsid w:val="00641160"/>
    <w:rsid w:val="006411A4"/>
    <w:rsid w:val="00641616"/>
    <w:rsid w:val="006417C8"/>
    <w:rsid w:val="006418CA"/>
    <w:rsid w:val="00641CAA"/>
    <w:rsid w:val="00641D71"/>
    <w:rsid w:val="00641E9B"/>
    <w:rsid w:val="00641EC0"/>
    <w:rsid w:val="006423AF"/>
    <w:rsid w:val="00642447"/>
    <w:rsid w:val="0064266F"/>
    <w:rsid w:val="0064270B"/>
    <w:rsid w:val="00642832"/>
    <w:rsid w:val="00642A2B"/>
    <w:rsid w:val="00642ABC"/>
    <w:rsid w:val="00642CC1"/>
    <w:rsid w:val="00642CCD"/>
    <w:rsid w:val="00642D35"/>
    <w:rsid w:val="00642DB2"/>
    <w:rsid w:val="00642E07"/>
    <w:rsid w:val="00642E9E"/>
    <w:rsid w:val="00642EA0"/>
    <w:rsid w:val="00642F29"/>
    <w:rsid w:val="00642F66"/>
    <w:rsid w:val="00642F82"/>
    <w:rsid w:val="0064315B"/>
    <w:rsid w:val="006433C3"/>
    <w:rsid w:val="006434E6"/>
    <w:rsid w:val="00643570"/>
    <w:rsid w:val="00643642"/>
    <w:rsid w:val="006436FD"/>
    <w:rsid w:val="0064370B"/>
    <w:rsid w:val="00643724"/>
    <w:rsid w:val="006437FE"/>
    <w:rsid w:val="00643A98"/>
    <w:rsid w:val="00643B33"/>
    <w:rsid w:val="00643B8D"/>
    <w:rsid w:val="00643CE4"/>
    <w:rsid w:val="00643E23"/>
    <w:rsid w:val="00643E26"/>
    <w:rsid w:val="00643E39"/>
    <w:rsid w:val="0064422A"/>
    <w:rsid w:val="006442C1"/>
    <w:rsid w:val="006442E7"/>
    <w:rsid w:val="0064430A"/>
    <w:rsid w:val="0064439D"/>
    <w:rsid w:val="006443A6"/>
    <w:rsid w:val="00644435"/>
    <w:rsid w:val="00644650"/>
    <w:rsid w:val="0064466C"/>
    <w:rsid w:val="00644748"/>
    <w:rsid w:val="0064477C"/>
    <w:rsid w:val="0064497A"/>
    <w:rsid w:val="006449F2"/>
    <w:rsid w:val="00644A5E"/>
    <w:rsid w:val="00644C08"/>
    <w:rsid w:val="00644C9C"/>
    <w:rsid w:val="00644DA4"/>
    <w:rsid w:val="00645188"/>
    <w:rsid w:val="0064538A"/>
    <w:rsid w:val="00645422"/>
    <w:rsid w:val="00645475"/>
    <w:rsid w:val="0064561E"/>
    <w:rsid w:val="00645952"/>
    <w:rsid w:val="00645A11"/>
    <w:rsid w:val="00645A35"/>
    <w:rsid w:val="00645CDC"/>
    <w:rsid w:val="00645E6D"/>
    <w:rsid w:val="00646068"/>
    <w:rsid w:val="0064612A"/>
    <w:rsid w:val="006462CB"/>
    <w:rsid w:val="0064630F"/>
    <w:rsid w:val="006463AB"/>
    <w:rsid w:val="006463B3"/>
    <w:rsid w:val="00646431"/>
    <w:rsid w:val="006464BD"/>
    <w:rsid w:val="006464C1"/>
    <w:rsid w:val="0064662D"/>
    <w:rsid w:val="00646698"/>
    <w:rsid w:val="00646784"/>
    <w:rsid w:val="00646998"/>
    <w:rsid w:val="00646A41"/>
    <w:rsid w:val="00646C46"/>
    <w:rsid w:val="00646CD9"/>
    <w:rsid w:val="00646CE8"/>
    <w:rsid w:val="00646DE3"/>
    <w:rsid w:val="00646E12"/>
    <w:rsid w:val="00646E80"/>
    <w:rsid w:val="00646EF6"/>
    <w:rsid w:val="00646F61"/>
    <w:rsid w:val="00646FA6"/>
    <w:rsid w:val="006470DD"/>
    <w:rsid w:val="00647325"/>
    <w:rsid w:val="0064733A"/>
    <w:rsid w:val="0064739D"/>
    <w:rsid w:val="006474D8"/>
    <w:rsid w:val="00647511"/>
    <w:rsid w:val="006475F7"/>
    <w:rsid w:val="006479D5"/>
    <w:rsid w:val="00647A12"/>
    <w:rsid w:val="00647C08"/>
    <w:rsid w:val="00647D9F"/>
    <w:rsid w:val="00647DAD"/>
    <w:rsid w:val="00650088"/>
    <w:rsid w:val="00650603"/>
    <w:rsid w:val="0065062F"/>
    <w:rsid w:val="0065086E"/>
    <w:rsid w:val="00650935"/>
    <w:rsid w:val="0065098B"/>
    <w:rsid w:val="00650A27"/>
    <w:rsid w:val="00650AE7"/>
    <w:rsid w:val="00650BEE"/>
    <w:rsid w:val="00650C3F"/>
    <w:rsid w:val="00650D64"/>
    <w:rsid w:val="00650EB7"/>
    <w:rsid w:val="0065106A"/>
    <w:rsid w:val="006514DB"/>
    <w:rsid w:val="0065161D"/>
    <w:rsid w:val="006518CA"/>
    <w:rsid w:val="0065193B"/>
    <w:rsid w:val="00651A8B"/>
    <w:rsid w:val="00651ABE"/>
    <w:rsid w:val="00651C22"/>
    <w:rsid w:val="00651CBE"/>
    <w:rsid w:val="00651D6C"/>
    <w:rsid w:val="00651E09"/>
    <w:rsid w:val="00651E8C"/>
    <w:rsid w:val="00651F4D"/>
    <w:rsid w:val="00651FC8"/>
    <w:rsid w:val="00651FD5"/>
    <w:rsid w:val="00652079"/>
    <w:rsid w:val="0065208B"/>
    <w:rsid w:val="00652112"/>
    <w:rsid w:val="00652136"/>
    <w:rsid w:val="006523AB"/>
    <w:rsid w:val="00652478"/>
    <w:rsid w:val="0065256F"/>
    <w:rsid w:val="00652704"/>
    <w:rsid w:val="00652824"/>
    <w:rsid w:val="006528BB"/>
    <w:rsid w:val="006529A5"/>
    <w:rsid w:val="00652B37"/>
    <w:rsid w:val="00652BE2"/>
    <w:rsid w:val="00652DA7"/>
    <w:rsid w:val="00652DEB"/>
    <w:rsid w:val="00652E73"/>
    <w:rsid w:val="00652F03"/>
    <w:rsid w:val="00652F5E"/>
    <w:rsid w:val="00652FF9"/>
    <w:rsid w:val="006530F5"/>
    <w:rsid w:val="006533C2"/>
    <w:rsid w:val="006533CD"/>
    <w:rsid w:val="006533CF"/>
    <w:rsid w:val="00653467"/>
    <w:rsid w:val="00653533"/>
    <w:rsid w:val="00653668"/>
    <w:rsid w:val="00653A34"/>
    <w:rsid w:val="00653B62"/>
    <w:rsid w:val="00653DC5"/>
    <w:rsid w:val="00653E0C"/>
    <w:rsid w:val="00653E8B"/>
    <w:rsid w:val="00653EA2"/>
    <w:rsid w:val="00654106"/>
    <w:rsid w:val="00654161"/>
    <w:rsid w:val="00654171"/>
    <w:rsid w:val="0065420A"/>
    <w:rsid w:val="00654246"/>
    <w:rsid w:val="0065432B"/>
    <w:rsid w:val="0065434F"/>
    <w:rsid w:val="006543C4"/>
    <w:rsid w:val="006545BA"/>
    <w:rsid w:val="006546AD"/>
    <w:rsid w:val="0065470C"/>
    <w:rsid w:val="006547B3"/>
    <w:rsid w:val="00654878"/>
    <w:rsid w:val="006549CC"/>
    <w:rsid w:val="00654A9A"/>
    <w:rsid w:val="00654AB7"/>
    <w:rsid w:val="00654B35"/>
    <w:rsid w:val="00654BA0"/>
    <w:rsid w:val="00654BA1"/>
    <w:rsid w:val="00654C51"/>
    <w:rsid w:val="00654ED7"/>
    <w:rsid w:val="00654F07"/>
    <w:rsid w:val="00654FF3"/>
    <w:rsid w:val="006552F6"/>
    <w:rsid w:val="0065534A"/>
    <w:rsid w:val="00655351"/>
    <w:rsid w:val="00655438"/>
    <w:rsid w:val="00655450"/>
    <w:rsid w:val="00655457"/>
    <w:rsid w:val="00655499"/>
    <w:rsid w:val="006554D2"/>
    <w:rsid w:val="006554F3"/>
    <w:rsid w:val="0065552B"/>
    <w:rsid w:val="00655659"/>
    <w:rsid w:val="0065568C"/>
    <w:rsid w:val="00655791"/>
    <w:rsid w:val="00655843"/>
    <w:rsid w:val="006558AF"/>
    <w:rsid w:val="00655979"/>
    <w:rsid w:val="006559D3"/>
    <w:rsid w:val="006559D4"/>
    <w:rsid w:val="00655B50"/>
    <w:rsid w:val="00655B7E"/>
    <w:rsid w:val="00655BAC"/>
    <w:rsid w:val="00655C43"/>
    <w:rsid w:val="00655C56"/>
    <w:rsid w:val="00655D15"/>
    <w:rsid w:val="00655DA0"/>
    <w:rsid w:val="00655E2E"/>
    <w:rsid w:val="006561B7"/>
    <w:rsid w:val="00656333"/>
    <w:rsid w:val="006563EC"/>
    <w:rsid w:val="0065665C"/>
    <w:rsid w:val="00656712"/>
    <w:rsid w:val="00656749"/>
    <w:rsid w:val="00656969"/>
    <w:rsid w:val="00656ABE"/>
    <w:rsid w:val="00656DCA"/>
    <w:rsid w:val="00656E3F"/>
    <w:rsid w:val="006570CB"/>
    <w:rsid w:val="006570E0"/>
    <w:rsid w:val="00657163"/>
    <w:rsid w:val="006571EE"/>
    <w:rsid w:val="00657241"/>
    <w:rsid w:val="0065731B"/>
    <w:rsid w:val="00657328"/>
    <w:rsid w:val="006573DD"/>
    <w:rsid w:val="0065749B"/>
    <w:rsid w:val="0065758C"/>
    <w:rsid w:val="006575A2"/>
    <w:rsid w:val="0065762D"/>
    <w:rsid w:val="00657635"/>
    <w:rsid w:val="00657934"/>
    <w:rsid w:val="00657B79"/>
    <w:rsid w:val="00657CA0"/>
    <w:rsid w:val="00657E12"/>
    <w:rsid w:val="00657E5B"/>
    <w:rsid w:val="006602BA"/>
    <w:rsid w:val="00660303"/>
    <w:rsid w:val="0066037B"/>
    <w:rsid w:val="006604C8"/>
    <w:rsid w:val="006605C1"/>
    <w:rsid w:val="00660668"/>
    <w:rsid w:val="00660776"/>
    <w:rsid w:val="006607E9"/>
    <w:rsid w:val="00660977"/>
    <w:rsid w:val="006609DB"/>
    <w:rsid w:val="00660CD8"/>
    <w:rsid w:val="00660D74"/>
    <w:rsid w:val="00660FEA"/>
    <w:rsid w:val="0066102C"/>
    <w:rsid w:val="00661231"/>
    <w:rsid w:val="00661360"/>
    <w:rsid w:val="006614BC"/>
    <w:rsid w:val="00661503"/>
    <w:rsid w:val="006615D2"/>
    <w:rsid w:val="006615F0"/>
    <w:rsid w:val="0066172F"/>
    <w:rsid w:val="00661B06"/>
    <w:rsid w:val="00661C2F"/>
    <w:rsid w:val="00661E96"/>
    <w:rsid w:val="00661EE2"/>
    <w:rsid w:val="00662126"/>
    <w:rsid w:val="00662170"/>
    <w:rsid w:val="00662396"/>
    <w:rsid w:val="006623DD"/>
    <w:rsid w:val="006625CC"/>
    <w:rsid w:val="00662700"/>
    <w:rsid w:val="0066275F"/>
    <w:rsid w:val="006627A8"/>
    <w:rsid w:val="006627FB"/>
    <w:rsid w:val="006628FE"/>
    <w:rsid w:val="006629FA"/>
    <w:rsid w:val="00662A23"/>
    <w:rsid w:val="00662AA3"/>
    <w:rsid w:val="00662CD1"/>
    <w:rsid w:val="00662D2C"/>
    <w:rsid w:val="00662D8C"/>
    <w:rsid w:val="00662F23"/>
    <w:rsid w:val="00663191"/>
    <w:rsid w:val="006632BB"/>
    <w:rsid w:val="0066344B"/>
    <w:rsid w:val="00663481"/>
    <w:rsid w:val="00663539"/>
    <w:rsid w:val="006635E0"/>
    <w:rsid w:val="006636DB"/>
    <w:rsid w:val="006636E4"/>
    <w:rsid w:val="00663817"/>
    <w:rsid w:val="00663872"/>
    <w:rsid w:val="00663A78"/>
    <w:rsid w:val="00663D1D"/>
    <w:rsid w:val="00663D38"/>
    <w:rsid w:val="00663D68"/>
    <w:rsid w:val="00663F4F"/>
    <w:rsid w:val="00663F74"/>
    <w:rsid w:val="00663FC0"/>
    <w:rsid w:val="00664249"/>
    <w:rsid w:val="00664255"/>
    <w:rsid w:val="00664266"/>
    <w:rsid w:val="006642D7"/>
    <w:rsid w:val="00664320"/>
    <w:rsid w:val="00664431"/>
    <w:rsid w:val="006646D3"/>
    <w:rsid w:val="00664780"/>
    <w:rsid w:val="0066483A"/>
    <w:rsid w:val="0066496C"/>
    <w:rsid w:val="00664C09"/>
    <w:rsid w:val="00664C46"/>
    <w:rsid w:val="00664C4A"/>
    <w:rsid w:val="00664C96"/>
    <w:rsid w:val="00664D92"/>
    <w:rsid w:val="00664E2E"/>
    <w:rsid w:val="00664E80"/>
    <w:rsid w:val="00665064"/>
    <w:rsid w:val="006650E9"/>
    <w:rsid w:val="0066521B"/>
    <w:rsid w:val="0066546D"/>
    <w:rsid w:val="006654BE"/>
    <w:rsid w:val="006659EE"/>
    <w:rsid w:val="00665CD7"/>
    <w:rsid w:val="00665E3B"/>
    <w:rsid w:val="00665E3D"/>
    <w:rsid w:val="00665EA2"/>
    <w:rsid w:val="0066638D"/>
    <w:rsid w:val="006663A3"/>
    <w:rsid w:val="006663D3"/>
    <w:rsid w:val="0066664C"/>
    <w:rsid w:val="00666688"/>
    <w:rsid w:val="0066679F"/>
    <w:rsid w:val="0066687E"/>
    <w:rsid w:val="006669F4"/>
    <w:rsid w:val="00666B0A"/>
    <w:rsid w:val="00666B28"/>
    <w:rsid w:val="00666B3C"/>
    <w:rsid w:val="00666B79"/>
    <w:rsid w:val="00666BCB"/>
    <w:rsid w:val="00666C36"/>
    <w:rsid w:val="00666DE9"/>
    <w:rsid w:val="00666FBB"/>
    <w:rsid w:val="00666FF9"/>
    <w:rsid w:val="0066705E"/>
    <w:rsid w:val="006671C8"/>
    <w:rsid w:val="006672F7"/>
    <w:rsid w:val="006673C1"/>
    <w:rsid w:val="006674B6"/>
    <w:rsid w:val="0066754F"/>
    <w:rsid w:val="006675E6"/>
    <w:rsid w:val="006676C5"/>
    <w:rsid w:val="00667968"/>
    <w:rsid w:val="0066796B"/>
    <w:rsid w:val="00667ACE"/>
    <w:rsid w:val="00667B60"/>
    <w:rsid w:val="00667D8A"/>
    <w:rsid w:val="00670259"/>
    <w:rsid w:val="006703C2"/>
    <w:rsid w:val="006703F2"/>
    <w:rsid w:val="006704CF"/>
    <w:rsid w:val="00670633"/>
    <w:rsid w:val="0067074F"/>
    <w:rsid w:val="006708BA"/>
    <w:rsid w:val="00670A39"/>
    <w:rsid w:val="00670AE0"/>
    <w:rsid w:val="00670B31"/>
    <w:rsid w:val="00670C15"/>
    <w:rsid w:val="00670D36"/>
    <w:rsid w:val="00670F3E"/>
    <w:rsid w:val="00670F53"/>
    <w:rsid w:val="006710E8"/>
    <w:rsid w:val="00671290"/>
    <w:rsid w:val="00671322"/>
    <w:rsid w:val="00671335"/>
    <w:rsid w:val="006713AD"/>
    <w:rsid w:val="006714B1"/>
    <w:rsid w:val="0067153D"/>
    <w:rsid w:val="00671542"/>
    <w:rsid w:val="006715B8"/>
    <w:rsid w:val="006715C9"/>
    <w:rsid w:val="0067177A"/>
    <w:rsid w:val="00671906"/>
    <w:rsid w:val="006719CB"/>
    <w:rsid w:val="006719E4"/>
    <w:rsid w:val="00671AE5"/>
    <w:rsid w:val="00671B10"/>
    <w:rsid w:val="00671B61"/>
    <w:rsid w:val="00671BFA"/>
    <w:rsid w:val="00671CC6"/>
    <w:rsid w:val="00671DD9"/>
    <w:rsid w:val="00671EB0"/>
    <w:rsid w:val="00671F9E"/>
    <w:rsid w:val="0067207E"/>
    <w:rsid w:val="00672090"/>
    <w:rsid w:val="006720EE"/>
    <w:rsid w:val="0067210E"/>
    <w:rsid w:val="006721BF"/>
    <w:rsid w:val="0067228A"/>
    <w:rsid w:val="006723DA"/>
    <w:rsid w:val="00672483"/>
    <w:rsid w:val="006724A4"/>
    <w:rsid w:val="00672644"/>
    <w:rsid w:val="0067269F"/>
    <w:rsid w:val="006727F7"/>
    <w:rsid w:val="00672892"/>
    <w:rsid w:val="0067295C"/>
    <w:rsid w:val="00672BD6"/>
    <w:rsid w:val="00672C8D"/>
    <w:rsid w:val="00672CF2"/>
    <w:rsid w:val="00672E53"/>
    <w:rsid w:val="00672FD5"/>
    <w:rsid w:val="0067304A"/>
    <w:rsid w:val="00673074"/>
    <w:rsid w:val="006730D7"/>
    <w:rsid w:val="006731E7"/>
    <w:rsid w:val="00673277"/>
    <w:rsid w:val="00673358"/>
    <w:rsid w:val="00673388"/>
    <w:rsid w:val="006736F0"/>
    <w:rsid w:val="00673784"/>
    <w:rsid w:val="0067380E"/>
    <w:rsid w:val="00673871"/>
    <w:rsid w:val="00673898"/>
    <w:rsid w:val="00673954"/>
    <w:rsid w:val="00673972"/>
    <w:rsid w:val="00673AB7"/>
    <w:rsid w:val="00673C5A"/>
    <w:rsid w:val="00673DAE"/>
    <w:rsid w:val="00673DCF"/>
    <w:rsid w:val="00673F32"/>
    <w:rsid w:val="00673F42"/>
    <w:rsid w:val="00673F81"/>
    <w:rsid w:val="0067400A"/>
    <w:rsid w:val="006741BF"/>
    <w:rsid w:val="006741EE"/>
    <w:rsid w:val="006743DA"/>
    <w:rsid w:val="00674526"/>
    <w:rsid w:val="00674725"/>
    <w:rsid w:val="00674806"/>
    <w:rsid w:val="006748C8"/>
    <w:rsid w:val="00674D06"/>
    <w:rsid w:val="00674D74"/>
    <w:rsid w:val="00674EB6"/>
    <w:rsid w:val="00674F5A"/>
    <w:rsid w:val="0067501F"/>
    <w:rsid w:val="00675064"/>
    <w:rsid w:val="0067536C"/>
    <w:rsid w:val="00675419"/>
    <w:rsid w:val="0067559E"/>
    <w:rsid w:val="00675744"/>
    <w:rsid w:val="006757B5"/>
    <w:rsid w:val="0067586D"/>
    <w:rsid w:val="006759BB"/>
    <w:rsid w:val="00675A6B"/>
    <w:rsid w:val="00675B16"/>
    <w:rsid w:val="00675D78"/>
    <w:rsid w:val="00675DDA"/>
    <w:rsid w:val="00675DF9"/>
    <w:rsid w:val="00675E10"/>
    <w:rsid w:val="00676005"/>
    <w:rsid w:val="006762AA"/>
    <w:rsid w:val="0067632E"/>
    <w:rsid w:val="00676544"/>
    <w:rsid w:val="00676647"/>
    <w:rsid w:val="006767ED"/>
    <w:rsid w:val="00676809"/>
    <w:rsid w:val="00676AC6"/>
    <w:rsid w:val="00676AD0"/>
    <w:rsid w:val="00676BDA"/>
    <w:rsid w:val="00676C8B"/>
    <w:rsid w:val="00676FA2"/>
    <w:rsid w:val="00676FBC"/>
    <w:rsid w:val="00676FE5"/>
    <w:rsid w:val="006770B3"/>
    <w:rsid w:val="00677263"/>
    <w:rsid w:val="0067748A"/>
    <w:rsid w:val="006775EA"/>
    <w:rsid w:val="006775FA"/>
    <w:rsid w:val="0067762E"/>
    <w:rsid w:val="00677671"/>
    <w:rsid w:val="006778C6"/>
    <w:rsid w:val="00677B01"/>
    <w:rsid w:val="00680121"/>
    <w:rsid w:val="006801AA"/>
    <w:rsid w:val="00680592"/>
    <w:rsid w:val="006805AF"/>
    <w:rsid w:val="006805C9"/>
    <w:rsid w:val="0068074D"/>
    <w:rsid w:val="006808AA"/>
    <w:rsid w:val="006808C6"/>
    <w:rsid w:val="00680A59"/>
    <w:rsid w:val="00680AF0"/>
    <w:rsid w:val="00680BB6"/>
    <w:rsid w:val="00680CBB"/>
    <w:rsid w:val="00680CDC"/>
    <w:rsid w:val="00680D80"/>
    <w:rsid w:val="00680EF5"/>
    <w:rsid w:val="00680FAF"/>
    <w:rsid w:val="00680FDF"/>
    <w:rsid w:val="0068104B"/>
    <w:rsid w:val="006810D9"/>
    <w:rsid w:val="006812C0"/>
    <w:rsid w:val="0068133D"/>
    <w:rsid w:val="0068134A"/>
    <w:rsid w:val="00681356"/>
    <w:rsid w:val="006813A5"/>
    <w:rsid w:val="006817FE"/>
    <w:rsid w:val="0068194A"/>
    <w:rsid w:val="00681B88"/>
    <w:rsid w:val="00681C4D"/>
    <w:rsid w:val="00681C5D"/>
    <w:rsid w:val="00681D00"/>
    <w:rsid w:val="00681D09"/>
    <w:rsid w:val="00681EFC"/>
    <w:rsid w:val="0068210E"/>
    <w:rsid w:val="00682174"/>
    <w:rsid w:val="006821C3"/>
    <w:rsid w:val="00682405"/>
    <w:rsid w:val="0068257D"/>
    <w:rsid w:val="006826B1"/>
    <w:rsid w:val="0068279A"/>
    <w:rsid w:val="00682820"/>
    <w:rsid w:val="0068291F"/>
    <w:rsid w:val="00682D9A"/>
    <w:rsid w:val="00682EF1"/>
    <w:rsid w:val="00682FD9"/>
    <w:rsid w:val="00682FF4"/>
    <w:rsid w:val="00683098"/>
    <w:rsid w:val="0068319B"/>
    <w:rsid w:val="00683218"/>
    <w:rsid w:val="00683299"/>
    <w:rsid w:val="00683328"/>
    <w:rsid w:val="0068337F"/>
    <w:rsid w:val="0068345B"/>
    <w:rsid w:val="00683489"/>
    <w:rsid w:val="00683893"/>
    <w:rsid w:val="00683934"/>
    <w:rsid w:val="00683A1F"/>
    <w:rsid w:val="00683A44"/>
    <w:rsid w:val="00683E1A"/>
    <w:rsid w:val="00683F0D"/>
    <w:rsid w:val="00683F14"/>
    <w:rsid w:val="00684201"/>
    <w:rsid w:val="00684215"/>
    <w:rsid w:val="00684256"/>
    <w:rsid w:val="0068434B"/>
    <w:rsid w:val="0068434F"/>
    <w:rsid w:val="00684391"/>
    <w:rsid w:val="00684405"/>
    <w:rsid w:val="0068457D"/>
    <w:rsid w:val="00684595"/>
    <w:rsid w:val="006845B8"/>
    <w:rsid w:val="00684636"/>
    <w:rsid w:val="006846EE"/>
    <w:rsid w:val="006847F9"/>
    <w:rsid w:val="00684959"/>
    <w:rsid w:val="00684B39"/>
    <w:rsid w:val="00684D04"/>
    <w:rsid w:val="00684DB4"/>
    <w:rsid w:val="00684F41"/>
    <w:rsid w:val="00685041"/>
    <w:rsid w:val="0068509B"/>
    <w:rsid w:val="006851DC"/>
    <w:rsid w:val="00685230"/>
    <w:rsid w:val="00685294"/>
    <w:rsid w:val="006852B1"/>
    <w:rsid w:val="006852BA"/>
    <w:rsid w:val="006853BD"/>
    <w:rsid w:val="006854BA"/>
    <w:rsid w:val="00685619"/>
    <w:rsid w:val="00685828"/>
    <w:rsid w:val="00685848"/>
    <w:rsid w:val="00685943"/>
    <w:rsid w:val="00685A41"/>
    <w:rsid w:val="00685AFB"/>
    <w:rsid w:val="00685ECA"/>
    <w:rsid w:val="00685F67"/>
    <w:rsid w:val="0068624E"/>
    <w:rsid w:val="00686281"/>
    <w:rsid w:val="00686464"/>
    <w:rsid w:val="00686468"/>
    <w:rsid w:val="0068658E"/>
    <w:rsid w:val="0068666A"/>
    <w:rsid w:val="006868A8"/>
    <w:rsid w:val="0068696F"/>
    <w:rsid w:val="00686983"/>
    <w:rsid w:val="00686A84"/>
    <w:rsid w:val="006870C9"/>
    <w:rsid w:val="006870E0"/>
    <w:rsid w:val="006871B5"/>
    <w:rsid w:val="00687286"/>
    <w:rsid w:val="0068735B"/>
    <w:rsid w:val="0068746A"/>
    <w:rsid w:val="0068755A"/>
    <w:rsid w:val="0068760B"/>
    <w:rsid w:val="006876B8"/>
    <w:rsid w:val="0068771D"/>
    <w:rsid w:val="006878E1"/>
    <w:rsid w:val="006879B4"/>
    <w:rsid w:val="00687A4F"/>
    <w:rsid w:val="00687AA0"/>
    <w:rsid w:val="00687B02"/>
    <w:rsid w:val="00687C2B"/>
    <w:rsid w:val="00687FC0"/>
    <w:rsid w:val="00690426"/>
    <w:rsid w:val="006904DA"/>
    <w:rsid w:val="006906E8"/>
    <w:rsid w:val="00690769"/>
    <w:rsid w:val="00690786"/>
    <w:rsid w:val="006907C1"/>
    <w:rsid w:val="006907C2"/>
    <w:rsid w:val="00690AE8"/>
    <w:rsid w:val="00690B65"/>
    <w:rsid w:val="00690D20"/>
    <w:rsid w:val="00690E40"/>
    <w:rsid w:val="00690F86"/>
    <w:rsid w:val="00691173"/>
    <w:rsid w:val="00691181"/>
    <w:rsid w:val="00691204"/>
    <w:rsid w:val="006913B7"/>
    <w:rsid w:val="00691466"/>
    <w:rsid w:val="00691761"/>
    <w:rsid w:val="006917C6"/>
    <w:rsid w:val="006917EB"/>
    <w:rsid w:val="0069185E"/>
    <w:rsid w:val="006919AA"/>
    <w:rsid w:val="00691A47"/>
    <w:rsid w:val="00691B8A"/>
    <w:rsid w:val="00691C09"/>
    <w:rsid w:val="00691C3F"/>
    <w:rsid w:val="00692259"/>
    <w:rsid w:val="0069233A"/>
    <w:rsid w:val="006923D3"/>
    <w:rsid w:val="0069248F"/>
    <w:rsid w:val="006927CA"/>
    <w:rsid w:val="006928F0"/>
    <w:rsid w:val="006929BC"/>
    <w:rsid w:val="00692AC0"/>
    <w:rsid w:val="00692B5E"/>
    <w:rsid w:val="00692B80"/>
    <w:rsid w:val="00692B86"/>
    <w:rsid w:val="00692D62"/>
    <w:rsid w:val="00692DD6"/>
    <w:rsid w:val="00692E33"/>
    <w:rsid w:val="00692E56"/>
    <w:rsid w:val="00692EB8"/>
    <w:rsid w:val="00693070"/>
    <w:rsid w:val="00693096"/>
    <w:rsid w:val="006932AF"/>
    <w:rsid w:val="00693366"/>
    <w:rsid w:val="006935D2"/>
    <w:rsid w:val="006937BC"/>
    <w:rsid w:val="00693AC0"/>
    <w:rsid w:val="00693AE9"/>
    <w:rsid w:val="00693BEB"/>
    <w:rsid w:val="00693D29"/>
    <w:rsid w:val="00693DB7"/>
    <w:rsid w:val="00693F07"/>
    <w:rsid w:val="006940AC"/>
    <w:rsid w:val="0069420A"/>
    <w:rsid w:val="0069436C"/>
    <w:rsid w:val="00694692"/>
    <w:rsid w:val="0069469F"/>
    <w:rsid w:val="00694791"/>
    <w:rsid w:val="006947BB"/>
    <w:rsid w:val="00694891"/>
    <w:rsid w:val="00694B75"/>
    <w:rsid w:val="00694C00"/>
    <w:rsid w:val="00694DDF"/>
    <w:rsid w:val="00694E66"/>
    <w:rsid w:val="00694F14"/>
    <w:rsid w:val="00694F89"/>
    <w:rsid w:val="00694FFB"/>
    <w:rsid w:val="00695009"/>
    <w:rsid w:val="00695093"/>
    <w:rsid w:val="00695109"/>
    <w:rsid w:val="00695133"/>
    <w:rsid w:val="0069515E"/>
    <w:rsid w:val="00695207"/>
    <w:rsid w:val="00695251"/>
    <w:rsid w:val="00695315"/>
    <w:rsid w:val="0069558D"/>
    <w:rsid w:val="00695593"/>
    <w:rsid w:val="00695595"/>
    <w:rsid w:val="006956F2"/>
    <w:rsid w:val="00695759"/>
    <w:rsid w:val="006958CA"/>
    <w:rsid w:val="00695B32"/>
    <w:rsid w:val="00695E20"/>
    <w:rsid w:val="006961F8"/>
    <w:rsid w:val="00696318"/>
    <w:rsid w:val="006963BF"/>
    <w:rsid w:val="006963F7"/>
    <w:rsid w:val="0069661F"/>
    <w:rsid w:val="00696625"/>
    <w:rsid w:val="00696772"/>
    <w:rsid w:val="00696784"/>
    <w:rsid w:val="0069686D"/>
    <w:rsid w:val="00696917"/>
    <w:rsid w:val="00696976"/>
    <w:rsid w:val="00696B1F"/>
    <w:rsid w:val="00696B75"/>
    <w:rsid w:val="00696D2A"/>
    <w:rsid w:val="00696D45"/>
    <w:rsid w:val="00696F43"/>
    <w:rsid w:val="00697073"/>
    <w:rsid w:val="006970CA"/>
    <w:rsid w:val="00697236"/>
    <w:rsid w:val="0069725D"/>
    <w:rsid w:val="006975BD"/>
    <w:rsid w:val="0069761E"/>
    <w:rsid w:val="00697702"/>
    <w:rsid w:val="0069774D"/>
    <w:rsid w:val="00697821"/>
    <w:rsid w:val="00697835"/>
    <w:rsid w:val="006979C7"/>
    <w:rsid w:val="00697B22"/>
    <w:rsid w:val="00697B59"/>
    <w:rsid w:val="00697B8A"/>
    <w:rsid w:val="00697BD4"/>
    <w:rsid w:val="00697BF6"/>
    <w:rsid w:val="00697DF3"/>
    <w:rsid w:val="00697E1F"/>
    <w:rsid w:val="00697E50"/>
    <w:rsid w:val="00697E52"/>
    <w:rsid w:val="00697F56"/>
    <w:rsid w:val="006A001C"/>
    <w:rsid w:val="006A006D"/>
    <w:rsid w:val="006A0070"/>
    <w:rsid w:val="006A0084"/>
    <w:rsid w:val="006A00F1"/>
    <w:rsid w:val="006A019D"/>
    <w:rsid w:val="006A02AA"/>
    <w:rsid w:val="006A02D5"/>
    <w:rsid w:val="006A02DE"/>
    <w:rsid w:val="006A0354"/>
    <w:rsid w:val="006A0478"/>
    <w:rsid w:val="006A04F7"/>
    <w:rsid w:val="006A0502"/>
    <w:rsid w:val="006A0529"/>
    <w:rsid w:val="006A06BB"/>
    <w:rsid w:val="006A0871"/>
    <w:rsid w:val="006A0902"/>
    <w:rsid w:val="006A09C6"/>
    <w:rsid w:val="006A0AF3"/>
    <w:rsid w:val="006A0DC3"/>
    <w:rsid w:val="006A0E92"/>
    <w:rsid w:val="006A0E95"/>
    <w:rsid w:val="006A1093"/>
    <w:rsid w:val="006A10E5"/>
    <w:rsid w:val="006A169A"/>
    <w:rsid w:val="006A1744"/>
    <w:rsid w:val="006A18B8"/>
    <w:rsid w:val="006A19BE"/>
    <w:rsid w:val="006A1A03"/>
    <w:rsid w:val="006A1A58"/>
    <w:rsid w:val="006A1CB1"/>
    <w:rsid w:val="006A1E0F"/>
    <w:rsid w:val="006A2388"/>
    <w:rsid w:val="006A244C"/>
    <w:rsid w:val="006A2541"/>
    <w:rsid w:val="006A2713"/>
    <w:rsid w:val="006A28D6"/>
    <w:rsid w:val="006A2BE1"/>
    <w:rsid w:val="006A2C29"/>
    <w:rsid w:val="006A2D9E"/>
    <w:rsid w:val="006A2EE3"/>
    <w:rsid w:val="006A303E"/>
    <w:rsid w:val="006A30BC"/>
    <w:rsid w:val="006A322F"/>
    <w:rsid w:val="006A326E"/>
    <w:rsid w:val="006A32FC"/>
    <w:rsid w:val="006A3674"/>
    <w:rsid w:val="006A36BB"/>
    <w:rsid w:val="006A3769"/>
    <w:rsid w:val="006A3782"/>
    <w:rsid w:val="006A3977"/>
    <w:rsid w:val="006A399C"/>
    <w:rsid w:val="006A3A4B"/>
    <w:rsid w:val="006A3AC2"/>
    <w:rsid w:val="006A3AD0"/>
    <w:rsid w:val="006A3BBF"/>
    <w:rsid w:val="006A3C09"/>
    <w:rsid w:val="006A3C33"/>
    <w:rsid w:val="006A3CEC"/>
    <w:rsid w:val="006A3D91"/>
    <w:rsid w:val="006A3D9E"/>
    <w:rsid w:val="006A3DFA"/>
    <w:rsid w:val="006A3F64"/>
    <w:rsid w:val="006A3FC0"/>
    <w:rsid w:val="006A4037"/>
    <w:rsid w:val="006A4302"/>
    <w:rsid w:val="006A457C"/>
    <w:rsid w:val="006A468A"/>
    <w:rsid w:val="006A4715"/>
    <w:rsid w:val="006A4758"/>
    <w:rsid w:val="006A494F"/>
    <w:rsid w:val="006A49C5"/>
    <w:rsid w:val="006A4B0D"/>
    <w:rsid w:val="006A4B3A"/>
    <w:rsid w:val="006A4B56"/>
    <w:rsid w:val="006A4CA2"/>
    <w:rsid w:val="006A4DE0"/>
    <w:rsid w:val="006A4E02"/>
    <w:rsid w:val="006A4F20"/>
    <w:rsid w:val="006A5068"/>
    <w:rsid w:val="006A51FA"/>
    <w:rsid w:val="006A522D"/>
    <w:rsid w:val="006A553A"/>
    <w:rsid w:val="006A5650"/>
    <w:rsid w:val="006A57B4"/>
    <w:rsid w:val="006A5813"/>
    <w:rsid w:val="006A5818"/>
    <w:rsid w:val="006A5896"/>
    <w:rsid w:val="006A5899"/>
    <w:rsid w:val="006A58F6"/>
    <w:rsid w:val="006A591C"/>
    <w:rsid w:val="006A5982"/>
    <w:rsid w:val="006A5988"/>
    <w:rsid w:val="006A5BC5"/>
    <w:rsid w:val="006A5BD7"/>
    <w:rsid w:val="006A5CF3"/>
    <w:rsid w:val="006A5D6C"/>
    <w:rsid w:val="006A5ED4"/>
    <w:rsid w:val="006A5F4D"/>
    <w:rsid w:val="006A5FC5"/>
    <w:rsid w:val="006A5FF3"/>
    <w:rsid w:val="006A6091"/>
    <w:rsid w:val="006A6105"/>
    <w:rsid w:val="006A61A3"/>
    <w:rsid w:val="006A6462"/>
    <w:rsid w:val="006A655C"/>
    <w:rsid w:val="006A66F9"/>
    <w:rsid w:val="006A6722"/>
    <w:rsid w:val="006A6733"/>
    <w:rsid w:val="006A67A2"/>
    <w:rsid w:val="006A686B"/>
    <w:rsid w:val="006A69C7"/>
    <w:rsid w:val="006A6A47"/>
    <w:rsid w:val="006A6BB5"/>
    <w:rsid w:val="006A6C02"/>
    <w:rsid w:val="006A6C34"/>
    <w:rsid w:val="006A6D41"/>
    <w:rsid w:val="006A6DB7"/>
    <w:rsid w:val="006A6E80"/>
    <w:rsid w:val="006A6FFA"/>
    <w:rsid w:val="006A71AE"/>
    <w:rsid w:val="006A71CE"/>
    <w:rsid w:val="006A7244"/>
    <w:rsid w:val="006A72AA"/>
    <w:rsid w:val="006A732C"/>
    <w:rsid w:val="006A73A2"/>
    <w:rsid w:val="006A73B4"/>
    <w:rsid w:val="006A74B6"/>
    <w:rsid w:val="006A7537"/>
    <w:rsid w:val="006A75BB"/>
    <w:rsid w:val="006A76AB"/>
    <w:rsid w:val="006A76E9"/>
    <w:rsid w:val="006A770F"/>
    <w:rsid w:val="006A776D"/>
    <w:rsid w:val="006A7DF9"/>
    <w:rsid w:val="006A7E66"/>
    <w:rsid w:val="006A7EA0"/>
    <w:rsid w:val="006A7EAF"/>
    <w:rsid w:val="006A7FE3"/>
    <w:rsid w:val="006B008A"/>
    <w:rsid w:val="006B01B0"/>
    <w:rsid w:val="006B01F0"/>
    <w:rsid w:val="006B03A5"/>
    <w:rsid w:val="006B0549"/>
    <w:rsid w:val="006B058A"/>
    <w:rsid w:val="006B0614"/>
    <w:rsid w:val="006B0753"/>
    <w:rsid w:val="006B07A1"/>
    <w:rsid w:val="006B09A4"/>
    <w:rsid w:val="006B0A0B"/>
    <w:rsid w:val="006B0AA7"/>
    <w:rsid w:val="006B0B12"/>
    <w:rsid w:val="006B0C61"/>
    <w:rsid w:val="006B0E5E"/>
    <w:rsid w:val="006B0F40"/>
    <w:rsid w:val="006B0F9D"/>
    <w:rsid w:val="006B0FFE"/>
    <w:rsid w:val="006B1139"/>
    <w:rsid w:val="006B1226"/>
    <w:rsid w:val="006B122A"/>
    <w:rsid w:val="006B12DB"/>
    <w:rsid w:val="006B12F1"/>
    <w:rsid w:val="006B138B"/>
    <w:rsid w:val="006B13DC"/>
    <w:rsid w:val="006B1401"/>
    <w:rsid w:val="006B1729"/>
    <w:rsid w:val="006B17CB"/>
    <w:rsid w:val="006B1887"/>
    <w:rsid w:val="006B1926"/>
    <w:rsid w:val="006B1A59"/>
    <w:rsid w:val="006B1B31"/>
    <w:rsid w:val="006B1B9C"/>
    <w:rsid w:val="006B1D50"/>
    <w:rsid w:val="006B1DF3"/>
    <w:rsid w:val="006B1E6F"/>
    <w:rsid w:val="006B1E89"/>
    <w:rsid w:val="006B209E"/>
    <w:rsid w:val="006B21AA"/>
    <w:rsid w:val="006B21F8"/>
    <w:rsid w:val="006B2550"/>
    <w:rsid w:val="006B2559"/>
    <w:rsid w:val="006B2A2D"/>
    <w:rsid w:val="006B2A41"/>
    <w:rsid w:val="006B2B41"/>
    <w:rsid w:val="006B2B88"/>
    <w:rsid w:val="006B2E4C"/>
    <w:rsid w:val="006B2EA0"/>
    <w:rsid w:val="006B2EC3"/>
    <w:rsid w:val="006B327B"/>
    <w:rsid w:val="006B330B"/>
    <w:rsid w:val="006B3458"/>
    <w:rsid w:val="006B349C"/>
    <w:rsid w:val="006B34FD"/>
    <w:rsid w:val="006B39CF"/>
    <w:rsid w:val="006B3AF4"/>
    <w:rsid w:val="006B3B47"/>
    <w:rsid w:val="006B3B6D"/>
    <w:rsid w:val="006B3B78"/>
    <w:rsid w:val="006B3B95"/>
    <w:rsid w:val="006B3C76"/>
    <w:rsid w:val="006B3D98"/>
    <w:rsid w:val="006B3E01"/>
    <w:rsid w:val="006B3E29"/>
    <w:rsid w:val="006B418E"/>
    <w:rsid w:val="006B4194"/>
    <w:rsid w:val="006B4289"/>
    <w:rsid w:val="006B42AA"/>
    <w:rsid w:val="006B44C4"/>
    <w:rsid w:val="006B44EF"/>
    <w:rsid w:val="006B45F8"/>
    <w:rsid w:val="006B475D"/>
    <w:rsid w:val="006B47FB"/>
    <w:rsid w:val="006B499F"/>
    <w:rsid w:val="006B49AE"/>
    <w:rsid w:val="006B4B50"/>
    <w:rsid w:val="006B4DFA"/>
    <w:rsid w:val="006B4E4E"/>
    <w:rsid w:val="006B4F29"/>
    <w:rsid w:val="006B4F94"/>
    <w:rsid w:val="006B4FE9"/>
    <w:rsid w:val="006B5083"/>
    <w:rsid w:val="006B5130"/>
    <w:rsid w:val="006B51F3"/>
    <w:rsid w:val="006B5276"/>
    <w:rsid w:val="006B5302"/>
    <w:rsid w:val="006B54C6"/>
    <w:rsid w:val="006B557B"/>
    <w:rsid w:val="006B55FC"/>
    <w:rsid w:val="006B56B8"/>
    <w:rsid w:val="006B5788"/>
    <w:rsid w:val="006B59DD"/>
    <w:rsid w:val="006B5B3E"/>
    <w:rsid w:val="006B5D35"/>
    <w:rsid w:val="006B5FA0"/>
    <w:rsid w:val="006B687B"/>
    <w:rsid w:val="006B69DB"/>
    <w:rsid w:val="006B6A01"/>
    <w:rsid w:val="006B6BAA"/>
    <w:rsid w:val="006B6C27"/>
    <w:rsid w:val="006B6D99"/>
    <w:rsid w:val="006B6D9D"/>
    <w:rsid w:val="006B6F4E"/>
    <w:rsid w:val="006B6FFC"/>
    <w:rsid w:val="006B7013"/>
    <w:rsid w:val="006B744B"/>
    <w:rsid w:val="006B756B"/>
    <w:rsid w:val="006B758F"/>
    <w:rsid w:val="006B75C0"/>
    <w:rsid w:val="006B75EB"/>
    <w:rsid w:val="006B7780"/>
    <w:rsid w:val="006B77F5"/>
    <w:rsid w:val="006B782E"/>
    <w:rsid w:val="006B7A1F"/>
    <w:rsid w:val="006B7AD9"/>
    <w:rsid w:val="006B7AE4"/>
    <w:rsid w:val="006B7B23"/>
    <w:rsid w:val="006B7C35"/>
    <w:rsid w:val="006B7C7F"/>
    <w:rsid w:val="006B7CDE"/>
    <w:rsid w:val="006B7CF3"/>
    <w:rsid w:val="006B7F8A"/>
    <w:rsid w:val="006C00FB"/>
    <w:rsid w:val="006C072E"/>
    <w:rsid w:val="006C0926"/>
    <w:rsid w:val="006C09A7"/>
    <w:rsid w:val="006C09F1"/>
    <w:rsid w:val="006C0A4D"/>
    <w:rsid w:val="006C0AD6"/>
    <w:rsid w:val="006C0B4A"/>
    <w:rsid w:val="006C0C89"/>
    <w:rsid w:val="006C0D0A"/>
    <w:rsid w:val="006C0D94"/>
    <w:rsid w:val="006C0F0B"/>
    <w:rsid w:val="006C100F"/>
    <w:rsid w:val="006C10D8"/>
    <w:rsid w:val="006C11F0"/>
    <w:rsid w:val="006C11F2"/>
    <w:rsid w:val="006C12DF"/>
    <w:rsid w:val="006C134A"/>
    <w:rsid w:val="006C14A1"/>
    <w:rsid w:val="006C14CC"/>
    <w:rsid w:val="006C158F"/>
    <w:rsid w:val="006C16CC"/>
    <w:rsid w:val="006C171C"/>
    <w:rsid w:val="006C1831"/>
    <w:rsid w:val="006C187A"/>
    <w:rsid w:val="006C18DC"/>
    <w:rsid w:val="006C1A4C"/>
    <w:rsid w:val="006C1AA5"/>
    <w:rsid w:val="006C1B2F"/>
    <w:rsid w:val="006C1B61"/>
    <w:rsid w:val="006C1B80"/>
    <w:rsid w:val="006C1F09"/>
    <w:rsid w:val="006C2240"/>
    <w:rsid w:val="006C230B"/>
    <w:rsid w:val="006C23A8"/>
    <w:rsid w:val="006C25C2"/>
    <w:rsid w:val="006C26A8"/>
    <w:rsid w:val="006C2892"/>
    <w:rsid w:val="006C2B10"/>
    <w:rsid w:val="006C2E4D"/>
    <w:rsid w:val="006C2E8E"/>
    <w:rsid w:val="006C3007"/>
    <w:rsid w:val="006C321A"/>
    <w:rsid w:val="006C33CB"/>
    <w:rsid w:val="006C35B2"/>
    <w:rsid w:val="006C35E4"/>
    <w:rsid w:val="006C3764"/>
    <w:rsid w:val="006C3883"/>
    <w:rsid w:val="006C393A"/>
    <w:rsid w:val="006C3A77"/>
    <w:rsid w:val="006C3ADE"/>
    <w:rsid w:val="006C3ECB"/>
    <w:rsid w:val="006C3F7D"/>
    <w:rsid w:val="006C40AF"/>
    <w:rsid w:val="006C438C"/>
    <w:rsid w:val="006C4400"/>
    <w:rsid w:val="006C4504"/>
    <w:rsid w:val="006C458E"/>
    <w:rsid w:val="006C45A1"/>
    <w:rsid w:val="006C45CA"/>
    <w:rsid w:val="006C45E5"/>
    <w:rsid w:val="006C47E1"/>
    <w:rsid w:val="006C4998"/>
    <w:rsid w:val="006C49F2"/>
    <w:rsid w:val="006C4A59"/>
    <w:rsid w:val="006C4AB0"/>
    <w:rsid w:val="006C4AE7"/>
    <w:rsid w:val="006C4B64"/>
    <w:rsid w:val="006C4CA1"/>
    <w:rsid w:val="006C4E2A"/>
    <w:rsid w:val="006C4EBA"/>
    <w:rsid w:val="006C5035"/>
    <w:rsid w:val="006C52EA"/>
    <w:rsid w:val="006C5322"/>
    <w:rsid w:val="006C545C"/>
    <w:rsid w:val="006C566D"/>
    <w:rsid w:val="006C584F"/>
    <w:rsid w:val="006C5871"/>
    <w:rsid w:val="006C5900"/>
    <w:rsid w:val="006C5AC5"/>
    <w:rsid w:val="006C5C52"/>
    <w:rsid w:val="006C5E0D"/>
    <w:rsid w:val="006C5EB9"/>
    <w:rsid w:val="006C601D"/>
    <w:rsid w:val="006C6105"/>
    <w:rsid w:val="006C613D"/>
    <w:rsid w:val="006C615A"/>
    <w:rsid w:val="006C6837"/>
    <w:rsid w:val="006C698D"/>
    <w:rsid w:val="006C6A69"/>
    <w:rsid w:val="006C6B10"/>
    <w:rsid w:val="006C6B2E"/>
    <w:rsid w:val="006C6B42"/>
    <w:rsid w:val="006C6B9A"/>
    <w:rsid w:val="006C6BBB"/>
    <w:rsid w:val="006C6D06"/>
    <w:rsid w:val="006C7154"/>
    <w:rsid w:val="006C71F9"/>
    <w:rsid w:val="006C72F3"/>
    <w:rsid w:val="006C784A"/>
    <w:rsid w:val="006C7914"/>
    <w:rsid w:val="006C7962"/>
    <w:rsid w:val="006C79E2"/>
    <w:rsid w:val="006C7AD0"/>
    <w:rsid w:val="006C7CB4"/>
    <w:rsid w:val="006C7DC9"/>
    <w:rsid w:val="006C7DF8"/>
    <w:rsid w:val="006C7F41"/>
    <w:rsid w:val="006D00A4"/>
    <w:rsid w:val="006D0146"/>
    <w:rsid w:val="006D014F"/>
    <w:rsid w:val="006D02BC"/>
    <w:rsid w:val="006D02FC"/>
    <w:rsid w:val="006D0312"/>
    <w:rsid w:val="006D03D8"/>
    <w:rsid w:val="006D0436"/>
    <w:rsid w:val="006D0459"/>
    <w:rsid w:val="006D04D8"/>
    <w:rsid w:val="006D06B2"/>
    <w:rsid w:val="006D07BD"/>
    <w:rsid w:val="006D08C0"/>
    <w:rsid w:val="006D094C"/>
    <w:rsid w:val="006D0B1D"/>
    <w:rsid w:val="006D0D4D"/>
    <w:rsid w:val="006D0E49"/>
    <w:rsid w:val="006D0E67"/>
    <w:rsid w:val="006D0EC2"/>
    <w:rsid w:val="006D1008"/>
    <w:rsid w:val="006D10BF"/>
    <w:rsid w:val="006D12CB"/>
    <w:rsid w:val="006D1341"/>
    <w:rsid w:val="006D144C"/>
    <w:rsid w:val="006D14EA"/>
    <w:rsid w:val="006D15D7"/>
    <w:rsid w:val="006D15DC"/>
    <w:rsid w:val="006D15EB"/>
    <w:rsid w:val="006D1624"/>
    <w:rsid w:val="006D1687"/>
    <w:rsid w:val="006D1784"/>
    <w:rsid w:val="006D1836"/>
    <w:rsid w:val="006D1912"/>
    <w:rsid w:val="006D1AC1"/>
    <w:rsid w:val="006D1B9E"/>
    <w:rsid w:val="006D1C0E"/>
    <w:rsid w:val="006D1CD5"/>
    <w:rsid w:val="006D1D46"/>
    <w:rsid w:val="006D1D65"/>
    <w:rsid w:val="006D1DC4"/>
    <w:rsid w:val="006D1E92"/>
    <w:rsid w:val="006D1EE8"/>
    <w:rsid w:val="006D1F0A"/>
    <w:rsid w:val="006D1FFC"/>
    <w:rsid w:val="006D2165"/>
    <w:rsid w:val="006D216B"/>
    <w:rsid w:val="006D221F"/>
    <w:rsid w:val="006D227B"/>
    <w:rsid w:val="006D23B0"/>
    <w:rsid w:val="006D2656"/>
    <w:rsid w:val="006D284F"/>
    <w:rsid w:val="006D289C"/>
    <w:rsid w:val="006D2BD3"/>
    <w:rsid w:val="006D2C25"/>
    <w:rsid w:val="006D2C6A"/>
    <w:rsid w:val="006D2CED"/>
    <w:rsid w:val="006D2D24"/>
    <w:rsid w:val="006D2E75"/>
    <w:rsid w:val="006D31DC"/>
    <w:rsid w:val="006D334A"/>
    <w:rsid w:val="006D35AC"/>
    <w:rsid w:val="006D36D8"/>
    <w:rsid w:val="006D382E"/>
    <w:rsid w:val="006D3887"/>
    <w:rsid w:val="006D3B36"/>
    <w:rsid w:val="006D3BAB"/>
    <w:rsid w:val="006D3BF2"/>
    <w:rsid w:val="006D3D02"/>
    <w:rsid w:val="006D4024"/>
    <w:rsid w:val="006D43EE"/>
    <w:rsid w:val="006D447E"/>
    <w:rsid w:val="006D4538"/>
    <w:rsid w:val="006D4638"/>
    <w:rsid w:val="006D4679"/>
    <w:rsid w:val="006D49AF"/>
    <w:rsid w:val="006D4A30"/>
    <w:rsid w:val="006D4B99"/>
    <w:rsid w:val="006D4C02"/>
    <w:rsid w:val="006D4C70"/>
    <w:rsid w:val="006D4E31"/>
    <w:rsid w:val="006D4F18"/>
    <w:rsid w:val="006D4FEB"/>
    <w:rsid w:val="006D5010"/>
    <w:rsid w:val="006D50C9"/>
    <w:rsid w:val="006D5283"/>
    <w:rsid w:val="006D52D2"/>
    <w:rsid w:val="006D5339"/>
    <w:rsid w:val="006D5340"/>
    <w:rsid w:val="006D5381"/>
    <w:rsid w:val="006D53CE"/>
    <w:rsid w:val="006D5418"/>
    <w:rsid w:val="006D548A"/>
    <w:rsid w:val="006D58B6"/>
    <w:rsid w:val="006D59B7"/>
    <w:rsid w:val="006D59E1"/>
    <w:rsid w:val="006D5BC5"/>
    <w:rsid w:val="006D5BC6"/>
    <w:rsid w:val="006D5EA4"/>
    <w:rsid w:val="006D5FD8"/>
    <w:rsid w:val="006D6100"/>
    <w:rsid w:val="006D614D"/>
    <w:rsid w:val="006D6380"/>
    <w:rsid w:val="006D6404"/>
    <w:rsid w:val="006D640B"/>
    <w:rsid w:val="006D6689"/>
    <w:rsid w:val="006D67EC"/>
    <w:rsid w:val="006D6844"/>
    <w:rsid w:val="006D68EF"/>
    <w:rsid w:val="006D693E"/>
    <w:rsid w:val="006D6947"/>
    <w:rsid w:val="006D6969"/>
    <w:rsid w:val="006D6A7F"/>
    <w:rsid w:val="006D6AF7"/>
    <w:rsid w:val="006D6B5E"/>
    <w:rsid w:val="006D6CE4"/>
    <w:rsid w:val="006D6EB8"/>
    <w:rsid w:val="006D70F3"/>
    <w:rsid w:val="006D7229"/>
    <w:rsid w:val="006D7326"/>
    <w:rsid w:val="006D73BF"/>
    <w:rsid w:val="006D7547"/>
    <w:rsid w:val="006D75F4"/>
    <w:rsid w:val="006D76BB"/>
    <w:rsid w:val="006D7ABD"/>
    <w:rsid w:val="006D7CFB"/>
    <w:rsid w:val="006D7E53"/>
    <w:rsid w:val="006D7F27"/>
    <w:rsid w:val="006E0066"/>
    <w:rsid w:val="006E00E7"/>
    <w:rsid w:val="006E02F7"/>
    <w:rsid w:val="006E0632"/>
    <w:rsid w:val="006E0910"/>
    <w:rsid w:val="006E0B1D"/>
    <w:rsid w:val="006E0FF4"/>
    <w:rsid w:val="006E10D9"/>
    <w:rsid w:val="006E1166"/>
    <w:rsid w:val="006E125B"/>
    <w:rsid w:val="006E1424"/>
    <w:rsid w:val="006E14B9"/>
    <w:rsid w:val="006E1593"/>
    <w:rsid w:val="006E15B8"/>
    <w:rsid w:val="006E1705"/>
    <w:rsid w:val="006E1790"/>
    <w:rsid w:val="006E18A1"/>
    <w:rsid w:val="006E1A65"/>
    <w:rsid w:val="006E1CFB"/>
    <w:rsid w:val="006E1D53"/>
    <w:rsid w:val="006E1E89"/>
    <w:rsid w:val="006E1F27"/>
    <w:rsid w:val="006E1F75"/>
    <w:rsid w:val="006E1FD4"/>
    <w:rsid w:val="006E2015"/>
    <w:rsid w:val="006E20A8"/>
    <w:rsid w:val="006E21C4"/>
    <w:rsid w:val="006E2283"/>
    <w:rsid w:val="006E2349"/>
    <w:rsid w:val="006E23BB"/>
    <w:rsid w:val="006E25D1"/>
    <w:rsid w:val="006E26A3"/>
    <w:rsid w:val="006E2849"/>
    <w:rsid w:val="006E298B"/>
    <w:rsid w:val="006E29C3"/>
    <w:rsid w:val="006E2A1E"/>
    <w:rsid w:val="006E2BC0"/>
    <w:rsid w:val="006E2C27"/>
    <w:rsid w:val="006E2E88"/>
    <w:rsid w:val="006E2FFD"/>
    <w:rsid w:val="006E3051"/>
    <w:rsid w:val="006E31FB"/>
    <w:rsid w:val="006E3289"/>
    <w:rsid w:val="006E33A0"/>
    <w:rsid w:val="006E36F6"/>
    <w:rsid w:val="006E3856"/>
    <w:rsid w:val="006E38A4"/>
    <w:rsid w:val="006E3A33"/>
    <w:rsid w:val="006E3AA3"/>
    <w:rsid w:val="006E3ADF"/>
    <w:rsid w:val="006E3BD3"/>
    <w:rsid w:val="006E3C0E"/>
    <w:rsid w:val="006E3C20"/>
    <w:rsid w:val="006E3F06"/>
    <w:rsid w:val="006E41B8"/>
    <w:rsid w:val="006E4217"/>
    <w:rsid w:val="006E427D"/>
    <w:rsid w:val="006E42F7"/>
    <w:rsid w:val="006E4586"/>
    <w:rsid w:val="006E4759"/>
    <w:rsid w:val="006E47D8"/>
    <w:rsid w:val="006E4823"/>
    <w:rsid w:val="006E4A16"/>
    <w:rsid w:val="006E4A4A"/>
    <w:rsid w:val="006E4B3C"/>
    <w:rsid w:val="006E4C93"/>
    <w:rsid w:val="006E4CB0"/>
    <w:rsid w:val="006E4CC9"/>
    <w:rsid w:val="006E5086"/>
    <w:rsid w:val="006E5207"/>
    <w:rsid w:val="006E52F0"/>
    <w:rsid w:val="006E5309"/>
    <w:rsid w:val="006E530E"/>
    <w:rsid w:val="006E5420"/>
    <w:rsid w:val="006E5876"/>
    <w:rsid w:val="006E5C15"/>
    <w:rsid w:val="006E5E09"/>
    <w:rsid w:val="006E5EEC"/>
    <w:rsid w:val="006E5F96"/>
    <w:rsid w:val="006E60AE"/>
    <w:rsid w:val="006E60DB"/>
    <w:rsid w:val="006E6215"/>
    <w:rsid w:val="006E6225"/>
    <w:rsid w:val="006E626F"/>
    <w:rsid w:val="006E62C9"/>
    <w:rsid w:val="006E6320"/>
    <w:rsid w:val="006E649E"/>
    <w:rsid w:val="006E65BA"/>
    <w:rsid w:val="006E66F9"/>
    <w:rsid w:val="006E6775"/>
    <w:rsid w:val="006E6787"/>
    <w:rsid w:val="006E6B3C"/>
    <w:rsid w:val="006E6B52"/>
    <w:rsid w:val="006E6BD5"/>
    <w:rsid w:val="006E6CA3"/>
    <w:rsid w:val="006E6CA5"/>
    <w:rsid w:val="006E6D15"/>
    <w:rsid w:val="006E6E1D"/>
    <w:rsid w:val="006E6F5E"/>
    <w:rsid w:val="006E6FFD"/>
    <w:rsid w:val="006E70F8"/>
    <w:rsid w:val="006E71AA"/>
    <w:rsid w:val="006E722E"/>
    <w:rsid w:val="006E7397"/>
    <w:rsid w:val="006E759B"/>
    <w:rsid w:val="006E762A"/>
    <w:rsid w:val="006E7A21"/>
    <w:rsid w:val="006E7B00"/>
    <w:rsid w:val="006E7B3A"/>
    <w:rsid w:val="006E7C50"/>
    <w:rsid w:val="006E7C68"/>
    <w:rsid w:val="006E7CFE"/>
    <w:rsid w:val="006E7D3D"/>
    <w:rsid w:val="006E7E4B"/>
    <w:rsid w:val="006E7FFB"/>
    <w:rsid w:val="006F0067"/>
    <w:rsid w:val="006F007A"/>
    <w:rsid w:val="006F0139"/>
    <w:rsid w:val="006F0191"/>
    <w:rsid w:val="006F0258"/>
    <w:rsid w:val="006F033E"/>
    <w:rsid w:val="006F03BB"/>
    <w:rsid w:val="006F06CD"/>
    <w:rsid w:val="006F078A"/>
    <w:rsid w:val="006F0969"/>
    <w:rsid w:val="006F0D46"/>
    <w:rsid w:val="006F0E13"/>
    <w:rsid w:val="006F0E47"/>
    <w:rsid w:val="006F0FF9"/>
    <w:rsid w:val="006F116D"/>
    <w:rsid w:val="006F1190"/>
    <w:rsid w:val="006F1263"/>
    <w:rsid w:val="006F1452"/>
    <w:rsid w:val="006F15F7"/>
    <w:rsid w:val="006F1633"/>
    <w:rsid w:val="006F170F"/>
    <w:rsid w:val="006F17C9"/>
    <w:rsid w:val="006F1815"/>
    <w:rsid w:val="006F186C"/>
    <w:rsid w:val="006F1887"/>
    <w:rsid w:val="006F18F3"/>
    <w:rsid w:val="006F1BE9"/>
    <w:rsid w:val="006F1C00"/>
    <w:rsid w:val="006F1CDD"/>
    <w:rsid w:val="006F1E95"/>
    <w:rsid w:val="006F1ED0"/>
    <w:rsid w:val="006F1FA5"/>
    <w:rsid w:val="006F2043"/>
    <w:rsid w:val="006F2144"/>
    <w:rsid w:val="006F2252"/>
    <w:rsid w:val="006F2254"/>
    <w:rsid w:val="006F2350"/>
    <w:rsid w:val="006F2355"/>
    <w:rsid w:val="006F255B"/>
    <w:rsid w:val="006F2788"/>
    <w:rsid w:val="006F27F6"/>
    <w:rsid w:val="006F286D"/>
    <w:rsid w:val="006F298C"/>
    <w:rsid w:val="006F29D0"/>
    <w:rsid w:val="006F2A8A"/>
    <w:rsid w:val="006F2CBA"/>
    <w:rsid w:val="006F2CC7"/>
    <w:rsid w:val="006F2CF6"/>
    <w:rsid w:val="006F2ED2"/>
    <w:rsid w:val="006F2FA3"/>
    <w:rsid w:val="006F2FFF"/>
    <w:rsid w:val="006F3016"/>
    <w:rsid w:val="006F3045"/>
    <w:rsid w:val="006F3232"/>
    <w:rsid w:val="006F328F"/>
    <w:rsid w:val="006F3340"/>
    <w:rsid w:val="006F358E"/>
    <w:rsid w:val="006F35E8"/>
    <w:rsid w:val="006F36B5"/>
    <w:rsid w:val="006F3706"/>
    <w:rsid w:val="006F383C"/>
    <w:rsid w:val="006F38AB"/>
    <w:rsid w:val="006F38F3"/>
    <w:rsid w:val="006F39A8"/>
    <w:rsid w:val="006F3B01"/>
    <w:rsid w:val="006F3D9F"/>
    <w:rsid w:val="006F3DB8"/>
    <w:rsid w:val="006F3E37"/>
    <w:rsid w:val="006F3FA5"/>
    <w:rsid w:val="006F402C"/>
    <w:rsid w:val="006F4092"/>
    <w:rsid w:val="006F418A"/>
    <w:rsid w:val="006F423D"/>
    <w:rsid w:val="006F425E"/>
    <w:rsid w:val="006F42CB"/>
    <w:rsid w:val="006F453F"/>
    <w:rsid w:val="006F45FF"/>
    <w:rsid w:val="006F46DA"/>
    <w:rsid w:val="006F470D"/>
    <w:rsid w:val="006F4764"/>
    <w:rsid w:val="006F4A0B"/>
    <w:rsid w:val="006F4C4B"/>
    <w:rsid w:val="006F4CD4"/>
    <w:rsid w:val="006F4CE8"/>
    <w:rsid w:val="006F4CF1"/>
    <w:rsid w:val="006F4D50"/>
    <w:rsid w:val="006F4E39"/>
    <w:rsid w:val="006F4EAB"/>
    <w:rsid w:val="006F50E4"/>
    <w:rsid w:val="006F515B"/>
    <w:rsid w:val="006F526D"/>
    <w:rsid w:val="006F535E"/>
    <w:rsid w:val="006F54AB"/>
    <w:rsid w:val="006F56D6"/>
    <w:rsid w:val="006F57B2"/>
    <w:rsid w:val="006F5808"/>
    <w:rsid w:val="006F5832"/>
    <w:rsid w:val="006F5E60"/>
    <w:rsid w:val="006F614E"/>
    <w:rsid w:val="006F616A"/>
    <w:rsid w:val="006F629F"/>
    <w:rsid w:val="006F6321"/>
    <w:rsid w:val="006F6339"/>
    <w:rsid w:val="006F6500"/>
    <w:rsid w:val="006F651F"/>
    <w:rsid w:val="006F6523"/>
    <w:rsid w:val="006F68D1"/>
    <w:rsid w:val="006F69A1"/>
    <w:rsid w:val="006F6B5B"/>
    <w:rsid w:val="006F6F84"/>
    <w:rsid w:val="006F706B"/>
    <w:rsid w:val="006F71FB"/>
    <w:rsid w:val="006F738C"/>
    <w:rsid w:val="006F7431"/>
    <w:rsid w:val="006F7470"/>
    <w:rsid w:val="006F77FD"/>
    <w:rsid w:val="006F79BD"/>
    <w:rsid w:val="006F7AA5"/>
    <w:rsid w:val="006F7C62"/>
    <w:rsid w:val="006F7E39"/>
    <w:rsid w:val="006F7F54"/>
    <w:rsid w:val="007000A1"/>
    <w:rsid w:val="007000B4"/>
    <w:rsid w:val="00700107"/>
    <w:rsid w:val="00700540"/>
    <w:rsid w:val="007005CB"/>
    <w:rsid w:val="00700717"/>
    <w:rsid w:val="00700E7A"/>
    <w:rsid w:val="00700FF0"/>
    <w:rsid w:val="007013BE"/>
    <w:rsid w:val="007015C7"/>
    <w:rsid w:val="00701610"/>
    <w:rsid w:val="0070162D"/>
    <w:rsid w:val="00701672"/>
    <w:rsid w:val="007018C3"/>
    <w:rsid w:val="007018D8"/>
    <w:rsid w:val="007019C2"/>
    <w:rsid w:val="00701BEB"/>
    <w:rsid w:val="00701C39"/>
    <w:rsid w:val="00701EDB"/>
    <w:rsid w:val="00701FFF"/>
    <w:rsid w:val="00702239"/>
    <w:rsid w:val="0070224C"/>
    <w:rsid w:val="0070225D"/>
    <w:rsid w:val="00702284"/>
    <w:rsid w:val="007022FB"/>
    <w:rsid w:val="00702481"/>
    <w:rsid w:val="007025F7"/>
    <w:rsid w:val="0070264D"/>
    <w:rsid w:val="007026C8"/>
    <w:rsid w:val="00702720"/>
    <w:rsid w:val="00702778"/>
    <w:rsid w:val="007027B5"/>
    <w:rsid w:val="00702867"/>
    <w:rsid w:val="00702881"/>
    <w:rsid w:val="00702DF4"/>
    <w:rsid w:val="00702E7E"/>
    <w:rsid w:val="00702ECC"/>
    <w:rsid w:val="00702F0C"/>
    <w:rsid w:val="00702F21"/>
    <w:rsid w:val="007030B6"/>
    <w:rsid w:val="00703164"/>
    <w:rsid w:val="0070318B"/>
    <w:rsid w:val="007034A1"/>
    <w:rsid w:val="007036B8"/>
    <w:rsid w:val="00703738"/>
    <w:rsid w:val="0070375E"/>
    <w:rsid w:val="00703821"/>
    <w:rsid w:val="007038D3"/>
    <w:rsid w:val="00703905"/>
    <w:rsid w:val="0070395D"/>
    <w:rsid w:val="00703B3E"/>
    <w:rsid w:val="00703BFC"/>
    <w:rsid w:val="00703C3A"/>
    <w:rsid w:val="00703C59"/>
    <w:rsid w:val="00703DA9"/>
    <w:rsid w:val="00703E4B"/>
    <w:rsid w:val="00703F2C"/>
    <w:rsid w:val="00703F37"/>
    <w:rsid w:val="00703F3E"/>
    <w:rsid w:val="00704305"/>
    <w:rsid w:val="00704360"/>
    <w:rsid w:val="0070444B"/>
    <w:rsid w:val="007044D1"/>
    <w:rsid w:val="00704677"/>
    <w:rsid w:val="00704681"/>
    <w:rsid w:val="00704685"/>
    <w:rsid w:val="007046A3"/>
    <w:rsid w:val="00704853"/>
    <w:rsid w:val="0070487F"/>
    <w:rsid w:val="00704ABF"/>
    <w:rsid w:val="00704B62"/>
    <w:rsid w:val="00704B87"/>
    <w:rsid w:val="00704C93"/>
    <w:rsid w:val="00704D3E"/>
    <w:rsid w:val="00704D61"/>
    <w:rsid w:val="00704D6D"/>
    <w:rsid w:val="0070515F"/>
    <w:rsid w:val="007056B0"/>
    <w:rsid w:val="007056B5"/>
    <w:rsid w:val="007056D7"/>
    <w:rsid w:val="00705751"/>
    <w:rsid w:val="0070576D"/>
    <w:rsid w:val="007057F8"/>
    <w:rsid w:val="00705979"/>
    <w:rsid w:val="00705983"/>
    <w:rsid w:val="00705A47"/>
    <w:rsid w:val="00705AC3"/>
    <w:rsid w:val="00705B62"/>
    <w:rsid w:val="00705B8C"/>
    <w:rsid w:val="00705DAF"/>
    <w:rsid w:val="00705EEB"/>
    <w:rsid w:val="00705FAC"/>
    <w:rsid w:val="00705FF3"/>
    <w:rsid w:val="007060D0"/>
    <w:rsid w:val="00706133"/>
    <w:rsid w:val="00706139"/>
    <w:rsid w:val="0070652F"/>
    <w:rsid w:val="00706537"/>
    <w:rsid w:val="0070695F"/>
    <w:rsid w:val="007069CB"/>
    <w:rsid w:val="00706CB4"/>
    <w:rsid w:val="00706E32"/>
    <w:rsid w:val="007072DD"/>
    <w:rsid w:val="007072E4"/>
    <w:rsid w:val="00707380"/>
    <w:rsid w:val="00707431"/>
    <w:rsid w:val="0070750B"/>
    <w:rsid w:val="0070759D"/>
    <w:rsid w:val="00707662"/>
    <w:rsid w:val="0070791C"/>
    <w:rsid w:val="00707A67"/>
    <w:rsid w:val="00707B02"/>
    <w:rsid w:val="00707ED2"/>
    <w:rsid w:val="00710207"/>
    <w:rsid w:val="0071041E"/>
    <w:rsid w:val="00710555"/>
    <w:rsid w:val="007106C3"/>
    <w:rsid w:val="007107CD"/>
    <w:rsid w:val="007108E6"/>
    <w:rsid w:val="0071090D"/>
    <w:rsid w:val="00710913"/>
    <w:rsid w:val="0071093E"/>
    <w:rsid w:val="00710940"/>
    <w:rsid w:val="00710A2D"/>
    <w:rsid w:val="00710A89"/>
    <w:rsid w:val="00710C45"/>
    <w:rsid w:val="00710C87"/>
    <w:rsid w:val="00710DC6"/>
    <w:rsid w:val="0071104A"/>
    <w:rsid w:val="00711133"/>
    <w:rsid w:val="0071125A"/>
    <w:rsid w:val="007112C3"/>
    <w:rsid w:val="007113EE"/>
    <w:rsid w:val="0071146B"/>
    <w:rsid w:val="007115B5"/>
    <w:rsid w:val="0071179F"/>
    <w:rsid w:val="0071188F"/>
    <w:rsid w:val="00711C42"/>
    <w:rsid w:val="00711D0B"/>
    <w:rsid w:val="00711DD4"/>
    <w:rsid w:val="00711E9F"/>
    <w:rsid w:val="00711F1A"/>
    <w:rsid w:val="00711F5D"/>
    <w:rsid w:val="0071209C"/>
    <w:rsid w:val="007120DC"/>
    <w:rsid w:val="00712389"/>
    <w:rsid w:val="00712475"/>
    <w:rsid w:val="007124F1"/>
    <w:rsid w:val="007125D4"/>
    <w:rsid w:val="007126B9"/>
    <w:rsid w:val="0071276B"/>
    <w:rsid w:val="0071285E"/>
    <w:rsid w:val="0071289F"/>
    <w:rsid w:val="00712973"/>
    <w:rsid w:val="00712AC3"/>
    <w:rsid w:val="00712AEA"/>
    <w:rsid w:val="00712D07"/>
    <w:rsid w:val="00712D8A"/>
    <w:rsid w:val="00712F83"/>
    <w:rsid w:val="0071302C"/>
    <w:rsid w:val="00713158"/>
    <w:rsid w:val="007132DC"/>
    <w:rsid w:val="0071344F"/>
    <w:rsid w:val="0071347C"/>
    <w:rsid w:val="00713620"/>
    <w:rsid w:val="0071362E"/>
    <w:rsid w:val="007136AF"/>
    <w:rsid w:val="007138BD"/>
    <w:rsid w:val="00713974"/>
    <w:rsid w:val="00713985"/>
    <w:rsid w:val="00713A88"/>
    <w:rsid w:val="00713C08"/>
    <w:rsid w:val="00713CA8"/>
    <w:rsid w:val="00713D47"/>
    <w:rsid w:val="00713D78"/>
    <w:rsid w:val="00713F3A"/>
    <w:rsid w:val="00713F5F"/>
    <w:rsid w:val="00713FAA"/>
    <w:rsid w:val="007140D4"/>
    <w:rsid w:val="007142C0"/>
    <w:rsid w:val="007146B4"/>
    <w:rsid w:val="00714764"/>
    <w:rsid w:val="0071480F"/>
    <w:rsid w:val="00714A9B"/>
    <w:rsid w:val="00714B13"/>
    <w:rsid w:val="00714BB7"/>
    <w:rsid w:val="00714CC4"/>
    <w:rsid w:val="007150C7"/>
    <w:rsid w:val="00715131"/>
    <w:rsid w:val="007151C1"/>
    <w:rsid w:val="0071523F"/>
    <w:rsid w:val="007152F3"/>
    <w:rsid w:val="00715307"/>
    <w:rsid w:val="007153B3"/>
    <w:rsid w:val="00715473"/>
    <w:rsid w:val="007155F3"/>
    <w:rsid w:val="0071584F"/>
    <w:rsid w:val="0071593E"/>
    <w:rsid w:val="007159D0"/>
    <w:rsid w:val="00715BFF"/>
    <w:rsid w:val="00715D0B"/>
    <w:rsid w:val="00715E6D"/>
    <w:rsid w:val="00715EDA"/>
    <w:rsid w:val="0071605D"/>
    <w:rsid w:val="007162B9"/>
    <w:rsid w:val="0071638D"/>
    <w:rsid w:val="0071653B"/>
    <w:rsid w:val="00716670"/>
    <w:rsid w:val="007166D9"/>
    <w:rsid w:val="00716754"/>
    <w:rsid w:val="00716787"/>
    <w:rsid w:val="007167A9"/>
    <w:rsid w:val="007167DC"/>
    <w:rsid w:val="00716982"/>
    <w:rsid w:val="00716A41"/>
    <w:rsid w:val="00716B47"/>
    <w:rsid w:val="00716D04"/>
    <w:rsid w:val="00716D83"/>
    <w:rsid w:val="00716DAF"/>
    <w:rsid w:val="00716E5D"/>
    <w:rsid w:val="00716EC5"/>
    <w:rsid w:val="00716ED5"/>
    <w:rsid w:val="0071720C"/>
    <w:rsid w:val="00717297"/>
    <w:rsid w:val="007174E8"/>
    <w:rsid w:val="007174F7"/>
    <w:rsid w:val="007175B5"/>
    <w:rsid w:val="00717671"/>
    <w:rsid w:val="007176B9"/>
    <w:rsid w:val="00717753"/>
    <w:rsid w:val="00717895"/>
    <w:rsid w:val="00717CB1"/>
    <w:rsid w:val="00717D07"/>
    <w:rsid w:val="00717E3D"/>
    <w:rsid w:val="00717E7D"/>
    <w:rsid w:val="00717F1F"/>
    <w:rsid w:val="00717FD2"/>
    <w:rsid w:val="007204C5"/>
    <w:rsid w:val="00720574"/>
    <w:rsid w:val="00720575"/>
    <w:rsid w:val="007207D3"/>
    <w:rsid w:val="00720B14"/>
    <w:rsid w:val="00720C67"/>
    <w:rsid w:val="00720CFD"/>
    <w:rsid w:val="00720CFF"/>
    <w:rsid w:val="00720D3A"/>
    <w:rsid w:val="00720E2B"/>
    <w:rsid w:val="00720E76"/>
    <w:rsid w:val="00720ED0"/>
    <w:rsid w:val="00720F08"/>
    <w:rsid w:val="00721081"/>
    <w:rsid w:val="00721176"/>
    <w:rsid w:val="00721192"/>
    <w:rsid w:val="00721260"/>
    <w:rsid w:val="00721274"/>
    <w:rsid w:val="0072145B"/>
    <w:rsid w:val="0072146B"/>
    <w:rsid w:val="00721477"/>
    <w:rsid w:val="0072160A"/>
    <w:rsid w:val="0072169D"/>
    <w:rsid w:val="007216BA"/>
    <w:rsid w:val="007218C7"/>
    <w:rsid w:val="007218E1"/>
    <w:rsid w:val="00721A74"/>
    <w:rsid w:val="00721AB6"/>
    <w:rsid w:val="00721D7B"/>
    <w:rsid w:val="00721F9F"/>
    <w:rsid w:val="00722086"/>
    <w:rsid w:val="0072217F"/>
    <w:rsid w:val="007221D7"/>
    <w:rsid w:val="0072226D"/>
    <w:rsid w:val="007223BE"/>
    <w:rsid w:val="00722750"/>
    <w:rsid w:val="00722958"/>
    <w:rsid w:val="00722A63"/>
    <w:rsid w:val="00722AA4"/>
    <w:rsid w:val="00722DBA"/>
    <w:rsid w:val="00722F41"/>
    <w:rsid w:val="00722F7A"/>
    <w:rsid w:val="00722FF1"/>
    <w:rsid w:val="00723089"/>
    <w:rsid w:val="0072315A"/>
    <w:rsid w:val="007231B4"/>
    <w:rsid w:val="00723224"/>
    <w:rsid w:val="007233CB"/>
    <w:rsid w:val="0072346D"/>
    <w:rsid w:val="0072368D"/>
    <w:rsid w:val="007239B5"/>
    <w:rsid w:val="00723A91"/>
    <w:rsid w:val="00723B17"/>
    <w:rsid w:val="00723B43"/>
    <w:rsid w:val="00723C5A"/>
    <w:rsid w:val="00723CB1"/>
    <w:rsid w:val="00723DBC"/>
    <w:rsid w:val="00723DF0"/>
    <w:rsid w:val="00724119"/>
    <w:rsid w:val="00724181"/>
    <w:rsid w:val="00724205"/>
    <w:rsid w:val="0072443F"/>
    <w:rsid w:val="007244CF"/>
    <w:rsid w:val="00724737"/>
    <w:rsid w:val="007248DF"/>
    <w:rsid w:val="00724923"/>
    <w:rsid w:val="00724A6D"/>
    <w:rsid w:val="00724A8A"/>
    <w:rsid w:val="00724C04"/>
    <w:rsid w:val="00724EA8"/>
    <w:rsid w:val="00724F1A"/>
    <w:rsid w:val="00724F73"/>
    <w:rsid w:val="00724FE7"/>
    <w:rsid w:val="0072511A"/>
    <w:rsid w:val="00725124"/>
    <w:rsid w:val="00725302"/>
    <w:rsid w:val="0072535B"/>
    <w:rsid w:val="0072541B"/>
    <w:rsid w:val="007256F2"/>
    <w:rsid w:val="007258A2"/>
    <w:rsid w:val="0072599F"/>
    <w:rsid w:val="00725AC4"/>
    <w:rsid w:val="00725BBF"/>
    <w:rsid w:val="00725BF5"/>
    <w:rsid w:val="00725DBF"/>
    <w:rsid w:val="00725DCB"/>
    <w:rsid w:val="00725E3B"/>
    <w:rsid w:val="00725EC9"/>
    <w:rsid w:val="00725FCF"/>
    <w:rsid w:val="007260D6"/>
    <w:rsid w:val="0072637C"/>
    <w:rsid w:val="00726476"/>
    <w:rsid w:val="0072666E"/>
    <w:rsid w:val="007266FA"/>
    <w:rsid w:val="00726732"/>
    <w:rsid w:val="00726857"/>
    <w:rsid w:val="00726915"/>
    <w:rsid w:val="007269A2"/>
    <w:rsid w:val="00726AF6"/>
    <w:rsid w:val="00726C14"/>
    <w:rsid w:val="00726C2A"/>
    <w:rsid w:val="00726C3E"/>
    <w:rsid w:val="00726CD8"/>
    <w:rsid w:val="00727093"/>
    <w:rsid w:val="007270C1"/>
    <w:rsid w:val="00727177"/>
    <w:rsid w:val="007271A5"/>
    <w:rsid w:val="0072723E"/>
    <w:rsid w:val="00727392"/>
    <w:rsid w:val="0072766C"/>
    <w:rsid w:val="007276BE"/>
    <w:rsid w:val="00727757"/>
    <w:rsid w:val="007278A6"/>
    <w:rsid w:val="00727968"/>
    <w:rsid w:val="00727AFD"/>
    <w:rsid w:val="00727C29"/>
    <w:rsid w:val="00727C53"/>
    <w:rsid w:val="00727C6B"/>
    <w:rsid w:val="00727CA0"/>
    <w:rsid w:val="00727CF0"/>
    <w:rsid w:val="00727F27"/>
    <w:rsid w:val="00730084"/>
    <w:rsid w:val="0073012B"/>
    <w:rsid w:val="00730194"/>
    <w:rsid w:val="007301FA"/>
    <w:rsid w:val="00730291"/>
    <w:rsid w:val="007304BD"/>
    <w:rsid w:val="00730520"/>
    <w:rsid w:val="00730626"/>
    <w:rsid w:val="0073065D"/>
    <w:rsid w:val="0073075A"/>
    <w:rsid w:val="00730838"/>
    <w:rsid w:val="007309EA"/>
    <w:rsid w:val="00730AAE"/>
    <w:rsid w:val="00730C48"/>
    <w:rsid w:val="00730CEA"/>
    <w:rsid w:val="00730D67"/>
    <w:rsid w:val="00730FD8"/>
    <w:rsid w:val="00731141"/>
    <w:rsid w:val="00731189"/>
    <w:rsid w:val="00731201"/>
    <w:rsid w:val="0073140A"/>
    <w:rsid w:val="00731451"/>
    <w:rsid w:val="007315A3"/>
    <w:rsid w:val="00731634"/>
    <w:rsid w:val="007316EA"/>
    <w:rsid w:val="007317BC"/>
    <w:rsid w:val="0073189B"/>
    <w:rsid w:val="00731CC2"/>
    <w:rsid w:val="00731D74"/>
    <w:rsid w:val="00731F09"/>
    <w:rsid w:val="00732321"/>
    <w:rsid w:val="00732376"/>
    <w:rsid w:val="00732530"/>
    <w:rsid w:val="007325DF"/>
    <w:rsid w:val="00732629"/>
    <w:rsid w:val="0073266A"/>
    <w:rsid w:val="00732708"/>
    <w:rsid w:val="0073282F"/>
    <w:rsid w:val="007329D7"/>
    <w:rsid w:val="00732A74"/>
    <w:rsid w:val="00732BB5"/>
    <w:rsid w:val="00732BC7"/>
    <w:rsid w:val="00732BD8"/>
    <w:rsid w:val="00732C2B"/>
    <w:rsid w:val="00732C45"/>
    <w:rsid w:val="00732D91"/>
    <w:rsid w:val="00732DF2"/>
    <w:rsid w:val="00732E29"/>
    <w:rsid w:val="00732FAC"/>
    <w:rsid w:val="007331F4"/>
    <w:rsid w:val="00733224"/>
    <w:rsid w:val="007332A7"/>
    <w:rsid w:val="00733301"/>
    <w:rsid w:val="0073337D"/>
    <w:rsid w:val="0073339A"/>
    <w:rsid w:val="007333CE"/>
    <w:rsid w:val="007335D4"/>
    <w:rsid w:val="00733830"/>
    <w:rsid w:val="00733A1C"/>
    <w:rsid w:val="00733A20"/>
    <w:rsid w:val="00733A54"/>
    <w:rsid w:val="00733AE1"/>
    <w:rsid w:val="00733BE2"/>
    <w:rsid w:val="00733BFA"/>
    <w:rsid w:val="00733CE4"/>
    <w:rsid w:val="00733EDD"/>
    <w:rsid w:val="00733FDC"/>
    <w:rsid w:val="00734125"/>
    <w:rsid w:val="0073455C"/>
    <w:rsid w:val="00734973"/>
    <w:rsid w:val="00734B78"/>
    <w:rsid w:val="00734BC1"/>
    <w:rsid w:val="00734DAB"/>
    <w:rsid w:val="00734F28"/>
    <w:rsid w:val="00734F71"/>
    <w:rsid w:val="007351B2"/>
    <w:rsid w:val="007351EE"/>
    <w:rsid w:val="00735344"/>
    <w:rsid w:val="0073546C"/>
    <w:rsid w:val="007355C0"/>
    <w:rsid w:val="0073578F"/>
    <w:rsid w:val="0073586F"/>
    <w:rsid w:val="00735B15"/>
    <w:rsid w:val="00735C55"/>
    <w:rsid w:val="00735CC5"/>
    <w:rsid w:val="00735F1E"/>
    <w:rsid w:val="00735FB6"/>
    <w:rsid w:val="00736392"/>
    <w:rsid w:val="00736483"/>
    <w:rsid w:val="00736494"/>
    <w:rsid w:val="007364F0"/>
    <w:rsid w:val="007364F5"/>
    <w:rsid w:val="0073655B"/>
    <w:rsid w:val="0073656B"/>
    <w:rsid w:val="0073668B"/>
    <w:rsid w:val="007368B9"/>
    <w:rsid w:val="00736E7D"/>
    <w:rsid w:val="00736FEB"/>
    <w:rsid w:val="0073704F"/>
    <w:rsid w:val="007370E5"/>
    <w:rsid w:val="00737125"/>
    <w:rsid w:val="007371E7"/>
    <w:rsid w:val="00737264"/>
    <w:rsid w:val="00737525"/>
    <w:rsid w:val="007375B7"/>
    <w:rsid w:val="007377F5"/>
    <w:rsid w:val="00737924"/>
    <w:rsid w:val="00737BE1"/>
    <w:rsid w:val="00737E3F"/>
    <w:rsid w:val="00737FA9"/>
    <w:rsid w:val="00740007"/>
    <w:rsid w:val="00740019"/>
    <w:rsid w:val="0074019D"/>
    <w:rsid w:val="00740320"/>
    <w:rsid w:val="0074081B"/>
    <w:rsid w:val="007408B9"/>
    <w:rsid w:val="00740990"/>
    <w:rsid w:val="00740A75"/>
    <w:rsid w:val="00740A9F"/>
    <w:rsid w:val="00740F51"/>
    <w:rsid w:val="00740F6E"/>
    <w:rsid w:val="00741167"/>
    <w:rsid w:val="0074147D"/>
    <w:rsid w:val="0074177A"/>
    <w:rsid w:val="00741838"/>
    <w:rsid w:val="007419AC"/>
    <w:rsid w:val="00741C07"/>
    <w:rsid w:val="0074216E"/>
    <w:rsid w:val="0074224A"/>
    <w:rsid w:val="00742355"/>
    <w:rsid w:val="0074238C"/>
    <w:rsid w:val="0074242D"/>
    <w:rsid w:val="00742467"/>
    <w:rsid w:val="007425DD"/>
    <w:rsid w:val="007426D0"/>
    <w:rsid w:val="007428F6"/>
    <w:rsid w:val="00742B87"/>
    <w:rsid w:val="00742CED"/>
    <w:rsid w:val="00742DA6"/>
    <w:rsid w:val="00742ED0"/>
    <w:rsid w:val="00742ED2"/>
    <w:rsid w:val="00742EDD"/>
    <w:rsid w:val="00742F93"/>
    <w:rsid w:val="00742FC5"/>
    <w:rsid w:val="007431B8"/>
    <w:rsid w:val="00743285"/>
    <w:rsid w:val="007432B7"/>
    <w:rsid w:val="007435FB"/>
    <w:rsid w:val="00743657"/>
    <w:rsid w:val="00743778"/>
    <w:rsid w:val="007437DD"/>
    <w:rsid w:val="007438CC"/>
    <w:rsid w:val="0074393D"/>
    <w:rsid w:val="007439BF"/>
    <w:rsid w:val="00743A01"/>
    <w:rsid w:val="00743ADA"/>
    <w:rsid w:val="00743BEE"/>
    <w:rsid w:val="00743C06"/>
    <w:rsid w:val="00743D4A"/>
    <w:rsid w:val="00743DF5"/>
    <w:rsid w:val="00743E91"/>
    <w:rsid w:val="00743EE5"/>
    <w:rsid w:val="00744064"/>
    <w:rsid w:val="007440E8"/>
    <w:rsid w:val="0074417D"/>
    <w:rsid w:val="00744339"/>
    <w:rsid w:val="00744404"/>
    <w:rsid w:val="00744469"/>
    <w:rsid w:val="00744529"/>
    <w:rsid w:val="00744581"/>
    <w:rsid w:val="00744679"/>
    <w:rsid w:val="007446D2"/>
    <w:rsid w:val="00744717"/>
    <w:rsid w:val="00744722"/>
    <w:rsid w:val="0074477B"/>
    <w:rsid w:val="00744855"/>
    <w:rsid w:val="007448C2"/>
    <w:rsid w:val="007449F3"/>
    <w:rsid w:val="00744B05"/>
    <w:rsid w:val="00744D43"/>
    <w:rsid w:val="00744DE7"/>
    <w:rsid w:val="00744EA1"/>
    <w:rsid w:val="00744EA8"/>
    <w:rsid w:val="00744EB9"/>
    <w:rsid w:val="00744EBB"/>
    <w:rsid w:val="007453C8"/>
    <w:rsid w:val="00745405"/>
    <w:rsid w:val="00745692"/>
    <w:rsid w:val="00745821"/>
    <w:rsid w:val="007458FD"/>
    <w:rsid w:val="0074596C"/>
    <w:rsid w:val="00745A65"/>
    <w:rsid w:val="00745ABD"/>
    <w:rsid w:val="00745DFC"/>
    <w:rsid w:val="00746070"/>
    <w:rsid w:val="007460EC"/>
    <w:rsid w:val="007461A9"/>
    <w:rsid w:val="00746229"/>
    <w:rsid w:val="0074628E"/>
    <w:rsid w:val="007462BA"/>
    <w:rsid w:val="0074636B"/>
    <w:rsid w:val="00746406"/>
    <w:rsid w:val="007465B9"/>
    <w:rsid w:val="0074669A"/>
    <w:rsid w:val="0074676E"/>
    <w:rsid w:val="007467EE"/>
    <w:rsid w:val="00746824"/>
    <w:rsid w:val="007468A8"/>
    <w:rsid w:val="007468D0"/>
    <w:rsid w:val="00746C87"/>
    <w:rsid w:val="00746FB2"/>
    <w:rsid w:val="00746FF4"/>
    <w:rsid w:val="00747014"/>
    <w:rsid w:val="00747196"/>
    <w:rsid w:val="00747287"/>
    <w:rsid w:val="00747362"/>
    <w:rsid w:val="007474F9"/>
    <w:rsid w:val="00747796"/>
    <w:rsid w:val="00747869"/>
    <w:rsid w:val="00747954"/>
    <w:rsid w:val="00747A48"/>
    <w:rsid w:val="00747B0D"/>
    <w:rsid w:val="00747BC8"/>
    <w:rsid w:val="00747DC7"/>
    <w:rsid w:val="00747E42"/>
    <w:rsid w:val="00747FB9"/>
    <w:rsid w:val="0075055E"/>
    <w:rsid w:val="007505F8"/>
    <w:rsid w:val="00750991"/>
    <w:rsid w:val="00750D78"/>
    <w:rsid w:val="00750FB7"/>
    <w:rsid w:val="007510EF"/>
    <w:rsid w:val="0075152D"/>
    <w:rsid w:val="00751548"/>
    <w:rsid w:val="007515C3"/>
    <w:rsid w:val="00751716"/>
    <w:rsid w:val="00751803"/>
    <w:rsid w:val="00751814"/>
    <w:rsid w:val="00751942"/>
    <w:rsid w:val="00751D96"/>
    <w:rsid w:val="00752166"/>
    <w:rsid w:val="00752176"/>
    <w:rsid w:val="0075250A"/>
    <w:rsid w:val="00752519"/>
    <w:rsid w:val="0075279E"/>
    <w:rsid w:val="007529F3"/>
    <w:rsid w:val="00752AE6"/>
    <w:rsid w:val="00752B6F"/>
    <w:rsid w:val="00752BA2"/>
    <w:rsid w:val="00752BD8"/>
    <w:rsid w:val="00752CAB"/>
    <w:rsid w:val="00752F64"/>
    <w:rsid w:val="00752FC0"/>
    <w:rsid w:val="00753061"/>
    <w:rsid w:val="00753104"/>
    <w:rsid w:val="007531ED"/>
    <w:rsid w:val="0075326C"/>
    <w:rsid w:val="0075343F"/>
    <w:rsid w:val="00753515"/>
    <w:rsid w:val="00753529"/>
    <w:rsid w:val="00753610"/>
    <w:rsid w:val="007536B3"/>
    <w:rsid w:val="007536C9"/>
    <w:rsid w:val="0075372B"/>
    <w:rsid w:val="007538E3"/>
    <w:rsid w:val="007539D4"/>
    <w:rsid w:val="00753CB6"/>
    <w:rsid w:val="00753D43"/>
    <w:rsid w:val="00753E93"/>
    <w:rsid w:val="00753F2F"/>
    <w:rsid w:val="0075411A"/>
    <w:rsid w:val="00754268"/>
    <w:rsid w:val="00754517"/>
    <w:rsid w:val="00754569"/>
    <w:rsid w:val="00754939"/>
    <w:rsid w:val="0075498D"/>
    <w:rsid w:val="00754B5B"/>
    <w:rsid w:val="00754B74"/>
    <w:rsid w:val="00754C0B"/>
    <w:rsid w:val="00754DB8"/>
    <w:rsid w:val="00754E4B"/>
    <w:rsid w:val="00754EB0"/>
    <w:rsid w:val="0075513B"/>
    <w:rsid w:val="0075515D"/>
    <w:rsid w:val="0075536D"/>
    <w:rsid w:val="007554E2"/>
    <w:rsid w:val="007556F0"/>
    <w:rsid w:val="007557A5"/>
    <w:rsid w:val="007559B0"/>
    <w:rsid w:val="00755B50"/>
    <w:rsid w:val="00755B8A"/>
    <w:rsid w:val="00755CE5"/>
    <w:rsid w:val="00755ED7"/>
    <w:rsid w:val="00756042"/>
    <w:rsid w:val="007560F8"/>
    <w:rsid w:val="0075623B"/>
    <w:rsid w:val="00756272"/>
    <w:rsid w:val="0075631D"/>
    <w:rsid w:val="00756451"/>
    <w:rsid w:val="007564AE"/>
    <w:rsid w:val="007567B2"/>
    <w:rsid w:val="007568C8"/>
    <w:rsid w:val="00756A01"/>
    <w:rsid w:val="00756A86"/>
    <w:rsid w:val="00756C15"/>
    <w:rsid w:val="00756F1E"/>
    <w:rsid w:val="00756F9D"/>
    <w:rsid w:val="007570C1"/>
    <w:rsid w:val="007570F8"/>
    <w:rsid w:val="007571DE"/>
    <w:rsid w:val="007572EA"/>
    <w:rsid w:val="00757325"/>
    <w:rsid w:val="00757463"/>
    <w:rsid w:val="007576F2"/>
    <w:rsid w:val="00757821"/>
    <w:rsid w:val="00757886"/>
    <w:rsid w:val="007579A6"/>
    <w:rsid w:val="00757A15"/>
    <w:rsid w:val="00757A8C"/>
    <w:rsid w:val="00757BDC"/>
    <w:rsid w:val="00757E99"/>
    <w:rsid w:val="00757F82"/>
    <w:rsid w:val="007601C7"/>
    <w:rsid w:val="00760235"/>
    <w:rsid w:val="007602A2"/>
    <w:rsid w:val="007604E1"/>
    <w:rsid w:val="00760564"/>
    <w:rsid w:val="00760788"/>
    <w:rsid w:val="007608EC"/>
    <w:rsid w:val="00760A17"/>
    <w:rsid w:val="00760A1E"/>
    <w:rsid w:val="00760B16"/>
    <w:rsid w:val="00760C21"/>
    <w:rsid w:val="00760E27"/>
    <w:rsid w:val="00760F1A"/>
    <w:rsid w:val="00760FD1"/>
    <w:rsid w:val="00761014"/>
    <w:rsid w:val="0076110F"/>
    <w:rsid w:val="00761275"/>
    <w:rsid w:val="00761410"/>
    <w:rsid w:val="00761413"/>
    <w:rsid w:val="00761682"/>
    <w:rsid w:val="00761859"/>
    <w:rsid w:val="007618CD"/>
    <w:rsid w:val="007619D1"/>
    <w:rsid w:val="007619F4"/>
    <w:rsid w:val="00761BB7"/>
    <w:rsid w:val="00761C62"/>
    <w:rsid w:val="00761C7C"/>
    <w:rsid w:val="00761CA3"/>
    <w:rsid w:val="00761D6E"/>
    <w:rsid w:val="00761E13"/>
    <w:rsid w:val="00761E96"/>
    <w:rsid w:val="00761EE1"/>
    <w:rsid w:val="00761F2E"/>
    <w:rsid w:val="00761F73"/>
    <w:rsid w:val="007620A5"/>
    <w:rsid w:val="0076210E"/>
    <w:rsid w:val="00762116"/>
    <w:rsid w:val="00762232"/>
    <w:rsid w:val="00762258"/>
    <w:rsid w:val="007622A9"/>
    <w:rsid w:val="00762354"/>
    <w:rsid w:val="0076238E"/>
    <w:rsid w:val="007623AF"/>
    <w:rsid w:val="00762477"/>
    <w:rsid w:val="007625A9"/>
    <w:rsid w:val="007625C4"/>
    <w:rsid w:val="007625CD"/>
    <w:rsid w:val="007626F4"/>
    <w:rsid w:val="00762772"/>
    <w:rsid w:val="007629A2"/>
    <w:rsid w:val="00762B13"/>
    <w:rsid w:val="00762C6B"/>
    <w:rsid w:val="00762C79"/>
    <w:rsid w:val="00762CD2"/>
    <w:rsid w:val="00762E79"/>
    <w:rsid w:val="00763220"/>
    <w:rsid w:val="007632D6"/>
    <w:rsid w:val="007632E7"/>
    <w:rsid w:val="0076334A"/>
    <w:rsid w:val="0076356F"/>
    <w:rsid w:val="007635C7"/>
    <w:rsid w:val="0076379D"/>
    <w:rsid w:val="00763963"/>
    <w:rsid w:val="00763C01"/>
    <w:rsid w:val="00763C1C"/>
    <w:rsid w:val="00763C5F"/>
    <w:rsid w:val="00763C64"/>
    <w:rsid w:val="00763DE2"/>
    <w:rsid w:val="00763DF2"/>
    <w:rsid w:val="00763E89"/>
    <w:rsid w:val="00763EEC"/>
    <w:rsid w:val="00763F36"/>
    <w:rsid w:val="00763F4D"/>
    <w:rsid w:val="00763F6D"/>
    <w:rsid w:val="007641D1"/>
    <w:rsid w:val="0076432B"/>
    <w:rsid w:val="007643BD"/>
    <w:rsid w:val="00764655"/>
    <w:rsid w:val="007646BA"/>
    <w:rsid w:val="0076474C"/>
    <w:rsid w:val="007648C5"/>
    <w:rsid w:val="007649B0"/>
    <w:rsid w:val="00764AD4"/>
    <w:rsid w:val="00764B7B"/>
    <w:rsid w:val="00764C11"/>
    <w:rsid w:val="00764E93"/>
    <w:rsid w:val="00764EEA"/>
    <w:rsid w:val="00764F35"/>
    <w:rsid w:val="00764F42"/>
    <w:rsid w:val="00764F7F"/>
    <w:rsid w:val="0076503A"/>
    <w:rsid w:val="00765281"/>
    <w:rsid w:val="007652F5"/>
    <w:rsid w:val="007655A0"/>
    <w:rsid w:val="007655A4"/>
    <w:rsid w:val="007655A6"/>
    <w:rsid w:val="00765705"/>
    <w:rsid w:val="0076597A"/>
    <w:rsid w:val="007659CD"/>
    <w:rsid w:val="00765BFE"/>
    <w:rsid w:val="00765E36"/>
    <w:rsid w:val="00765FAC"/>
    <w:rsid w:val="00766119"/>
    <w:rsid w:val="00766191"/>
    <w:rsid w:val="0076622D"/>
    <w:rsid w:val="00766382"/>
    <w:rsid w:val="00766394"/>
    <w:rsid w:val="00766474"/>
    <w:rsid w:val="00766550"/>
    <w:rsid w:val="00766572"/>
    <w:rsid w:val="00766604"/>
    <w:rsid w:val="0076662F"/>
    <w:rsid w:val="0076684F"/>
    <w:rsid w:val="0076690C"/>
    <w:rsid w:val="007669CE"/>
    <w:rsid w:val="00766A25"/>
    <w:rsid w:val="00766A6D"/>
    <w:rsid w:val="00766AF4"/>
    <w:rsid w:val="00766B70"/>
    <w:rsid w:val="00766C5D"/>
    <w:rsid w:val="00766C9F"/>
    <w:rsid w:val="00766FBB"/>
    <w:rsid w:val="00767050"/>
    <w:rsid w:val="007670E7"/>
    <w:rsid w:val="0076716F"/>
    <w:rsid w:val="007671FD"/>
    <w:rsid w:val="0076730A"/>
    <w:rsid w:val="0076781F"/>
    <w:rsid w:val="00767A64"/>
    <w:rsid w:val="00767B4A"/>
    <w:rsid w:val="00767C8A"/>
    <w:rsid w:val="00767CA2"/>
    <w:rsid w:val="00767D05"/>
    <w:rsid w:val="00767FAC"/>
    <w:rsid w:val="00767FFA"/>
    <w:rsid w:val="00770094"/>
    <w:rsid w:val="00770205"/>
    <w:rsid w:val="007702EB"/>
    <w:rsid w:val="007704C1"/>
    <w:rsid w:val="007704EF"/>
    <w:rsid w:val="00770547"/>
    <w:rsid w:val="007705BF"/>
    <w:rsid w:val="007706DB"/>
    <w:rsid w:val="00770716"/>
    <w:rsid w:val="00770990"/>
    <w:rsid w:val="00770A49"/>
    <w:rsid w:val="00770C3C"/>
    <w:rsid w:val="00770C60"/>
    <w:rsid w:val="00770C99"/>
    <w:rsid w:val="00770E2B"/>
    <w:rsid w:val="00770E8B"/>
    <w:rsid w:val="00770FBB"/>
    <w:rsid w:val="00770FBC"/>
    <w:rsid w:val="00770FC2"/>
    <w:rsid w:val="00771087"/>
    <w:rsid w:val="007710FA"/>
    <w:rsid w:val="00771148"/>
    <w:rsid w:val="007711E5"/>
    <w:rsid w:val="0077128F"/>
    <w:rsid w:val="007712FB"/>
    <w:rsid w:val="0077154E"/>
    <w:rsid w:val="007715C3"/>
    <w:rsid w:val="0077167D"/>
    <w:rsid w:val="00771702"/>
    <w:rsid w:val="00771775"/>
    <w:rsid w:val="007718C0"/>
    <w:rsid w:val="00771ABF"/>
    <w:rsid w:val="00771ADD"/>
    <w:rsid w:val="00771BE7"/>
    <w:rsid w:val="00771EE8"/>
    <w:rsid w:val="00771FEC"/>
    <w:rsid w:val="0077209A"/>
    <w:rsid w:val="007720AE"/>
    <w:rsid w:val="007720E5"/>
    <w:rsid w:val="00772116"/>
    <w:rsid w:val="0077216A"/>
    <w:rsid w:val="007721F2"/>
    <w:rsid w:val="00772517"/>
    <w:rsid w:val="007727D0"/>
    <w:rsid w:val="007728CE"/>
    <w:rsid w:val="0077296B"/>
    <w:rsid w:val="00772A2E"/>
    <w:rsid w:val="00772B97"/>
    <w:rsid w:val="00772D18"/>
    <w:rsid w:val="00772D86"/>
    <w:rsid w:val="00772DDB"/>
    <w:rsid w:val="00772F1A"/>
    <w:rsid w:val="007731ED"/>
    <w:rsid w:val="0077326F"/>
    <w:rsid w:val="00773303"/>
    <w:rsid w:val="00773325"/>
    <w:rsid w:val="0077333C"/>
    <w:rsid w:val="007733B6"/>
    <w:rsid w:val="00773400"/>
    <w:rsid w:val="007735AF"/>
    <w:rsid w:val="007735DC"/>
    <w:rsid w:val="00773773"/>
    <w:rsid w:val="0077394A"/>
    <w:rsid w:val="007739E1"/>
    <w:rsid w:val="00773E18"/>
    <w:rsid w:val="00773E4C"/>
    <w:rsid w:val="00773E5D"/>
    <w:rsid w:val="007740BB"/>
    <w:rsid w:val="00774188"/>
    <w:rsid w:val="007741EA"/>
    <w:rsid w:val="007742D9"/>
    <w:rsid w:val="00774305"/>
    <w:rsid w:val="00774387"/>
    <w:rsid w:val="0077454A"/>
    <w:rsid w:val="0077457F"/>
    <w:rsid w:val="007745E3"/>
    <w:rsid w:val="00774678"/>
    <w:rsid w:val="007746CF"/>
    <w:rsid w:val="007747B5"/>
    <w:rsid w:val="00774807"/>
    <w:rsid w:val="007748AF"/>
    <w:rsid w:val="007748B0"/>
    <w:rsid w:val="00774C25"/>
    <w:rsid w:val="00774CF5"/>
    <w:rsid w:val="00774FF4"/>
    <w:rsid w:val="00775035"/>
    <w:rsid w:val="0077507A"/>
    <w:rsid w:val="007750F5"/>
    <w:rsid w:val="00775212"/>
    <w:rsid w:val="007752EA"/>
    <w:rsid w:val="007752F1"/>
    <w:rsid w:val="00775357"/>
    <w:rsid w:val="0077557C"/>
    <w:rsid w:val="0077562F"/>
    <w:rsid w:val="007756B1"/>
    <w:rsid w:val="00775714"/>
    <w:rsid w:val="007757C8"/>
    <w:rsid w:val="00775977"/>
    <w:rsid w:val="00775B76"/>
    <w:rsid w:val="00775D39"/>
    <w:rsid w:val="00775E9A"/>
    <w:rsid w:val="00775EBF"/>
    <w:rsid w:val="00775EEA"/>
    <w:rsid w:val="00776180"/>
    <w:rsid w:val="007762DD"/>
    <w:rsid w:val="00776349"/>
    <w:rsid w:val="007766AD"/>
    <w:rsid w:val="00776772"/>
    <w:rsid w:val="007767D6"/>
    <w:rsid w:val="00776938"/>
    <w:rsid w:val="0077697E"/>
    <w:rsid w:val="00776A0D"/>
    <w:rsid w:val="00776AC8"/>
    <w:rsid w:val="00776C40"/>
    <w:rsid w:val="00776DFA"/>
    <w:rsid w:val="00776EB5"/>
    <w:rsid w:val="007770D1"/>
    <w:rsid w:val="007770F2"/>
    <w:rsid w:val="0077710D"/>
    <w:rsid w:val="00777240"/>
    <w:rsid w:val="00777261"/>
    <w:rsid w:val="007773E9"/>
    <w:rsid w:val="0077742D"/>
    <w:rsid w:val="0077749C"/>
    <w:rsid w:val="007776AB"/>
    <w:rsid w:val="007778A1"/>
    <w:rsid w:val="0077791D"/>
    <w:rsid w:val="00777A87"/>
    <w:rsid w:val="00777A98"/>
    <w:rsid w:val="00777AAC"/>
    <w:rsid w:val="00777BC6"/>
    <w:rsid w:val="00777CE7"/>
    <w:rsid w:val="00777D73"/>
    <w:rsid w:val="00780059"/>
    <w:rsid w:val="00780060"/>
    <w:rsid w:val="007801F2"/>
    <w:rsid w:val="00780377"/>
    <w:rsid w:val="007803DB"/>
    <w:rsid w:val="007803E8"/>
    <w:rsid w:val="00780444"/>
    <w:rsid w:val="00780609"/>
    <w:rsid w:val="00780AFB"/>
    <w:rsid w:val="00780CD9"/>
    <w:rsid w:val="00780DBE"/>
    <w:rsid w:val="00780E40"/>
    <w:rsid w:val="00780E5C"/>
    <w:rsid w:val="00780E69"/>
    <w:rsid w:val="00780E9B"/>
    <w:rsid w:val="00780F40"/>
    <w:rsid w:val="00780FC9"/>
    <w:rsid w:val="00781097"/>
    <w:rsid w:val="0078122F"/>
    <w:rsid w:val="0078143E"/>
    <w:rsid w:val="00781488"/>
    <w:rsid w:val="007814DC"/>
    <w:rsid w:val="00781501"/>
    <w:rsid w:val="00781560"/>
    <w:rsid w:val="0078159C"/>
    <w:rsid w:val="0078197B"/>
    <w:rsid w:val="00781A40"/>
    <w:rsid w:val="00781A5D"/>
    <w:rsid w:val="00781CA5"/>
    <w:rsid w:val="00781CD3"/>
    <w:rsid w:val="00781CD6"/>
    <w:rsid w:val="00781EE8"/>
    <w:rsid w:val="00781F94"/>
    <w:rsid w:val="0078214C"/>
    <w:rsid w:val="0078226C"/>
    <w:rsid w:val="00782302"/>
    <w:rsid w:val="0078231A"/>
    <w:rsid w:val="0078234D"/>
    <w:rsid w:val="0078242D"/>
    <w:rsid w:val="0078243E"/>
    <w:rsid w:val="0078245A"/>
    <w:rsid w:val="007824A0"/>
    <w:rsid w:val="00782600"/>
    <w:rsid w:val="0078285A"/>
    <w:rsid w:val="00782921"/>
    <w:rsid w:val="00782A78"/>
    <w:rsid w:val="00782B8D"/>
    <w:rsid w:val="00782E92"/>
    <w:rsid w:val="00782EB2"/>
    <w:rsid w:val="0078313F"/>
    <w:rsid w:val="00783261"/>
    <w:rsid w:val="007832E3"/>
    <w:rsid w:val="00783683"/>
    <w:rsid w:val="007836AE"/>
    <w:rsid w:val="007836DF"/>
    <w:rsid w:val="00783B7A"/>
    <w:rsid w:val="00783D03"/>
    <w:rsid w:val="00783E5C"/>
    <w:rsid w:val="00783FF9"/>
    <w:rsid w:val="00784089"/>
    <w:rsid w:val="007841AE"/>
    <w:rsid w:val="00784297"/>
    <w:rsid w:val="007842DE"/>
    <w:rsid w:val="00784300"/>
    <w:rsid w:val="00784476"/>
    <w:rsid w:val="0078450C"/>
    <w:rsid w:val="0078453C"/>
    <w:rsid w:val="00784564"/>
    <w:rsid w:val="00784AAD"/>
    <w:rsid w:val="00784B19"/>
    <w:rsid w:val="00784C5C"/>
    <w:rsid w:val="00784E4A"/>
    <w:rsid w:val="00784E9B"/>
    <w:rsid w:val="0078516F"/>
    <w:rsid w:val="00785368"/>
    <w:rsid w:val="00785553"/>
    <w:rsid w:val="007855A4"/>
    <w:rsid w:val="0078566B"/>
    <w:rsid w:val="007857F3"/>
    <w:rsid w:val="00785C28"/>
    <w:rsid w:val="00785C3A"/>
    <w:rsid w:val="00785D2F"/>
    <w:rsid w:val="00785E04"/>
    <w:rsid w:val="00785EC4"/>
    <w:rsid w:val="00786177"/>
    <w:rsid w:val="00786181"/>
    <w:rsid w:val="007862A0"/>
    <w:rsid w:val="00786401"/>
    <w:rsid w:val="00786651"/>
    <w:rsid w:val="00786728"/>
    <w:rsid w:val="00786768"/>
    <w:rsid w:val="00786918"/>
    <w:rsid w:val="00786BF5"/>
    <w:rsid w:val="00786C4C"/>
    <w:rsid w:val="00786CC7"/>
    <w:rsid w:val="00786DCD"/>
    <w:rsid w:val="00786F07"/>
    <w:rsid w:val="0078743D"/>
    <w:rsid w:val="0078759A"/>
    <w:rsid w:val="0078794A"/>
    <w:rsid w:val="007879B4"/>
    <w:rsid w:val="00787CA5"/>
    <w:rsid w:val="00787E20"/>
    <w:rsid w:val="00790003"/>
    <w:rsid w:val="0079017C"/>
    <w:rsid w:val="007902BB"/>
    <w:rsid w:val="007902D8"/>
    <w:rsid w:val="0079072D"/>
    <w:rsid w:val="0079078D"/>
    <w:rsid w:val="007907A5"/>
    <w:rsid w:val="0079080E"/>
    <w:rsid w:val="00790841"/>
    <w:rsid w:val="007909F6"/>
    <w:rsid w:val="007909FB"/>
    <w:rsid w:val="00790A62"/>
    <w:rsid w:val="00790B23"/>
    <w:rsid w:val="00790B4C"/>
    <w:rsid w:val="00790BD7"/>
    <w:rsid w:val="00790D49"/>
    <w:rsid w:val="00790E7C"/>
    <w:rsid w:val="00790ED2"/>
    <w:rsid w:val="0079104F"/>
    <w:rsid w:val="0079108E"/>
    <w:rsid w:val="00791299"/>
    <w:rsid w:val="00791321"/>
    <w:rsid w:val="0079134C"/>
    <w:rsid w:val="0079140B"/>
    <w:rsid w:val="00791413"/>
    <w:rsid w:val="00791428"/>
    <w:rsid w:val="00791590"/>
    <w:rsid w:val="00791617"/>
    <w:rsid w:val="0079179A"/>
    <w:rsid w:val="00791897"/>
    <w:rsid w:val="0079195A"/>
    <w:rsid w:val="0079196F"/>
    <w:rsid w:val="00791A5B"/>
    <w:rsid w:val="00791C16"/>
    <w:rsid w:val="00791DC3"/>
    <w:rsid w:val="00791DF4"/>
    <w:rsid w:val="00792063"/>
    <w:rsid w:val="00792199"/>
    <w:rsid w:val="007921B6"/>
    <w:rsid w:val="0079250E"/>
    <w:rsid w:val="00792541"/>
    <w:rsid w:val="007926EE"/>
    <w:rsid w:val="0079278B"/>
    <w:rsid w:val="007928E4"/>
    <w:rsid w:val="00792AB5"/>
    <w:rsid w:val="00792C4D"/>
    <w:rsid w:val="00792CBD"/>
    <w:rsid w:val="00792CC3"/>
    <w:rsid w:val="00792D2B"/>
    <w:rsid w:val="00792EA0"/>
    <w:rsid w:val="0079303F"/>
    <w:rsid w:val="007932D7"/>
    <w:rsid w:val="007933ED"/>
    <w:rsid w:val="007934B9"/>
    <w:rsid w:val="007936F6"/>
    <w:rsid w:val="0079373C"/>
    <w:rsid w:val="00793CFA"/>
    <w:rsid w:val="00793DFC"/>
    <w:rsid w:val="00793FDD"/>
    <w:rsid w:val="007940B4"/>
    <w:rsid w:val="007940E7"/>
    <w:rsid w:val="007941AA"/>
    <w:rsid w:val="00794791"/>
    <w:rsid w:val="007948B9"/>
    <w:rsid w:val="00794A21"/>
    <w:rsid w:val="00794BD3"/>
    <w:rsid w:val="00794C3D"/>
    <w:rsid w:val="00794D3C"/>
    <w:rsid w:val="00794D5D"/>
    <w:rsid w:val="00794F0F"/>
    <w:rsid w:val="00794F69"/>
    <w:rsid w:val="00794FD8"/>
    <w:rsid w:val="00795104"/>
    <w:rsid w:val="007958B0"/>
    <w:rsid w:val="007958CD"/>
    <w:rsid w:val="00795A04"/>
    <w:rsid w:val="00795A58"/>
    <w:rsid w:val="00795AC4"/>
    <w:rsid w:val="00795B79"/>
    <w:rsid w:val="00795D5A"/>
    <w:rsid w:val="00795DB5"/>
    <w:rsid w:val="00795F0A"/>
    <w:rsid w:val="00795F2B"/>
    <w:rsid w:val="0079606B"/>
    <w:rsid w:val="007960CB"/>
    <w:rsid w:val="007961B4"/>
    <w:rsid w:val="007962A8"/>
    <w:rsid w:val="0079674A"/>
    <w:rsid w:val="00796797"/>
    <w:rsid w:val="0079680B"/>
    <w:rsid w:val="007969BF"/>
    <w:rsid w:val="007969EA"/>
    <w:rsid w:val="00796A74"/>
    <w:rsid w:val="00796BCC"/>
    <w:rsid w:val="00796E87"/>
    <w:rsid w:val="00796F63"/>
    <w:rsid w:val="0079705B"/>
    <w:rsid w:val="0079709A"/>
    <w:rsid w:val="007970D6"/>
    <w:rsid w:val="007971DB"/>
    <w:rsid w:val="0079721F"/>
    <w:rsid w:val="00797444"/>
    <w:rsid w:val="0079757D"/>
    <w:rsid w:val="007975B4"/>
    <w:rsid w:val="00797736"/>
    <w:rsid w:val="0079779A"/>
    <w:rsid w:val="00797B0E"/>
    <w:rsid w:val="00797BC7"/>
    <w:rsid w:val="00797CBC"/>
    <w:rsid w:val="00797D19"/>
    <w:rsid w:val="00797DD2"/>
    <w:rsid w:val="00797E64"/>
    <w:rsid w:val="00797FA0"/>
    <w:rsid w:val="007A0031"/>
    <w:rsid w:val="007A035F"/>
    <w:rsid w:val="007A0377"/>
    <w:rsid w:val="007A03A5"/>
    <w:rsid w:val="007A0632"/>
    <w:rsid w:val="007A063A"/>
    <w:rsid w:val="007A0745"/>
    <w:rsid w:val="007A089A"/>
    <w:rsid w:val="007A0CFC"/>
    <w:rsid w:val="007A0D0A"/>
    <w:rsid w:val="007A0E2B"/>
    <w:rsid w:val="007A0ED0"/>
    <w:rsid w:val="007A0F4C"/>
    <w:rsid w:val="007A0FF2"/>
    <w:rsid w:val="007A107B"/>
    <w:rsid w:val="007A1255"/>
    <w:rsid w:val="007A13B4"/>
    <w:rsid w:val="007A13ED"/>
    <w:rsid w:val="007A14FB"/>
    <w:rsid w:val="007A15DE"/>
    <w:rsid w:val="007A162B"/>
    <w:rsid w:val="007A1673"/>
    <w:rsid w:val="007A172E"/>
    <w:rsid w:val="007A1835"/>
    <w:rsid w:val="007A1BBD"/>
    <w:rsid w:val="007A1D24"/>
    <w:rsid w:val="007A1DF5"/>
    <w:rsid w:val="007A1EAA"/>
    <w:rsid w:val="007A1FD4"/>
    <w:rsid w:val="007A203F"/>
    <w:rsid w:val="007A20E3"/>
    <w:rsid w:val="007A213D"/>
    <w:rsid w:val="007A21CF"/>
    <w:rsid w:val="007A2293"/>
    <w:rsid w:val="007A23E2"/>
    <w:rsid w:val="007A23EB"/>
    <w:rsid w:val="007A24CB"/>
    <w:rsid w:val="007A25FA"/>
    <w:rsid w:val="007A28C4"/>
    <w:rsid w:val="007A29C4"/>
    <w:rsid w:val="007A2B78"/>
    <w:rsid w:val="007A2BB4"/>
    <w:rsid w:val="007A2BED"/>
    <w:rsid w:val="007A2DDA"/>
    <w:rsid w:val="007A2E11"/>
    <w:rsid w:val="007A2E47"/>
    <w:rsid w:val="007A2F1D"/>
    <w:rsid w:val="007A2FCD"/>
    <w:rsid w:val="007A321D"/>
    <w:rsid w:val="007A323E"/>
    <w:rsid w:val="007A324B"/>
    <w:rsid w:val="007A3468"/>
    <w:rsid w:val="007A3515"/>
    <w:rsid w:val="007A3666"/>
    <w:rsid w:val="007A392E"/>
    <w:rsid w:val="007A39D1"/>
    <w:rsid w:val="007A3A4D"/>
    <w:rsid w:val="007A3A8A"/>
    <w:rsid w:val="007A3AB6"/>
    <w:rsid w:val="007A3D8C"/>
    <w:rsid w:val="007A3EE0"/>
    <w:rsid w:val="007A3F62"/>
    <w:rsid w:val="007A41F4"/>
    <w:rsid w:val="007A4215"/>
    <w:rsid w:val="007A429A"/>
    <w:rsid w:val="007A47BA"/>
    <w:rsid w:val="007A480C"/>
    <w:rsid w:val="007A4B87"/>
    <w:rsid w:val="007A4BBA"/>
    <w:rsid w:val="007A4BF6"/>
    <w:rsid w:val="007A4C59"/>
    <w:rsid w:val="007A4D8A"/>
    <w:rsid w:val="007A4EE6"/>
    <w:rsid w:val="007A4FEC"/>
    <w:rsid w:val="007A5002"/>
    <w:rsid w:val="007A506B"/>
    <w:rsid w:val="007A50E9"/>
    <w:rsid w:val="007A511E"/>
    <w:rsid w:val="007A5296"/>
    <w:rsid w:val="007A536D"/>
    <w:rsid w:val="007A5485"/>
    <w:rsid w:val="007A5488"/>
    <w:rsid w:val="007A54E7"/>
    <w:rsid w:val="007A557B"/>
    <w:rsid w:val="007A560A"/>
    <w:rsid w:val="007A5991"/>
    <w:rsid w:val="007A59D1"/>
    <w:rsid w:val="007A5A02"/>
    <w:rsid w:val="007A5A10"/>
    <w:rsid w:val="007A5B0A"/>
    <w:rsid w:val="007A5BC6"/>
    <w:rsid w:val="007A5BF4"/>
    <w:rsid w:val="007A5C1E"/>
    <w:rsid w:val="007A5CE9"/>
    <w:rsid w:val="007A5D7E"/>
    <w:rsid w:val="007A5DCC"/>
    <w:rsid w:val="007A5E7E"/>
    <w:rsid w:val="007A5F5A"/>
    <w:rsid w:val="007A6269"/>
    <w:rsid w:val="007A62F8"/>
    <w:rsid w:val="007A631D"/>
    <w:rsid w:val="007A6516"/>
    <w:rsid w:val="007A655C"/>
    <w:rsid w:val="007A66B1"/>
    <w:rsid w:val="007A683C"/>
    <w:rsid w:val="007A6899"/>
    <w:rsid w:val="007A6A97"/>
    <w:rsid w:val="007A6BE8"/>
    <w:rsid w:val="007A6C72"/>
    <w:rsid w:val="007A6D3E"/>
    <w:rsid w:val="007A6D8B"/>
    <w:rsid w:val="007A6FF9"/>
    <w:rsid w:val="007A737A"/>
    <w:rsid w:val="007A7383"/>
    <w:rsid w:val="007A76F2"/>
    <w:rsid w:val="007A7829"/>
    <w:rsid w:val="007A782F"/>
    <w:rsid w:val="007A78F7"/>
    <w:rsid w:val="007A7A02"/>
    <w:rsid w:val="007A7AC4"/>
    <w:rsid w:val="007A7AE0"/>
    <w:rsid w:val="007A7B07"/>
    <w:rsid w:val="007A7B68"/>
    <w:rsid w:val="007A7B6D"/>
    <w:rsid w:val="007A7BA9"/>
    <w:rsid w:val="007A7C24"/>
    <w:rsid w:val="007A7C3B"/>
    <w:rsid w:val="007A7CD0"/>
    <w:rsid w:val="007A7D0C"/>
    <w:rsid w:val="007A7E3F"/>
    <w:rsid w:val="007B0067"/>
    <w:rsid w:val="007B00DA"/>
    <w:rsid w:val="007B033B"/>
    <w:rsid w:val="007B042B"/>
    <w:rsid w:val="007B0633"/>
    <w:rsid w:val="007B0736"/>
    <w:rsid w:val="007B098D"/>
    <w:rsid w:val="007B09E5"/>
    <w:rsid w:val="007B0CA4"/>
    <w:rsid w:val="007B0CC6"/>
    <w:rsid w:val="007B0CFA"/>
    <w:rsid w:val="007B107C"/>
    <w:rsid w:val="007B108C"/>
    <w:rsid w:val="007B1141"/>
    <w:rsid w:val="007B115F"/>
    <w:rsid w:val="007B11BC"/>
    <w:rsid w:val="007B163D"/>
    <w:rsid w:val="007B1764"/>
    <w:rsid w:val="007B19B7"/>
    <w:rsid w:val="007B19D5"/>
    <w:rsid w:val="007B1B44"/>
    <w:rsid w:val="007B1DCA"/>
    <w:rsid w:val="007B1F90"/>
    <w:rsid w:val="007B205C"/>
    <w:rsid w:val="007B211B"/>
    <w:rsid w:val="007B2138"/>
    <w:rsid w:val="007B243E"/>
    <w:rsid w:val="007B2511"/>
    <w:rsid w:val="007B27A1"/>
    <w:rsid w:val="007B27A3"/>
    <w:rsid w:val="007B27ED"/>
    <w:rsid w:val="007B2860"/>
    <w:rsid w:val="007B2B6E"/>
    <w:rsid w:val="007B2BD1"/>
    <w:rsid w:val="007B2C03"/>
    <w:rsid w:val="007B2DB6"/>
    <w:rsid w:val="007B2F82"/>
    <w:rsid w:val="007B30C9"/>
    <w:rsid w:val="007B313C"/>
    <w:rsid w:val="007B31A4"/>
    <w:rsid w:val="007B3384"/>
    <w:rsid w:val="007B369E"/>
    <w:rsid w:val="007B36BA"/>
    <w:rsid w:val="007B3785"/>
    <w:rsid w:val="007B3983"/>
    <w:rsid w:val="007B39CE"/>
    <w:rsid w:val="007B3AFD"/>
    <w:rsid w:val="007B3B28"/>
    <w:rsid w:val="007B3D0C"/>
    <w:rsid w:val="007B3DFD"/>
    <w:rsid w:val="007B3ED2"/>
    <w:rsid w:val="007B3FFA"/>
    <w:rsid w:val="007B416B"/>
    <w:rsid w:val="007B41AD"/>
    <w:rsid w:val="007B41B9"/>
    <w:rsid w:val="007B4368"/>
    <w:rsid w:val="007B44A1"/>
    <w:rsid w:val="007B44AC"/>
    <w:rsid w:val="007B44E9"/>
    <w:rsid w:val="007B4534"/>
    <w:rsid w:val="007B45D0"/>
    <w:rsid w:val="007B4802"/>
    <w:rsid w:val="007B4861"/>
    <w:rsid w:val="007B48E6"/>
    <w:rsid w:val="007B4A6B"/>
    <w:rsid w:val="007B4C71"/>
    <w:rsid w:val="007B4CA2"/>
    <w:rsid w:val="007B4CA5"/>
    <w:rsid w:val="007B4D2A"/>
    <w:rsid w:val="007B4ED8"/>
    <w:rsid w:val="007B4F92"/>
    <w:rsid w:val="007B50CB"/>
    <w:rsid w:val="007B5316"/>
    <w:rsid w:val="007B5371"/>
    <w:rsid w:val="007B5635"/>
    <w:rsid w:val="007B5885"/>
    <w:rsid w:val="007B5892"/>
    <w:rsid w:val="007B58B9"/>
    <w:rsid w:val="007B59C6"/>
    <w:rsid w:val="007B59DD"/>
    <w:rsid w:val="007B5A26"/>
    <w:rsid w:val="007B5A63"/>
    <w:rsid w:val="007B5A91"/>
    <w:rsid w:val="007B5AD4"/>
    <w:rsid w:val="007B5E2F"/>
    <w:rsid w:val="007B5EB6"/>
    <w:rsid w:val="007B5EDF"/>
    <w:rsid w:val="007B617E"/>
    <w:rsid w:val="007B61F4"/>
    <w:rsid w:val="007B6498"/>
    <w:rsid w:val="007B649C"/>
    <w:rsid w:val="007B6A33"/>
    <w:rsid w:val="007B6E2B"/>
    <w:rsid w:val="007B6FB7"/>
    <w:rsid w:val="007B7280"/>
    <w:rsid w:val="007B7375"/>
    <w:rsid w:val="007B74FC"/>
    <w:rsid w:val="007B7625"/>
    <w:rsid w:val="007B7691"/>
    <w:rsid w:val="007B76DB"/>
    <w:rsid w:val="007B774A"/>
    <w:rsid w:val="007B775E"/>
    <w:rsid w:val="007B7880"/>
    <w:rsid w:val="007B7A6A"/>
    <w:rsid w:val="007B7C2A"/>
    <w:rsid w:val="007B7C6D"/>
    <w:rsid w:val="007B7F15"/>
    <w:rsid w:val="007B7F6D"/>
    <w:rsid w:val="007C004F"/>
    <w:rsid w:val="007C00DB"/>
    <w:rsid w:val="007C019A"/>
    <w:rsid w:val="007C0235"/>
    <w:rsid w:val="007C02EC"/>
    <w:rsid w:val="007C054E"/>
    <w:rsid w:val="007C05B6"/>
    <w:rsid w:val="007C062F"/>
    <w:rsid w:val="007C0652"/>
    <w:rsid w:val="007C06C1"/>
    <w:rsid w:val="007C0792"/>
    <w:rsid w:val="007C0947"/>
    <w:rsid w:val="007C0BBD"/>
    <w:rsid w:val="007C0BEE"/>
    <w:rsid w:val="007C0F4D"/>
    <w:rsid w:val="007C1063"/>
    <w:rsid w:val="007C107D"/>
    <w:rsid w:val="007C1264"/>
    <w:rsid w:val="007C12F3"/>
    <w:rsid w:val="007C13E5"/>
    <w:rsid w:val="007C152E"/>
    <w:rsid w:val="007C1545"/>
    <w:rsid w:val="007C1594"/>
    <w:rsid w:val="007C15E8"/>
    <w:rsid w:val="007C1684"/>
    <w:rsid w:val="007C18A8"/>
    <w:rsid w:val="007C1D90"/>
    <w:rsid w:val="007C1E10"/>
    <w:rsid w:val="007C1F91"/>
    <w:rsid w:val="007C2070"/>
    <w:rsid w:val="007C20C8"/>
    <w:rsid w:val="007C217B"/>
    <w:rsid w:val="007C21D2"/>
    <w:rsid w:val="007C22C6"/>
    <w:rsid w:val="007C22FF"/>
    <w:rsid w:val="007C242C"/>
    <w:rsid w:val="007C253B"/>
    <w:rsid w:val="007C2771"/>
    <w:rsid w:val="007C2802"/>
    <w:rsid w:val="007C286E"/>
    <w:rsid w:val="007C2906"/>
    <w:rsid w:val="007C2A8F"/>
    <w:rsid w:val="007C2B0F"/>
    <w:rsid w:val="007C2BDA"/>
    <w:rsid w:val="007C2D9E"/>
    <w:rsid w:val="007C2E33"/>
    <w:rsid w:val="007C2EA0"/>
    <w:rsid w:val="007C2ED1"/>
    <w:rsid w:val="007C2FBE"/>
    <w:rsid w:val="007C3137"/>
    <w:rsid w:val="007C31CC"/>
    <w:rsid w:val="007C3307"/>
    <w:rsid w:val="007C337E"/>
    <w:rsid w:val="007C35DE"/>
    <w:rsid w:val="007C38B7"/>
    <w:rsid w:val="007C396E"/>
    <w:rsid w:val="007C3AE5"/>
    <w:rsid w:val="007C3BCD"/>
    <w:rsid w:val="007C3C9D"/>
    <w:rsid w:val="007C3CFB"/>
    <w:rsid w:val="007C3DEA"/>
    <w:rsid w:val="007C4354"/>
    <w:rsid w:val="007C4794"/>
    <w:rsid w:val="007C48FC"/>
    <w:rsid w:val="007C49E9"/>
    <w:rsid w:val="007C4AA1"/>
    <w:rsid w:val="007C4B29"/>
    <w:rsid w:val="007C4DB4"/>
    <w:rsid w:val="007C4DDD"/>
    <w:rsid w:val="007C4DF8"/>
    <w:rsid w:val="007C5055"/>
    <w:rsid w:val="007C5174"/>
    <w:rsid w:val="007C536C"/>
    <w:rsid w:val="007C54AC"/>
    <w:rsid w:val="007C5793"/>
    <w:rsid w:val="007C579C"/>
    <w:rsid w:val="007C5848"/>
    <w:rsid w:val="007C592A"/>
    <w:rsid w:val="007C5AAD"/>
    <w:rsid w:val="007C5DD9"/>
    <w:rsid w:val="007C5DF6"/>
    <w:rsid w:val="007C5E64"/>
    <w:rsid w:val="007C5F12"/>
    <w:rsid w:val="007C6371"/>
    <w:rsid w:val="007C642D"/>
    <w:rsid w:val="007C647B"/>
    <w:rsid w:val="007C68D8"/>
    <w:rsid w:val="007C6915"/>
    <w:rsid w:val="007C6AA1"/>
    <w:rsid w:val="007C6AD2"/>
    <w:rsid w:val="007C6BC2"/>
    <w:rsid w:val="007C6BD6"/>
    <w:rsid w:val="007C6BE1"/>
    <w:rsid w:val="007C6D6D"/>
    <w:rsid w:val="007C6EB8"/>
    <w:rsid w:val="007C6EC1"/>
    <w:rsid w:val="007C6EDF"/>
    <w:rsid w:val="007C6FCB"/>
    <w:rsid w:val="007C7327"/>
    <w:rsid w:val="007C7362"/>
    <w:rsid w:val="007C7596"/>
    <w:rsid w:val="007C76E7"/>
    <w:rsid w:val="007C7954"/>
    <w:rsid w:val="007C7A07"/>
    <w:rsid w:val="007C7D50"/>
    <w:rsid w:val="007C7E12"/>
    <w:rsid w:val="007C7EA3"/>
    <w:rsid w:val="007D0181"/>
    <w:rsid w:val="007D020B"/>
    <w:rsid w:val="007D02C7"/>
    <w:rsid w:val="007D034F"/>
    <w:rsid w:val="007D039E"/>
    <w:rsid w:val="007D0412"/>
    <w:rsid w:val="007D04CF"/>
    <w:rsid w:val="007D052E"/>
    <w:rsid w:val="007D0597"/>
    <w:rsid w:val="007D0842"/>
    <w:rsid w:val="007D08A2"/>
    <w:rsid w:val="007D096B"/>
    <w:rsid w:val="007D0A04"/>
    <w:rsid w:val="007D0BD8"/>
    <w:rsid w:val="007D0C3A"/>
    <w:rsid w:val="007D0DE2"/>
    <w:rsid w:val="007D0EB1"/>
    <w:rsid w:val="007D103B"/>
    <w:rsid w:val="007D11E7"/>
    <w:rsid w:val="007D141D"/>
    <w:rsid w:val="007D15C4"/>
    <w:rsid w:val="007D1637"/>
    <w:rsid w:val="007D17C0"/>
    <w:rsid w:val="007D18D8"/>
    <w:rsid w:val="007D19DE"/>
    <w:rsid w:val="007D1A31"/>
    <w:rsid w:val="007D1B6F"/>
    <w:rsid w:val="007D1C54"/>
    <w:rsid w:val="007D1E5A"/>
    <w:rsid w:val="007D20C8"/>
    <w:rsid w:val="007D20D9"/>
    <w:rsid w:val="007D21A7"/>
    <w:rsid w:val="007D23E0"/>
    <w:rsid w:val="007D24EA"/>
    <w:rsid w:val="007D25B0"/>
    <w:rsid w:val="007D25D7"/>
    <w:rsid w:val="007D2603"/>
    <w:rsid w:val="007D2694"/>
    <w:rsid w:val="007D26AF"/>
    <w:rsid w:val="007D26B2"/>
    <w:rsid w:val="007D26E0"/>
    <w:rsid w:val="007D27B4"/>
    <w:rsid w:val="007D27F1"/>
    <w:rsid w:val="007D298F"/>
    <w:rsid w:val="007D2AD1"/>
    <w:rsid w:val="007D2ADB"/>
    <w:rsid w:val="007D2AF9"/>
    <w:rsid w:val="007D2C1F"/>
    <w:rsid w:val="007D2C2A"/>
    <w:rsid w:val="007D2CF6"/>
    <w:rsid w:val="007D2D7A"/>
    <w:rsid w:val="007D2D81"/>
    <w:rsid w:val="007D2D97"/>
    <w:rsid w:val="007D30BE"/>
    <w:rsid w:val="007D3188"/>
    <w:rsid w:val="007D3229"/>
    <w:rsid w:val="007D3332"/>
    <w:rsid w:val="007D345F"/>
    <w:rsid w:val="007D35CE"/>
    <w:rsid w:val="007D3719"/>
    <w:rsid w:val="007D38C4"/>
    <w:rsid w:val="007D38C7"/>
    <w:rsid w:val="007D3A00"/>
    <w:rsid w:val="007D3A63"/>
    <w:rsid w:val="007D3B19"/>
    <w:rsid w:val="007D3BD7"/>
    <w:rsid w:val="007D3C24"/>
    <w:rsid w:val="007D3C78"/>
    <w:rsid w:val="007D3CC4"/>
    <w:rsid w:val="007D3CC7"/>
    <w:rsid w:val="007D3D06"/>
    <w:rsid w:val="007D3DD3"/>
    <w:rsid w:val="007D3E58"/>
    <w:rsid w:val="007D3F35"/>
    <w:rsid w:val="007D40A2"/>
    <w:rsid w:val="007D4374"/>
    <w:rsid w:val="007D4428"/>
    <w:rsid w:val="007D4442"/>
    <w:rsid w:val="007D4533"/>
    <w:rsid w:val="007D4536"/>
    <w:rsid w:val="007D4564"/>
    <w:rsid w:val="007D46ED"/>
    <w:rsid w:val="007D48EA"/>
    <w:rsid w:val="007D4C29"/>
    <w:rsid w:val="007D4C34"/>
    <w:rsid w:val="007D5001"/>
    <w:rsid w:val="007D515F"/>
    <w:rsid w:val="007D53E4"/>
    <w:rsid w:val="007D5462"/>
    <w:rsid w:val="007D5571"/>
    <w:rsid w:val="007D568D"/>
    <w:rsid w:val="007D586F"/>
    <w:rsid w:val="007D5981"/>
    <w:rsid w:val="007D5A31"/>
    <w:rsid w:val="007D5A36"/>
    <w:rsid w:val="007D5AEC"/>
    <w:rsid w:val="007D5B57"/>
    <w:rsid w:val="007D5B70"/>
    <w:rsid w:val="007D5C96"/>
    <w:rsid w:val="007D5FFB"/>
    <w:rsid w:val="007D6042"/>
    <w:rsid w:val="007D61F5"/>
    <w:rsid w:val="007D629F"/>
    <w:rsid w:val="007D631D"/>
    <w:rsid w:val="007D64F6"/>
    <w:rsid w:val="007D65DA"/>
    <w:rsid w:val="007D662A"/>
    <w:rsid w:val="007D673F"/>
    <w:rsid w:val="007D6836"/>
    <w:rsid w:val="007D6906"/>
    <w:rsid w:val="007D6950"/>
    <w:rsid w:val="007D6B94"/>
    <w:rsid w:val="007D6FBC"/>
    <w:rsid w:val="007D70D2"/>
    <w:rsid w:val="007D7127"/>
    <w:rsid w:val="007D7132"/>
    <w:rsid w:val="007D71A5"/>
    <w:rsid w:val="007D725D"/>
    <w:rsid w:val="007D77BC"/>
    <w:rsid w:val="007D7BD4"/>
    <w:rsid w:val="007D7C5B"/>
    <w:rsid w:val="007D7EE7"/>
    <w:rsid w:val="007D7FE5"/>
    <w:rsid w:val="007E011D"/>
    <w:rsid w:val="007E0321"/>
    <w:rsid w:val="007E03AB"/>
    <w:rsid w:val="007E03B3"/>
    <w:rsid w:val="007E04F9"/>
    <w:rsid w:val="007E08E8"/>
    <w:rsid w:val="007E0979"/>
    <w:rsid w:val="007E0A65"/>
    <w:rsid w:val="007E0AF2"/>
    <w:rsid w:val="007E0CBB"/>
    <w:rsid w:val="007E0D31"/>
    <w:rsid w:val="007E103B"/>
    <w:rsid w:val="007E146A"/>
    <w:rsid w:val="007E14A3"/>
    <w:rsid w:val="007E154F"/>
    <w:rsid w:val="007E175C"/>
    <w:rsid w:val="007E1840"/>
    <w:rsid w:val="007E1910"/>
    <w:rsid w:val="007E197A"/>
    <w:rsid w:val="007E1994"/>
    <w:rsid w:val="007E1A98"/>
    <w:rsid w:val="007E1FCB"/>
    <w:rsid w:val="007E20D3"/>
    <w:rsid w:val="007E235E"/>
    <w:rsid w:val="007E23C8"/>
    <w:rsid w:val="007E2400"/>
    <w:rsid w:val="007E2402"/>
    <w:rsid w:val="007E2439"/>
    <w:rsid w:val="007E2456"/>
    <w:rsid w:val="007E24D5"/>
    <w:rsid w:val="007E25C4"/>
    <w:rsid w:val="007E25F6"/>
    <w:rsid w:val="007E2799"/>
    <w:rsid w:val="007E2934"/>
    <w:rsid w:val="007E2AAC"/>
    <w:rsid w:val="007E2D4A"/>
    <w:rsid w:val="007E3201"/>
    <w:rsid w:val="007E3294"/>
    <w:rsid w:val="007E3302"/>
    <w:rsid w:val="007E3369"/>
    <w:rsid w:val="007E33AE"/>
    <w:rsid w:val="007E35D0"/>
    <w:rsid w:val="007E35FA"/>
    <w:rsid w:val="007E37B7"/>
    <w:rsid w:val="007E3864"/>
    <w:rsid w:val="007E38EE"/>
    <w:rsid w:val="007E3A47"/>
    <w:rsid w:val="007E3A9C"/>
    <w:rsid w:val="007E3B1F"/>
    <w:rsid w:val="007E3BC3"/>
    <w:rsid w:val="007E45CA"/>
    <w:rsid w:val="007E470D"/>
    <w:rsid w:val="007E47BD"/>
    <w:rsid w:val="007E4909"/>
    <w:rsid w:val="007E4AFD"/>
    <w:rsid w:val="007E4B27"/>
    <w:rsid w:val="007E4D2F"/>
    <w:rsid w:val="007E4E65"/>
    <w:rsid w:val="007E4F08"/>
    <w:rsid w:val="007E5077"/>
    <w:rsid w:val="007E518E"/>
    <w:rsid w:val="007E51A6"/>
    <w:rsid w:val="007E51D0"/>
    <w:rsid w:val="007E555F"/>
    <w:rsid w:val="007E55B6"/>
    <w:rsid w:val="007E560E"/>
    <w:rsid w:val="007E56F8"/>
    <w:rsid w:val="007E5D86"/>
    <w:rsid w:val="007E5E04"/>
    <w:rsid w:val="007E5E7E"/>
    <w:rsid w:val="007E5FBA"/>
    <w:rsid w:val="007E6006"/>
    <w:rsid w:val="007E6058"/>
    <w:rsid w:val="007E609E"/>
    <w:rsid w:val="007E6170"/>
    <w:rsid w:val="007E65B3"/>
    <w:rsid w:val="007E675F"/>
    <w:rsid w:val="007E68A4"/>
    <w:rsid w:val="007E68C0"/>
    <w:rsid w:val="007E6A20"/>
    <w:rsid w:val="007E6BAB"/>
    <w:rsid w:val="007E6BE0"/>
    <w:rsid w:val="007E6CD0"/>
    <w:rsid w:val="007E6CED"/>
    <w:rsid w:val="007E6DC9"/>
    <w:rsid w:val="007E6E33"/>
    <w:rsid w:val="007E6FE3"/>
    <w:rsid w:val="007E7116"/>
    <w:rsid w:val="007E7309"/>
    <w:rsid w:val="007E73DA"/>
    <w:rsid w:val="007E7679"/>
    <w:rsid w:val="007E76EB"/>
    <w:rsid w:val="007E7712"/>
    <w:rsid w:val="007E7717"/>
    <w:rsid w:val="007E7718"/>
    <w:rsid w:val="007E779A"/>
    <w:rsid w:val="007E77DD"/>
    <w:rsid w:val="007E7802"/>
    <w:rsid w:val="007E785E"/>
    <w:rsid w:val="007E7894"/>
    <w:rsid w:val="007E790D"/>
    <w:rsid w:val="007E7995"/>
    <w:rsid w:val="007E7AEF"/>
    <w:rsid w:val="007E7C47"/>
    <w:rsid w:val="007F0009"/>
    <w:rsid w:val="007F01E8"/>
    <w:rsid w:val="007F03E6"/>
    <w:rsid w:val="007F0440"/>
    <w:rsid w:val="007F0463"/>
    <w:rsid w:val="007F0470"/>
    <w:rsid w:val="007F0577"/>
    <w:rsid w:val="007F0746"/>
    <w:rsid w:val="007F0769"/>
    <w:rsid w:val="007F07B8"/>
    <w:rsid w:val="007F07F5"/>
    <w:rsid w:val="007F083E"/>
    <w:rsid w:val="007F0905"/>
    <w:rsid w:val="007F0942"/>
    <w:rsid w:val="007F0A3E"/>
    <w:rsid w:val="007F0A9F"/>
    <w:rsid w:val="007F0DF3"/>
    <w:rsid w:val="007F0E1C"/>
    <w:rsid w:val="007F0E9D"/>
    <w:rsid w:val="007F0FE0"/>
    <w:rsid w:val="007F1361"/>
    <w:rsid w:val="007F137A"/>
    <w:rsid w:val="007F141B"/>
    <w:rsid w:val="007F149F"/>
    <w:rsid w:val="007F1518"/>
    <w:rsid w:val="007F18FE"/>
    <w:rsid w:val="007F19CA"/>
    <w:rsid w:val="007F1A17"/>
    <w:rsid w:val="007F1A94"/>
    <w:rsid w:val="007F1B8F"/>
    <w:rsid w:val="007F1E1F"/>
    <w:rsid w:val="007F1E49"/>
    <w:rsid w:val="007F2011"/>
    <w:rsid w:val="007F203F"/>
    <w:rsid w:val="007F21E2"/>
    <w:rsid w:val="007F22D7"/>
    <w:rsid w:val="007F23F6"/>
    <w:rsid w:val="007F244D"/>
    <w:rsid w:val="007F24FD"/>
    <w:rsid w:val="007F25D7"/>
    <w:rsid w:val="007F2713"/>
    <w:rsid w:val="007F298B"/>
    <w:rsid w:val="007F29E5"/>
    <w:rsid w:val="007F2A54"/>
    <w:rsid w:val="007F2B7A"/>
    <w:rsid w:val="007F2C3E"/>
    <w:rsid w:val="007F2EED"/>
    <w:rsid w:val="007F2F43"/>
    <w:rsid w:val="007F3010"/>
    <w:rsid w:val="007F30C9"/>
    <w:rsid w:val="007F31CD"/>
    <w:rsid w:val="007F3245"/>
    <w:rsid w:val="007F33E9"/>
    <w:rsid w:val="007F349E"/>
    <w:rsid w:val="007F3568"/>
    <w:rsid w:val="007F38C1"/>
    <w:rsid w:val="007F38D0"/>
    <w:rsid w:val="007F38DD"/>
    <w:rsid w:val="007F3B74"/>
    <w:rsid w:val="007F3C26"/>
    <w:rsid w:val="007F3EA2"/>
    <w:rsid w:val="007F3FF2"/>
    <w:rsid w:val="007F405F"/>
    <w:rsid w:val="007F4214"/>
    <w:rsid w:val="007F442B"/>
    <w:rsid w:val="007F447B"/>
    <w:rsid w:val="007F44C8"/>
    <w:rsid w:val="007F4557"/>
    <w:rsid w:val="007F45F0"/>
    <w:rsid w:val="007F46FC"/>
    <w:rsid w:val="007F4739"/>
    <w:rsid w:val="007F4789"/>
    <w:rsid w:val="007F4871"/>
    <w:rsid w:val="007F48A3"/>
    <w:rsid w:val="007F4AE8"/>
    <w:rsid w:val="007F4B8A"/>
    <w:rsid w:val="007F4CF5"/>
    <w:rsid w:val="007F5075"/>
    <w:rsid w:val="007F5093"/>
    <w:rsid w:val="007F50D4"/>
    <w:rsid w:val="007F5156"/>
    <w:rsid w:val="007F55B5"/>
    <w:rsid w:val="007F57A3"/>
    <w:rsid w:val="007F5F86"/>
    <w:rsid w:val="007F6009"/>
    <w:rsid w:val="007F60EE"/>
    <w:rsid w:val="007F6164"/>
    <w:rsid w:val="007F621B"/>
    <w:rsid w:val="007F6493"/>
    <w:rsid w:val="007F67C9"/>
    <w:rsid w:val="007F6833"/>
    <w:rsid w:val="007F6F75"/>
    <w:rsid w:val="007F6FBA"/>
    <w:rsid w:val="007F712E"/>
    <w:rsid w:val="007F7168"/>
    <w:rsid w:val="007F7639"/>
    <w:rsid w:val="007F7683"/>
    <w:rsid w:val="007F7B6C"/>
    <w:rsid w:val="00800087"/>
    <w:rsid w:val="00800156"/>
    <w:rsid w:val="00800402"/>
    <w:rsid w:val="00800440"/>
    <w:rsid w:val="00800460"/>
    <w:rsid w:val="008005C6"/>
    <w:rsid w:val="00800659"/>
    <w:rsid w:val="008006E9"/>
    <w:rsid w:val="008008BA"/>
    <w:rsid w:val="008008E0"/>
    <w:rsid w:val="00800A17"/>
    <w:rsid w:val="00800B71"/>
    <w:rsid w:val="00800B7E"/>
    <w:rsid w:val="00800DDC"/>
    <w:rsid w:val="00800F15"/>
    <w:rsid w:val="00801046"/>
    <w:rsid w:val="008010C5"/>
    <w:rsid w:val="00801301"/>
    <w:rsid w:val="008013B0"/>
    <w:rsid w:val="008014BA"/>
    <w:rsid w:val="0080154F"/>
    <w:rsid w:val="0080155D"/>
    <w:rsid w:val="00801654"/>
    <w:rsid w:val="008016E6"/>
    <w:rsid w:val="00801715"/>
    <w:rsid w:val="0080175B"/>
    <w:rsid w:val="00801A54"/>
    <w:rsid w:val="00801D2F"/>
    <w:rsid w:val="00801FC6"/>
    <w:rsid w:val="00802072"/>
    <w:rsid w:val="00802240"/>
    <w:rsid w:val="008022DB"/>
    <w:rsid w:val="008025D5"/>
    <w:rsid w:val="00802738"/>
    <w:rsid w:val="00802914"/>
    <w:rsid w:val="008029AA"/>
    <w:rsid w:val="00802BC6"/>
    <w:rsid w:val="00803126"/>
    <w:rsid w:val="00803274"/>
    <w:rsid w:val="00803672"/>
    <w:rsid w:val="008036FE"/>
    <w:rsid w:val="0080370C"/>
    <w:rsid w:val="00803818"/>
    <w:rsid w:val="00803950"/>
    <w:rsid w:val="00803A0F"/>
    <w:rsid w:val="00803A78"/>
    <w:rsid w:val="00803D2A"/>
    <w:rsid w:val="00803D3E"/>
    <w:rsid w:val="00804011"/>
    <w:rsid w:val="0080452C"/>
    <w:rsid w:val="00804598"/>
    <w:rsid w:val="00804666"/>
    <w:rsid w:val="0080485A"/>
    <w:rsid w:val="0080487D"/>
    <w:rsid w:val="00804920"/>
    <w:rsid w:val="00804965"/>
    <w:rsid w:val="00804AF4"/>
    <w:rsid w:val="00804CA7"/>
    <w:rsid w:val="00804CF9"/>
    <w:rsid w:val="00804DE8"/>
    <w:rsid w:val="00804F75"/>
    <w:rsid w:val="008050EE"/>
    <w:rsid w:val="0080513E"/>
    <w:rsid w:val="00805329"/>
    <w:rsid w:val="008053DF"/>
    <w:rsid w:val="00805517"/>
    <w:rsid w:val="008056E3"/>
    <w:rsid w:val="00805828"/>
    <w:rsid w:val="008058F5"/>
    <w:rsid w:val="00805B83"/>
    <w:rsid w:val="00805BD6"/>
    <w:rsid w:val="00805CF4"/>
    <w:rsid w:val="00805D05"/>
    <w:rsid w:val="00805DBC"/>
    <w:rsid w:val="00805E0C"/>
    <w:rsid w:val="00806008"/>
    <w:rsid w:val="00806042"/>
    <w:rsid w:val="008060AC"/>
    <w:rsid w:val="00806242"/>
    <w:rsid w:val="008065D2"/>
    <w:rsid w:val="00806663"/>
    <w:rsid w:val="008067C1"/>
    <w:rsid w:val="00806804"/>
    <w:rsid w:val="0080684F"/>
    <w:rsid w:val="00806B46"/>
    <w:rsid w:val="00806BD0"/>
    <w:rsid w:val="00806CBE"/>
    <w:rsid w:val="00806D41"/>
    <w:rsid w:val="00806DC0"/>
    <w:rsid w:val="00806FAB"/>
    <w:rsid w:val="00806FFD"/>
    <w:rsid w:val="008071B9"/>
    <w:rsid w:val="008071EF"/>
    <w:rsid w:val="00807311"/>
    <w:rsid w:val="00807698"/>
    <w:rsid w:val="0080799F"/>
    <w:rsid w:val="00807B13"/>
    <w:rsid w:val="00807B93"/>
    <w:rsid w:val="00807BC0"/>
    <w:rsid w:val="0081005F"/>
    <w:rsid w:val="0081031F"/>
    <w:rsid w:val="008104A5"/>
    <w:rsid w:val="008104AC"/>
    <w:rsid w:val="008108D7"/>
    <w:rsid w:val="008108DC"/>
    <w:rsid w:val="0081099D"/>
    <w:rsid w:val="00810ADF"/>
    <w:rsid w:val="00810BAD"/>
    <w:rsid w:val="00810CDE"/>
    <w:rsid w:val="00810EEB"/>
    <w:rsid w:val="00810F2A"/>
    <w:rsid w:val="00810F51"/>
    <w:rsid w:val="00810F5E"/>
    <w:rsid w:val="00810F83"/>
    <w:rsid w:val="00811082"/>
    <w:rsid w:val="008110A8"/>
    <w:rsid w:val="00811235"/>
    <w:rsid w:val="00811290"/>
    <w:rsid w:val="00811378"/>
    <w:rsid w:val="008114B0"/>
    <w:rsid w:val="00811527"/>
    <w:rsid w:val="00811715"/>
    <w:rsid w:val="00811A07"/>
    <w:rsid w:val="00811A38"/>
    <w:rsid w:val="00811A93"/>
    <w:rsid w:val="00811C29"/>
    <w:rsid w:val="00811DB3"/>
    <w:rsid w:val="00811E7D"/>
    <w:rsid w:val="008120C0"/>
    <w:rsid w:val="0081214C"/>
    <w:rsid w:val="00812289"/>
    <w:rsid w:val="00812335"/>
    <w:rsid w:val="00812393"/>
    <w:rsid w:val="0081248F"/>
    <w:rsid w:val="008126E6"/>
    <w:rsid w:val="00812721"/>
    <w:rsid w:val="0081272E"/>
    <w:rsid w:val="00812976"/>
    <w:rsid w:val="008129E4"/>
    <w:rsid w:val="00812A0C"/>
    <w:rsid w:val="00812AEE"/>
    <w:rsid w:val="00812B7B"/>
    <w:rsid w:val="00812BD3"/>
    <w:rsid w:val="00812C8B"/>
    <w:rsid w:val="00812FF5"/>
    <w:rsid w:val="00813063"/>
    <w:rsid w:val="008130AE"/>
    <w:rsid w:val="0081313A"/>
    <w:rsid w:val="0081314F"/>
    <w:rsid w:val="008131BE"/>
    <w:rsid w:val="0081341F"/>
    <w:rsid w:val="008134C5"/>
    <w:rsid w:val="008135F7"/>
    <w:rsid w:val="008136AB"/>
    <w:rsid w:val="00813724"/>
    <w:rsid w:val="00813777"/>
    <w:rsid w:val="0081397B"/>
    <w:rsid w:val="00813C1B"/>
    <w:rsid w:val="00813CC4"/>
    <w:rsid w:val="00813DAE"/>
    <w:rsid w:val="00813E3B"/>
    <w:rsid w:val="00813E68"/>
    <w:rsid w:val="00813F45"/>
    <w:rsid w:val="00813F8A"/>
    <w:rsid w:val="008140E0"/>
    <w:rsid w:val="0081422E"/>
    <w:rsid w:val="008142D7"/>
    <w:rsid w:val="00814300"/>
    <w:rsid w:val="00814358"/>
    <w:rsid w:val="00814581"/>
    <w:rsid w:val="0081484E"/>
    <w:rsid w:val="0081490E"/>
    <w:rsid w:val="0081493C"/>
    <w:rsid w:val="008149B1"/>
    <w:rsid w:val="008149FE"/>
    <w:rsid w:val="00814B57"/>
    <w:rsid w:val="00814D32"/>
    <w:rsid w:val="00814DFA"/>
    <w:rsid w:val="00814E0D"/>
    <w:rsid w:val="00814FB3"/>
    <w:rsid w:val="008152E6"/>
    <w:rsid w:val="00815334"/>
    <w:rsid w:val="008154C3"/>
    <w:rsid w:val="0081550B"/>
    <w:rsid w:val="00815521"/>
    <w:rsid w:val="008158CA"/>
    <w:rsid w:val="00815999"/>
    <w:rsid w:val="00815A4D"/>
    <w:rsid w:val="00815AB7"/>
    <w:rsid w:val="00815BCA"/>
    <w:rsid w:val="00815C85"/>
    <w:rsid w:val="00815C92"/>
    <w:rsid w:val="00815D73"/>
    <w:rsid w:val="00815F5F"/>
    <w:rsid w:val="00815FF5"/>
    <w:rsid w:val="00816059"/>
    <w:rsid w:val="00816158"/>
    <w:rsid w:val="00816257"/>
    <w:rsid w:val="008164F7"/>
    <w:rsid w:val="00816532"/>
    <w:rsid w:val="008165CA"/>
    <w:rsid w:val="008166CD"/>
    <w:rsid w:val="0081673C"/>
    <w:rsid w:val="00816823"/>
    <w:rsid w:val="008169EE"/>
    <w:rsid w:val="00816A3F"/>
    <w:rsid w:val="00816AC4"/>
    <w:rsid w:val="00816B23"/>
    <w:rsid w:val="00816B87"/>
    <w:rsid w:val="00816E04"/>
    <w:rsid w:val="00816EC0"/>
    <w:rsid w:val="0081701B"/>
    <w:rsid w:val="00817028"/>
    <w:rsid w:val="008176B3"/>
    <w:rsid w:val="008176EE"/>
    <w:rsid w:val="00817738"/>
    <w:rsid w:val="008177F0"/>
    <w:rsid w:val="00817803"/>
    <w:rsid w:val="00817893"/>
    <w:rsid w:val="00817994"/>
    <w:rsid w:val="00817ACF"/>
    <w:rsid w:val="00817C8B"/>
    <w:rsid w:val="00817CDB"/>
    <w:rsid w:val="00817D85"/>
    <w:rsid w:val="00817E58"/>
    <w:rsid w:val="00820110"/>
    <w:rsid w:val="00820192"/>
    <w:rsid w:val="0082030D"/>
    <w:rsid w:val="00820428"/>
    <w:rsid w:val="00820439"/>
    <w:rsid w:val="00820477"/>
    <w:rsid w:val="008204A6"/>
    <w:rsid w:val="0082054D"/>
    <w:rsid w:val="00820597"/>
    <w:rsid w:val="0082068A"/>
    <w:rsid w:val="008206C9"/>
    <w:rsid w:val="00820771"/>
    <w:rsid w:val="00820827"/>
    <w:rsid w:val="0082085A"/>
    <w:rsid w:val="00820939"/>
    <w:rsid w:val="008209A0"/>
    <w:rsid w:val="00820D2B"/>
    <w:rsid w:val="00820DA1"/>
    <w:rsid w:val="00820E6F"/>
    <w:rsid w:val="008210A2"/>
    <w:rsid w:val="0082113A"/>
    <w:rsid w:val="008212EF"/>
    <w:rsid w:val="0082138D"/>
    <w:rsid w:val="0082139B"/>
    <w:rsid w:val="00821469"/>
    <w:rsid w:val="00821812"/>
    <w:rsid w:val="00821A04"/>
    <w:rsid w:val="00821B62"/>
    <w:rsid w:val="00822095"/>
    <w:rsid w:val="00822174"/>
    <w:rsid w:val="008221F9"/>
    <w:rsid w:val="008223A9"/>
    <w:rsid w:val="00822441"/>
    <w:rsid w:val="00822736"/>
    <w:rsid w:val="00822890"/>
    <w:rsid w:val="008228C0"/>
    <w:rsid w:val="00822940"/>
    <w:rsid w:val="00822B2D"/>
    <w:rsid w:val="00822CE4"/>
    <w:rsid w:val="00822D33"/>
    <w:rsid w:val="00822DEB"/>
    <w:rsid w:val="00822E32"/>
    <w:rsid w:val="00822FA7"/>
    <w:rsid w:val="008230F9"/>
    <w:rsid w:val="0082314B"/>
    <w:rsid w:val="00823228"/>
    <w:rsid w:val="008234D1"/>
    <w:rsid w:val="008237AB"/>
    <w:rsid w:val="008237CB"/>
    <w:rsid w:val="00823A6F"/>
    <w:rsid w:val="00823B85"/>
    <w:rsid w:val="00823C32"/>
    <w:rsid w:val="0082411F"/>
    <w:rsid w:val="0082429A"/>
    <w:rsid w:val="0082434B"/>
    <w:rsid w:val="00824645"/>
    <w:rsid w:val="008246C3"/>
    <w:rsid w:val="00824784"/>
    <w:rsid w:val="0082493A"/>
    <w:rsid w:val="0082494B"/>
    <w:rsid w:val="0082498E"/>
    <w:rsid w:val="00824C11"/>
    <w:rsid w:val="00824D99"/>
    <w:rsid w:val="00824EB3"/>
    <w:rsid w:val="00824F85"/>
    <w:rsid w:val="0082538A"/>
    <w:rsid w:val="0082575E"/>
    <w:rsid w:val="008258D1"/>
    <w:rsid w:val="008259F8"/>
    <w:rsid w:val="00825A93"/>
    <w:rsid w:val="00825AC3"/>
    <w:rsid w:val="00825BF1"/>
    <w:rsid w:val="00825C19"/>
    <w:rsid w:val="00825C91"/>
    <w:rsid w:val="00825CD1"/>
    <w:rsid w:val="00825D4D"/>
    <w:rsid w:val="00825E9C"/>
    <w:rsid w:val="00825EE8"/>
    <w:rsid w:val="00825FC6"/>
    <w:rsid w:val="00826039"/>
    <w:rsid w:val="0082609C"/>
    <w:rsid w:val="0082611F"/>
    <w:rsid w:val="00826132"/>
    <w:rsid w:val="00826195"/>
    <w:rsid w:val="00826219"/>
    <w:rsid w:val="0082651F"/>
    <w:rsid w:val="008265D4"/>
    <w:rsid w:val="008265D8"/>
    <w:rsid w:val="00826705"/>
    <w:rsid w:val="00826771"/>
    <w:rsid w:val="008267E6"/>
    <w:rsid w:val="00826927"/>
    <w:rsid w:val="00826940"/>
    <w:rsid w:val="00826A03"/>
    <w:rsid w:val="00826D08"/>
    <w:rsid w:val="00826EF0"/>
    <w:rsid w:val="0082704D"/>
    <w:rsid w:val="008270ED"/>
    <w:rsid w:val="0082748D"/>
    <w:rsid w:val="0082759E"/>
    <w:rsid w:val="00827761"/>
    <w:rsid w:val="008277EF"/>
    <w:rsid w:val="008279AB"/>
    <w:rsid w:val="00827A74"/>
    <w:rsid w:val="00827B07"/>
    <w:rsid w:val="00827BA4"/>
    <w:rsid w:val="00827BBB"/>
    <w:rsid w:val="00827C54"/>
    <w:rsid w:val="00827C5D"/>
    <w:rsid w:val="00827ED9"/>
    <w:rsid w:val="00827EED"/>
    <w:rsid w:val="00827F5F"/>
    <w:rsid w:val="00827F86"/>
    <w:rsid w:val="008302CC"/>
    <w:rsid w:val="00830335"/>
    <w:rsid w:val="00830503"/>
    <w:rsid w:val="00830641"/>
    <w:rsid w:val="00830759"/>
    <w:rsid w:val="00830788"/>
    <w:rsid w:val="00830A07"/>
    <w:rsid w:val="00830A19"/>
    <w:rsid w:val="00830B14"/>
    <w:rsid w:val="00830CB4"/>
    <w:rsid w:val="00830DFC"/>
    <w:rsid w:val="00830F9F"/>
    <w:rsid w:val="008311F9"/>
    <w:rsid w:val="00831227"/>
    <w:rsid w:val="00831340"/>
    <w:rsid w:val="008314C4"/>
    <w:rsid w:val="008315D6"/>
    <w:rsid w:val="008316D7"/>
    <w:rsid w:val="00831B03"/>
    <w:rsid w:val="00831E3F"/>
    <w:rsid w:val="00831E71"/>
    <w:rsid w:val="00831EE5"/>
    <w:rsid w:val="0083200E"/>
    <w:rsid w:val="008322B8"/>
    <w:rsid w:val="00832304"/>
    <w:rsid w:val="00832316"/>
    <w:rsid w:val="00832370"/>
    <w:rsid w:val="008324B0"/>
    <w:rsid w:val="00832558"/>
    <w:rsid w:val="00832620"/>
    <w:rsid w:val="0083272B"/>
    <w:rsid w:val="008328E6"/>
    <w:rsid w:val="00832979"/>
    <w:rsid w:val="00832A02"/>
    <w:rsid w:val="00832A47"/>
    <w:rsid w:val="00832AB6"/>
    <w:rsid w:val="00832B01"/>
    <w:rsid w:val="00832C8C"/>
    <w:rsid w:val="00832E4F"/>
    <w:rsid w:val="00832ED9"/>
    <w:rsid w:val="00832F14"/>
    <w:rsid w:val="00832F54"/>
    <w:rsid w:val="0083300F"/>
    <w:rsid w:val="00833175"/>
    <w:rsid w:val="008331C3"/>
    <w:rsid w:val="00833266"/>
    <w:rsid w:val="0083358C"/>
    <w:rsid w:val="0083395A"/>
    <w:rsid w:val="00833C6F"/>
    <w:rsid w:val="00833EDB"/>
    <w:rsid w:val="00833EE3"/>
    <w:rsid w:val="008340C0"/>
    <w:rsid w:val="0083448E"/>
    <w:rsid w:val="008344FE"/>
    <w:rsid w:val="008346AA"/>
    <w:rsid w:val="00834746"/>
    <w:rsid w:val="0083479C"/>
    <w:rsid w:val="008347BB"/>
    <w:rsid w:val="008348F0"/>
    <w:rsid w:val="00834A3B"/>
    <w:rsid w:val="00834A67"/>
    <w:rsid w:val="00834A7B"/>
    <w:rsid w:val="00834D9D"/>
    <w:rsid w:val="00834DE2"/>
    <w:rsid w:val="00834E8B"/>
    <w:rsid w:val="00834F26"/>
    <w:rsid w:val="00834F51"/>
    <w:rsid w:val="008353C1"/>
    <w:rsid w:val="00835443"/>
    <w:rsid w:val="008355DF"/>
    <w:rsid w:val="008355E8"/>
    <w:rsid w:val="00835690"/>
    <w:rsid w:val="00835DF8"/>
    <w:rsid w:val="00835FE2"/>
    <w:rsid w:val="0083612F"/>
    <w:rsid w:val="008361AE"/>
    <w:rsid w:val="008362A6"/>
    <w:rsid w:val="0083646F"/>
    <w:rsid w:val="008365B0"/>
    <w:rsid w:val="0083670A"/>
    <w:rsid w:val="008367A1"/>
    <w:rsid w:val="00836841"/>
    <w:rsid w:val="0083695E"/>
    <w:rsid w:val="00836A6A"/>
    <w:rsid w:val="00836B9B"/>
    <w:rsid w:val="00836E38"/>
    <w:rsid w:val="00836FD8"/>
    <w:rsid w:val="00836FDD"/>
    <w:rsid w:val="008370C2"/>
    <w:rsid w:val="00837144"/>
    <w:rsid w:val="00837276"/>
    <w:rsid w:val="008373A4"/>
    <w:rsid w:val="008373EA"/>
    <w:rsid w:val="008374AB"/>
    <w:rsid w:val="008375BC"/>
    <w:rsid w:val="008375F6"/>
    <w:rsid w:val="008377E7"/>
    <w:rsid w:val="0083787F"/>
    <w:rsid w:val="008378EF"/>
    <w:rsid w:val="008379BD"/>
    <w:rsid w:val="00837A51"/>
    <w:rsid w:val="00837B08"/>
    <w:rsid w:val="00837B23"/>
    <w:rsid w:val="00837B8F"/>
    <w:rsid w:val="00837C2E"/>
    <w:rsid w:val="00837D7C"/>
    <w:rsid w:val="00837F12"/>
    <w:rsid w:val="008400C2"/>
    <w:rsid w:val="00840129"/>
    <w:rsid w:val="008401D8"/>
    <w:rsid w:val="00840215"/>
    <w:rsid w:val="0084033A"/>
    <w:rsid w:val="008403BD"/>
    <w:rsid w:val="008405D4"/>
    <w:rsid w:val="0084060B"/>
    <w:rsid w:val="00840696"/>
    <w:rsid w:val="008406ED"/>
    <w:rsid w:val="00840D58"/>
    <w:rsid w:val="00840D82"/>
    <w:rsid w:val="00840DB8"/>
    <w:rsid w:val="00840DEF"/>
    <w:rsid w:val="00840EA6"/>
    <w:rsid w:val="00840F27"/>
    <w:rsid w:val="008410E7"/>
    <w:rsid w:val="008413C1"/>
    <w:rsid w:val="00841486"/>
    <w:rsid w:val="008414F4"/>
    <w:rsid w:val="00841524"/>
    <w:rsid w:val="0084158C"/>
    <w:rsid w:val="008416FF"/>
    <w:rsid w:val="008417F5"/>
    <w:rsid w:val="00841A8F"/>
    <w:rsid w:val="00841B27"/>
    <w:rsid w:val="00841C3C"/>
    <w:rsid w:val="00841CA8"/>
    <w:rsid w:val="00841CEA"/>
    <w:rsid w:val="00841D5A"/>
    <w:rsid w:val="00841DCB"/>
    <w:rsid w:val="00841EF4"/>
    <w:rsid w:val="00841F22"/>
    <w:rsid w:val="008420E7"/>
    <w:rsid w:val="00842187"/>
    <w:rsid w:val="0084230D"/>
    <w:rsid w:val="00842327"/>
    <w:rsid w:val="008423E4"/>
    <w:rsid w:val="0084253A"/>
    <w:rsid w:val="00842575"/>
    <w:rsid w:val="008425BB"/>
    <w:rsid w:val="00842638"/>
    <w:rsid w:val="00842A35"/>
    <w:rsid w:val="00842A71"/>
    <w:rsid w:val="00842CF3"/>
    <w:rsid w:val="00842D1D"/>
    <w:rsid w:val="00842D2A"/>
    <w:rsid w:val="00842EAE"/>
    <w:rsid w:val="008430E3"/>
    <w:rsid w:val="0084327D"/>
    <w:rsid w:val="008432ED"/>
    <w:rsid w:val="008433B0"/>
    <w:rsid w:val="008433C5"/>
    <w:rsid w:val="008438E6"/>
    <w:rsid w:val="00843963"/>
    <w:rsid w:val="00843A5F"/>
    <w:rsid w:val="00843C1C"/>
    <w:rsid w:val="00843D0E"/>
    <w:rsid w:val="00843D52"/>
    <w:rsid w:val="00843D6D"/>
    <w:rsid w:val="00843D94"/>
    <w:rsid w:val="00843E32"/>
    <w:rsid w:val="00843F01"/>
    <w:rsid w:val="00844066"/>
    <w:rsid w:val="00844183"/>
    <w:rsid w:val="00844302"/>
    <w:rsid w:val="0084430F"/>
    <w:rsid w:val="00844339"/>
    <w:rsid w:val="008444B9"/>
    <w:rsid w:val="008447D8"/>
    <w:rsid w:val="008448D1"/>
    <w:rsid w:val="00844AE3"/>
    <w:rsid w:val="00844AF3"/>
    <w:rsid w:val="00844E34"/>
    <w:rsid w:val="00844E95"/>
    <w:rsid w:val="00844FD5"/>
    <w:rsid w:val="00844FDD"/>
    <w:rsid w:val="008452B5"/>
    <w:rsid w:val="0084560B"/>
    <w:rsid w:val="008456C6"/>
    <w:rsid w:val="00845743"/>
    <w:rsid w:val="00845900"/>
    <w:rsid w:val="00845934"/>
    <w:rsid w:val="00845A30"/>
    <w:rsid w:val="00845DD6"/>
    <w:rsid w:val="00845E00"/>
    <w:rsid w:val="00845EA4"/>
    <w:rsid w:val="00846031"/>
    <w:rsid w:val="00846190"/>
    <w:rsid w:val="00846367"/>
    <w:rsid w:val="00846381"/>
    <w:rsid w:val="00846407"/>
    <w:rsid w:val="008465FB"/>
    <w:rsid w:val="00846680"/>
    <w:rsid w:val="00846720"/>
    <w:rsid w:val="00846760"/>
    <w:rsid w:val="00846A03"/>
    <w:rsid w:val="00846B55"/>
    <w:rsid w:val="00846E61"/>
    <w:rsid w:val="00847138"/>
    <w:rsid w:val="0084715B"/>
    <w:rsid w:val="00847205"/>
    <w:rsid w:val="00847717"/>
    <w:rsid w:val="008478C3"/>
    <w:rsid w:val="008478F1"/>
    <w:rsid w:val="0084799B"/>
    <w:rsid w:val="00847A18"/>
    <w:rsid w:val="00847FB6"/>
    <w:rsid w:val="008500B7"/>
    <w:rsid w:val="00850164"/>
    <w:rsid w:val="0085016B"/>
    <w:rsid w:val="00850391"/>
    <w:rsid w:val="008503DE"/>
    <w:rsid w:val="00850473"/>
    <w:rsid w:val="00850484"/>
    <w:rsid w:val="00850544"/>
    <w:rsid w:val="00850708"/>
    <w:rsid w:val="0085089B"/>
    <w:rsid w:val="008509A6"/>
    <w:rsid w:val="008509D5"/>
    <w:rsid w:val="00850A34"/>
    <w:rsid w:val="00850AF8"/>
    <w:rsid w:val="00850CEB"/>
    <w:rsid w:val="00850DDB"/>
    <w:rsid w:val="00850FC2"/>
    <w:rsid w:val="008511C1"/>
    <w:rsid w:val="00851283"/>
    <w:rsid w:val="00851295"/>
    <w:rsid w:val="008513D8"/>
    <w:rsid w:val="00851589"/>
    <w:rsid w:val="008515B3"/>
    <w:rsid w:val="0085169D"/>
    <w:rsid w:val="00851A03"/>
    <w:rsid w:val="00851A18"/>
    <w:rsid w:val="00851B87"/>
    <w:rsid w:val="00851C5B"/>
    <w:rsid w:val="00851CB2"/>
    <w:rsid w:val="00851CE4"/>
    <w:rsid w:val="00851F36"/>
    <w:rsid w:val="00851F53"/>
    <w:rsid w:val="00851F8B"/>
    <w:rsid w:val="00851FA2"/>
    <w:rsid w:val="00851FE2"/>
    <w:rsid w:val="00852002"/>
    <w:rsid w:val="0085203E"/>
    <w:rsid w:val="008520F6"/>
    <w:rsid w:val="00852146"/>
    <w:rsid w:val="008521E3"/>
    <w:rsid w:val="00852242"/>
    <w:rsid w:val="00852285"/>
    <w:rsid w:val="008522CE"/>
    <w:rsid w:val="0085252D"/>
    <w:rsid w:val="00852612"/>
    <w:rsid w:val="00852658"/>
    <w:rsid w:val="008526BD"/>
    <w:rsid w:val="00852711"/>
    <w:rsid w:val="0085274B"/>
    <w:rsid w:val="00852850"/>
    <w:rsid w:val="00852855"/>
    <w:rsid w:val="008529C7"/>
    <w:rsid w:val="00852A5F"/>
    <w:rsid w:val="00852B95"/>
    <w:rsid w:val="00852C2E"/>
    <w:rsid w:val="00852CA2"/>
    <w:rsid w:val="00852D2C"/>
    <w:rsid w:val="00852D4F"/>
    <w:rsid w:val="00852DFC"/>
    <w:rsid w:val="00852E4F"/>
    <w:rsid w:val="00852EFD"/>
    <w:rsid w:val="00852F4F"/>
    <w:rsid w:val="00852FA1"/>
    <w:rsid w:val="00853138"/>
    <w:rsid w:val="0085341E"/>
    <w:rsid w:val="00853586"/>
    <w:rsid w:val="00853605"/>
    <w:rsid w:val="008536CF"/>
    <w:rsid w:val="00853885"/>
    <w:rsid w:val="00853A61"/>
    <w:rsid w:val="00853A9F"/>
    <w:rsid w:val="00853B08"/>
    <w:rsid w:val="00853B74"/>
    <w:rsid w:val="00853C2C"/>
    <w:rsid w:val="00853E74"/>
    <w:rsid w:val="00853F29"/>
    <w:rsid w:val="0085454D"/>
    <w:rsid w:val="00854582"/>
    <w:rsid w:val="00854B72"/>
    <w:rsid w:val="00854D61"/>
    <w:rsid w:val="00854E60"/>
    <w:rsid w:val="00854E8F"/>
    <w:rsid w:val="00855030"/>
    <w:rsid w:val="008550DF"/>
    <w:rsid w:val="0085525E"/>
    <w:rsid w:val="008552D1"/>
    <w:rsid w:val="008555A6"/>
    <w:rsid w:val="008555C0"/>
    <w:rsid w:val="008556BF"/>
    <w:rsid w:val="008556CE"/>
    <w:rsid w:val="00855957"/>
    <w:rsid w:val="00855AF0"/>
    <w:rsid w:val="00855B5C"/>
    <w:rsid w:val="00855CB5"/>
    <w:rsid w:val="00855DEF"/>
    <w:rsid w:val="00855F11"/>
    <w:rsid w:val="0085640C"/>
    <w:rsid w:val="008564AC"/>
    <w:rsid w:val="008565C0"/>
    <w:rsid w:val="0085684D"/>
    <w:rsid w:val="00856884"/>
    <w:rsid w:val="00856981"/>
    <w:rsid w:val="00856B49"/>
    <w:rsid w:val="00856BBE"/>
    <w:rsid w:val="00856BC2"/>
    <w:rsid w:val="00856C29"/>
    <w:rsid w:val="00856C8E"/>
    <w:rsid w:val="00856F0F"/>
    <w:rsid w:val="00856F14"/>
    <w:rsid w:val="00856F6A"/>
    <w:rsid w:val="00856FDE"/>
    <w:rsid w:val="00856FE5"/>
    <w:rsid w:val="0085728C"/>
    <w:rsid w:val="008577CA"/>
    <w:rsid w:val="0085787A"/>
    <w:rsid w:val="008578B0"/>
    <w:rsid w:val="00857C0C"/>
    <w:rsid w:val="00857CEF"/>
    <w:rsid w:val="00857E3E"/>
    <w:rsid w:val="00857F14"/>
    <w:rsid w:val="00857F3D"/>
    <w:rsid w:val="00860062"/>
    <w:rsid w:val="008601FB"/>
    <w:rsid w:val="0086028E"/>
    <w:rsid w:val="00860317"/>
    <w:rsid w:val="0086031A"/>
    <w:rsid w:val="00860377"/>
    <w:rsid w:val="008604A0"/>
    <w:rsid w:val="008604E3"/>
    <w:rsid w:val="008605E1"/>
    <w:rsid w:val="00860685"/>
    <w:rsid w:val="0086075A"/>
    <w:rsid w:val="008609C2"/>
    <w:rsid w:val="00860A69"/>
    <w:rsid w:val="00860B9D"/>
    <w:rsid w:val="00860BED"/>
    <w:rsid w:val="00860F21"/>
    <w:rsid w:val="00860F90"/>
    <w:rsid w:val="00861070"/>
    <w:rsid w:val="0086108C"/>
    <w:rsid w:val="0086123E"/>
    <w:rsid w:val="00861474"/>
    <w:rsid w:val="008614AE"/>
    <w:rsid w:val="008616E8"/>
    <w:rsid w:val="008617E6"/>
    <w:rsid w:val="0086186C"/>
    <w:rsid w:val="00861971"/>
    <w:rsid w:val="00861B35"/>
    <w:rsid w:val="00861CA8"/>
    <w:rsid w:val="00861F02"/>
    <w:rsid w:val="00861F2C"/>
    <w:rsid w:val="00861FC1"/>
    <w:rsid w:val="008620AD"/>
    <w:rsid w:val="00862141"/>
    <w:rsid w:val="008623A7"/>
    <w:rsid w:val="00862547"/>
    <w:rsid w:val="00862694"/>
    <w:rsid w:val="008626E3"/>
    <w:rsid w:val="008626F1"/>
    <w:rsid w:val="008628AD"/>
    <w:rsid w:val="008628EA"/>
    <w:rsid w:val="00862918"/>
    <w:rsid w:val="00862963"/>
    <w:rsid w:val="00862BE9"/>
    <w:rsid w:val="00862E6B"/>
    <w:rsid w:val="00862F65"/>
    <w:rsid w:val="00862FD2"/>
    <w:rsid w:val="008632D9"/>
    <w:rsid w:val="008632F0"/>
    <w:rsid w:val="00863448"/>
    <w:rsid w:val="008634C5"/>
    <w:rsid w:val="00863553"/>
    <w:rsid w:val="00863576"/>
    <w:rsid w:val="008635A9"/>
    <w:rsid w:val="00863A52"/>
    <w:rsid w:val="00863AA4"/>
    <w:rsid w:val="00863BE1"/>
    <w:rsid w:val="00863CAB"/>
    <w:rsid w:val="00863CB4"/>
    <w:rsid w:val="00863E75"/>
    <w:rsid w:val="00863F10"/>
    <w:rsid w:val="00864015"/>
    <w:rsid w:val="0086403C"/>
    <w:rsid w:val="008640B2"/>
    <w:rsid w:val="008640F4"/>
    <w:rsid w:val="008641E2"/>
    <w:rsid w:val="00864333"/>
    <w:rsid w:val="00864438"/>
    <w:rsid w:val="00864561"/>
    <w:rsid w:val="008646FA"/>
    <w:rsid w:val="0086491D"/>
    <w:rsid w:val="0086496F"/>
    <w:rsid w:val="00864A13"/>
    <w:rsid w:val="00864A69"/>
    <w:rsid w:val="00864ADD"/>
    <w:rsid w:val="00864B2F"/>
    <w:rsid w:val="00864C4D"/>
    <w:rsid w:val="00864C79"/>
    <w:rsid w:val="00864CE5"/>
    <w:rsid w:val="00864CFD"/>
    <w:rsid w:val="00864DF4"/>
    <w:rsid w:val="00864E20"/>
    <w:rsid w:val="00864E27"/>
    <w:rsid w:val="00864F23"/>
    <w:rsid w:val="0086515D"/>
    <w:rsid w:val="00865172"/>
    <w:rsid w:val="008651D8"/>
    <w:rsid w:val="00865200"/>
    <w:rsid w:val="00865339"/>
    <w:rsid w:val="0086548B"/>
    <w:rsid w:val="00865632"/>
    <w:rsid w:val="00865666"/>
    <w:rsid w:val="008656AB"/>
    <w:rsid w:val="00865741"/>
    <w:rsid w:val="0086575F"/>
    <w:rsid w:val="008658F5"/>
    <w:rsid w:val="00865BA9"/>
    <w:rsid w:val="00865CD8"/>
    <w:rsid w:val="008660E5"/>
    <w:rsid w:val="0086632C"/>
    <w:rsid w:val="0086636B"/>
    <w:rsid w:val="008663AF"/>
    <w:rsid w:val="0086693B"/>
    <w:rsid w:val="00866A42"/>
    <w:rsid w:val="00866A4D"/>
    <w:rsid w:val="00866B61"/>
    <w:rsid w:val="00866CF3"/>
    <w:rsid w:val="00866D2A"/>
    <w:rsid w:val="00866E43"/>
    <w:rsid w:val="00866F57"/>
    <w:rsid w:val="00866FC0"/>
    <w:rsid w:val="00867045"/>
    <w:rsid w:val="008670DD"/>
    <w:rsid w:val="0086724B"/>
    <w:rsid w:val="00867292"/>
    <w:rsid w:val="00867377"/>
    <w:rsid w:val="008673E3"/>
    <w:rsid w:val="0086740E"/>
    <w:rsid w:val="008674E6"/>
    <w:rsid w:val="008679AA"/>
    <w:rsid w:val="00867A33"/>
    <w:rsid w:val="00867BC7"/>
    <w:rsid w:val="00867D76"/>
    <w:rsid w:val="00867D9A"/>
    <w:rsid w:val="00870180"/>
    <w:rsid w:val="00870435"/>
    <w:rsid w:val="0087064C"/>
    <w:rsid w:val="00870831"/>
    <w:rsid w:val="00870F8E"/>
    <w:rsid w:val="00871100"/>
    <w:rsid w:val="0087111E"/>
    <w:rsid w:val="0087114C"/>
    <w:rsid w:val="00871174"/>
    <w:rsid w:val="008711FE"/>
    <w:rsid w:val="0087121A"/>
    <w:rsid w:val="00871325"/>
    <w:rsid w:val="008713E5"/>
    <w:rsid w:val="00871406"/>
    <w:rsid w:val="00871435"/>
    <w:rsid w:val="0087157C"/>
    <w:rsid w:val="008715E0"/>
    <w:rsid w:val="0087168C"/>
    <w:rsid w:val="0087170C"/>
    <w:rsid w:val="00871B16"/>
    <w:rsid w:val="00871C83"/>
    <w:rsid w:val="00871E3D"/>
    <w:rsid w:val="00872000"/>
    <w:rsid w:val="00872070"/>
    <w:rsid w:val="008721A1"/>
    <w:rsid w:val="00872219"/>
    <w:rsid w:val="00872290"/>
    <w:rsid w:val="0087236A"/>
    <w:rsid w:val="00872380"/>
    <w:rsid w:val="008723D5"/>
    <w:rsid w:val="008723F6"/>
    <w:rsid w:val="0087257B"/>
    <w:rsid w:val="0087272D"/>
    <w:rsid w:val="008727D1"/>
    <w:rsid w:val="0087283A"/>
    <w:rsid w:val="008728BB"/>
    <w:rsid w:val="00872B25"/>
    <w:rsid w:val="00872E93"/>
    <w:rsid w:val="00872EDA"/>
    <w:rsid w:val="00872F08"/>
    <w:rsid w:val="00872F9D"/>
    <w:rsid w:val="00873122"/>
    <w:rsid w:val="0087316A"/>
    <w:rsid w:val="008732B4"/>
    <w:rsid w:val="008732C5"/>
    <w:rsid w:val="00873459"/>
    <w:rsid w:val="00873469"/>
    <w:rsid w:val="008734EA"/>
    <w:rsid w:val="00873599"/>
    <w:rsid w:val="00873648"/>
    <w:rsid w:val="00873698"/>
    <w:rsid w:val="008736A4"/>
    <w:rsid w:val="00873714"/>
    <w:rsid w:val="008737D2"/>
    <w:rsid w:val="008737FC"/>
    <w:rsid w:val="00873F55"/>
    <w:rsid w:val="00873FE4"/>
    <w:rsid w:val="0087416B"/>
    <w:rsid w:val="008741D3"/>
    <w:rsid w:val="00874270"/>
    <w:rsid w:val="0087435C"/>
    <w:rsid w:val="00874383"/>
    <w:rsid w:val="0087458E"/>
    <w:rsid w:val="0087461E"/>
    <w:rsid w:val="008747A2"/>
    <w:rsid w:val="00874949"/>
    <w:rsid w:val="0087495B"/>
    <w:rsid w:val="00874998"/>
    <w:rsid w:val="00874B6D"/>
    <w:rsid w:val="00874E53"/>
    <w:rsid w:val="00874E58"/>
    <w:rsid w:val="00874EAE"/>
    <w:rsid w:val="00874F59"/>
    <w:rsid w:val="00874F7A"/>
    <w:rsid w:val="00874FDA"/>
    <w:rsid w:val="00875058"/>
    <w:rsid w:val="008750B5"/>
    <w:rsid w:val="0087518B"/>
    <w:rsid w:val="0087545C"/>
    <w:rsid w:val="00875531"/>
    <w:rsid w:val="0087554A"/>
    <w:rsid w:val="008755F8"/>
    <w:rsid w:val="0087561C"/>
    <w:rsid w:val="008756DA"/>
    <w:rsid w:val="008756DF"/>
    <w:rsid w:val="008758FA"/>
    <w:rsid w:val="00875B1E"/>
    <w:rsid w:val="00875B7B"/>
    <w:rsid w:val="00875BD0"/>
    <w:rsid w:val="00875C26"/>
    <w:rsid w:val="00875D7E"/>
    <w:rsid w:val="00875F9E"/>
    <w:rsid w:val="00875FDB"/>
    <w:rsid w:val="00876065"/>
    <w:rsid w:val="00876185"/>
    <w:rsid w:val="0087624D"/>
    <w:rsid w:val="008762D1"/>
    <w:rsid w:val="0087638F"/>
    <w:rsid w:val="008763C5"/>
    <w:rsid w:val="00876437"/>
    <w:rsid w:val="008764D8"/>
    <w:rsid w:val="00876570"/>
    <w:rsid w:val="0087666B"/>
    <w:rsid w:val="0087686D"/>
    <w:rsid w:val="00876AC9"/>
    <w:rsid w:val="00876BE9"/>
    <w:rsid w:val="00876CDB"/>
    <w:rsid w:val="00876D2E"/>
    <w:rsid w:val="00876E16"/>
    <w:rsid w:val="00876F15"/>
    <w:rsid w:val="00877262"/>
    <w:rsid w:val="0087731D"/>
    <w:rsid w:val="00877427"/>
    <w:rsid w:val="008775F4"/>
    <w:rsid w:val="0087763D"/>
    <w:rsid w:val="00877776"/>
    <w:rsid w:val="008779BA"/>
    <w:rsid w:val="008779FB"/>
    <w:rsid w:val="00877A27"/>
    <w:rsid w:val="00877AA1"/>
    <w:rsid w:val="00877BD9"/>
    <w:rsid w:val="00877C92"/>
    <w:rsid w:val="00877DDF"/>
    <w:rsid w:val="00877ECE"/>
    <w:rsid w:val="00877F06"/>
    <w:rsid w:val="0088009F"/>
    <w:rsid w:val="0088012F"/>
    <w:rsid w:val="00880233"/>
    <w:rsid w:val="008802A5"/>
    <w:rsid w:val="0088030C"/>
    <w:rsid w:val="00880441"/>
    <w:rsid w:val="00880514"/>
    <w:rsid w:val="00880515"/>
    <w:rsid w:val="00880644"/>
    <w:rsid w:val="008806F2"/>
    <w:rsid w:val="0088074A"/>
    <w:rsid w:val="00880777"/>
    <w:rsid w:val="008807A8"/>
    <w:rsid w:val="0088094E"/>
    <w:rsid w:val="00880A4B"/>
    <w:rsid w:val="00880CA3"/>
    <w:rsid w:val="00880CD8"/>
    <w:rsid w:val="00880D0B"/>
    <w:rsid w:val="00880D9B"/>
    <w:rsid w:val="00880E79"/>
    <w:rsid w:val="00880F17"/>
    <w:rsid w:val="00880FEA"/>
    <w:rsid w:val="00880FF0"/>
    <w:rsid w:val="0088110F"/>
    <w:rsid w:val="008811B3"/>
    <w:rsid w:val="00881348"/>
    <w:rsid w:val="008813C8"/>
    <w:rsid w:val="008818AB"/>
    <w:rsid w:val="00881917"/>
    <w:rsid w:val="00881D87"/>
    <w:rsid w:val="00881E51"/>
    <w:rsid w:val="00881E9D"/>
    <w:rsid w:val="00881F88"/>
    <w:rsid w:val="00882190"/>
    <w:rsid w:val="0088242B"/>
    <w:rsid w:val="00882771"/>
    <w:rsid w:val="00882BA1"/>
    <w:rsid w:val="00882CE0"/>
    <w:rsid w:val="00883017"/>
    <w:rsid w:val="008831D1"/>
    <w:rsid w:val="00883389"/>
    <w:rsid w:val="008833B0"/>
    <w:rsid w:val="008834CC"/>
    <w:rsid w:val="008834E4"/>
    <w:rsid w:val="008835C0"/>
    <w:rsid w:val="008837AF"/>
    <w:rsid w:val="008839A6"/>
    <w:rsid w:val="008839F5"/>
    <w:rsid w:val="00883AAC"/>
    <w:rsid w:val="00883B74"/>
    <w:rsid w:val="00883B98"/>
    <w:rsid w:val="00883C7B"/>
    <w:rsid w:val="00883C7C"/>
    <w:rsid w:val="00883D54"/>
    <w:rsid w:val="00883FD9"/>
    <w:rsid w:val="00884070"/>
    <w:rsid w:val="00884351"/>
    <w:rsid w:val="00884394"/>
    <w:rsid w:val="00884430"/>
    <w:rsid w:val="0088462F"/>
    <w:rsid w:val="0088481D"/>
    <w:rsid w:val="00884865"/>
    <w:rsid w:val="00884956"/>
    <w:rsid w:val="008849FB"/>
    <w:rsid w:val="00884A78"/>
    <w:rsid w:val="00884B79"/>
    <w:rsid w:val="00884BAD"/>
    <w:rsid w:val="00884BAF"/>
    <w:rsid w:val="00884C3C"/>
    <w:rsid w:val="0088501E"/>
    <w:rsid w:val="0088502E"/>
    <w:rsid w:val="0088522A"/>
    <w:rsid w:val="00885297"/>
    <w:rsid w:val="008852CE"/>
    <w:rsid w:val="00885359"/>
    <w:rsid w:val="008853CF"/>
    <w:rsid w:val="008855A0"/>
    <w:rsid w:val="008858F1"/>
    <w:rsid w:val="00886066"/>
    <w:rsid w:val="008860C8"/>
    <w:rsid w:val="00886101"/>
    <w:rsid w:val="00886144"/>
    <w:rsid w:val="008861A0"/>
    <w:rsid w:val="008861E6"/>
    <w:rsid w:val="00886232"/>
    <w:rsid w:val="00886537"/>
    <w:rsid w:val="008867B3"/>
    <w:rsid w:val="00886841"/>
    <w:rsid w:val="0088695D"/>
    <w:rsid w:val="00886B4A"/>
    <w:rsid w:val="00886F3E"/>
    <w:rsid w:val="00886FC7"/>
    <w:rsid w:val="00887049"/>
    <w:rsid w:val="008870E0"/>
    <w:rsid w:val="0088714C"/>
    <w:rsid w:val="008871D0"/>
    <w:rsid w:val="008871ED"/>
    <w:rsid w:val="00887293"/>
    <w:rsid w:val="008872BA"/>
    <w:rsid w:val="00887351"/>
    <w:rsid w:val="00887464"/>
    <w:rsid w:val="008875F5"/>
    <w:rsid w:val="0088789D"/>
    <w:rsid w:val="00887C67"/>
    <w:rsid w:val="00890004"/>
    <w:rsid w:val="008901D1"/>
    <w:rsid w:val="008902C3"/>
    <w:rsid w:val="0089034F"/>
    <w:rsid w:val="00890461"/>
    <w:rsid w:val="00890737"/>
    <w:rsid w:val="00890745"/>
    <w:rsid w:val="00890929"/>
    <w:rsid w:val="00890935"/>
    <w:rsid w:val="00890A51"/>
    <w:rsid w:val="00890A80"/>
    <w:rsid w:val="00890A8E"/>
    <w:rsid w:val="00890CCB"/>
    <w:rsid w:val="00891048"/>
    <w:rsid w:val="00891195"/>
    <w:rsid w:val="0089122E"/>
    <w:rsid w:val="00891256"/>
    <w:rsid w:val="00891303"/>
    <w:rsid w:val="00891508"/>
    <w:rsid w:val="008916BE"/>
    <w:rsid w:val="00891772"/>
    <w:rsid w:val="0089183E"/>
    <w:rsid w:val="008918C4"/>
    <w:rsid w:val="00891A8F"/>
    <w:rsid w:val="00891B55"/>
    <w:rsid w:val="00891CC9"/>
    <w:rsid w:val="00891E3F"/>
    <w:rsid w:val="00891F52"/>
    <w:rsid w:val="008920C6"/>
    <w:rsid w:val="008921E0"/>
    <w:rsid w:val="0089221D"/>
    <w:rsid w:val="00892354"/>
    <w:rsid w:val="0089248E"/>
    <w:rsid w:val="0089273C"/>
    <w:rsid w:val="00892774"/>
    <w:rsid w:val="00892833"/>
    <w:rsid w:val="008928EA"/>
    <w:rsid w:val="00892971"/>
    <w:rsid w:val="00892978"/>
    <w:rsid w:val="00892ABE"/>
    <w:rsid w:val="00892B4A"/>
    <w:rsid w:val="00892C71"/>
    <w:rsid w:val="00892D2C"/>
    <w:rsid w:val="00892DB2"/>
    <w:rsid w:val="00892E8B"/>
    <w:rsid w:val="00892EEE"/>
    <w:rsid w:val="00892F10"/>
    <w:rsid w:val="00892F63"/>
    <w:rsid w:val="00893083"/>
    <w:rsid w:val="00893098"/>
    <w:rsid w:val="0089324A"/>
    <w:rsid w:val="008934B5"/>
    <w:rsid w:val="00893538"/>
    <w:rsid w:val="00893566"/>
    <w:rsid w:val="00893586"/>
    <w:rsid w:val="00893765"/>
    <w:rsid w:val="0089389A"/>
    <w:rsid w:val="0089397A"/>
    <w:rsid w:val="00893AEB"/>
    <w:rsid w:val="00893DEE"/>
    <w:rsid w:val="00893DFA"/>
    <w:rsid w:val="00893E37"/>
    <w:rsid w:val="00893ECD"/>
    <w:rsid w:val="00893EEB"/>
    <w:rsid w:val="00893FF0"/>
    <w:rsid w:val="0089410B"/>
    <w:rsid w:val="00894258"/>
    <w:rsid w:val="008942EC"/>
    <w:rsid w:val="008945E9"/>
    <w:rsid w:val="008946B3"/>
    <w:rsid w:val="00894766"/>
    <w:rsid w:val="00894785"/>
    <w:rsid w:val="008948A6"/>
    <w:rsid w:val="00894A32"/>
    <w:rsid w:val="00894AAC"/>
    <w:rsid w:val="00894AEA"/>
    <w:rsid w:val="00894D5E"/>
    <w:rsid w:val="00894E99"/>
    <w:rsid w:val="00894F74"/>
    <w:rsid w:val="00895156"/>
    <w:rsid w:val="00895168"/>
    <w:rsid w:val="008955F7"/>
    <w:rsid w:val="0089564F"/>
    <w:rsid w:val="008957CD"/>
    <w:rsid w:val="00895808"/>
    <w:rsid w:val="008959E8"/>
    <w:rsid w:val="00895B81"/>
    <w:rsid w:val="00895B91"/>
    <w:rsid w:val="00895EFC"/>
    <w:rsid w:val="00896147"/>
    <w:rsid w:val="0089621E"/>
    <w:rsid w:val="00896295"/>
    <w:rsid w:val="00896640"/>
    <w:rsid w:val="00896780"/>
    <w:rsid w:val="00896A54"/>
    <w:rsid w:val="00896C2B"/>
    <w:rsid w:val="00896E97"/>
    <w:rsid w:val="00896EB5"/>
    <w:rsid w:val="00897056"/>
    <w:rsid w:val="0089721B"/>
    <w:rsid w:val="008973FB"/>
    <w:rsid w:val="0089753F"/>
    <w:rsid w:val="0089764B"/>
    <w:rsid w:val="0089773A"/>
    <w:rsid w:val="0089775C"/>
    <w:rsid w:val="008977F9"/>
    <w:rsid w:val="00897C32"/>
    <w:rsid w:val="00897DE7"/>
    <w:rsid w:val="00897FCB"/>
    <w:rsid w:val="00897FFA"/>
    <w:rsid w:val="008A0092"/>
    <w:rsid w:val="008A013A"/>
    <w:rsid w:val="008A01F0"/>
    <w:rsid w:val="008A0203"/>
    <w:rsid w:val="008A03CD"/>
    <w:rsid w:val="008A0447"/>
    <w:rsid w:val="008A0696"/>
    <w:rsid w:val="008A0791"/>
    <w:rsid w:val="008A095C"/>
    <w:rsid w:val="008A0AAC"/>
    <w:rsid w:val="008A0B0B"/>
    <w:rsid w:val="008A0BBC"/>
    <w:rsid w:val="008A0C3D"/>
    <w:rsid w:val="008A0DDD"/>
    <w:rsid w:val="008A0DF6"/>
    <w:rsid w:val="008A0F48"/>
    <w:rsid w:val="008A0F4A"/>
    <w:rsid w:val="008A0FBF"/>
    <w:rsid w:val="008A0FCC"/>
    <w:rsid w:val="008A1086"/>
    <w:rsid w:val="008A14AA"/>
    <w:rsid w:val="008A15D0"/>
    <w:rsid w:val="008A172E"/>
    <w:rsid w:val="008A1762"/>
    <w:rsid w:val="008A19C9"/>
    <w:rsid w:val="008A1A64"/>
    <w:rsid w:val="008A1EA4"/>
    <w:rsid w:val="008A1F33"/>
    <w:rsid w:val="008A1F6D"/>
    <w:rsid w:val="008A2180"/>
    <w:rsid w:val="008A2476"/>
    <w:rsid w:val="008A24AB"/>
    <w:rsid w:val="008A2535"/>
    <w:rsid w:val="008A28AE"/>
    <w:rsid w:val="008A2BF9"/>
    <w:rsid w:val="008A2D1F"/>
    <w:rsid w:val="008A2E43"/>
    <w:rsid w:val="008A2EED"/>
    <w:rsid w:val="008A3137"/>
    <w:rsid w:val="008A31A5"/>
    <w:rsid w:val="008A3377"/>
    <w:rsid w:val="008A33B2"/>
    <w:rsid w:val="008A33B8"/>
    <w:rsid w:val="008A34FE"/>
    <w:rsid w:val="008A3500"/>
    <w:rsid w:val="008A35DD"/>
    <w:rsid w:val="008A36CB"/>
    <w:rsid w:val="008A38FC"/>
    <w:rsid w:val="008A3AC1"/>
    <w:rsid w:val="008A3ADA"/>
    <w:rsid w:val="008A3B3E"/>
    <w:rsid w:val="008A3BE3"/>
    <w:rsid w:val="008A3CC5"/>
    <w:rsid w:val="008A3D65"/>
    <w:rsid w:val="008A3F2E"/>
    <w:rsid w:val="008A4004"/>
    <w:rsid w:val="008A4059"/>
    <w:rsid w:val="008A40EF"/>
    <w:rsid w:val="008A4109"/>
    <w:rsid w:val="008A41AF"/>
    <w:rsid w:val="008A4813"/>
    <w:rsid w:val="008A49D2"/>
    <w:rsid w:val="008A49E9"/>
    <w:rsid w:val="008A4CD6"/>
    <w:rsid w:val="008A4D76"/>
    <w:rsid w:val="008A4F2A"/>
    <w:rsid w:val="008A4FF7"/>
    <w:rsid w:val="008A50AA"/>
    <w:rsid w:val="008A50FB"/>
    <w:rsid w:val="008A52E3"/>
    <w:rsid w:val="008A53C8"/>
    <w:rsid w:val="008A542F"/>
    <w:rsid w:val="008A5490"/>
    <w:rsid w:val="008A555E"/>
    <w:rsid w:val="008A55F4"/>
    <w:rsid w:val="008A575E"/>
    <w:rsid w:val="008A5797"/>
    <w:rsid w:val="008A584E"/>
    <w:rsid w:val="008A5C3A"/>
    <w:rsid w:val="008A5C50"/>
    <w:rsid w:val="008A5C61"/>
    <w:rsid w:val="008A5DBD"/>
    <w:rsid w:val="008A5F11"/>
    <w:rsid w:val="008A6033"/>
    <w:rsid w:val="008A6044"/>
    <w:rsid w:val="008A60D4"/>
    <w:rsid w:val="008A6284"/>
    <w:rsid w:val="008A6359"/>
    <w:rsid w:val="008A64C1"/>
    <w:rsid w:val="008A654C"/>
    <w:rsid w:val="008A6579"/>
    <w:rsid w:val="008A6592"/>
    <w:rsid w:val="008A681C"/>
    <w:rsid w:val="008A697B"/>
    <w:rsid w:val="008A6A68"/>
    <w:rsid w:val="008A6CE6"/>
    <w:rsid w:val="008A6DDB"/>
    <w:rsid w:val="008A6EA4"/>
    <w:rsid w:val="008A70E8"/>
    <w:rsid w:val="008A738D"/>
    <w:rsid w:val="008A7409"/>
    <w:rsid w:val="008A74BA"/>
    <w:rsid w:val="008A776A"/>
    <w:rsid w:val="008A7B60"/>
    <w:rsid w:val="008A7D65"/>
    <w:rsid w:val="008A7F6B"/>
    <w:rsid w:val="008B02C0"/>
    <w:rsid w:val="008B02D0"/>
    <w:rsid w:val="008B032A"/>
    <w:rsid w:val="008B03EE"/>
    <w:rsid w:val="008B03FF"/>
    <w:rsid w:val="008B041F"/>
    <w:rsid w:val="008B07BC"/>
    <w:rsid w:val="008B0834"/>
    <w:rsid w:val="008B0859"/>
    <w:rsid w:val="008B0896"/>
    <w:rsid w:val="008B08C0"/>
    <w:rsid w:val="008B093E"/>
    <w:rsid w:val="008B09A6"/>
    <w:rsid w:val="008B0AF4"/>
    <w:rsid w:val="008B0E9F"/>
    <w:rsid w:val="008B10B3"/>
    <w:rsid w:val="008B1347"/>
    <w:rsid w:val="008B1366"/>
    <w:rsid w:val="008B1437"/>
    <w:rsid w:val="008B1460"/>
    <w:rsid w:val="008B1699"/>
    <w:rsid w:val="008B1769"/>
    <w:rsid w:val="008B18ED"/>
    <w:rsid w:val="008B1902"/>
    <w:rsid w:val="008B197A"/>
    <w:rsid w:val="008B198C"/>
    <w:rsid w:val="008B19F6"/>
    <w:rsid w:val="008B1AC9"/>
    <w:rsid w:val="008B1BF0"/>
    <w:rsid w:val="008B22A0"/>
    <w:rsid w:val="008B22B4"/>
    <w:rsid w:val="008B23CC"/>
    <w:rsid w:val="008B278A"/>
    <w:rsid w:val="008B27FA"/>
    <w:rsid w:val="008B2998"/>
    <w:rsid w:val="008B29A2"/>
    <w:rsid w:val="008B2C7A"/>
    <w:rsid w:val="008B2D4D"/>
    <w:rsid w:val="008B2D65"/>
    <w:rsid w:val="008B2E2A"/>
    <w:rsid w:val="008B2EB3"/>
    <w:rsid w:val="008B30A9"/>
    <w:rsid w:val="008B3494"/>
    <w:rsid w:val="008B3541"/>
    <w:rsid w:val="008B3728"/>
    <w:rsid w:val="008B3C01"/>
    <w:rsid w:val="008B3E41"/>
    <w:rsid w:val="008B3E65"/>
    <w:rsid w:val="008B3E87"/>
    <w:rsid w:val="008B3F41"/>
    <w:rsid w:val="008B3F76"/>
    <w:rsid w:val="008B3FFF"/>
    <w:rsid w:val="008B40D5"/>
    <w:rsid w:val="008B43B6"/>
    <w:rsid w:val="008B441E"/>
    <w:rsid w:val="008B443D"/>
    <w:rsid w:val="008B466B"/>
    <w:rsid w:val="008B46B6"/>
    <w:rsid w:val="008B46C6"/>
    <w:rsid w:val="008B4712"/>
    <w:rsid w:val="008B4748"/>
    <w:rsid w:val="008B47A9"/>
    <w:rsid w:val="008B49B3"/>
    <w:rsid w:val="008B4AA2"/>
    <w:rsid w:val="008B4C7A"/>
    <w:rsid w:val="008B4D18"/>
    <w:rsid w:val="008B4E84"/>
    <w:rsid w:val="008B4EE7"/>
    <w:rsid w:val="008B4F33"/>
    <w:rsid w:val="008B4FF2"/>
    <w:rsid w:val="008B50DA"/>
    <w:rsid w:val="008B523F"/>
    <w:rsid w:val="008B55AE"/>
    <w:rsid w:val="008B5C36"/>
    <w:rsid w:val="008B5D05"/>
    <w:rsid w:val="008B6170"/>
    <w:rsid w:val="008B61B5"/>
    <w:rsid w:val="008B620E"/>
    <w:rsid w:val="008B63BB"/>
    <w:rsid w:val="008B6432"/>
    <w:rsid w:val="008B653D"/>
    <w:rsid w:val="008B6762"/>
    <w:rsid w:val="008B685A"/>
    <w:rsid w:val="008B68A1"/>
    <w:rsid w:val="008B6AC8"/>
    <w:rsid w:val="008B6BC2"/>
    <w:rsid w:val="008B6C6D"/>
    <w:rsid w:val="008B6CE1"/>
    <w:rsid w:val="008B6E77"/>
    <w:rsid w:val="008B6FBC"/>
    <w:rsid w:val="008B6FFC"/>
    <w:rsid w:val="008B7197"/>
    <w:rsid w:val="008B7219"/>
    <w:rsid w:val="008B73E7"/>
    <w:rsid w:val="008B75D5"/>
    <w:rsid w:val="008B761A"/>
    <w:rsid w:val="008B7685"/>
    <w:rsid w:val="008B7C4D"/>
    <w:rsid w:val="008B7E84"/>
    <w:rsid w:val="008C01DC"/>
    <w:rsid w:val="008C02F3"/>
    <w:rsid w:val="008C03D7"/>
    <w:rsid w:val="008C0683"/>
    <w:rsid w:val="008C0752"/>
    <w:rsid w:val="008C0886"/>
    <w:rsid w:val="008C090D"/>
    <w:rsid w:val="008C09E4"/>
    <w:rsid w:val="008C0AD3"/>
    <w:rsid w:val="008C0AED"/>
    <w:rsid w:val="008C0BFA"/>
    <w:rsid w:val="008C0C5E"/>
    <w:rsid w:val="008C0CFB"/>
    <w:rsid w:val="008C0D90"/>
    <w:rsid w:val="008C0FC0"/>
    <w:rsid w:val="008C1148"/>
    <w:rsid w:val="008C11EB"/>
    <w:rsid w:val="008C122B"/>
    <w:rsid w:val="008C13A4"/>
    <w:rsid w:val="008C147A"/>
    <w:rsid w:val="008C149E"/>
    <w:rsid w:val="008C1541"/>
    <w:rsid w:val="008C15DA"/>
    <w:rsid w:val="008C16B4"/>
    <w:rsid w:val="008C171F"/>
    <w:rsid w:val="008C1839"/>
    <w:rsid w:val="008C18B7"/>
    <w:rsid w:val="008C19DA"/>
    <w:rsid w:val="008C19F2"/>
    <w:rsid w:val="008C19F7"/>
    <w:rsid w:val="008C1CFF"/>
    <w:rsid w:val="008C1DB3"/>
    <w:rsid w:val="008C1EE4"/>
    <w:rsid w:val="008C2018"/>
    <w:rsid w:val="008C2153"/>
    <w:rsid w:val="008C24B2"/>
    <w:rsid w:val="008C25D6"/>
    <w:rsid w:val="008C26B6"/>
    <w:rsid w:val="008C26E0"/>
    <w:rsid w:val="008C27FF"/>
    <w:rsid w:val="008C2935"/>
    <w:rsid w:val="008C298E"/>
    <w:rsid w:val="008C2C4D"/>
    <w:rsid w:val="008C2C90"/>
    <w:rsid w:val="008C2C9A"/>
    <w:rsid w:val="008C2D39"/>
    <w:rsid w:val="008C2D8F"/>
    <w:rsid w:val="008C3020"/>
    <w:rsid w:val="008C316A"/>
    <w:rsid w:val="008C3182"/>
    <w:rsid w:val="008C318B"/>
    <w:rsid w:val="008C31CC"/>
    <w:rsid w:val="008C31EC"/>
    <w:rsid w:val="008C3241"/>
    <w:rsid w:val="008C3356"/>
    <w:rsid w:val="008C33A2"/>
    <w:rsid w:val="008C3465"/>
    <w:rsid w:val="008C35F8"/>
    <w:rsid w:val="008C3856"/>
    <w:rsid w:val="008C38BE"/>
    <w:rsid w:val="008C398B"/>
    <w:rsid w:val="008C3ADC"/>
    <w:rsid w:val="008C3B4B"/>
    <w:rsid w:val="008C3B6A"/>
    <w:rsid w:val="008C3D1D"/>
    <w:rsid w:val="008C3DB2"/>
    <w:rsid w:val="008C3DDE"/>
    <w:rsid w:val="008C3DEE"/>
    <w:rsid w:val="008C3E64"/>
    <w:rsid w:val="008C3EB5"/>
    <w:rsid w:val="008C408A"/>
    <w:rsid w:val="008C41F7"/>
    <w:rsid w:val="008C42FB"/>
    <w:rsid w:val="008C4337"/>
    <w:rsid w:val="008C45A3"/>
    <w:rsid w:val="008C45B8"/>
    <w:rsid w:val="008C4604"/>
    <w:rsid w:val="008C461B"/>
    <w:rsid w:val="008C4643"/>
    <w:rsid w:val="008C46C4"/>
    <w:rsid w:val="008C46E0"/>
    <w:rsid w:val="008C48B5"/>
    <w:rsid w:val="008C4977"/>
    <w:rsid w:val="008C49B1"/>
    <w:rsid w:val="008C4E2C"/>
    <w:rsid w:val="008C4E71"/>
    <w:rsid w:val="008C4EB2"/>
    <w:rsid w:val="008C4EC9"/>
    <w:rsid w:val="008C4F19"/>
    <w:rsid w:val="008C4FEA"/>
    <w:rsid w:val="008C4FF6"/>
    <w:rsid w:val="008C50D3"/>
    <w:rsid w:val="008C50D7"/>
    <w:rsid w:val="008C5389"/>
    <w:rsid w:val="008C543C"/>
    <w:rsid w:val="008C54A3"/>
    <w:rsid w:val="008C5775"/>
    <w:rsid w:val="008C58A6"/>
    <w:rsid w:val="008C58DF"/>
    <w:rsid w:val="008C59FA"/>
    <w:rsid w:val="008C5A62"/>
    <w:rsid w:val="008C5E3B"/>
    <w:rsid w:val="008C61DD"/>
    <w:rsid w:val="008C634A"/>
    <w:rsid w:val="008C6468"/>
    <w:rsid w:val="008C653C"/>
    <w:rsid w:val="008C6566"/>
    <w:rsid w:val="008C6A07"/>
    <w:rsid w:val="008C6AFF"/>
    <w:rsid w:val="008C6BC3"/>
    <w:rsid w:val="008C7000"/>
    <w:rsid w:val="008C701E"/>
    <w:rsid w:val="008C7043"/>
    <w:rsid w:val="008C7156"/>
    <w:rsid w:val="008C7383"/>
    <w:rsid w:val="008C738A"/>
    <w:rsid w:val="008C7454"/>
    <w:rsid w:val="008C750F"/>
    <w:rsid w:val="008C7532"/>
    <w:rsid w:val="008C754E"/>
    <w:rsid w:val="008C7642"/>
    <w:rsid w:val="008C7745"/>
    <w:rsid w:val="008C7790"/>
    <w:rsid w:val="008C78A1"/>
    <w:rsid w:val="008C78D6"/>
    <w:rsid w:val="008C7A08"/>
    <w:rsid w:val="008C7A68"/>
    <w:rsid w:val="008C7BB3"/>
    <w:rsid w:val="008C7BEB"/>
    <w:rsid w:val="008C7F20"/>
    <w:rsid w:val="008D009C"/>
    <w:rsid w:val="008D0402"/>
    <w:rsid w:val="008D04AC"/>
    <w:rsid w:val="008D04DD"/>
    <w:rsid w:val="008D053F"/>
    <w:rsid w:val="008D066D"/>
    <w:rsid w:val="008D0691"/>
    <w:rsid w:val="008D06BA"/>
    <w:rsid w:val="008D096C"/>
    <w:rsid w:val="008D09DD"/>
    <w:rsid w:val="008D0BF7"/>
    <w:rsid w:val="008D0C30"/>
    <w:rsid w:val="008D0C55"/>
    <w:rsid w:val="008D0D87"/>
    <w:rsid w:val="008D0E19"/>
    <w:rsid w:val="008D0EDB"/>
    <w:rsid w:val="008D104B"/>
    <w:rsid w:val="008D114D"/>
    <w:rsid w:val="008D123A"/>
    <w:rsid w:val="008D1259"/>
    <w:rsid w:val="008D12DF"/>
    <w:rsid w:val="008D13A2"/>
    <w:rsid w:val="008D14CD"/>
    <w:rsid w:val="008D153C"/>
    <w:rsid w:val="008D1621"/>
    <w:rsid w:val="008D1670"/>
    <w:rsid w:val="008D1930"/>
    <w:rsid w:val="008D1A94"/>
    <w:rsid w:val="008D1C32"/>
    <w:rsid w:val="008D1C5C"/>
    <w:rsid w:val="008D1E07"/>
    <w:rsid w:val="008D1F2A"/>
    <w:rsid w:val="008D2311"/>
    <w:rsid w:val="008D240B"/>
    <w:rsid w:val="008D270A"/>
    <w:rsid w:val="008D27F7"/>
    <w:rsid w:val="008D280A"/>
    <w:rsid w:val="008D28BE"/>
    <w:rsid w:val="008D2900"/>
    <w:rsid w:val="008D2ABC"/>
    <w:rsid w:val="008D2DC0"/>
    <w:rsid w:val="008D30F5"/>
    <w:rsid w:val="008D31A5"/>
    <w:rsid w:val="008D31A9"/>
    <w:rsid w:val="008D320F"/>
    <w:rsid w:val="008D3226"/>
    <w:rsid w:val="008D3405"/>
    <w:rsid w:val="008D34CB"/>
    <w:rsid w:val="008D352B"/>
    <w:rsid w:val="008D3726"/>
    <w:rsid w:val="008D38C9"/>
    <w:rsid w:val="008D3B8F"/>
    <w:rsid w:val="008D3C14"/>
    <w:rsid w:val="008D3D04"/>
    <w:rsid w:val="008D3D46"/>
    <w:rsid w:val="008D3FAF"/>
    <w:rsid w:val="008D402D"/>
    <w:rsid w:val="008D404C"/>
    <w:rsid w:val="008D40B4"/>
    <w:rsid w:val="008D40ED"/>
    <w:rsid w:val="008D4177"/>
    <w:rsid w:val="008D41F3"/>
    <w:rsid w:val="008D43A8"/>
    <w:rsid w:val="008D4449"/>
    <w:rsid w:val="008D4504"/>
    <w:rsid w:val="008D4899"/>
    <w:rsid w:val="008D4925"/>
    <w:rsid w:val="008D49AA"/>
    <w:rsid w:val="008D4A19"/>
    <w:rsid w:val="008D4A2C"/>
    <w:rsid w:val="008D4AEE"/>
    <w:rsid w:val="008D4B61"/>
    <w:rsid w:val="008D4B68"/>
    <w:rsid w:val="008D4C15"/>
    <w:rsid w:val="008D4D2C"/>
    <w:rsid w:val="008D4E46"/>
    <w:rsid w:val="008D5252"/>
    <w:rsid w:val="008D527A"/>
    <w:rsid w:val="008D5344"/>
    <w:rsid w:val="008D536B"/>
    <w:rsid w:val="008D53DA"/>
    <w:rsid w:val="008D561A"/>
    <w:rsid w:val="008D56D6"/>
    <w:rsid w:val="008D56FA"/>
    <w:rsid w:val="008D59F6"/>
    <w:rsid w:val="008D5B1D"/>
    <w:rsid w:val="008D5B9A"/>
    <w:rsid w:val="008D5BB6"/>
    <w:rsid w:val="008D5D34"/>
    <w:rsid w:val="008D5F82"/>
    <w:rsid w:val="008D5F9D"/>
    <w:rsid w:val="008D604C"/>
    <w:rsid w:val="008D6414"/>
    <w:rsid w:val="008D643A"/>
    <w:rsid w:val="008D64E5"/>
    <w:rsid w:val="008D6767"/>
    <w:rsid w:val="008D691D"/>
    <w:rsid w:val="008D6990"/>
    <w:rsid w:val="008D6A4E"/>
    <w:rsid w:val="008D6BC3"/>
    <w:rsid w:val="008D6BFB"/>
    <w:rsid w:val="008D6C14"/>
    <w:rsid w:val="008D6DA7"/>
    <w:rsid w:val="008D6FCC"/>
    <w:rsid w:val="008D70A5"/>
    <w:rsid w:val="008D70FE"/>
    <w:rsid w:val="008D722C"/>
    <w:rsid w:val="008D7261"/>
    <w:rsid w:val="008D7707"/>
    <w:rsid w:val="008D772A"/>
    <w:rsid w:val="008D7820"/>
    <w:rsid w:val="008D7B70"/>
    <w:rsid w:val="008D7C9F"/>
    <w:rsid w:val="008D7D25"/>
    <w:rsid w:val="008D7E2D"/>
    <w:rsid w:val="008D7F59"/>
    <w:rsid w:val="008E00F0"/>
    <w:rsid w:val="008E01D2"/>
    <w:rsid w:val="008E01EC"/>
    <w:rsid w:val="008E028C"/>
    <w:rsid w:val="008E03F2"/>
    <w:rsid w:val="008E0463"/>
    <w:rsid w:val="008E0550"/>
    <w:rsid w:val="008E057D"/>
    <w:rsid w:val="008E062C"/>
    <w:rsid w:val="008E06A3"/>
    <w:rsid w:val="008E082F"/>
    <w:rsid w:val="008E08E7"/>
    <w:rsid w:val="008E0AB7"/>
    <w:rsid w:val="008E0BB8"/>
    <w:rsid w:val="008E0C97"/>
    <w:rsid w:val="008E0EB1"/>
    <w:rsid w:val="008E1047"/>
    <w:rsid w:val="008E10D1"/>
    <w:rsid w:val="008E16F2"/>
    <w:rsid w:val="008E18B5"/>
    <w:rsid w:val="008E1900"/>
    <w:rsid w:val="008E1A85"/>
    <w:rsid w:val="008E1C71"/>
    <w:rsid w:val="008E1EAB"/>
    <w:rsid w:val="008E1F39"/>
    <w:rsid w:val="008E1FA5"/>
    <w:rsid w:val="008E218B"/>
    <w:rsid w:val="008E231B"/>
    <w:rsid w:val="008E248E"/>
    <w:rsid w:val="008E2A0C"/>
    <w:rsid w:val="008E2A55"/>
    <w:rsid w:val="008E2BAA"/>
    <w:rsid w:val="008E2C6D"/>
    <w:rsid w:val="008E2CA0"/>
    <w:rsid w:val="008E2D17"/>
    <w:rsid w:val="008E2E8B"/>
    <w:rsid w:val="008E2EE5"/>
    <w:rsid w:val="008E3068"/>
    <w:rsid w:val="008E30A7"/>
    <w:rsid w:val="008E32F0"/>
    <w:rsid w:val="008E333B"/>
    <w:rsid w:val="008E34C9"/>
    <w:rsid w:val="008E34D9"/>
    <w:rsid w:val="008E3567"/>
    <w:rsid w:val="008E35E3"/>
    <w:rsid w:val="008E3698"/>
    <w:rsid w:val="008E36B7"/>
    <w:rsid w:val="008E3881"/>
    <w:rsid w:val="008E389E"/>
    <w:rsid w:val="008E38F4"/>
    <w:rsid w:val="008E3920"/>
    <w:rsid w:val="008E3B34"/>
    <w:rsid w:val="008E3B36"/>
    <w:rsid w:val="008E4012"/>
    <w:rsid w:val="008E40F9"/>
    <w:rsid w:val="008E4260"/>
    <w:rsid w:val="008E4284"/>
    <w:rsid w:val="008E42E1"/>
    <w:rsid w:val="008E4475"/>
    <w:rsid w:val="008E448D"/>
    <w:rsid w:val="008E4582"/>
    <w:rsid w:val="008E4622"/>
    <w:rsid w:val="008E4642"/>
    <w:rsid w:val="008E4715"/>
    <w:rsid w:val="008E4AAA"/>
    <w:rsid w:val="008E4CD2"/>
    <w:rsid w:val="008E4CEF"/>
    <w:rsid w:val="008E4D09"/>
    <w:rsid w:val="008E4D24"/>
    <w:rsid w:val="008E4D62"/>
    <w:rsid w:val="008E4E12"/>
    <w:rsid w:val="008E4EB0"/>
    <w:rsid w:val="008E4ED2"/>
    <w:rsid w:val="008E4FBB"/>
    <w:rsid w:val="008E50C0"/>
    <w:rsid w:val="008E54D2"/>
    <w:rsid w:val="008E5569"/>
    <w:rsid w:val="008E5699"/>
    <w:rsid w:val="008E56A4"/>
    <w:rsid w:val="008E57E4"/>
    <w:rsid w:val="008E57ED"/>
    <w:rsid w:val="008E580A"/>
    <w:rsid w:val="008E585C"/>
    <w:rsid w:val="008E5863"/>
    <w:rsid w:val="008E597F"/>
    <w:rsid w:val="008E5B6F"/>
    <w:rsid w:val="008E5BA5"/>
    <w:rsid w:val="008E5BC1"/>
    <w:rsid w:val="008E5BE7"/>
    <w:rsid w:val="008E5CE3"/>
    <w:rsid w:val="008E5D5F"/>
    <w:rsid w:val="008E61F1"/>
    <w:rsid w:val="008E6288"/>
    <w:rsid w:val="008E630B"/>
    <w:rsid w:val="008E635B"/>
    <w:rsid w:val="008E637F"/>
    <w:rsid w:val="008E6415"/>
    <w:rsid w:val="008E651A"/>
    <w:rsid w:val="008E659F"/>
    <w:rsid w:val="008E6679"/>
    <w:rsid w:val="008E672B"/>
    <w:rsid w:val="008E6761"/>
    <w:rsid w:val="008E6855"/>
    <w:rsid w:val="008E68A9"/>
    <w:rsid w:val="008E697C"/>
    <w:rsid w:val="008E6A60"/>
    <w:rsid w:val="008E6B32"/>
    <w:rsid w:val="008E6C40"/>
    <w:rsid w:val="008E6E42"/>
    <w:rsid w:val="008E6E47"/>
    <w:rsid w:val="008E7027"/>
    <w:rsid w:val="008E7260"/>
    <w:rsid w:val="008E729F"/>
    <w:rsid w:val="008E7330"/>
    <w:rsid w:val="008E7758"/>
    <w:rsid w:val="008E788F"/>
    <w:rsid w:val="008E79CB"/>
    <w:rsid w:val="008E7AA0"/>
    <w:rsid w:val="008E7B79"/>
    <w:rsid w:val="008E7C15"/>
    <w:rsid w:val="008E7C16"/>
    <w:rsid w:val="008E7CC7"/>
    <w:rsid w:val="008E7F33"/>
    <w:rsid w:val="008F003A"/>
    <w:rsid w:val="008F04C4"/>
    <w:rsid w:val="008F0583"/>
    <w:rsid w:val="008F062D"/>
    <w:rsid w:val="008F089A"/>
    <w:rsid w:val="008F094D"/>
    <w:rsid w:val="008F0B2E"/>
    <w:rsid w:val="008F0E22"/>
    <w:rsid w:val="008F0E64"/>
    <w:rsid w:val="008F0EE0"/>
    <w:rsid w:val="008F0F2F"/>
    <w:rsid w:val="008F0F71"/>
    <w:rsid w:val="008F1076"/>
    <w:rsid w:val="008F10CE"/>
    <w:rsid w:val="008F1257"/>
    <w:rsid w:val="008F126A"/>
    <w:rsid w:val="008F1394"/>
    <w:rsid w:val="008F1410"/>
    <w:rsid w:val="008F145E"/>
    <w:rsid w:val="008F163C"/>
    <w:rsid w:val="008F173C"/>
    <w:rsid w:val="008F1742"/>
    <w:rsid w:val="008F1918"/>
    <w:rsid w:val="008F197A"/>
    <w:rsid w:val="008F19F1"/>
    <w:rsid w:val="008F1A7A"/>
    <w:rsid w:val="008F1DBE"/>
    <w:rsid w:val="008F1E95"/>
    <w:rsid w:val="008F1ED7"/>
    <w:rsid w:val="008F1EEC"/>
    <w:rsid w:val="008F1F61"/>
    <w:rsid w:val="008F1FB5"/>
    <w:rsid w:val="008F2086"/>
    <w:rsid w:val="008F216D"/>
    <w:rsid w:val="008F2444"/>
    <w:rsid w:val="008F24B6"/>
    <w:rsid w:val="008F2793"/>
    <w:rsid w:val="008F27A7"/>
    <w:rsid w:val="008F27E0"/>
    <w:rsid w:val="008F28ED"/>
    <w:rsid w:val="008F2971"/>
    <w:rsid w:val="008F29E7"/>
    <w:rsid w:val="008F2A22"/>
    <w:rsid w:val="008F2B3D"/>
    <w:rsid w:val="008F2C7C"/>
    <w:rsid w:val="008F2CC0"/>
    <w:rsid w:val="008F2CE0"/>
    <w:rsid w:val="008F2DD6"/>
    <w:rsid w:val="008F2E64"/>
    <w:rsid w:val="008F30C2"/>
    <w:rsid w:val="008F3150"/>
    <w:rsid w:val="008F316B"/>
    <w:rsid w:val="008F327A"/>
    <w:rsid w:val="008F32D0"/>
    <w:rsid w:val="008F3387"/>
    <w:rsid w:val="008F3554"/>
    <w:rsid w:val="008F3621"/>
    <w:rsid w:val="008F377B"/>
    <w:rsid w:val="008F3995"/>
    <w:rsid w:val="008F3998"/>
    <w:rsid w:val="008F39E2"/>
    <w:rsid w:val="008F3B06"/>
    <w:rsid w:val="008F3DCA"/>
    <w:rsid w:val="008F3E4D"/>
    <w:rsid w:val="008F3FFD"/>
    <w:rsid w:val="008F4057"/>
    <w:rsid w:val="008F4082"/>
    <w:rsid w:val="008F4132"/>
    <w:rsid w:val="008F4289"/>
    <w:rsid w:val="008F438A"/>
    <w:rsid w:val="008F43C5"/>
    <w:rsid w:val="008F4408"/>
    <w:rsid w:val="008F441F"/>
    <w:rsid w:val="008F4498"/>
    <w:rsid w:val="008F4573"/>
    <w:rsid w:val="008F45BF"/>
    <w:rsid w:val="008F471D"/>
    <w:rsid w:val="008F4797"/>
    <w:rsid w:val="008F487B"/>
    <w:rsid w:val="008F48A6"/>
    <w:rsid w:val="008F4A83"/>
    <w:rsid w:val="008F4E19"/>
    <w:rsid w:val="008F4E3B"/>
    <w:rsid w:val="008F4E43"/>
    <w:rsid w:val="008F5098"/>
    <w:rsid w:val="008F51A9"/>
    <w:rsid w:val="008F51D0"/>
    <w:rsid w:val="008F5237"/>
    <w:rsid w:val="008F54E4"/>
    <w:rsid w:val="008F55EC"/>
    <w:rsid w:val="008F566D"/>
    <w:rsid w:val="008F567D"/>
    <w:rsid w:val="008F56E1"/>
    <w:rsid w:val="008F5772"/>
    <w:rsid w:val="008F585B"/>
    <w:rsid w:val="008F5BF5"/>
    <w:rsid w:val="008F5D86"/>
    <w:rsid w:val="008F5D8B"/>
    <w:rsid w:val="008F5FAC"/>
    <w:rsid w:val="008F617C"/>
    <w:rsid w:val="008F61A1"/>
    <w:rsid w:val="008F61F3"/>
    <w:rsid w:val="008F6213"/>
    <w:rsid w:val="008F6271"/>
    <w:rsid w:val="008F634A"/>
    <w:rsid w:val="008F657E"/>
    <w:rsid w:val="008F65CB"/>
    <w:rsid w:val="008F6846"/>
    <w:rsid w:val="008F6859"/>
    <w:rsid w:val="008F68F0"/>
    <w:rsid w:val="008F690E"/>
    <w:rsid w:val="008F6A90"/>
    <w:rsid w:val="008F6ABC"/>
    <w:rsid w:val="008F6AF7"/>
    <w:rsid w:val="008F6C32"/>
    <w:rsid w:val="008F6CD6"/>
    <w:rsid w:val="008F6E9C"/>
    <w:rsid w:val="008F7019"/>
    <w:rsid w:val="008F706F"/>
    <w:rsid w:val="008F70C1"/>
    <w:rsid w:val="008F713F"/>
    <w:rsid w:val="008F7191"/>
    <w:rsid w:val="008F727B"/>
    <w:rsid w:val="008F7430"/>
    <w:rsid w:val="008F7501"/>
    <w:rsid w:val="008F7633"/>
    <w:rsid w:val="008F7910"/>
    <w:rsid w:val="008F7A47"/>
    <w:rsid w:val="008F7ABB"/>
    <w:rsid w:val="008F7C16"/>
    <w:rsid w:val="008F7C58"/>
    <w:rsid w:val="00900113"/>
    <w:rsid w:val="00900163"/>
    <w:rsid w:val="009001B5"/>
    <w:rsid w:val="0090022E"/>
    <w:rsid w:val="0090024F"/>
    <w:rsid w:val="00900414"/>
    <w:rsid w:val="00900446"/>
    <w:rsid w:val="00900607"/>
    <w:rsid w:val="0090068D"/>
    <w:rsid w:val="00900991"/>
    <w:rsid w:val="00900A29"/>
    <w:rsid w:val="00900C4B"/>
    <w:rsid w:val="00900D77"/>
    <w:rsid w:val="00900EFF"/>
    <w:rsid w:val="00900F09"/>
    <w:rsid w:val="00900F51"/>
    <w:rsid w:val="00900FD7"/>
    <w:rsid w:val="00900FF8"/>
    <w:rsid w:val="0090101E"/>
    <w:rsid w:val="00901074"/>
    <w:rsid w:val="00901086"/>
    <w:rsid w:val="009010E5"/>
    <w:rsid w:val="0090119C"/>
    <w:rsid w:val="00901354"/>
    <w:rsid w:val="009013CD"/>
    <w:rsid w:val="009014D3"/>
    <w:rsid w:val="00901587"/>
    <w:rsid w:val="00901604"/>
    <w:rsid w:val="009016DF"/>
    <w:rsid w:val="00901778"/>
    <w:rsid w:val="00901827"/>
    <w:rsid w:val="009018A4"/>
    <w:rsid w:val="00901923"/>
    <w:rsid w:val="009019A6"/>
    <w:rsid w:val="00901B93"/>
    <w:rsid w:val="00901BF0"/>
    <w:rsid w:val="00901D23"/>
    <w:rsid w:val="00901D97"/>
    <w:rsid w:val="00901EF1"/>
    <w:rsid w:val="009020D3"/>
    <w:rsid w:val="00902135"/>
    <w:rsid w:val="00902482"/>
    <w:rsid w:val="009024BD"/>
    <w:rsid w:val="00902575"/>
    <w:rsid w:val="00902741"/>
    <w:rsid w:val="0090275E"/>
    <w:rsid w:val="00902859"/>
    <w:rsid w:val="00902BC5"/>
    <w:rsid w:val="00902D36"/>
    <w:rsid w:val="00902E4A"/>
    <w:rsid w:val="00902F0B"/>
    <w:rsid w:val="0090300C"/>
    <w:rsid w:val="009032CE"/>
    <w:rsid w:val="00903319"/>
    <w:rsid w:val="00903330"/>
    <w:rsid w:val="00903353"/>
    <w:rsid w:val="0090340D"/>
    <w:rsid w:val="00903494"/>
    <w:rsid w:val="0090379B"/>
    <w:rsid w:val="009039C9"/>
    <w:rsid w:val="009039CE"/>
    <w:rsid w:val="00903B5E"/>
    <w:rsid w:val="00903E8D"/>
    <w:rsid w:val="00903E98"/>
    <w:rsid w:val="00903ED7"/>
    <w:rsid w:val="00904422"/>
    <w:rsid w:val="0090471C"/>
    <w:rsid w:val="00904A64"/>
    <w:rsid w:val="00904A83"/>
    <w:rsid w:val="00904ABB"/>
    <w:rsid w:val="00904B97"/>
    <w:rsid w:val="00904BBB"/>
    <w:rsid w:val="00904D4E"/>
    <w:rsid w:val="00904DC7"/>
    <w:rsid w:val="00904FAD"/>
    <w:rsid w:val="00905065"/>
    <w:rsid w:val="00905089"/>
    <w:rsid w:val="009050A8"/>
    <w:rsid w:val="009050C7"/>
    <w:rsid w:val="0090519B"/>
    <w:rsid w:val="009052BD"/>
    <w:rsid w:val="00905598"/>
    <w:rsid w:val="00905966"/>
    <w:rsid w:val="00905A9C"/>
    <w:rsid w:val="00905B04"/>
    <w:rsid w:val="00905B59"/>
    <w:rsid w:val="00905BD3"/>
    <w:rsid w:val="00905DFD"/>
    <w:rsid w:val="00905E76"/>
    <w:rsid w:val="00905EFC"/>
    <w:rsid w:val="00905F0D"/>
    <w:rsid w:val="00905F59"/>
    <w:rsid w:val="009060BD"/>
    <w:rsid w:val="0090615F"/>
    <w:rsid w:val="009061BD"/>
    <w:rsid w:val="0090638A"/>
    <w:rsid w:val="009067A3"/>
    <w:rsid w:val="0090690E"/>
    <w:rsid w:val="009069BC"/>
    <w:rsid w:val="00906D44"/>
    <w:rsid w:val="00907166"/>
    <w:rsid w:val="009071CC"/>
    <w:rsid w:val="009071D9"/>
    <w:rsid w:val="009071FE"/>
    <w:rsid w:val="00907359"/>
    <w:rsid w:val="00907367"/>
    <w:rsid w:val="00907727"/>
    <w:rsid w:val="0090774A"/>
    <w:rsid w:val="00907871"/>
    <w:rsid w:val="0090787F"/>
    <w:rsid w:val="009079FE"/>
    <w:rsid w:val="00907A50"/>
    <w:rsid w:val="00907B92"/>
    <w:rsid w:val="00907DA5"/>
    <w:rsid w:val="00907F3A"/>
    <w:rsid w:val="00907F7D"/>
    <w:rsid w:val="0091001A"/>
    <w:rsid w:val="0091001C"/>
    <w:rsid w:val="00910137"/>
    <w:rsid w:val="00910150"/>
    <w:rsid w:val="00910290"/>
    <w:rsid w:val="009102F6"/>
    <w:rsid w:val="009103D9"/>
    <w:rsid w:val="00910681"/>
    <w:rsid w:val="00910A0F"/>
    <w:rsid w:val="00910AAC"/>
    <w:rsid w:val="00910B1E"/>
    <w:rsid w:val="00910D2E"/>
    <w:rsid w:val="00910D3E"/>
    <w:rsid w:val="00910DA4"/>
    <w:rsid w:val="00910F23"/>
    <w:rsid w:val="00911103"/>
    <w:rsid w:val="0091124A"/>
    <w:rsid w:val="009115C7"/>
    <w:rsid w:val="00911844"/>
    <w:rsid w:val="00911888"/>
    <w:rsid w:val="00911AF0"/>
    <w:rsid w:val="00911B65"/>
    <w:rsid w:val="00911D2D"/>
    <w:rsid w:val="00911DA8"/>
    <w:rsid w:val="00911E6C"/>
    <w:rsid w:val="00911FBD"/>
    <w:rsid w:val="009123D1"/>
    <w:rsid w:val="00912753"/>
    <w:rsid w:val="0091278F"/>
    <w:rsid w:val="0091281B"/>
    <w:rsid w:val="0091292D"/>
    <w:rsid w:val="00912B16"/>
    <w:rsid w:val="00912FCC"/>
    <w:rsid w:val="0091317E"/>
    <w:rsid w:val="0091318B"/>
    <w:rsid w:val="0091333A"/>
    <w:rsid w:val="009134BB"/>
    <w:rsid w:val="00913503"/>
    <w:rsid w:val="0091354F"/>
    <w:rsid w:val="00913636"/>
    <w:rsid w:val="009136F7"/>
    <w:rsid w:val="0091377A"/>
    <w:rsid w:val="0091379F"/>
    <w:rsid w:val="0091381B"/>
    <w:rsid w:val="00913857"/>
    <w:rsid w:val="00913941"/>
    <w:rsid w:val="00913B62"/>
    <w:rsid w:val="00913EAA"/>
    <w:rsid w:val="0091401D"/>
    <w:rsid w:val="00914023"/>
    <w:rsid w:val="00914058"/>
    <w:rsid w:val="009140AC"/>
    <w:rsid w:val="00914412"/>
    <w:rsid w:val="0091467E"/>
    <w:rsid w:val="0091473F"/>
    <w:rsid w:val="009148EF"/>
    <w:rsid w:val="009149BC"/>
    <w:rsid w:val="00914C4F"/>
    <w:rsid w:val="00914D30"/>
    <w:rsid w:val="00914E53"/>
    <w:rsid w:val="009150EB"/>
    <w:rsid w:val="0091516B"/>
    <w:rsid w:val="0091519F"/>
    <w:rsid w:val="009151BD"/>
    <w:rsid w:val="009152EC"/>
    <w:rsid w:val="009153E0"/>
    <w:rsid w:val="00915407"/>
    <w:rsid w:val="00915558"/>
    <w:rsid w:val="0091583E"/>
    <w:rsid w:val="00915899"/>
    <w:rsid w:val="009159F5"/>
    <w:rsid w:val="00915A54"/>
    <w:rsid w:val="00915AA9"/>
    <w:rsid w:val="00915B15"/>
    <w:rsid w:val="00915BD4"/>
    <w:rsid w:val="00915C55"/>
    <w:rsid w:val="00915E80"/>
    <w:rsid w:val="00915EF7"/>
    <w:rsid w:val="0091606C"/>
    <w:rsid w:val="0091608E"/>
    <w:rsid w:val="0091613C"/>
    <w:rsid w:val="0091620C"/>
    <w:rsid w:val="00916247"/>
    <w:rsid w:val="0091627C"/>
    <w:rsid w:val="009163A1"/>
    <w:rsid w:val="00916495"/>
    <w:rsid w:val="0091655F"/>
    <w:rsid w:val="009165EB"/>
    <w:rsid w:val="009166E8"/>
    <w:rsid w:val="009167B3"/>
    <w:rsid w:val="009167B8"/>
    <w:rsid w:val="0091681A"/>
    <w:rsid w:val="00916856"/>
    <w:rsid w:val="009168C1"/>
    <w:rsid w:val="009168FE"/>
    <w:rsid w:val="00916AD1"/>
    <w:rsid w:val="00916C67"/>
    <w:rsid w:val="00916D34"/>
    <w:rsid w:val="00916D8A"/>
    <w:rsid w:val="00916DC7"/>
    <w:rsid w:val="00916DCC"/>
    <w:rsid w:val="00916F10"/>
    <w:rsid w:val="00916F46"/>
    <w:rsid w:val="00916F96"/>
    <w:rsid w:val="009171A8"/>
    <w:rsid w:val="009171BA"/>
    <w:rsid w:val="0091720B"/>
    <w:rsid w:val="0091728B"/>
    <w:rsid w:val="009173AC"/>
    <w:rsid w:val="009173F0"/>
    <w:rsid w:val="009174F7"/>
    <w:rsid w:val="009174FF"/>
    <w:rsid w:val="00917624"/>
    <w:rsid w:val="0091766D"/>
    <w:rsid w:val="0091775B"/>
    <w:rsid w:val="00917784"/>
    <w:rsid w:val="009178BF"/>
    <w:rsid w:val="009178F9"/>
    <w:rsid w:val="0091792D"/>
    <w:rsid w:val="009179F6"/>
    <w:rsid w:val="00917BB4"/>
    <w:rsid w:val="00917C6B"/>
    <w:rsid w:val="00917C9E"/>
    <w:rsid w:val="00917D48"/>
    <w:rsid w:val="00917E62"/>
    <w:rsid w:val="00920178"/>
    <w:rsid w:val="009201DE"/>
    <w:rsid w:val="009203CB"/>
    <w:rsid w:val="009203E1"/>
    <w:rsid w:val="00920448"/>
    <w:rsid w:val="0092070B"/>
    <w:rsid w:val="009208B5"/>
    <w:rsid w:val="00920CDF"/>
    <w:rsid w:val="00920D24"/>
    <w:rsid w:val="009210D3"/>
    <w:rsid w:val="00921173"/>
    <w:rsid w:val="00921260"/>
    <w:rsid w:val="009212F4"/>
    <w:rsid w:val="009213B2"/>
    <w:rsid w:val="00921482"/>
    <w:rsid w:val="0092148D"/>
    <w:rsid w:val="009214F1"/>
    <w:rsid w:val="00921580"/>
    <w:rsid w:val="0092182F"/>
    <w:rsid w:val="0092192E"/>
    <w:rsid w:val="00921937"/>
    <w:rsid w:val="009219E7"/>
    <w:rsid w:val="00921DA0"/>
    <w:rsid w:val="00921DF2"/>
    <w:rsid w:val="00921E53"/>
    <w:rsid w:val="00921F4B"/>
    <w:rsid w:val="009221AA"/>
    <w:rsid w:val="0092221C"/>
    <w:rsid w:val="00922241"/>
    <w:rsid w:val="00922288"/>
    <w:rsid w:val="0092272D"/>
    <w:rsid w:val="0092277B"/>
    <w:rsid w:val="00922846"/>
    <w:rsid w:val="00922A5A"/>
    <w:rsid w:val="00922B86"/>
    <w:rsid w:val="00922B9A"/>
    <w:rsid w:val="00922CE2"/>
    <w:rsid w:val="00922DA0"/>
    <w:rsid w:val="00922DCD"/>
    <w:rsid w:val="00922E00"/>
    <w:rsid w:val="00922EF1"/>
    <w:rsid w:val="00922F29"/>
    <w:rsid w:val="00922F43"/>
    <w:rsid w:val="00922F61"/>
    <w:rsid w:val="00923216"/>
    <w:rsid w:val="00923254"/>
    <w:rsid w:val="009233BC"/>
    <w:rsid w:val="00923636"/>
    <w:rsid w:val="009237FB"/>
    <w:rsid w:val="0092396E"/>
    <w:rsid w:val="00923A91"/>
    <w:rsid w:val="00923CE1"/>
    <w:rsid w:val="00923D9F"/>
    <w:rsid w:val="00923DE4"/>
    <w:rsid w:val="00923FCE"/>
    <w:rsid w:val="00924124"/>
    <w:rsid w:val="009242B3"/>
    <w:rsid w:val="0092444D"/>
    <w:rsid w:val="009244AB"/>
    <w:rsid w:val="009245A2"/>
    <w:rsid w:val="009245AB"/>
    <w:rsid w:val="009245C5"/>
    <w:rsid w:val="009246B3"/>
    <w:rsid w:val="009246D6"/>
    <w:rsid w:val="00924703"/>
    <w:rsid w:val="009247DF"/>
    <w:rsid w:val="009247ED"/>
    <w:rsid w:val="009249EC"/>
    <w:rsid w:val="00924A2E"/>
    <w:rsid w:val="00924CDA"/>
    <w:rsid w:val="00924E38"/>
    <w:rsid w:val="00924F6F"/>
    <w:rsid w:val="00924F90"/>
    <w:rsid w:val="00925022"/>
    <w:rsid w:val="00925045"/>
    <w:rsid w:val="00925076"/>
    <w:rsid w:val="00925083"/>
    <w:rsid w:val="009250CC"/>
    <w:rsid w:val="009252BD"/>
    <w:rsid w:val="0092535D"/>
    <w:rsid w:val="00925469"/>
    <w:rsid w:val="009255C8"/>
    <w:rsid w:val="009256CE"/>
    <w:rsid w:val="009258AF"/>
    <w:rsid w:val="00925B89"/>
    <w:rsid w:val="00925C55"/>
    <w:rsid w:val="00925C83"/>
    <w:rsid w:val="00925C85"/>
    <w:rsid w:val="00925C93"/>
    <w:rsid w:val="00925E0C"/>
    <w:rsid w:val="00925FB8"/>
    <w:rsid w:val="00925FFF"/>
    <w:rsid w:val="00926063"/>
    <w:rsid w:val="009260EE"/>
    <w:rsid w:val="009261D4"/>
    <w:rsid w:val="009261DD"/>
    <w:rsid w:val="00926348"/>
    <w:rsid w:val="0092647F"/>
    <w:rsid w:val="009265CF"/>
    <w:rsid w:val="00926694"/>
    <w:rsid w:val="009266B6"/>
    <w:rsid w:val="00926B74"/>
    <w:rsid w:val="00926CF7"/>
    <w:rsid w:val="00926D1C"/>
    <w:rsid w:val="00926DD6"/>
    <w:rsid w:val="00926E9D"/>
    <w:rsid w:val="00926F9F"/>
    <w:rsid w:val="009270A5"/>
    <w:rsid w:val="0092737D"/>
    <w:rsid w:val="00927391"/>
    <w:rsid w:val="009273CE"/>
    <w:rsid w:val="009274C7"/>
    <w:rsid w:val="009274FB"/>
    <w:rsid w:val="009276AE"/>
    <w:rsid w:val="0092783A"/>
    <w:rsid w:val="00927883"/>
    <w:rsid w:val="00927AEA"/>
    <w:rsid w:val="00927BD7"/>
    <w:rsid w:val="00927CA5"/>
    <w:rsid w:val="00927D45"/>
    <w:rsid w:val="00927D81"/>
    <w:rsid w:val="00927F79"/>
    <w:rsid w:val="0093001C"/>
    <w:rsid w:val="009300F8"/>
    <w:rsid w:val="00930129"/>
    <w:rsid w:val="00930144"/>
    <w:rsid w:val="0093014F"/>
    <w:rsid w:val="009302FE"/>
    <w:rsid w:val="009305FC"/>
    <w:rsid w:val="009306D1"/>
    <w:rsid w:val="009307F9"/>
    <w:rsid w:val="00930942"/>
    <w:rsid w:val="00930977"/>
    <w:rsid w:val="00930A87"/>
    <w:rsid w:val="00930B41"/>
    <w:rsid w:val="00930DDD"/>
    <w:rsid w:val="00930EDD"/>
    <w:rsid w:val="00931016"/>
    <w:rsid w:val="00931037"/>
    <w:rsid w:val="009310AC"/>
    <w:rsid w:val="0093118A"/>
    <w:rsid w:val="009312E4"/>
    <w:rsid w:val="00931329"/>
    <w:rsid w:val="00931435"/>
    <w:rsid w:val="009315D0"/>
    <w:rsid w:val="009315D6"/>
    <w:rsid w:val="009316B0"/>
    <w:rsid w:val="00931927"/>
    <w:rsid w:val="00931AD6"/>
    <w:rsid w:val="00931CFF"/>
    <w:rsid w:val="00931D14"/>
    <w:rsid w:val="00931D8F"/>
    <w:rsid w:val="00931F68"/>
    <w:rsid w:val="009320B0"/>
    <w:rsid w:val="00932119"/>
    <w:rsid w:val="009321B5"/>
    <w:rsid w:val="009322CB"/>
    <w:rsid w:val="00932358"/>
    <w:rsid w:val="0093244B"/>
    <w:rsid w:val="009324D8"/>
    <w:rsid w:val="00932719"/>
    <w:rsid w:val="009327D8"/>
    <w:rsid w:val="00932859"/>
    <w:rsid w:val="00932963"/>
    <w:rsid w:val="0093299C"/>
    <w:rsid w:val="00932AD4"/>
    <w:rsid w:val="00932B48"/>
    <w:rsid w:val="00932E02"/>
    <w:rsid w:val="00932F3A"/>
    <w:rsid w:val="0093309C"/>
    <w:rsid w:val="009332E3"/>
    <w:rsid w:val="009333DF"/>
    <w:rsid w:val="0093346D"/>
    <w:rsid w:val="00933539"/>
    <w:rsid w:val="00933810"/>
    <w:rsid w:val="00933840"/>
    <w:rsid w:val="0093398C"/>
    <w:rsid w:val="00933A95"/>
    <w:rsid w:val="00933C29"/>
    <w:rsid w:val="00933C46"/>
    <w:rsid w:val="00933DB7"/>
    <w:rsid w:val="00933EE2"/>
    <w:rsid w:val="00933F71"/>
    <w:rsid w:val="00933FCB"/>
    <w:rsid w:val="00933FEC"/>
    <w:rsid w:val="009340DB"/>
    <w:rsid w:val="009340DD"/>
    <w:rsid w:val="0093428C"/>
    <w:rsid w:val="009342D4"/>
    <w:rsid w:val="009342F8"/>
    <w:rsid w:val="00934321"/>
    <w:rsid w:val="00934366"/>
    <w:rsid w:val="0093436A"/>
    <w:rsid w:val="009345D5"/>
    <w:rsid w:val="009346D7"/>
    <w:rsid w:val="0093471B"/>
    <w:rsid w:val="009349AD"/>
    <w:rsid w:val="00934BBF"/>
    <w:rsid w:val="00934C9D"/>
    <w:rsid w:val="00934D80"/>
    <w:rsid w:val="00934DD3"/>
    <w:rsid w:val="00934EAA"/>
    <w:rsid w:val="00935125"/>
    <w:rsid w:val="009351B6"/>
    <w:rsid w:val="009351D7"/>
    <w:rsid w:val="00935398"/>
    <w:rsid w:val="00935438"/>
    <w:rsid w:val="00935451"/>
    <w:rsid w:val="0093563E"/>
    <w:rsid w:val="0093570E"/>
    <w:rsid w:val="0093573F"/>
    <w:rsid w:val="00935798"/>
    <w:rsid w:val="009357BA"/>
    <w:rsid w:val="009357EE"/>
    <w:rsid w:val="0093596E"/>
    <w:rsid w:val="009359A9"/>
    <w:rsid w:val="00935B1B"/>
    <w:rsid w:val="00935B59"/>
    <w:rsid w:val="00935B5C"/>
    <w:rsid w:val="00935D81"/>
    <w:rsid w:val="00935E3B"/>
    <w:rsid w:val="00935FF7"/>
    <w:rsid w:val="009365C4"/>
    <w:rsid w:val="009367A5"/>
    <w:rsid w:val="00936971"/>
    <w:rsid w:val="0093698E"/>
    <w:rsid w:val="00936A72"/>
    <w:rsid w:val="00936B2D"/>
    <w:rsid w:val="00936BCB"/>
    <w:rsid w:val="00936C3A"/>
    <w:rsid w:val="00936C5C"/>
    <w:rsid w:val="00936E8B"/>
    <w:rsid w:val="00936E97"/>
    <w:rsid w:val="009371A5"/>
    <w:rsid w:val="009371AD"/>
    <w:rsid w:val="00937322"/>
    <w:rsid w:val="00937415"/>
    <w:rsid w:val="00937532"/>
    <w:rsid w:val="00937533"/>
    <w:rsid w:val="009376AF"/>
    <w:rsid w:val="009376E3"/>
    <w:rsid w:val="009376E4"/>
    <w:rsid w:val="00937894"/>
    <w:rsid w:val="00937913"/>
    <w:rsid w:val="0093794E"/>
    <w:rsid w:val="00937958"/>
    <w:rsid w:val="00937D05"/>
    <w:rsid w:val="00937D9D"/>
    <w:rsid w:val="00937DE3"/>
    <w:rsid w:val="00937E2F"/>
    <w:rsid w:val="00937E8B"/>
    <w:rsid w:val="00937EEE"/>
    <w:rsid w:val="00937F53"/>
    <w:rsid w:val="0094008E"/>
    <w:rsid w:val="00940165"/>
    <w:rsid w:val="0094027A"/>
    <w:rsid w:val="00940323"/>
    <w:rsid w:val="00940593"/>
    <w:rsid w:val="009406AA"/>
    <w:rsid w:val="00940803"/>
    <w:rsid w:val="0094095C"/>
    <w:rsid w:val="00940AC3"/>
    <w:rsid w:val="00940AC5"/>
    <w:rsid w:val="00940AD5"/>
    <w:rsid w:val="00940B2C"/>
    <w:rsid w:val="00940BC8"/>
    <w:rsid w:val="00940D4E"/>
    <w:rsid w:val="00940D9E"/>
    <w:rsid w:val="00940E6F"/>
    <w:rsid w:val="00941196"/>
    <w:rsid w:val="009411F1"/>
    <w:rsid w:val="00941220"/>
    <w:rsid w:val="009416DF"/>
    <w:rsid w:val="00941A58"/>
    <w:rsid w:val="00941A77"/>
    <w:rsid w:val="00941C38"/>
    <w:rsid w:val="00941E14"/>
    <w:rsid w:val="00941E1C"/>
    <w:rsid w:val="0094204E"/>
    <w:rsid w:val="00942182"/>
    <w:rsid w:val="009421B2"/>
    <w:rsid w:val="00942322"/>
    <w:rsid w:val="00942505"/>
    <w:rsid w:val="00942761"/>
    <w:rsid w:val="00942772"/>
    <w:rsid w:val="009427D1"/>
    <w:rsid w:val="009428F0"/>
    <w:rsid w:val="00942A39"/>
    <w:rsid w:val="00942AE5"/>
    <w:rsid w:val="00942B45"/>
    <w:rsid w:val="00942D3A"/>
    <w:rsid w:val="00942DC3"/>
    <w:rsid w:val="00942DE8"/>
    <w:rsid w:val="00942EB4"/>
    <w:rsid w:val="00942EC2"/>
    <w:rsid w:val="00942F1E"/>
    <w:rsid w:val="0094306B"/>
    <w:rsid w:val="009430E2"/>
    <w:rsid w:val="009432CC"/>
    <w:rsid w:val="009432E0"/>
    <w:rsid w:val="009432F7"/>
    <w:rsid w:val="009433A1"/>
    <w:rsid w:val="00943401"/>
    <w:rsid w:val="009434AB"/>
    <w:rsid w:val="0094350C"/>
    <w:rsid w:val="009435F3"/>
    <w:rsid w:val="00943818"/>
    <w:rsid w:val="0094397A"/>
    <w:rsid w:val="00943999"/>
    <w:rsid w:val="00943E4F"/>
    <w:rsid w:val="00944037"/>
    <w:rsid w:val="0094417E"/>
    <w:rsid w:val="009441E2"/>
    <w:rsid w:val="00944548"/>
    <w:rsid w:val="009448B9"/>
    <w:rsid w:val="00944AA1"/>
    <w:rsid w:val="00944B57"/>
    <w:rsid w:val="00944B80"/>
    <w:rsid w:val="00944BAC"/>
    <w:rsid w:val="00944D0C"/>
    <w:rsid w:val="00944E03"/>
    <w:rsid w:val="00944FE9"/>
    <w:rsid w:val="00945062"/>
    <w:rsid w:val="00945067"/>
    <w:rsid w:val="00945103"/>
    <w:rsid w:val="009451CF"/>
    <w:rsid w:val="0094532D"/>
    <w:rsid w:val="00945468"/>
    <w:rsid w:val="0094560C"/>
    <w:rsid w:val="009456AA"/>
    <w:rsid w:val="009457E5"/>
    <w:rsid w:val="00945875"/>
    <w:rsid w:val="0094590B"/>
    <w:rsid w:val="00945A34"/>
    <w:rsid w:val="00945A88"/>
    <w:rsid w:val="00945D24"/>
    <w:rsid w:val="00945E94"/>
    <w:rsid w:val="00945FEC"/>
    <w:rsid w:val="00946007"/>
    <w:rsid w:val="0094602B"/>
    <w:rsid w:val="0094625F"/>
    <w:rsid w:val="00946396"/>
    <w:rsid w:val="009463EC"/>
    <w:rsid w:val="00946595"/>
    <w:rsid w:val="009465FE"/>
    <w:rsid w:val="00946615"/>
    <w:rsid w:val="00946727"/>
    <w:rsid w:val="00946755"/>
    <w:rsid w:val="00946769"/>
    <w:rsid w:val="009467AC"/>
    <w:rsid w:val="0094692D"/>
    <w:rsid w:val="00946A19"/>
    <w:rsid w:val="00946B7A"/>
    <w:rsid w:val="00946BE7"/>
    <w:rsid w:val="00946EAC"/>
    <w:rsid w:val="00946F82"/>
    <w:rsid w:val="00946FC3"/>
    <w:rsid w:val="00947240"/>
    <w:rsid w:val="009473C3"/>
    <w:rsid w:val="009476A9"/>
    <w:rsid w:val="009476D1"/>
    <w:rsid w:val="00947848"/>
    <w:rsid w:val="009478F3"/>
    <w:rsid w:val="009479A6"/>
    <w:rsid w:val="00947A08"/>
    <w:rsid w:val="00947BE1"/>
    <w:rsid w:val="00947C1F"/>
    <w:rsid w:val="00947C85"/>
    <w:rsid w:val="00947C89"/>
    <w:rsid w:val="00947D18"/>
    <w:rsid w:val="00947ECA"/>
    <w:rsid w:val="00947EEE"/>
    <w:rsid w:val="00947F94"/>
    <w:rsid w:val="00950075"/>
    <w:rsid w:val="009500B6"/>
    <w:rsid w:val="0095023B"/>
    <w:rsid w:val="009502D3"/>
    <w:rsid w:val="009503BB"/>
    <w:rsid w:val="0095059F"/>
    <w:rsid w:val="009506E7"/>
    <w:rsid w:val="00950958"/>
    <w:rsid w:val="0095099A"/>
    <w:rsid w:val="00950A7F"/>
    <w:rsid w:val="00950AEC"/>
    <w:rsid w:val="00950B95"/>
    <w:rsid w:val="00950DC7"/>
    <w:rsid w:val="00950F2D"/>
    <w:rsid w:val="00950F32"/>
    <w:rsid w:val="00950F53"/>
    <w:rsid w:val="009510C8"/>
    <w:rsid w:val="009511B9"/>
    <w:rsid w:val="0095120F"/>
    <w:rsid w:val="0095126C"/>
    <w:rsid w:val="0095127C"/>
    <w:rsid w:val="00951564"/>
    <w:rsid w:val="0095161E"/>
    <w:rsid w:val="00951679"/>
    <w:rsid w:val="00951788"/>
    <w:rsid w:val="009517BF"/>
    <w:rsid w:val="009518B1"/>
    <w:rsid w:val="00951901"/>
    <w:rsid w:val="00951B09"/>
    <w:rsid w:val="00951BDE"/>
    <w:rsid w:val="00951CF5"/>
    <w:rsid w:val="00951DC0"/>
    <w:rsid w:val="00951E80"/>
    <w:rsid w:val="00951F45"/>
    <w:rsid w:val="00951FCA"/>
    <w:rsid w:val="0095242E"/>
    <w:rsid w:val="0095251B"/>
    <w:rsid w:val="009526A3"/>
    <w:rsid w:val="0095278D"/>
    <w:rsid w:val="009527B2"/>
    <w:rsid w:val="00952808"/>
    <w:rsid w:val="00952998"/>
    <w:rsid w:val="00952B3D"/>
    <w:rsid w:val="00952B99"/>
    <w:rsid w:val="00952C5B"/>
    <w:rsid w:val="00952D7A"/>
    <w:rsid w:val="00952EC4"/>
    <w:rsid w:val="0095300D"/>
    <w:rsid w:val="00953282"/>
    <w:rsid w:val="009535F5"/>
    <w:rsid w:val="00953727"/>
    <w:rsid w:val="0095374C"/>
    <w:rsid w:val="009537A5"/>
    <w:rsid w:val="009538E7"/>
    <w:rsid w:val="00953910"/>
    <w:rsid w:val="00953911"/>
    <w:rsid w:val="00953916"/>
    <w:rsid w:val="00953A5A"/>
    <w:rsid w:val="00953BBB"/>
    <w:rsid w:val="00953CDE"/>
    <w:rsid w:val="00954056"/>
    <w:rsid w:val="009540ED"/>
    <w:rsid w:val="009541AA"/>
    <w:rsid w:val="00954375"/>
    <w:rsid w:val="0095446F"/>
    <w:rsid w:val="009545EC"/>
    <w:rsid w:val="00954A14"/>
    <w:rsid w:val="00954A9E"/>
    <w:rsid w:val="00954B73"/>
    <w:rsid w:val="00954D1D"/>
    <w:rsid w:val="00954EE0"/>
    <w:rsid w:val="0095503D"/>
    <w:rsid w:val="00955044"/>
    <w:rsid w:val="009550D2"/>
    <w:rsid w:val="009551C3"/>
    <w:rsid w:val="009553F3"/>
    <w:rsid w:val="0095557A"/>
    <w:rsid w:val="00955630"/>
    <w:rsid w:val="00955758"/>
    <w:rsid w:val="009557AA"/>
    <w:rsid w:val="00955818"/>
    <w:rsid w:val="00955969"/>
    <w:rsid w:val="00955BCB"/>
    <w:rsid w:val="00955C03"/>
    <w:rsid w:val="00955C4B"/>
    <w:rsid w:val="00955CA5"/>
    <w:rsid w:val="00955CB1"/>
    <w:rsid w:val="00955F19"/>
    <w:rsid w:val="00955FA8"/>
    <w:rsid w:val="00956142"/>
    <w:rsid w:val="009562B0"/>
    <w:rsid w:val="0095634D"/>
    <w:rsid w:val="009564A9"/>
    <w:rsid w:val="009564C9"/>
    <w:rsid w:val="009564EE"/>
    <w:rsid w:val="00956594"/>
    <w:rsid w:val="009565D5"/>
    <w:rsid w:val="009566BA"/>
    <w:rsid w:val="009566CF"/>
    <w:rsid w:val="009567BD"/>
    <w:rsid w:val="00956853"/>
    <w:rsid w:val="0095689C"/>
    <w:rsid w:val="0095696C"/>
    <w:rsid w:val="009569F2"/>
    <w:rsid w:val="00956B1E"/>
    <w:rsid w:val="00956B31"/>
    <w:rsid w:val="00956B79"/>
    <w:rsid w:val="00956D14"/>
    <w:rsid w:val="00956EAB"/>
    <w:rsid w:val="00956F14"/>
    <w:rsid w:val="00956F53"/>
    <w:rsid w:val="009570BB"/>
    <w:rsid w:val="00957257"/>
    <w:rsid w:val="009572E7"/>
    <w:rsid w:val="009573FC"/>
    <w:rsid w:val="00957577"/>
    <w:rsid w:val="009578F4"/>
    <w:rsid w:val="009579AE"/>
    <w:rsid w:val="00957A86"/>
    <w:rsid w:val="00957AD1"/>
    <w:rsid w:val="00957C48"/>
    <w:rsid w:val="00957C7A"/>
    <w:rsid w:val="00957F7C"/>
    <w:rsid w:val="009600B1"/>
    <w:rsid w:val="0096012A"/>
    <w:rsid w:val="0096054C"/>
    <w:rsid w:val="00960614"/>
    <w:rsid w:val="0096069A"/>
    <w:rsid w:val="0096073D"/>
    <w:rsid w:val="009607BA"/>
    <w:rsid w:val="0096087E"/>
    <w:rsid w:val="0096095E"/>
    <w:rsid w:val="00960B39"/>
    <w:rsid w:val="00960B50"/>
    <w:rsid w:val="00960BAB"/>
    <w:rsid w:val="00960C25"/>
    <w:rsid w:val="00960D1B"/>
    <w:rsid w:val="00960D82"/>
    <w:rsid w:val="00960EDD"/>
    <w:rsid w:val="009612BE"/>
    <w:rsid w:val="009612DE"/>
    <w:rsid w:val="0096133C"/>
    <w:rsid w:val="00961365"/>
    <w:rsid w:val="009613E8"/>
    <w:rsid w:val="00961424"/>
    <w:rsid w:val="00961497"/>
    <w:rsid w:val="009614E1"/>
    <w:rsid w:val="0096164C"/>
    <w:rsid w:val="00961805"/>
    <w:rsid w:val="0096186F"/>
    <w:rsid w:val="0096193C"/>
    <w:rsid w:val="0096197F"/>
    <w:rsid w:val="00961B0F"/>
    <w:rsid w:val="00961B7D"/>
    <w:rsid w:val="00961C6D"/>
    <w:rsid w:val="00961F23"/>
    <w:rsid w:val="009621D2"/>
    <w:rsid w:val="00962264"/>
    <w:rsid w:val="00962293"/>
    <w:rsid w:val="009623A8"/>
    <w:rsid w:val="009623FF"/>
    <w:rsid w:val="0096243F"/>
    <w:rsid w:val="009625AD"/>
    <w:rsid w:val="009626B1"/>
    <w:rsid w:val="009627B8"/>
    <w:rsid w:val="00962836"/>
    <w:rsid w:val="00962921"/>
    <w:rsid w:val="00962924"/>
    <w:rsid w:val="00962AC6"/>
    <w:rsid w:val="00962DF3"/>
    <w:rsid w:val="00962E24"/>
    <w:rsid w:val="00962E77"/>
    <w:rsid w:val="00963236"/>
    <w:rsid w:val="00963338"/>
    <w:rsid w:val="009633DB"/>
    <w:rsid w:val="0096350E"/>
    <w:rsid w:val="009636E3"/>
    <w:rsid w:val="00963731"/>
    <w:rsid w:val="009638A4"/>
    <w:rsid w:val="00963994"/>
    <w:rsid w:val="00963ACD"/>
    <w:rsid w:val="00963BD9"/>
    <w:rsid w:val="00963EF7"/>
    <w:rsid w:val="0096404A"/>
    <w:rsid w:val="009641E9"/>
    <w:rsid w:val="00964210"/>
    <w:rsid w:val="00964590"/>
    <w:rsid w:val="00964791"/>
    <w:rsid w:val="0096492C"/>
    <w:rsid w:val="009649F2"/>
    <w:rsid w:val="00964D1E"/>
    <w:rsid w:val="00964E2D"/>
    <w:rsid w:val="00964E5B"/>
    <w:rsid w:val="00964EE3"/>
    <w:rsid w:val="00964FA5"/>
    <w:rsid w:val="009650AA"/>
    <w:rsid w:val="009650C2"/>
    <w:rsid w:val="0096515A"/>
    <w:rsid w:val="00965166"/>
    <w:rsid w:val="00965291"/>
    <w:rsid w:val="009652E6"/>
    <w:rsid w:val="00965451"/>
    <w:rsid w:val="0096545A"/>
    <w:rsid w:val="009655D3"/>
    <w:rsid w:val="00965697"/>
    <w:rsid w:val="009656C1"/>
    <w:rsid w:val="009657F8"/>
    <w:rsid w:val="00965A67"/>
    <w:rsid w:val="00965BD4"/>
    <w:rsid w:val="00965E7B"/>
    <w:rsid w:val="00965E87"/>
    <w:rsid w:val="00966024"/>
    <w:rsid w:val="00966091"/>
    <w:rsid w:val="00966101"/>
    <w:rsid w:val="0096616F"/>
    <w:rsid w:val="0096618F"/>
    <w:rsid w:val="00966483"/>
    <w:rsid w:val="00966932"/>
    <w:rsid w:val="00966AB7"/>
    <w:rsid w:val="00966AFD"/>
    <w:rsid w:val="00966DB8"/>
    <w:rsid w:val="00966F8D"/>
    <w:rsid w:val="00966FAE"/>
    <w:rsid w:val="00966FD5"/>
    <w:rsid w:val="0096710B"/>
    <w:rsid w:val="0096720D"/>
    <w:rsid w:val="0096722E"/>
    <w:rsid w:val="009673ED"/>
    <w:rsid w:val="00967405"/>
    <w:rsid w:val="00967417"/>
    <w:rsid w:val="00967693"/>
    <w:rsid w:val="00967831"/>
    <w:rsid w:val="00967A1C"/>
    <w:rsid w:val="00967B4D"/>
    <w:rsid w:val="00967BC2"/>
    <w:rsid w:val="00967C43"/>
    <w:rsid w:val="00967CCB"/>
    <w:rsid w:val="00967CD7"/>
    <w:rsid w:val="00967E4F"/>
    <w:rsid w:val="00967E71"/>
    <w:rsid w:val="00967F24"/>
    <w:rsid w:val="00970098"/>
    <w:rsid w:val="009700F7"/>
    <w:rsid w:val="0097015C"/>
    <w:rsid w:val="009701D3"/>
    <w:rsid w:val="009701D7"/>
    <w:rsid w:val="009704E3"/>
    <w:rsid w:val="009706EF"/>
    <w:rsid w:val="00970734"/>
    <w:rsid w:val="0097075A"/>
    <w:rsid w:val="009707F5"/>
    <w:rsid w:val="00970885"/>
    <w:rsid w:val="00970915"/>
    <w:rsid w:val="00970A02"/>
    <w:rsid w:val="00970A13"/>
    <w:rsid w:val="00970BB7"/>
    <w:rsid w:val="00970BC2"/>
    <w:rsid w:val="00970BC4"/>
    <w:rsid w:val="00970CDA"/>
    <w:rsid w:val="00970F94"/>
    <w:rsid w:val="009712AE"/>
    <w:rsid w:val="009712B7"/>
    <w:rsid w:val="0097137D"/>
    <w:rsid w:val="00971542"/>
    <w:rsid w:val="0097171C"/>
    <w:rsid w:val="0097176D"/>
    <w:rsid w:val="00971837"/>
    <w:rsid w:val="00971846"/>
    <w:rsid w:val="009719EC"/>
    <w:rsid w:val="00971AEC"/>
    <w:rsid w:val="00971C4E"/>
    <w:rsid w:val="00971CE6"/>
    <w:rsid w:val="00971D64"/>
    <w:rsid w:val="00972011"/>
    <w:rsid w:val="009721C9"/>
    <w:rsid w:val="00972390"/>
    <w:rsid w:val="00972474"/>
    <w:rsid w:val="00972525"/>
    <w:rsid w:val="00972688"/>
    <w:rsid w:val="009726B4"/>
    <w:rsid w:val="00972747"/>
    <w:rsid w:val="009727DE"/>
    <w:rsid w:val="0097280C"/>
    <w:rsid w:val="00972A0F"/>
    <w:rsid w:val="00972A31"/>
    <w:rsid w:val="00972A55"/>
    <w:rsid w:val="00972AD7"/>
    <w:rsid w:val="00972C7C"/>
    <w:rsid w:val="00972D49"/>
    <w:rsid w:val="00972F46"/>
    <w:rsid w:val="00972FFD"/>
    <w:rsid w:val="0097318F"/>
    <w:rsid w:val="00973252"/>
    <w:rsid w:val="009732B7"/>
    <w:rsid w:val="00973415"/>
    <w:rsid w:val="00973494"/>
    <w:rsid w:val="00973638"/>
    <w:rsid w:val="009736DB"/>
    <w:rsid w:val="009738EE"/>
    <w:rsid w:val="0097390F"/>
    <w:rsid w:val="00973A1C"/>
    <w:rsid w:val="00973F06"/>
    <w:rsid w:val="0097403B"/>
    <w:rsid w:val="009740CE"/>
    <w:rsid w:val="00974175"/>
    <w:rsid w:val="0097424D"/>
    <w:rsid w:val="009743A2"/>
    <w:rsid w:val="009743DF"/>
    <w:rsid w:val="0097443F"/>
    <w:rsid w:val="0097454B"/>
    <w:rsid w:val="009745D9"/>
    <w:rsid w:val="0097468B"/>
    <w:rsid w:val="009746BC"/>
    <w:rsid w:val="009746E8"/>
    <w:rsid w:val="00974738"/>
    <w:rsid w:val="009747CD"/>
    <w:rsid w:val="00974954"/>
    <w:rsid w:val="00974C67"/>
    <w:rsid w:val="00974E64"/>
    <w:rsid w:val="00974FD0"/>
    <w:rsid w:val="00974FE7"/>
    <w:rsid w:val="00975046"/>
    <w:rsid w:val="00975093"/>
    <w:rsid w:val="00975101"/>
    <w:rsid w:val="009751E9"/>
    <w:rsid w:val="00975334"/>
    <w:rsid w:val="009753A4"/>
    <w:rsid w:val="009753E0"/>
    <w:rsid w:val="009754AA"/>
    <w:rsid w:val="009754AD"/>
    <w:rsid w:val="009754C9"/>
    <w:rsid w:val="00975588"/>
    <w:rsid w:val="00975595"/>
    <w:rsid w:val="0097561F"/>
    <w:rsid w:val="00975724"/>
    <w:rsid w:val="00975756"/>
    <w:rsid w:val="009757A0"/>
    <w:rsid w:val="00975806"/>
    <w:rsid w:val="0097598F"/>
    <w:rsid w:val="009759DB"/>
    <w:rsid w:val="00975A49"/>
    <w:rsid w:val="00975BC7"/>
    <w:rsid w:val="00975D9A"/>
    <w:rsid w:val="0097605E"/>
    <w:rsid w:val="00976214"/>
    <w:rsid w:val="009762C3"/>
    <w:rsid w:val="00976369"/>
    <w:rsid w:val="0097636E"/>
    <w:rsid w:val="009763D2"/>
    <w:rsid w:val="009764AF"/>
    <w:rsid w:val="00976941"/>
    <w:rsid w:val="00976965"/>
    <w:rsid w:val="00976A52"/>
    <w:rsid w:val="00976A8D"/>
    <w:rsid w:val="00976AFD"/>
    <w:rsid w:val="00976B92"/>
    <w:rsid w:val="00976CEB"/>
    <w:rsid w:val="00976ED9"/>
    <w:rsid w:val="0097707A"/>
    <w:rsid w:val="009770B8"/>
    <w:rsid w:val="009771CA"/>
    <w:rsid w:val="0097732E"/>
    <w:rsid w:val="00977348"/>
    <w:rsid w:val="00977742"/>
    <w:rsid w:val="0097776A"/>
    <w:rsid w:val="00977800"/>
    <w:rsid w:val="0097782E"/>
    <w:rsid w:val="00977831"/>
    <w:rsid w:val="00977949"/>
    <w:rsid w:val="00977BD3"/>
    <w:rsid w:val="00977CA9"/>
    <w:rsid w:val="00977D27"/>
    <w:rsid w:val="00977EF5"/>
    <w:rsid w:val="00977F4F"/>
    <w:rsid w:val="0098002F"/>
    <w:rsid w:val="00980112"/>
    <w:rsid w:val="00980343"/>
    <w:rsid w:val="0098040C"/>
    <w:rsid w:val="00980579"/>
    <w:rsid w:val="00980629"/>
    <w:rsid w:val="00980636"/>
    <w:rsid w:val="009807C5"/>
    <w:rsid w:val="0098087E"/>
    <w:rsid w:val="00980914"/>
    <w:rsid w:val="00980A5D"/>
    <w:rsid w:val="00980CA1"/>
    <w:rsid w:val="00980D03"/>
    <w:rsid w:val="00980D98"/>
    <w:rsid w:val="00980DF7"/>
    <w:rsid w:val="00980ED6"/>
    <w:rsid w:val="00980F0B"/>
    <w:rsid w:val="00981150"/>
    <w:rsid w:val="009813F5"/>
    <w:rsid w:val="0098143D"/>
    <w:rsid w:val="00981544"/>
    <w:rsid w:val="0098169C"/>
    <w:rsid w:val="00981739"/>
    <w:rsid w:val="00981759"/>
    <w:rsid w:val="0098190B"/>
    <w:rsid w:val="00981921"/>
    <w:rsid w:val="00981999"/>
    <w:rsid w:val="00981A12"/>
    <w:rsid w:val="00981CA8"/>
    <w:rsid w:val="00981D04"/>
    <w:rsid w:val="00981D49"/>
    <w:rsid w:val="00981EED"/>
    <w:rsid w:val="00981FFB"/>
    <w:rsid w:val="00982086"/>
    <w:rsid w:val="00982282"/>
    <w:rsid w:val="0098248D"/>
    <w:rsid w:val="00982531"/>
    <w:rsid w:val="00982659"/>
    <w:rsid w:val="009826A1"/>
    <w:rsid w:val="0098295E"/>
    <w:rsid w:val="00982A20"/>
    <w:rsid w:val="00982D83"/>
    <w:rsid w:val="00982DB3"/>
    <w:rsid w:val="00982F55"/>
    <w:rsid w:val="00983070"/>
    <w:rsid w:val="00983083"/>
    <w:rsid w:val="009830E7"/>
    <w:rsid w:val="00983383"/>
    <w:rsid w:val="009834EC"/>
    <w:rsid w:val="009836C6"/>
    <w:rsid w:val="009837A0"/>
    <w:rsid w:val="009837DE"/>
    <w:rsid w:val="0098390C"/>
    <w:rsid w:val="00983919"/>
    <w:rsid w:val="0098394D"/>
    <w:rsid w:val="00983A61"/>
    <w:rsid w:val="00983C6E"/>
    <w:rsid w:val="00983DCB"/>
    <w:rsid w:val="00983ED8"/>
    <w:rsid w:val="00983EEC"/>
    <w:rsid w:val="009840AD"/>
    <w:rsid w:val="009841CA"/>
    <w:rsid w:val="009841CD"/>
    <w:rsid w:val="00984273"/>
    <w:rsid w:val="009844DD"/>
    <w:rsid w:val="009846C6"/>
    <w:rsid w:val="00984741"/>
    <w:rsid w:val="009847C3"/>
    <w:rsid w:val="009848FB"/>
    <w:rsid w:val="00984A82"/>
    <w:rsid w:val="00984AC5"/>
    <w:rsid w:val="00984B7F"/>
    <w:rsid w:val="00984C1C"/>
    <w:rsid w:val="00984CAC"/>
    <w:rsid w:val="00984E13"/>
    <w:rsid w:val="00984E33"/>
    <w:rsid w:val="00984E52"/>
    <w:rsid w:val="00984F24"/>
    <w:rsid w:val="00984F51"/>
    <w:rsid w:val="00985046"/>
    <w:rsid w:val="0098504E"/>
    <w:rsid w:val="00985106"/>
    <w:rsid w:val="00985237"/>
    <w:rsid w:val="0098550B"/>
    <w:rsid w:val="009856F8"/>
    <w:rsid w:val="00985969"/>
    <w:rsid w:val="00985A8B"/>
    <w:rsid w:val="00985AA5"/>
    <w:rsid w:val="00985B8F"/>
    <w:rsid w:val="00985BA1"/>
    <w:rsid w:val="00985C6E"/>
    <w:rsid w:val="00985CE4"/>
    <w:rsid w:val="0098604F"/>
    <w:rsid w:val="00986058"/>
    <w:rsid w:val="00986160"/>
    <w:rsid w:val="009861B6"/>
    <w:rsid w:val="009862EB"/>
    <w:rsid w:val="00986360"/>
    <w:rsid w:val="0098643C"/>
    <w:rsid w:val="00986508"/>
    <w:rsid w:val="0098665D"/>
    <w:rsid w:val="009866F8"/>
    <w:rsid w:val="00986814"/>
    <w:rsid w:val="009868E8"/>
    <w:rsid w:val="0098690E"/>
    <w:rsid w:val="00986AA8"/>
    <w:rsid w:val="00986AD0"/>
    <w:rsid w:val="00986F64"/>
    <w:rsid w:val="00987187"/>
    <w:rsid w:val="009873E2"/>
    <w:rsid w:val="00987525"/>
    <w:rsid w:val="00987645"/>
    <w:rsid w:val="00987745"/>
    <w:rsid w:val="00987781"/>
    <w:rsid w:val="0098787B"/>
    <w:rsid w:val="0098791A"/>
    <w:rsid w:val="00987CDB"/>
    <w:rsid w:val="00987F29"/>
    <w:rsid w:val="00987F62"/>
    <w:rsid w:val="00987FA4"/>
    <w:rsid w:val="00987FB7"/>
    <w:rsid w:val="00990259"/>
    <w:rsid w:val="0099029E"/>
    <w:rsid w:val="00990302"/>
    <w:rsid w:val="00990507"/>
    <w:rsid w:val="00990569"/>
    <w:rsid w:val="00990678"/>
    <w:rsid w:val="0099068D"/>
    <w:rsid w:val="0099068F"/>
    <w:rsid w:val="00990C9A"/>
    <w:rsid w:val="00990E08"/>
    <w:rsid w:val="00990E22"/>
    <w:rsid w:val="00991034"/>
    <w:rsid w:val="009912E5"/>
    <w:rsid w:val="00991336"/>
    <w:rsid w:val="00991480"/>
    <w:rsid w:val="00991645"/>
    <w:rsid w:val="009917DE"/>
    <w:rsid w:val="00991831"/>
    <w:rsid w:val="009918CE"/>
    <w:rsid w:val="009918F3"/>
    <w:rsid w:val="00991C02"/>
    <w:rsid w:val="00991C42"/>
    <w:rsid w:val="00991D1D"/>
    <w:rsid w:val="00991D44"/>
    <w:rsid w:val="00991D99"/>
    <w:rsid w:val="00991DBD"/>
    <w:rsid w:val="00991EB4"/>
    <w:rsid w:val="00992100"/>
    <w:rsid w:val="00992159"/>
    <w:rsid w:val="009921D4"/>
    <w:rsid w:val="00992282"/>
    <w:rsid w:val="00992451"/>
    <w:rsid w:val="009924F1"/>
    <w:rsid w:val="009924F2"/>
    <w:rsid w:val="009924FE"/>
    <w:rsid w:val="0099278C"/>
    <w:rsid w:val="00992797"/>
    <w:rsid w:val="009928FA"/>
    <w:rsid w:val="0099292B"/>
    <w:rsid w:val="00992BB9"/>
    <w:rsid w:val="00992C70"/>
    <w:rsid w:val="00992D0B"/>
    <w:rsid w:val="00992DEC"/>
    <w:rsid w:val="00992F06"/>
    <w:rsid w:val="00992F5E"/>
    <w:rsid w:val="0099302A"/>
    <w:rsid w:val="009930C8"/>
    <w:rsid w:val="00993271"/>
    <w:rsid w:val="00993309"/>
    <w:rsid w:val="00993310"/>
    <w:rsid w:val="00993568"/>
    <w:rsid w:val="00993631"/>
    <w:rsid w:val="00993950"/>
    <w:rsid w:val="0099395F"/>
    <w:rsid w:val="00993DBB"/>
    <w:rsid w:val="00993E20"/>
    <w:rsid w:val="00993E90"/>
    <w:rsid w:val="00994013"/>
    <w:rsid w:val="00994118"/>
    <w:rsid w:val="0099412B"/>
    <w:rsid w:val="009941BB"/>
    <w:rsid w:val="009941F5"/>
    <w:rsid w:val="009945D9"/>
    <w:rsid w:val="00994666"/>
    <w:rsid w:val="0099471C"/>
    <w:rsid w:val="009947FD"/>
    <w:rsid w:val="00994839"/>
    <w:rsid w:val="0099490D"/>
    <w:rsid w:val="0099492B"/>
    <w:rsid w:val="009949BF"/>
    <w:rsid w:val="009949D0"/>
    <w:rsid w:val="00994A77"/>
    <w:rsid w:val="00994BDF"/>
    <w:rsid w:val="00994D28"/>
    <w:rsid w:val="00994ECA"/>
    <w:rsid w:val="00994F09"/>
    <w:rsid w:val="009952E6"/>
    <w:rsid w:val="009954A8"/>
    <w:rsid w:val="0099567B"/>
    <w:rsid w:val="00995811"/>
    <w:rsid w:val="0099583B"/>
    <w:rsid w:val="0099588D"/>
    <w:rsid w:val="009958B6"/>
    <w:rsid w:val="0099593A"/>
    <w:rsid w:val="00995A6F"/>
    <w:rsid w:val="00995A99"/>
    <w:rsid w:val="00995D1A"/>
    <w:rsid w:val="00995E62"/>
    <w:rsid w:val="00995E6A"/>
    <w:rsid w:val="00995EB7"/>
    <w:rsid w:val="00995FE0"/>
    <w:rsid w:val="0099600D"/>
    <w:rsid w:val="0099605C"/>
    <w:rsid w:val="00996317"/>
    <w:rsid w:val="0099642E"/>
    <w:rsid w:val="00996438"/>
    <w:rsid w:val="009964DF"/>
    <w:rsid w:val="00996574"/>
    <w:rsid w:val="009966ED"/>
    <w:rsid w:val="0099671C"/>
    <w:rsid w:val="00996728"/>
    <w:rsid w:val="009967FE"/>
    <w:rsid w:val="009968B4"/>
    <w:rsid w:val="009968DA"/>
    <w:rsid w:val="00996904"/>
    <w:rsid w:val="00996905"/>
    <w:rsid w:val="00996924"/>
    <w:rsid w:val="0099697A"/>
    <w:rsid w:val="009969F3"/>
    <w:rsid w:val="00996A12"/>
    <w:rsid w:val="00996B7E"/>
    <w:rsid w:val="00996BBF"/>
    <w:rsid w:val="00996CD3"/>
    <w:rsid w:val="00996DDB"/>
    <w:rsid w:val="00996E07"/>
    <w:rsid w:val="00996F5E"/>
    <w:rsid w:val="00996FA3"/>
    <w:rsid w:val="009971D2"/>
    <w:rsid w:val="00997313"/>
    <w:rsid w:val="0099731A"/>
    <w:rsid w:val="00997420"/>
    <w:rsid w:val="00997589"/>
    <w:rsid w:val="0099760D"/>
    <w:rsid w:val="0099777B"/>
    <w:rsid w:val="009977A9"/>
    <w:rsid w:val="0099794D"/>
    <w:rsid w:val="00997A2C"/>
    <w:rsid w:val="00997CA7"/>
    <w:rsid w:val="00997F91"/>
    <w:rsid w:val="009A01C1"/>
    <w:rsid w:val="009A025C"/>
    <w:rsid w:val="009A0276"/>
    <w:rsid w:val="009A02E7"/>
    <w:rsid w:val="009A0376"/>
    <w:rsid w:val="009A0423"/>
    <w:rsid w:val="009A044E"/>
    <w:rsid w:val="009A0450"/>
    <w:rsid w:val="009A064D"/>
    <w:rsid w:val="009A0782"/>
    <w:rsid w:val="009A0825"/>
    <w:rsid w:val="009A08F5"/>
    <w:rsid w:val="009A099E"/>
    <w:rsid w:val="009A0B10"/>
    <w:rsid w:val="009A0C89"/>
    <w:rsid w:val="009A0D27"/>
    <w:rsid w:val="009A0DB1"/>
    <w:rsid w:val="009A0DC5"/>
    <w:rsid w:val="009A0E34"/>
    <w:rsid w:val="009A0EE0"/>
    <w:rsid w:val="009A0FB3"/>
    <w:rsid w:val="009A1069"/>
    <w:rsid w:val="009A124D"/>
    <w:rsid w:val="009A127F"/>
    <w:rsid w:val="009A1378"/>
    <w:rsid w:val="009A1401"/>
    <w:rsid w:val="009A1416"/>
    <w:rsid w:val="009A15C3"/>
    <w:rsid w:val="009A164C"/>
    <w:rsid w:val="009A17E3"/>
    <w:rsid w:val="009A18F4"/>
    <w:rsid w:val="009A1A40"/>
    <w:rsid w:val="009A1B25"/>
    <w:rsid w:val="009A1B89"/>
    <w:rsid w:val="009A1CA4"/>
    <w:rsid w:val="009A1E5B"/>
    <w:rsid w:val="009A1E97"/>
    <w:rsid w:val="009A201E"/>
    <w:rsid w:val="009A202B"/>
    <w:rsid w:val="009A207D"/>
    <w:rsid w:val="009A22E9"/>
    <w:rsid w:val="009A22EA"/>
    <w:rsid w:val="009A235C"/>
    <w:rsid w:val="009A23EB"/>
    <w:rsid w:val="009A26CB"/>
    <w:rsid w:val="009A28F5"/>
    <w:rsid w:val="009A2945"/>
    <w:rsid w:val="009A29CF"/>
    <w:rsid w:val="009A2D1E"/>
    <w:rsid w:val="009A2E7D"/>
    <w:rsid w:val="009A32B6"/>
    <w:rsid w:val="009A34E1"/>
    <w:rsid w:val="009A34F8"/>
    <w:rsid w:val="009A3539"/>
    <w:rsid w:val="009A3707"/>
    <w:rsid w:val="009A38B5"/>
    <w:rsid w:val="009A3A9B"/>
    <w:rsid w:val="009A3B60"/>
    <w:rsid w:val="009A3CA3"/>
    <w:rsid w:val="009A3D8E"/>
    <w:rsid w:val="009A3EAB"/>
    <w:rsid w:val="009A3F52"/>
    <w:rsid w:val="009A3FFC"/>
    <w:rsid w:val="009A403F"/>
    <w:rsid w:val="009A4096"/>
    <w:rsid w:val="009A40C6"/>
    <w:rsid w:val="009A41BE"/>
    <w:rsid w:val="009A4434"/>
    <w:rsid w:val="009A44B4"/>
    <w:rsid w:val="009A44CC"/>
    <w:rsid w:val="009A4596"/>
    <w:rsid w:val="009A45FF"/>
    <w:rsid w:val="009A4659"/>
    <w:rsid w:val="009A46B3"/>
    <w:rsid w:val="009A46CA"/>
    <w:rsid w:val="009A46DC"/>
    <w:rsid w:val="009A4ACF"/>
    <w:rsid w:val="009A4CF8"/>
    <w:rsid w:val="009A5037"/>
    <w:rsid w:val="009A50F6"/>
    <w:rsid w:val="009A523F"/>
    <w:rsid w:val="009A537A"/>
    <w:rsid w:val="009A53D1"/>
    <w:rsid w:val="009A5422"/>
    <w:rsid w:val="009A5756"/>
    <w:rsid w:val="009A5976"/>
    <w:rsid w:val="009A5A1F"/>
    <w:rsid w:val="009A5A7B"/>
    <w:rsid w:val="009A5A80"/>
    <w:rsid w:val="009A5B55"/>
    <w:rsid w:val="009A5B88"/>
    <w:rsid w:val="009A5E4A"/>
    <w:rsid w:val="009A5E61"/>
    <w:rsid w:val="009A6027"/>
    <w:rsid w:val="009A63CE"/>
    <w:rsid w:val="009A6502"/>
    <w:rsid w:val="009A65B1"/>
    <w:rsid w:val="009A66A9"/>
    <w:rsid w:val="009A66FA"/>
    <w:rsid w:val="009A69BC"/>
    <w:rsid w:val="009A6A06"/>
    <w:rsid w:val="009A6BA7"/>
    <w:rsid w:val="009A6BC3"/>
    <w:rsid w:val="009A6C66"/>
    <w:rsid w:val="009A6D2D"/>
    <w:rsid w:val="009A6D49"/>
    <w:rsid w:val="009A6E44"/>
    <w:rsid w:val="009A6F80"/>
    <w:rsid w:val="009A70A7"/>
    <w:rsid w:val="009A7167"/>
    <w:rsid w:val="009A720C"/>
    <w:rsid w:val="009A7355"/>
    <w:rsid w:val="009A73E8"/>
    <w:rsid w:val="009A7467"/>
    <w:rsid w:val="009A7516"/>
    <w:rsid w:val="009A78DF"/>
    <w:rsid w:val="009A791F"/>
    <w:rsid w:val="009A7A4A"/>
    <w:rsid w:val="009A7A4B"/>
    <w:rsid w:val="009A7C9E"/>
    <w:rsid w:val="009A7CDD"/>
    <w:rsid w:val="009A7DCA"/>
    <w:rsid w:val="009A7FCC"/>
    <w:rsid w:val="009A7FF3"/>
    <w:rsid w:val="009A7FF6"/>
    <w:rsid w:val="009B000A"/>
    <w:rsid w:val="009B0199"/>
    <w:rsid w:val="009B0355"/>
    <w:rsid w:val="009B036A"/>
    <w:rsid w:val="009B0427"/>
    <w:rsid w:val="009B0866"/>
    <w:rsid w:val="009B0ABA"/>
    <w:rsid w:val="009B0B3F"/>
    <w:rsid w:val="009B0C4C"/>
    <w:rsid w:val="009B0DA2"/>
    <w:rsid w:val="009B0E91"/>
    <w:rsid w:val="009B0FE9"/>
    <w:rsid w:val="009B1269"/>
    <w:rsid w:val="009B1463"/>
    <w:rsid w:val="009B161B"/>
    <w:rsid w:val="009B17F2"/>
    <w:rsid w:val="009B1A9E"/>
    <w:rsid w:val="009B1BDC"/>
    <w:rsid w:val="009B1CB1"/>
    <w:rsid w:val="009B1CEE"/>
    <w:rsid w:val="009B1CFB"/>
    <w:rsid w:val="009B1D51"/>
    <w:rsid w:val="009B1E18"/>
    <w:rsid w:val="009B1E1B"/>
    <w:rsid w:val="009B1E33"/>
    <w:rsid w:val="009B1F12"/>
    <w:rsid w:val="009B2044"/>
    <w:rsid w:val="009B21A7"/>
    <w:rsid w:val="009B21F0"/>
    <w:rsid w:val="009B2256"/>
    <w:rsid w:val="009B225C"/>
    <w:rsid w:val="009B2312"/>
    <w:rsid w:val="009B2372"/>
    <w:rsid w:val="009B2475"/>
    <w:rsid w:val="009B2498"/>
    <w:rsid w:val="009B2756"/>
    <w:rsid w:val="009B27D9"/>
    <w:rsid w:val="009B2847"/>
    <w:rsid w:val="009B29F1"/>
    <w:rsid w:val="009B2A74"/>
    <w:rsid w:val="009B2BCE"/>
    <w:rsid w:val="009B2D07"/>
    <w:rsid w:val="009B2D67"/>
    <w:rsid w:val="009B2E00"/>
    <w:rsid w:val="009B2E2D"/>
    <w:rsid w:val="009B2EA6"/>
    <w:rsid w:val="009B3014"/>
    <w:rsid w:val="009B3139"/>
    <w:rsid w:val="009B31B3"/>
    <w:rsid w:val="009B3329"/>
    <w:rsid w:val="009B3543"/>
    <w:rsid w:val="009B3572"/>
    <w:rsid w:val="009B3708"/>
    <w:rsid w:val="009B3782"/>
    <w:rsid w:val="009B37B0"/>
    <w:rsid w:val="009B3830"/>
    <w:rsid w:val="009B3B18"/>
    <w:rsid w:val="009B3BB1"/>
    <w:rsid w:val="009B3C3A"/>
    <w:rsid w:val="009B3D6C"/>
    <w:rsid w:val="009B3E2F"/>
    <w:rsid w:val="009B4038"/>
    <w:rsid w:val="009B41DE"/>
    <w:rsid w:val="009B4274"/>
    <w:rsid w:val="009B4301"/>
    <w:rsid w:val="009B43E8"/>
    <w:rsid w:val="009B4505"/>
    <w:rsid w:val="009B46DF"/>
    <w:rsid w:val="009B4709"/>
    <w:rsid w:val="009B47C5"/>
    <w:rsid w:val="009B4A75"/>
    <w:rsid w:val="009B4C16"/>
    <w:rsid w:val="009B4E2E"/>
    <w:rsid w:val="009B4F19"/>
    <w:rsid w:val="009B510C"/>
    <w:rsid w:val="009B52A2"/>
    <w:rsid w:val="009B5469"/>
    <w:rsid w:val="009B5640"/>
    <w:rsid w:val="009B57D3"/>
    <w:rsid w:val="009B5887"/>
    <w:rsid w:val="009B5963"/>
    <w:rsid w:val="009B5979"/>
    <w:rsid w:val="009B59F2"/>
    <w:rsid w:val="009B5A15"/>
    <w:rsid w:val="009B5BA3"/>
    <w:rsid w:val="009B5C08"/>
    <w:rsid w:val="009B5E04"/>
    <w:rsid w:val="009B5F5D"/>
    <w:rsid w:val="009B5F60"/>
    <w:rsid w:val="009B6547"/>
    <w:rsid w:val="009B6734"/>
    <w:rsid w:val="009B680E"/>
    <w:rsid w:val="009B6861"/>
    <w:rsid w:val="009B6901"/>
    <w:rsid w:val="009B69F7"/>
    <w:rsid w:val="009B6B66"/>
    <w:rsid w:val="009B6CC2"/>
    <w:rsid w:val="009B6E48"/>
    <w:rsid w:val="009B6F3C"/>
    <w:rsid w:val="009B7033"/>
    <w:rsid w:val="009B7174"/>
    <w:rsid w:val="009B71BA"/>
    <w:rsid w:val="009B7375"/>
    <w:rsid w:val="009B7414"/>
    <w:rsid w:val="009B75C7"/>
    <w:rsid w:val="009B76ED"/>
    <w:rsid w:val="009B77D2"/>
    <w:rsid w:val="009B78F5"/>
    <w:rsid w:val="009B7AB1"/>
    <w:rsid w:val="009B7BDF"/>
    <w:rsid w:val="009B7C81"/>
    <w:rsid w:val="009B7D3A"/>
    <w:rsid w:val="009B7E72"/>
    <w:rsid w:val="009B7EF0"/>
    <w:rsid w:val="009B7F0C"/>
    <w:rsid w:val="009B7F24"/>
    <w:rsid w:val="009B7F78"/>
    <w:rsid w:val="009B7FA9"/>
    <w:rsid w:val="009B7FE6"/>
    <w:rsid w:val="009C00CD"/>
    <w:rsid w:val="009C0189"/>
    <w:rsid w:val="009C0244"/>
    <w:rsid w:val="009C02C7"/>
    <w:rsid w:val="009C037B"/>
    <w:rsid w:val="009C04E5"/>
    <w:rsid w:val="009C050E"/>
    <w:rsid w:val="009C052E"/>
    <w:rsid w:val="009C0641"/>
    <w:rsid w:val="009C065F"/>
    <w:rsid w:val="009C06FA"/>
    <w:rsid w:val="009C076E"/>
    <w:rsid w:val="009C07CE"/>
    <w:rsid w:val="009C0886"/>
    <w:rsid w:val="009C09B8"/>
    <w:rsid w:val="009C09F8"/>
    <w:rsid w:val="009C0A8B"/>
    <w:rsid w:val="009C0AC3"/>
    <w:rsid w:val="009C0B15"/>
    <w:rsid w:val="009C0BF5"/>
    <w:rsid w:val="009C0C02"/>
    <w:rsid w:val="009C0C75"/>
    <w:rsid w:val="009C0CCF"/>
    <w:rsid w:val="009C0E51"/>
    <w:rsid w:val="009C0E52"/>
    <w:rsid w:val="009C109D"/>
    <w:rsid w:val="009C10CE"/>
    <w:rsid w:val="009C10E2"/>
    <w:rsid w:val="009C118C"/>
    <w:rsid w:val="009C11C1"/>
    <w:rsid w:val="009C123A"/>
    <w:rsid w:val="009C12A9"/>
    <w:rsid w:val="009C130B"/>
    <w:rsid w:val="009C130D"/>
    <w:rsid w:val="009C14C5"/>
    <w:rsid w:val="009C164D"/>
    <w:rsid w:val="009C1945"/>
    <w:rsid w:val="009C1994"/>
    <w:rsid w:val="009C19AD"/>
    <w:rsid w:val="009C19B2"/>
    <w:rsid w:val="009C1DDD"/>
    <w:rsid w:val="009C1DF9"/>
    <w:rsid w:val="009C1E46"/>
    <w:rsid w:val="009C1FD3"/>
    <w:rsid w:val="009C2209"/>
    <w:rsid w:val="009C2426"/>
    <w:rsid w:val="009C24B9"/>
    <w:rsid w:val="009C253F"/>
    <w:rsid w:val="009C2636"/>
    <w:rsid w:val="009C26A9"/>
    <w:rsid w:val="009C27D3"/>
    <w:rsid w:val="009C2833"/>
    <w:rsid w:val="009C290D"/>
    <w:rsid w:val="009C2B7D"/>
    <w:rsid w:val="009C2CC5"/>
    <w:rsid w:val="009C2DA0"/>
    <w:rsid w:val="009C2E01"/>
    <w:rsid w:val="009C2E8E"/>
    <w:rsid w:val="009C2F0A"/>
    <w:rsid w:val="009C2F16"/>
    <w:rsid w:val="009C2F3C"/>
    <w:rsid w:val="009C2FC1"/>
    <w:rsid w:val="009C3124"/>
    <w:rsid w:val="009C337E"/>
    <w:rsid w:val="009C33CF"/>
    <w:rsid w:val="009C36BF"/>
    <w:rsid w:val="009C372D"/>
    <w:rsid w:val="009C37AF"/>
    <w:rsid w:val="009C393E"/>
    <w:rsid w:val="009C3CE8"/>
    <w:rsid w:val="009C3DEB"/>
    <w:rsid w:val="009C3ECE"/>
    <w:rsid w:val="009C3ED5"/>
    <w:rsid w:val="009C42C8"/>
    <w:rsid w:val="009C4413"/>
    <w:rsid w:val="009C4463"/>
    <w:rsid w:val="009C4528"/>
    <w:rsid w:val="009C4618"/>
    <w:rsid w:val="009C47F2"/>
    <w:rsid w:val="009C4809"/>
    <w:rsid w:val="009C481F"/>
    <w:rsid w:val="009C4853"/>
    <w:rsid w:val="009C4881"/>
    <w:rsid w:val="009C488D"/>
    <w:rsid w:val="009C49D6"/>
    <w:rsid w:val="009C4A37"/>
    <w:rsid w:val="009C4BDC"/>
    <w:rsid w:val="009C4DF4"/>
    <w:rsid w:val="009C4E12"/>
    <w:rsid w:val="009C4EDD"/>
    <w:rsid w:val="009C4EF6"/>
    <w:rsid w:val="009C4F2F"/>
    <w:rsid w:val="009C520C"/>
    <w:rsid w:val="009C53A1"/>
    <w:rsid w:val="009C57D5"/>
    <w:rsid w:val="009C5BCF"/>
    <w:rsid w:val="009C5D94"/>
    <w:rsid w:val="009C5D98"/>
    <w:rsid w:val="009C5D9A"/>
    <w:rsid w:val="009C5DDC"/>
    <w:rsid w:val="009C5DF5"/>
    <w:rsid w:val="009C5FF9"/>
    <w:rsid w:val="009C6134"/>
    <w:rsid w:val="009C61AF"/>
    <w:rsid w:val="009C62C7"/>
    <w:rsid w:val="009C62DE"/>
    <w:rsid w:val="009C644E"/>
    <w:rsid w:val="009C64B8"/>
    <w:rsid w:val="009C64EA"/>
    <w:rsid w:val="009C656B"/>
    <w:rsid w:val="009C671F"/>
    <w:rsid w:val="009C67F3"/>
    <w:rsid w:val="009C68E0"/>
    <w:rsid w:val="009C6A51"/>
    <w:rsid w:val="009C6A78"/>
    <w:rsid w:val="009C6BED"/>
    <w:rsid w:val="009C6D14"/>
    <w:rsid w:val="009C6D93"/>
    <w:rsid w:val="009C6EAF"/>
    <w:rsid w:val="009C6F49"/>
    <w:rsid w:val="009C6FC2"/>
    <w:rsid w:val="009C73E9"/>
    <w:rsid w:val="009C7441"/>
    <w:rsid w:val="009C757A"/>
    <w:rsid w:val="009C75D7"/>
    <w:rsid w:val="009C7719"/>
    <w:rsid w:val="009C7754"/>
    <w:rsid w:val="009C77E8"/>
    <w:rsid w:val="009C77F4"/>
    <w:rsid w:val="009C7889"/>
    <w:rsid w:val="009C79DA"/>
    <w:rsid w:val="009C7B7C"/>
    <w:rsid w:val="009C7B8C"/>
    <w:rsid w:val="009C7E3B"/>
    <w:rsid w:val="009C7FE0"/>
    <w:rsid w:val="009D002B"/>
    <w:rsid w:val="009D00B5"/>
    <w:rsid w:val="009D00E1"/>
    <w:rsid w:val="009D0156"/>
    <w:rsid w:val="009D036F"/>
    <w:rsid w:val="009D03A3"/>
    <w:rsid w:val="009D03E6"/>
    <w:rsid w:val="009D03FD"/>
    <w:rsid w:val="009D05E1"/>
    <w:rsid w:val="009D076E"/>
    <w:rsid w:val="009D08F8"/>
    <w:rsid w:val="009D0A7D"/>
    <w:rsid w:val="009D0CBC"/>
    <w:rsid w:val="009D0CFE"/>
    <w:rsid w:val="009D0E7E"/>
    <w:rsid w:val="009D0EBF"/>
    <w:rsid w:val="009D0EF2"/>
    <w:rsid w:val="009D0F18"/>
    <w:rsid w:val="009D0F4F"/>
    <w:rsid w:val="009D1109"/>
    <w:rsid w:val="009D126B"/>
    <w:rsid w:val="009D132E"/>
    <w:rsid w:val="009D1341"/>
    <w:rsid w:val="009D13E3"/>
    <w:rsid w:val="009D1426"/>
    <w:rsid w:val="009D15DA"/>
    <w:rsid w:val="009D170A"/>
    <w:rsid w:val="009D1AB9"/>
    <w:rsid w:val="009D1B0C"/>
    <w:rsid w:val="009D1B62"/>
    <w:rsid w:val="009D1BEC"/>
    <w:rsid w:val="009D1C27"/>
    <w:rsid w:val="009D1C89"/>
    <w:rsid w:val="009D1F06"/>
    <w:rsid w:val="009D2044"/>
    <w:rsid w:val="009D226D"/>
    <w:rsid w:val="009D232B"/>
    <w:rsid w:val="009D2389"/>
    <w:rsid w:val="009D26DD"/>
    <w:rsid w:val="009D29F5"/>
    <w:rsid w:val="009D2A70"/>
    <w:rsid w:val="009D2BD7"/>
    <w:rsid w:val="009D2F7C"/>
    <w:rsid w:val="009D2F9C"/>
    <w:rsid w:val="009D2FE9"/>
    <w:rsid w:val="009D3048"/>
    <w:rsid w:val="009D30CE"/>
    <w:rsid w:val="009D3400"/>
    <w:rsid w:val="009D34A8"/>
    <w:rsid w:val="009D3514"/>
    <w:rsid w:val="009D3647"/>
    <w:rsid w:val="009D372B"/>
    <w:rsid w:val="009D3781"/>
    <w:rsid w:val="009D3816"/>
    <w:rsid w:val="009D392E"/>
    <w:rsid w:val="009D399A"/>
    <w:rsid w:val="009D3CB5"/>
    <w:rsid w:val="009D4124"/>
    <w:rsid w:val="009D41DE"/>
    <w:rsid w:val="009D43A8"/>
    <w:rsid w:val="009D4664"/>
    <w:rsid w:val="009D47BF"/>
    <w:rsid w:val="009D47D0"/>
    <w:rsid w:val="009D48D6"/>
    <w:rsid w:val="009D4CDD"/>
    <w:rsid w:val="009D4EE2"/>
    <w:rsid w:val="009D4F15"/>
    <w:rsid w:val="009D5005"/>
    <w:rsid w:val="009D5046"/>
    <w:rsid w:val="009D50CB"/>
    <w:rsid w:val="009D52E0"/>
    <w:rsid w:val="009D52E8"/>
    <w:rsid w:val="009D53FC"/>
    <w:rsid w:val="009D54C8"/>
    <w:rsid w:val="009D55A3"/>
    <w:rsid w:val="009D5692"/>
    <w:rsid w:val="009D56DC"/>
    <w:rsid w:val="009D589D"/>
    <w:rsid w:val="009D5917"/>
    <w:rsid w:val="009D5C79"/>
    <w:rsid w:val="009D5CA3"/>
    <w:rsid w:val="009D5E6F"/>
    <w:rsid w:val="009D5F52"/>
    <w:rsid w:val="009D6020"/>
    <w:rsid w:val="009D615B"/>
    <w:rsid w:val="009D626C"/>
    <w:rsid w:val="009D62B0"/>
    <w:rsid w:val="009D62DE"/>
    <w:rsid w:val="009D62E3"/>
    <w:rsid w:val="009D639B"/>
    <w:rsid w:val="009D6675"/>
    <w:rsid w:val="009D66F9"/>
    <w:rsid w:val="009D682B"/>
    <w:rsid w:val="009D688B"/>
    <w:rsid w:val="009D6966"/>
    <w:rsid w:val="009D69A5"/>
    <w:rsid w:val="009D6A0D"/>
    <w:rsid w:val="009D6BEE"/>
    <w:rsid w:val="009D6E85"/>
    <w:rsid w:val="009D6EDF"/>
    <w:rsid w:val="009D6FDD"/>
    <w:rsid w:val="009D702B"/>
    <w:rsid w:val="009D70AA"/>
    <w:rsid w:val="009D713C"/>
    <w:rsid w:val="009D725B"/>
    <w:rsid w:val="009D7891"/>
    <w:rsid w:val="009D78DB"/>
    <w:rsid w:val="009D79A6"/>
    <w:rsid w:val="009D7E69"/>
    <w:rsid w:val="009D7F0E"/>
    <w:rsid w:val="009E004F"/>
    <w:rsid w:val="009E01AC"/>
    <w:rsid w:val="009E01D9"/>
    <w:rsid w:val="009E0398"/>
    <w:rsid w:val="009E048E"/>
    <w:rsid w:val="009E0584"/>
    <w:rsid w:val="009E06A1"/>
    <w:rsid w:val="009E0874"/>
    <w:rsid w:val="009E0882"/>
    <w:rsid w:val="009E09BA"/>
    <w:rsid w:val="009E0A29"/>
    <w:rsid w:val="009E0AC2"/>
    <w:rsid w:val="009E0CE8"/>
    <w:rsid w:val="009E0EE5"/>
    <w:rsid w:val="009E0F8D"/>
    <w:rsid w:val="009E1003"/>
    <w:rsid w:val="009E1048"/>
    <w:rsid w:val="009E11BF"/>
    <w:rsid w:val="009E127D"/>
    <w:rsid w:val="009E1376"/>
    <w:rsid w:val="009E13BC"/>
    <w:rsid w:val="009E13F0"/>
    <w:rsid w:val="009E14C6"/>
    <w:rsid w:val="009E1619"/>
    <w:rsid w:val="009E1936"/>
    <w:rsid w:val="009E199D"/>
    <w:rsid w:val="009E19E4"/>
    <w:rsid w:val="009E1ACD"/>
    <w:rsid w:val="009E1AFA"/>
    <w:rsid w:val="009E1B70"/>
    <w:rsid w:val="009E1BD4"/>
    <w:rsid w:val="009E1C08"/>
    <w:rsid w:val="009E1C67"/>
    <w:rsid w:val="009E1DCD"/>
    <w:rsid w:val="009E204D"/>
    <w:rsid w:val="009E207F"/>
    <w:rsid w:val="009E2332"/>
    <w:rsid w:val="009E235A"/>
    <w:rsid w:val="009E2436"/>
    <w:rsid w:val="009E244F"/>
    <w:rsid w:val="009E26B3"/>
    <w:rsid w:val="009E26B7"/>
    <w:rsid w:val="009E286A"/>
    <w:rsid w:val="009E28A2"/>
    <w:rsid w:val="009E28CB"/>
    <w:rsid w:val="009E2AA1"/>
    <w:rsid w:val="009E2C83"/>
    <w:rsid w:val="009E2E71"/>
    <w:rsid w:val="009E2F26"/>
    <w:rsid w:val="009E2F50"/>
    <w:rsid w:val="009E30CD"/>
    <w:rsid w:val="009E30D9"/>
    <w:rsid w:val="009E32A9"/>
    <w:rsid w:val="009E330B"/>
    <w:rsid w:val="009E33D7"/>
    <w:rsid w:val="009E34A7"/>
    <w:rsid w:val="009E352C"/>
    <w:rsid w:val="009E35C2"/>
    <w:rsid w:val="009E36C9"/>
    <w:rsid w:val="009E371D"/>
    <w:rsid w:val="009E3797"/>
    <w:rsid w:val="009E3955"/>
    <w:rsid w:val="009E3978"/>
    <w:rsid w:val="009E3A70"/>
    <w:rsid w:val="009E3A89"/>
    <w:rsid w:val="009E3DA4"/>
    <w:rsid w:val="009E4056"/>
    <w:rsid w:val="009E4178"/>
    <w:rsid w:val="009E43B4"/>
    <w:rsid w:val="009E4606"/>
    <w:rsid w:val="009E4642"/>
    <w:rsid w:val="009E4703"/>
    <w:rsid w:val="009E4881"/>
    <w:rsid w:val="009E4A39"/>
    <w:rsid w:val="009E4AB7"/>
    <w:rsid w:val="009E4BD6"/>
    <w:rsid w:val="009E4C01"/>
    <w:rsid w:val="009E4C1C"/>
    <w:rsid w:val="009E4C55"/>
    <w:rsid w:val="009E4D7B"/>
    <w:rsid w:val="009E4D95"/>
    <w:rsid w:val="009E4E67"/>
    <w:rsid w:val="009E4EF5"/>
    <w:rsid w:val="009E4FCE"/>
    <w:rsid w:val="009E4FD6"/>
    <w:rsid w:val="009E51BB"/>
    <w:rsid w:val="009E525C"/>
    <w:rsid w:val="009E52B0"/>
    <w:rsid w:val="009E5379"/>
    <w:rsid w:val="009E5467"/>
    <w:rsid w:val="009E5473"/>
    <w:rsid w:val="009E54CB"/>
    <w:rsid w:val="009E5614"/>
    <w:rsid w:val="009E565E"/>
    <w:rsid w:val="009E5687"/>
    <w:rsid w:val="009E56E2"/>
    <w:rsid w:val="009E5758"/>
    <w:rsid w:val="009E588B"/>
    <w:rsid w:val="009E59F9"/>
    <w:rsid w:val="009E5C02"/>
    <w:rsid w:val="009E5D2A"/>
    <w:rsid w:val="009E5D93"/>
    <w:rsid w:val="009E60B9"/>
    <w:rsid w:val="009E6176"/>
    <w:rsid w:val="009E62A1"/>
    <w:rsid w:val="009E6379"/>
    <w:rsid w:val="009E63DF"/>
    <w:rsid w:val="009E65D3"/>
    <w:rsid w:val="009E66DA"/>
    <w:rsid w:val="009E67E9"/>
    <w:rsid w:val="009E6803"/>
    <w:rsid w:val="009E6815"/>
    <w:rsid w:val="009E689C"/>
    <w:rsid w:val="009E691C"/>
    <w:rsid w:val="009E69BC"/>
    <w:rsid w:val="009E6A0D"/>
    <w:rsid w:val="009E6BE4"/>
    <w:rsid w:val="009E6D04"/>
    <w:rsid w:val="009E7297"/>
    <w:rsid w:val="009E74B5"/>
    <w:rsid w:val="009E7782"/>
    <w:rsid w:val="009E77D0"/>
    <w:rsid w:val="009E7AC4"/>
    <w:rsid w:val="009E7D53"/>
    <w:rsid w:val="009E7DD1"/>
    <w:rsid w:val="009E7F71"/>
    <w:rsid w:val="009F00E4"/>
    <w:rsid w:val="009F0105"/>
    <w:rsid w:val="009F0243"/>
    <w:rsid w:val="009F0484"/>
    <w:rsid w:val="009F049F"/>
    <w:rsid w:val="009F04DC"/>
    <w:rsid w:val="009F06A4"/>
    <w:rsid w:val="009F08AD"/>
    <w:rsid w:val="009F0AC1"/>
    <w:rsid w:val="009F0BA5"/>
    <w:rsid w:val="009F0CBF"/>
    <w:rsid w:val="009F0D1B"/>
    <w:rsid w:val="009F0DE1"/>
    <w:rsid w:val="009F0E18"/>
    <w:rsid w:val="009F0F8A"/>
    <w:rsid w:val="009F1113"/>
    <w:rsid w:val="009F117D"/>
    <w:rsid w:val="009F1381"/>
    <w:rsid w:val="009F1405"/>
    <w:rsid w:val="009F1418"/>
    <w:rsid w:val="009F14B2"/>
    <w:rsid w:val="009F15DB"/>
    <w:rsid w:val="009F177A"/>
    <w:rsid w:val="009F18B0"/>
    <w:rsid w:val="009F1939"/>
    <w:rsid w:val="009F197F"/>
    <w:rsid w:val="009F1C3E"/>
    <w:rsid w:val="009F1D67"/>
    <w:rsid w:val="009F1E79"/>
    <w:rsid w:val="009F1F3D"/>
    <w:rsid w:val="009F2060"/>
    <w:rsid w:val="009F224D"/>
    <w:rsid w:val="009F2286"/>
    <w:rsid w:val="009F230A"/>
    <w:rsid w:val="009F23FB"/>
    <w:rsid w:val="009F2657"/>
    <w:rsid w:val="009F2728"/>
    <w:rsid w:val="009F27A8"/>
    <w:rsid w:val="009F2844"/>
    <w:rsid w:val="009F28F8"/>
    <w:rsid w:val="009F2922"/>
    <w:rsid w:val="009F292D"/>
    <w:rsid w:val="009F2966"/>
    <w:rsid w:val="009F2972"/>
    <w:rsid w:val="009F2B05"/>
    <w:rsid w:val="009F2B51"/>
    <w:rsid w:val="009F2D89"/>
    <w:rsid w:val="009F2DBF"/>
    <w:rsid w:val="009F3166"/>
    <w:rsid w:val="009F31DD"/>
    <w:rsid w:val="009F323F"/>
    <w:rsid w:val="009F354F"/>
    <w:rsid w:val="009F362A"/>
    <w:rsid w:val="009F36B8"/>
    <w:rsid w:val="009F3780"/>
    <w:rsid w:val="009F37A8"/>
    <w:rsid w:val="009F38D5"/>
    <w:rsid w:val="009F391C"/>
    <w:rsid w:val="009F39EB"/>
    <w:rsid w:val="009F3A9E"/>
    <w:rsid w:val="009F3C79"/>
    <w:rsid w:val="009F3E33"/>
    <w:rsid w:val="009F3E58"/>
    <w:rsid w:val="009F3E8D"/>
    <w:rsid w:val="009F3EA0"/>
    <w:rsid w:val="009F3F27"/>
    <w:rsid w:val="009F3F84"/>
    <w:rsid w:val="009F40DD"/>
    <w:rsid w:val="009F427C"/>
    <w:rsid w:val="009F4351"/>
    <w:rsid w:val="009F44B3"/>
    <w:rsid w:val="009F4543"/>
    <w:rsid w:val="009F4957"/>
    <w:rsid w:val="009F4B30"/>
    <w:rsid w:val="009F4B56"/>
    <w:rsid w:val="009F4BB1"/>
    <w:rsid w:val="009F4CA1"/>
    <w:rsid w:val="009F4CE4"/>
    <w:rsid w:val="009F4E1E"/>
    <w:rsid w:val="009F4F80"/>
    <w:rsid w:val="009F502E"/>
    <w:rsid w:val="009F51DC"/>
    <w:rsid w:val="009F529B"/>
    <w:rsid w:val="009F52B0"/>
    <w:rsid w:val="009F533C"/>
    <w:rsid w:val="009F5434"/>
    <w:rsid w:val="009F54FA"/>
    <w:rsid w:val="009F55E5"/>
    <w:rsid w:val="009F5611"/>
    <w:rsid w:val="009F56C9"/>
    <w:rsid w:val="009F5927"/>
    <w:rsid w:val="009F5C91"/>
    <w:rsid w:val="009F5CC0"/>
    <w:rsid w:val="009F5D41"/>
    <w:rsid w:val="009F5E96"/>
    <w:rsid w:val="009F60D4"/>
    <w:rsid w:val="009F6144"/>
    <w:rsid w:val="009F623F"/>
    <w:rsid w:val="009F6306"/>
    <w:rsid w:val="009F6316"/>
    <w:rsid w:val="009F6373"/>
    <w:rsid w:val="009F65EF"/>
    <w:rsid w:val="009F6855"/>
    <w:rsid w:val="009F68E1"/>
    <w:rsid w:val="009F68F3"/>
    <w:rsid w:val="009F6A00"/>
    <w:rsid w:val="009F6A17"/>
    <w:rsid w:val="009F6AF6"/>
    <w:rsid w:val="009F6AFE"/>
    <w:rsid w:val="009F6DC6"/>
    <w:rsid w:val="009F7011"/>
    <w:rsid w:val="009F7012"/>
    <w:rsid w:val="009F7173"/>
    <w:rsid w:val="009F7188"/>
    <w:rsid w:val="009F71DF"/>
    <w:rsid w:val="009F7300"/>
    <w:rsid w:val="009F739C"/>
    <w:rsid w:val="009F73D9"/>
    <w:rsid w:val="009F759D"/>
    <w:rsid w:val="009F778D"/>
    <w:rsid w:val="009F77AF"/>
    <w:rsid w:val="009F78FA"/>
    <w:rsid w:val="009F79B3"/>
    <w:rsid w:val="009F7B54"/>
    <w:rsid w:val="009F7BC2"/>
    <w:rsid w:val="009F7C85"/>
    <w:rsid w:val="009F7E7D"/>
    <w:rsid w:val="009F7F70"/>
    <w:rsid w:val="00A00115"/>
    <w:rsid w:val="00A00124"/>
    <w:rsid w:val="00A001E0"/>
    <w:rsid w:val="00A00207"/>
    <w:rsid w:val="00A00208"/>
    <w:rsid w:val="00A003BB"/>
    <w:rsid w:val="00A00411"/>
    <w:rsid w:val="00A00418"/>
    <w:rsid w:val="00A00432"/>
    <w:rsid w:val="00A0060D"/>
    <w:rsid w:val="00A007A5"/>
    <w:rsid w:val="00A00960"/>
    <w:rsid w:val="00A009F7"/>
    <w:rsid w:val="00A00AC8"/>
    <w:rsid w:val="00A00C58"/>
    <w:rsid w:val="00A00CB4"/>
    <w:rsid w:val="00A00E35"/>
    <w:rsid w:val="00A00E54"/>
    <w:rsid w:val="00A00F2E"/>
    <w:rsid w:val="00A01078"/>
    <w:rsid w:val="00A01364"/>
    <w:rsid w:val="00A0147E"/>
    <w:rsid w:val="00A01525"/>
    <w:rsid w:val="00A0158F"/>
    <w:rsid w:val="00A0162E"/>
    <w:rsid w:val="00A016EA"/>
    <w:rsid w:val="00A0183F"/>
    <w:rsid w:val="00A018A3"/>
    <w:rsid w:val="00A01A6B"/>
    <w:rsid w:val="00A01D0F"/>
    <w:rsid w:val="00A01EE5"/>
    <w:rsid w:val="00A01F56"/>
    <w:rsid w:val="00A01F94"/>
    <w:rsid w:val="00A01FAE"/>
    <w:rsid w:val="00A0232C"/>
    <w:rsid w:val="00A024D3"/>
    <w:rsid w:val="00A024D4"/>
    <w:rsid w:val="00A02535"/>
    <w:rsid w:val="00A02584"/>
    <w:rsid w:val="00A025F1"/>
    <w:rsid w:val="00A0269D"/>
    <w:rsid w:val="00A0274B"/>
    <w:rsid w:val="00A02774"/>
    <w:rsid w:val="00A027DC"/>
    <w:rsid w:val="00A02804"/>
    <w:rsid w:val="00A0283D"/>
    <w:rsid w:val="00A02865"/>
    <w:rsid w:val="00A0295E"/>
    <w:rsid w:val="00A02A0C"/>
    <w:rsid w:val="00A02B6C"/>
    <w:rsid w:val="00A02BE6"/>
    <w:rsid w:val="00A02C47"/>
    <w:rsid w:val="00A02DA1"/>
    <w:rsid w:val="00A02E61"/>
    <w:rsid w:val="00A02EEC"/>
    <w:rsid w:val="00A02F30"/>
    <w:rsid w:val="00A02F3B"/>
    <w:rsid w:val="00A02FE2"/>
    <w:rsid w:val="00A03004"/>
    <w:rsid w:val="00A03121"/>
    <w:rsid w:val="00A031FB"/>
    <w:rsid w:val="00A03397"/>
    <w:rsid w:val="00A033CA"/>
    <w:rsid w:val="00A034EE"/>
    <w:rsid w:val="00A035B8"/>
    <w:rsid w:val="00A036BC"/>
    <w:rsid w:val="00A036D9"/>
    <w:rsid w:val="00A037E0"/>
    <w:rsid w:val="00A03844"/>
    <w:rsid w:val="00A039FE"/>
    <w:rsid w:val="00A03A3B"/>
    <w:rsid w:val="00A03BB3"/>
    <w:rsid w:val="00A03CC6"/>
    <w:rsid w:val="00A03CED"/>
    <w:rsid w:val="00A03D31"/>
    <w:rsid w:val="00A03D82"/>
    <w:rsid w:val="00A03E16"/>
    <w:rsid w:val="00A03F18"/>
    <w:rsid w:val="00A04026"/>
    <w:rsid w:val="00A04148"/>
    <w:rsid w:val="00A0415D"/>
    <w:rsid w:val="00A041E4"/>
    <w:rsid w:val="00A042BF"/>
    <w:rsid w:val="00A0439A"/>
    <w:rsid w:val="00A04556"/>
    <w:rsid w:val="00A04586"/>
    <w:rsid w:val="00A04B09"/>
    <w:rsid w:val="00A04C9A"/>
    <w:rsid w:val="00A04F6E"/>
    <w:rsid w:val="00A055CB"/>
    <w:rsid w:val="00A05792"/>
    <w:rsid w:val="00A0581C"/>
    <w:rsid w:val="00A05993"/>
    <w:rsid w:val="00A05A39"/>
    <w:rsid w:val="00A05BA2"/>
    <w:rsid w:val="00A05C8D"/>
    <w:rsid w:val="00A05F1F"/>
    <w:rsid w:val="00A05F7F"/>
    <w:rsid w:val="00A05FA0"/>
    <w:rsid w:val="00A05FD4"/>
    <w:rsid w:val="00A06219"/>
    <w:rsid w:val="00A0624E"/>
    <w:rsid w:val="00A063B2"/>
    <w:rsid w:val="00A063F0"/>
    <w:rsid w:val="00A06431"/>
    <w:rsid w:val="00A064BA"/>
    <w:rsid w:val="00A064E5"/>
    <w:rsid w:val="00A065E7"/>
    <w:rsid w:val="00A06656"/>
    <w:rsid w:val="00A06694"/>
    <w:rsid w:val="00A06767"/>
    <w:rsid w:val="00A06869"/>
    <w:rsid w:val="00A0688F"/>
    <w:rsid w:val="00A0698E"/>
    <w:rsid w:val="00A069EC"/>
    <w:rsid w:val="00A06A4B"/>
    <w:rsid w:val="00A06AAD"/>
    <w:rsid w:val="00A06BFF"/>
    <w:rsid w:val="00A06C69"/>
    <w:rsid w:val="00A06D51"/>
    <w:rsid w:val="00A06FE4"/>
    <w:rsid w:val="00A07009"/>
    <w:rsid w:val="00A0703A"/>
    <w:rsid w:val="00A071BA"/>
    <w:rsid w:val="00A0728A"/>
    <w:rsid w:val="00A07377"/>
    <w:rsid w:val="00A07479"/>
    <w:rsid w:val="00A0749B"/>
    <w:rsid w:val="00A076FA"/>
    <w:rsid w:val="00A07853"/>
    <w:rsid w:val="00A078BE"/>
    <w:rsid w:val="00A07913"/>
    <w:rsid w:val="00A079BB"/>
    <w:rsid w:val="00A07D2B"/>
    <w:rsid w:val="00A07EAF"/>
    <w:rsid w:val="00A100DC"/>
    <w:rsid w:val="00A101B9"/>
    <w:rsid w:val="00A103C6"/>
    <w:rsid w:val="00A1048E"/>
    <w:rsid w:val="00A1078A"/>
    <w:rsid w:val="00A10BB6"/>
    <w:rsid w:val="00A10DA8"/>
    <w:rsid w:val="00A10FAE"/>
    <w:rsid w:val="00A10FBD"/>
    <w:rsid w:val="00A10FBF"/>
    <w:rsid w:val="00A11017"/>
    <w:rsid w:val="00A11637"/>
    <w:rsid w:val="00A11677"/>
    <w:rsid w:val="00A118FC"/>
    <w:rsid w:val="00A1194F"/>
    <w:rsid w:val="00A11A79"/>
    <w:rsid w:val="00A11BD7"/>
    <w:rsid w:val="00A11C15"/>
    <w:rsid w:val="00A12017"/>
    <w:rsid w:val="00A120BA"/>
    <w:rsid w:val="00A120DF"/>
    <w:rsid w:val="00A120FB"/>
    <w:rsid w:val="00A12164"/>
    <w:rsid w:val="00A12472"/>
    <w:rsid w:val="00A125CC"/>
    <w:rsid w:val="00A125D6"/>
    <w:rsid w:val="00A128F1"/>
    <w:rsid w:val="00A129FC"/>
    <w:rsid w:val="00A12AAB"/>
    <w:rsid w:val="00A12B5B"/>
    <w:rsid w:val="00A12B83"/>
    <w:rsid w:val="00A12CE0"/>
    <w:rsid w:val="00A12D66"/>
    <w:rsid w:val="00A12E30"/>
    <w:rsid w:val="00A12F85"/>
    <w:rsid w:val="00A1302F"/>
    <w:rsid w:val="00A130A3"/>
    <w:rsid w:val="00A131F4"/>
    <w:rsid w:val="00A13238"/>
    <w:rsid w:val="00A13255"/>
    <w:rsid w:val="00A132F7"/>
    <w:rsid w:val="00A1355F"/>
    <w:rsid w:val="00A135E1"/>
    <w:rsid w:val="00A1378F"/>
    <w:rsid w:val="00A137D5"/>
    <w:rsid w:val="00A13824"/>
    <w:rsid w:val="00A138EE"/>
    <w:rsid w:val="00A138F3"/>
    <w:rsid w:val="00A1396F"/>
    <w:rsid w:val="00A13A82"/>
    <w:rsid w:val="00A13A89"/>
    <w:rsid w:val="00A13AC6"/>
    <w:rsid w:val="00A13B2B"/>
    <w:rsid w:val="00A13C02"/>
    <w:rsid w:val="00A14194"/>
    <w:rsid w:val="00A141A4"/>
    <w:rsid w:val="00A14315"/>
    <w:rsid w:val="00A143FF"/>
    <w:rsid w:val="00A149BF"/>
    <w:rsid w:val="00A14AE5"/>
    <w:rsid w:val="00A14C0B"/>
    <w:rsid w:val="00A14C93"/>
    <w:rsid w:val="00A14DF8"/>
    <w:rsid w:val="00A14F2F"/>
    <w:rsid w:val="00A14F89"/>
    <w:rsid w:val="00A15068"/>
    <w:rsid w:val="00A150DA"/>
    <w:rsid w:val="00A15322"/>
    <w:rsid w:val="00A15385"/>
    <w:rsid w:val="00A155EB"/>
    <w:rsid w:val="00A158B4"/>
    <w:rsid w:val="00A15ADA"/>
    <w:rsid w:val="00A15D24"/>
    <w:rsid w:val="00A16030"/>
    <w:rsid w:val="00A1618E"/>
    <w:rsid w:val="00A16348"/>
    <w:rsid w:val="00A163C2"/>
    <w:rsid w:val="00A16669"/>
    <w:rsid w:val="00A166CF"/>
    <w:rsid w:val="00A166E9"/>
    <w:rsid w:val="00A1674E"/>
    <w:rsid w:val="00A1687C"/>
    <w:rsid w:val="00A168A8"/>
    <w:rsid w:val="00A16918"/>
    <w:rsid w:val="00A1691D"/>
    <w:rsid w:val="00A16949"/>
    <w:rsid w:val="00A169B4"/>
    <w:rsid w:val="00A169EA"/>
    <w:rsid w:val="00A16A3D"/>
    <w:rsid w:val="00A16C61"/>
    <w:rsid w:val="00A16E13"/>
    <w:rsid w:val="00A16E16"/>
    <w:rsid w:val="00A16E40"/>
    <w:rsid w:val="00A16E51"/>
    <w:rsid w:val="00A1706A"/>
    <w:rsid w:val="00A170CD"/>
    <w:rsid w:val="00A171B0"/>
    <w:rsid w:val="00A17223"/>
    <w:rsid w:val="00A172EF"/>
    <w:rsid w:val="00A17446"/>
    <w:rsid w:val="00A1757C"/>
    <w:rsid w:val="00A17A39"/>
    <w:rsid w:val="00A17B9A"/>
    <w:rsid w:val="00A17C4A"/>
    <w:rsid w:val="00A17CAC"/>
    <w:rsid w:val="00A17D91"/>
    <w:rsid w:val="00A17DC5"/>
    <w:rsid w:val="00A17E5D"/>
    <w:rsid w:val="00A17EFD"/>
    <w:rsid w:val="00A17FB4"/>
    <w:rsid w:val="00A20049"/>
    <w:rsid w:val="00A2009C"/>
    <w:rsid w:val="00A2025F"/>
    <w:rsid w:val="00A20274"/>
    <w:rsid w:val="00A2038E"/>
    <w:rsid w:val="00A203C2"/>
    <w:rsid w:val="00A20495"/>
    <w:rsid w:val="00A20501"/>
    <w:rsid w:val="00A20505"/>
    <w:rsid w:val="00A20521"/>
    <w:rsid w:val="00A205F0"/>
    <w:rsid w:val="00A2065A"/>
    <w:rsid w:val="00A20688"/>
    <w:rsid w:val="00A2081A"/>
    <w:rsid w:val="00A20956"/>
    <w:rsid w:val="00A20961"/>
    <w:rsid w:val="00A209D3"/>
    <w:rsid w:val="00A209F6"/>
    <w:rsid w:val="00A20B2B"/>
    <w:rsid w:val="00A20C43"/>
    <w:rsid w:val="00A21033"/>
    <w:rsid w:val="00A21153"/>
    <w:rsid w:val="00A2141D"/>
    <w:rsid w:val="00A214A4"/>
    <w:rsid w:val="00A21820"/>
    <w:rsid w:val="00A21962"/>
    <w:rsid w:val="00A21B1D"/>
    <w:rsid w:val="00A21DEB"/>
    <w:rsid w:val="00A21EC0"/>
    <w:rsid w:val="00A21FC7"/>
    <w:rsid w:val="00A21FEC"/>
    <w:rsid w:val="00A21FF8"/>
    <w:rsid w:val="00A22036"/>
    <w:rsid w:val="00A22478"/>
    <w:rsid w:val="00A22512"/>
    <w:rsid w:val="00A228C6"/>
    <w:rsid w:val="00A22BEE"/>
    <w:rsid w:val="00A22DDB"/>
    <w:rsid w:val="00A22F09"/>
    <w:rsid w:val="00A23038"/>
    <w:rsid w:val="00A2309F"/>
    <w:rsid w:val="00A2338F"/>
    <w:rsid w:val="00A23428"/>
    <w:rsid w:val="00A2371B"/>
    <w:rsid w:val="00A23872"/>
    <w:rsid w:val="00A23952"/>
    <w:rsid w:val="00A23DCD"/>
    <w:rsid w:val="00A23E2C"/>
    <w:rsid w:val="00A24130"/>
    <w:rsid w:val="00A2416F"/>
    <w:rsid w:val="00A2424E"/>
    <w:rsid w:val="00A242AD"/>
    <w:rsid w:val="00A24478"/>
    <w:rsid w:val="00A24511"/>
    <w:rsid w:val="00A24590"/>
    <w:rsid w:val="00A24902"/>
    <w:rsid w:val="00A2494E"/>
    <w:rsid w:val="00A24989"/>
    <w:rsid w:val="00A249C1"/>
    <w:rsid w:val="00A24A99"/>
    <w:rsid w:val="00A24C5A"/>
    <w:rsid w:val="00A24C93"/>
    <w:rsid w:val="00A24CDA"/>
    <w:rsid w:val="00A24D1B"/>
    <w:rsid w:val="00A24D28"/>
    <w:rsid w:val="00A24F71"/>
    <w:rsid w:val="00A2518E"/>
    <w:rsid w:val="00A25335"/>
    <w:rsid w:val="00A253F2"/>
    <w:rsid w:val="00A25467"/>
    <w:rsid w:val="00A25557"/>
    <w:rsid w:val="00A255EC"/>
    <w:rsid w:val="00A25609"/>
    <w:rsid w:val="00A257B4"/>
    <w:rsid w:val="00A25832"/>
    <w:rsid w:val="00A25A12"/>
    <w:rsid w:val="00A25ADF"/>
    <w:rsid w:val="00A25F1A"/>
    <w:rsid w:val="00A26492"/>
    <w:rsid w:val="00A268CB"/>
    <w:rsid w:val="00A26AC5"/>
    <w:rsid w:val="00A26AE1"/>
    <w:rsid w:val="00A26C15"/>
    <w:rsid w:val="00A26CAC"/>
    <w:rsid w:val="00A26CC6"/>
    <w:rsid w:val="00A26E17"/>
    <w:rsid w:val="00A26E26"/>
    <w:rsid w:val="00A26E62"/>
    <w:rsid w:val="00A26F1B"/>
    <w:rsid w:val="00A26F1C"/>
    <w:rsid w:val="00A26F66"/>
    <w:rsid w:val="00A27080"/>
    <w:rsid w:val="00A270C2"/>
    <w:rsid w:val="00A2718C"/>
    <w:rsid w:val="00A271B3"/>
    <w:rsid w:val="00A2726B"/>
    <w:rsid w:val="00A27465"/>
    <w:rsid w:val="00A275F9"/>
    <w:rsid w:val="00A27675"/>
    <w:rsid w:val="00A276F4"/>
    <w:rsid w:val="00A27887"/>
    <w:rsid w:val="00A278AB"/>
    <w:rsid w:val="00A278DE"/>
    <w:rsid w:val="00A27B53"/>
    <w:rsid w:val="00A27C74"/>
    <w:rsid w:val="00A27D23"/>
    <w:rsid w:val="00A27EF3"/>
    <w:rsid w:val="00A30107"/>
    <w:rsid w:val="00A303CF"/>
    <w:rsid w:val="00A3053C"/>
    <w:rsid w:val="00A305E7"/>
    <w:rsid w:val="00A305FA"/>
    <w:rsid w:val="00A30761"/>
    <w:rsid w:val="00A30800"/>
    <w:rsid w:val="00A30891"/>
    <w:rsid w:val="00A3097D"/>
    <w:rsid w:val="00A30BE0"/>
    <w:rsid w:val="00A30C64"/>
    <w:rsid w:val="00A30E38"/>
    <w:rsid w:val="00A30EBD"/>
    <w:rsid w:val="00A31194"/>
    <w:rsid w:val="00A311D7"/>
    <w:rsid w:val="00A3175C"/>
    <w:rsid w:val="00A317BE"/>
    <w:rsid w:val="00A31AEE"/>
    <w:rsid w:val="00A31B06"/>
    <w:rsid w:val="00A31B9E"/>
    <w:rsid w:val="00A31C75"/>
    <w:rsid w:val="00A31D02"/>
    <w:rsid w:val="00A31E36"/>
    <w:rsid w:val="00A31EED"/>
    <w:rsid w:val="00A31F56"/>
    <w:rsid w:val="00A32021"/>
    <w:rsid w:val="00A321D2"/>
    <w:rsid w:val="00A322D4"/>
    <w:rsid w:val="00A322F1"/>
    <w:rsid w:val="00A32457"/>
    <w:rsid w:val="00A32599"/>
    <w:rsid w:val="00A32699"/>
    <w:rsid w:val="00A326CF"/>
    <w:rsid w:val="00A32807"/>
    <w:rsid w:val="00A32A47"/>
    <w:rsid w:val="00A32B74"/>
    <w:rsid w:val="00A32C3A"/>
    <w:rsid w:val="00A32C87"/>
    <w:rsid w:val="00A32DAB"/>
    <w:rsid w:val="00A32DEB"/>
    <w:rsid w:val="00A32E77"/>
    <w:rsid w:val="00A32E79"/>
    <w:rsid w:val="00A32F78"/>
    <w:rsid w:val="00A33090"/>
    <w:rsid w:val="00A330E5"/>
    <w:rsid w:val="00A335B1"/>
    <w:rsid w:val="00A335ED"/>
    <w:rsid w:val="00A337F2"/>
    <w:rsid w:val="00A33824"/>
    <w:rsid w:val="00A3382C"/>
    <w:rsid w:val="00A339F9"/>
    <w:rsid w:val="00A33A19"/>
    <w:rsid w:val="00A33A3A"/>
    <w:rsid w:val="00A33FC1"/>
    <w:rsid w:val="00A34060"/>
    <w:rsid w:val="00A34194"/>
    <w:rsid w:val="00A34472"/>
    <w:rsid w:val="00A34548"/>
    <w:rsid w:val="00A3464D"/>
    <w:rsid w:val="00A34679"/>
    <w:rsid w:val="00A3472D"/>
    <w:rsid w:val="00A347BA"/>
    <w:rsid w:val="00A348D0"/>
    <w:rsid w:val="00A3491F"/>
    <w:rsid w:val="00A349A7"/>
    <w:rsid w:val="00A34C35"/>
    <w:rsid w:val="00A34D11"/>
    <w:rsid w:val="00A34D58"/>
    <w:rsid w:val="00A34EB6"/>
    <w:rsid w:val="00A35003"/>
    <w:rsid w:val="00A35249"/>
    <w:rsid w:val="00A35254"/>
    <w:rsid w:val="00A35374"/>
    <w:rsid w:val="00A3546E"/>
    <w:rsid w:val="00A35488"/>
    <w:rsid w:val="00A35537"/>
    <w:rsid w:val="00A35564"/>
    <w:rsid w:val="00A356CE"/>
    <w:rsid w:val="00A35AB5"/>
    <w:rsid w:val="00A35B35"/>
    <w:rsid w:val="00A35CE1"/>
    <w:rsid w:val="00A35D67"/>
    <w:rsid w:val="00A35E28"/>
    <w:rsid w:val="00A35FCB"/>
    <w:rsid w:val="00A361A5"/>
    <w:rsid w:val="00A366B1"/>
    <w:rsid w:val="00A36735"/>
    <w:rsid w:val="00A36762"/>
    <w:rsid w:val="00A36793"/>
    <w:rsid w:val="00A3680E"/>
    <w:rsid w:val="00A3697E"/>
    <w:rsid w:val="00A36997"/>
    <w:rsid w:val="00A369F4"/>
    <w:rsid w:val="00A36A1D"/>
    <w:rsid w:val="00A36A5C"/>
    <w:rsid w:val="00A36CF4"/>
    <w:rsid w:val="00A37153"/>
    <w:rsid w:val="00A37292"/>
    <w:rsid w:val="00A372AD"/>
    <w:rsid w:val="00A373C1"/>
    <w:rsid w:val="00A37413"/>
    <w:rsid w:val="00A37422"/>
    <w:rsid w:val="00A374AF"/>
    <w:rsid w:val="00A374DF"/>
    <w:rsid w:val="00A3759A"/>
    <w:rsid w:val="00A3789E"/>
    <w:rsid w:val="00A37AB2"/>
    <w:rsid w:val="00A37ABC"/>
    <w:rsid w:val="00A37B06"/>
    <w:rsid w:val="00A37BA3"/>
    <w:rsid w:val="00A37D2C"/>
    <w:rsid w:val="00A37D5F"/>
    <w:rsid w:val="00A37F82"/>
    <w:rsid w:val="00A40254"/>
    <w:rsid w:val="00A40299"/>
    <w:rsid w:val="00A40313"/>
    <w:rsid w:val="00A40645"/>
    <w:rsid w:val="00A407FD"/>
    <w:rsid w:val="00A408AC"/>
    <w:rsid w:val="00A40914"/>
    <w:rsid w:val="00A40A0B"/>
    <w:rsid w:val="00A40ACB"/>
    <w:rsid w:val="00A40BC3"/>
    <w:rsid w:val="00A40CCC"/>
    <w:rsid w:val="00A40E24"/>
    <w:rsid w:val="00A40E50"/>
    <w:rsid w:val="00A40ED4"/>
    <w:rsid w:val="00A40F52"/>
    <w:rsid w:val="00A410CF"/>
    <w:rsid w:val="00A4130E"/>
    <w:rsid w:val="00A413AF"/>
    <w:rsid w:val="00A41606"/>
    <w:rsid w:val="00A41845"/>
    <w:rsid w:val="00A41BC1"/>
    <w:rsid w:val="00A41C85"/>
    <w:rsid w:val="00A41CD8"/>
    <w:rsid w:val="00A41D82"/>
    <w:rsid w:val="00A41DD4"/>
    <w:rsid w:val="00A4205E"/>
    <w:rsid w:val="00A421B8"/>
    <w:rsid w:val="00A4239E"/>
    <w:rsid w:val="00A42417"/>
    <w:rsid w:val="00A4244F"/>
    <w:rsid w:val="00A42472"/>
    <w:rsid w:val="00A424A0"/>
    <w:rsid w:val="00A425B3"/>
    <w:rsid w:val="00A4283D"/>
    <w:rsid w:val="00A42886"/>
    <w:rsid w:val="00A42891"/>
    <w:rsid w:val="00A428B9"/>
    <w:rsid w:val="00A42AF0"/>
    <w:rsid w:val="00A42B9C"/>
    <w:rsid w:val="00A42D0B"/>
    <w:rsid w:val="00A42D81"/>
    <w:rsid w:val="00A42D8E"/>
    <w:rsid w:val="00A42E75"/>
    <w:rsid w:val="00A42EF2"/>
    <w:rsid w:val="00A4300D"/>
    <w:rsid w:val="00A4312C"/>
    <w:rsid w:val="00A4315D"/>
    <w:rsid w:val="00A431D4"/>
    <w:rsid w:val="00A433EA"/>
    <w:rsid w:val="00A436F4"/>
    <w:rsid w:val="00A43812"/>
    <w:rsid w:val="00A43895"/>
    <w:rsid w:val="00A43AF5"/>
    <w:rsid w:val="00A43B07"/>
    <w:rsid w:val="00A43C05"/>
    <w:rsid w:val="00A43CFB"/>
    <w:rsid w:val="00A43F33"/>
    <w:rsid w:val="00A43FB9"/>
    <w:rsid w:val="00A44099"/>
    <w:rsid w:val="00A440FC"/>
    <w:rsid w:val="00A442DA"/>
    <w:rsid w:val="00A4432E"/>
    <w:rsid w:val="00A44373"/>
    <w:rsid w:val="00A44492"/>
    <w:rsid w:val="00A44538"/>
    <w:rsid w:val="00A44674"/>
    <w:rsid w:val="00A44697"/>
    <w:rsid w:val="00A446EA"/>
    <w:rsid w:val="00A44813"/>
    <w:rsid w:val="00A448F8"/>
    <w:rsid w:val="00A44947"/>
    <w:rsid w:val="00A44971"/>
    <w:rsid w:val="00A44E75"/>
    <w:rsid w:val="00A44E83"/>
    <w:rsid w:val="00A44EEB"/>
    <w:rsid w:val="00A450C4"/>
    <w:rsid w:val="00A451D4"/>
    <w:rsid w:val="00A45328"/>
    <w:rsid w:val="00A45392"/>
    <w:rsid w:val="00A455EB"/>
    <w:rsid w:val="00A4565F"/>
    <w:rsid w:val="00A4569D"/>
    <w:rsid w:val="00A456B1"/>
    <w:rsid w:val="00A457D0"/>
    <w:rsid w:val="00A4588D"/>
    <w:rsid w:val="00A45897"/>
    <w:rsid w:val="00A458CF"/>
    <w:rsid w:val="00A45949"/>
    <w:rsid w:val="00A45989"/>
    <w:rsid w:val="00A45A5D"/>
    <w:rsid w:val="00A45A78"/>
    <w:rsid w:val="00A45AAA"/>
    <w:rsid w:val="00A45CAB"/>
    <w:rsid w:val="00A45EB0"/>
    <w:rsid w:val="00A46040"/>
    <w:rsid w:val="00A4608A"/>
    <w:rsid w:val="00A461C5"/>
    <w:rsid w:val="00A46528"/>
    <w:rsid w:val="00A4652E"/>
    <w:rsid w:val="00A467BC"/>
    <w:rsid w:val="00A467C2"/>
    <w:rsid w:val="00A46878"/>
    <w:rsid w:val="00A469A6"/>
    <w:rsid w:val="00A46AE8"/>
    <w:rsid w:val="00A46D92"/>
    <w:rsid w:val="00A46D9D"/>
    <w:rsid w:val="00A46FAD"/>
    <w:rsid w:val="00A47185"/>
    <w:rsid w:val="00A472CC"/>
    <w:rsid w:val="00A474B6"/>
    <w:rsid w:val="00A474F3"/>
    <w:rsid w:val="00A4766E"/>
    <w:rsid w:val="00A47736"/>
    <w:rsid w:val="00A47919"/>
    <w:rsid w:val="00A47990"/>
    <w:rsid w:val="00A47C2E"/>
    <w:rsid w:val="00A47CC0"/>
    <w:rsid w:val="00A47E0B"/>
    <w:rsid w:val="00A47E4D"/>
    <w:rsid w:val="00A47EDB"/>
    <w:rsid w:val="00A50246"/>
    <w:rsid w:val="00A5035A"/>
    <w:rsid w:val="00A503D8"/>
    <w:rsid w:val="00A5042F"/>
    <w:rsid w:val="00A5053F"/>
    <w:rsid w:val="00A5073F"/>
    <w:rsid w:val="00A50929"/>
    <w:rsid w:val="00A50B21"/>
    <w:rsid w:val="00A50B8E"/>
    <w:rsid w:val="00A50D3E"/>
    <w:rsid w:val="00A50F3C"/>
    <w:rsid w:val="00A50F59"/>
    <w:rsid w:val="00A50FA7"/>
    <w:rsid w:val="00A50FB1"/>
    <w:rsid w:val="00A5105B"/>
    <w:rsid w:val="00A511A4"/>
    <w:rsid w:val="00A5132E"/>
    <w:rsid w:val="00A5133A"/>
    <w:rsid w:val="00A51462"/>
    <w:rsid w:val="00A515D4"/>
    <w:rsid w:val="00A517FF"/>
    <w:rsid w:val="00A51AA3"/>
    <w:rsid w:val="00A51AF0"/>
    <w:rsid w:val="00A51B90"/>
    <w:rsid w:val="00A51F71"/>
    <w:rsid w:val="00A521F0"/>
    <w:rsid w:val="00A52235"/>
    <w:rsid w:val="00A52316"/>
    <w:rsid w:val="00A5244B"/>
    <w:rsid w:val="00A526BA"/>
    <w:rsid w:val="00A52768"/>
    <w:rsid w:val="00A5283C"/>
    <w:rsid w:val="00A52855"/>
    <w:rsid w:val="00A5297D"/>
    <w:rsid w:val="00A52B7F"/>
    <w:rsid w:val="00A52BEB"/>
    <w:rsid w:val="00A52D5E"/>
    <w:rsid w:val="00A52E63"/>
    <w:rsid w:val="00A530C9"/>
    <w:rsid w:val="00A532D9"/>
    <w:rsid w:val="00A535DD"/>
    <w:rsid w:val="00A53702"/>
    <w:rsid w:val="00A53721"/>
    <w:rsid w:val="00A5386C"/>
    <w:rsid w:val="00A53891"/>
    <w:rsid w:val="00A53957"/>
    <w:rsid w:val="00A53B57"/>
    <w:rsid w:val="00A53D60"/>
    <w:rsid w:val="00A53E13"/>
    <w:rsid w:val="00A53EBF"/>
    <w:rsid w:val="00A54015"/>
    <w:rsid w:val="00A540C7"/>
    <w:rsid w:val="00A54113"/>
    <w:rsid w:val="00A5421E"/>
    <w:rsid w:val="00A5424C"/>
    <w:rsid w:val="00A5492A"/>
    <w:rsid w:val="00A54A90"/>
    <w:rsid w:val="00A54CA4"/>
    <w:rsid w:val="00A54E7A"/>
    <w:rsid w:val="00A55087"/>
    <w:rsid w:val="00A550E9"/>
    <w:rsid w:val="00A5514A"/>
    <w:rsid w:val="00A55293"/>
    <w:rsid w:val="00A55305"/>
    <w:rsid w:val="00A5535B"/>
    <w:rsid w:val="00A554D3"/>
    <w:rsid w:val="00A55605"/>
    <w:rsid w:val="00A55735"/>
    <w:rsid w:val="00A55753"/>
    <w:rsid w:val="00A5578A"/>
    <w:rsid w:val="00A557B8"/>
    <w:rsid w:val="00A55830"/>
    <w:rsid w:val="00A55839"/>
    <w:rsid w:val="00A558AC"/>
    <w:rsid w:val="00A55903"/>
    <w:rsid w:val="00A55B62"/>
    <w:rsid w:val="00A55BBA"/>
    <w:rsid w:val="00A55C86"/>
    <w:rsid w:val="00A55DCC"/>
    <w:rsid w:val="00A55E0E"/>
    <w:rsid w:val="00A562B7"/>
    <w:rsid w:val="00A5631F"/>
    <w:rsid w:val="00A563C0"/>
    <w:rsid w:val="00A56591"/>
    <w:rsid w:val="00A5675E"/>
    <w:rsid w:val="00A5685F"/>
    <w:rsid w:val="00A56AC4"/>
    <w:rsid w:val="00A56E0B"/>
    <w:rsid w:val="00A56EE3"/>
    <w:rsid w:val="00A57011"/>
    <w:rsid w:val="00A5712F"/>
    <w:rsid w:val="00A5744A"/>
    <w:rsid w:val="00A57757"/>
    <w:rsid w:val="00A57A1A"/>
    <w:rsid w:val="00A57BD1"/>
    <w:rsid w:val="00A57C7C"/>
    <w:rsid w:val="00A57CD7"/>
    <w:rsid w:val="00A57DB1"/>
    <w:rsid w:val="00A57ED2"/>
    <w:rsid w:val="00A601DF"/>
    <w:rsid w:val="00A603F0"/>
    <w:rsid w:val="00A60469"/>
    <w:rsid w:val="00A604F8"/>
    <w:rsid w:val="00A604FC"/>
    <w:rsid w:val="00A60570"/>
    <w:rsid w:val="00A606F8"/>
    <w:rsid w:val="00A6096D"/>
    <w:rsid w:val="00A60A3A"/>
    <w:rsid w:val="00A60B10"/>
    <w:rsid w:val="00A60D90"/>
    <w:rsid w:val="00A60EDD"/>
    <w:rsid w:val="00A60F98"/>
    <w:rsid w:val="00A61046"/>
    <w:rsid w:val="00A611CE"/>
    <w:rsid w:val="00A6149F"/>
    <w:rsid w:val="00A61528"/>
    <w:rsid w:val="00A61588"/>
    <w:rsid w:val="00A6171F"/>
    <w:rsid w:val="00A617A4"/>
    <w:rsid w:val="00A6184E"/>
    <w:rsid w:val="00A61C75"/>
    <w:rsid w:val="00A61DDA"/>
    <w:rsid w:val="00A61FAE"/>
    <w:rsid w:val="00A620A5"/>
    <w:rsid w:val="00A620B1"/>
    <w:rsid w:val="00A6211E"/>
    <w:rsid w:val="00A6216A"/>
    <w:rsid w:val="00A622FF"/>
    <w:rsid w:val="00A62365"/>
    <w:rsid w:val="00A625BD"/>
    <w:rsid w:val="00A628B5"/>
    <w:rsid w:val="00A62905"/>
    <w:rsid w:val="00A62921"/>
    <w:rsid w:val="00A62BAE"/>
    <w:rsid w:val="00A62BDB"/>
    <w:rsid w:val="00A62C50"/>
    <w:rsid w:val="00A62D3D"/>
    <w:rsid w:val="00A63063"/>
    <w:rsid w:val="00A630B7"/>
    <w:rsid w:val="00A630E0"/>
    <w:rsid w:val="00A6326F"/>
    <w:rsid w:val="00A63359"/>
    <w:rsid w:val="00A63508"/>
    <w:rsid w:val="00A6353F"/>
    <w:rsid w:val="00A635C9"/>
    <w:rsid w:val="00A63784"/>
    <w:rsid w:val="00A63B62"/>
    <w:rsid w:val="00A63CFB"/>
    <w:rsid w:val="00A63D20"/>
    <w:rsid w:val="00A63D3D"/>
    <w:rsid w:val="00A63E28"/>
    <w:rsid w:val="00A63EDF"/>
    <w:rsid w:val="00A63FCD"/>
    <w:rsid w:val="00A6407C"/>
    <w:rsid w:val="00A64131"/>
    <w:rsid w:val="00A6443D"/>
    <w:rsid w:val="00A644E0"/>
    <w:rsid w:val="00A644FF"/>
    <w:rsid w:val="00A645D5"/>
    <w:rsid w:val="00A645DC"/>
    <w:rsid w:val="00A64684"/>
    <w:rsid w:val="00A64766"/>
    <w:rsid w:val="00A64984"/>
    <w:rsid w:val="00A64989"/>
    <w:rsid w:val="00A649ED"/>
    <w:rsid w:val="00A64A53"/>
    <w:rsid w:val="00A64C93"/>
    <w:rsid w:val="00A64E04"/>
    <w:rsid w:val="00A65039"/>
    <w:rsid w:val="00A650AC"/>
    <w:rsid w:val="00A65139"/>
    <w:rsid w:val="00A651EE"/>
    <w:rsid w:val="00A654CE"/>
    <w:rsid w:val="00A654F8"/>
    <w:rsid w:val="00A6553A"/>
    <w:rsid w:val="00A655E5"/>
    <w:rsid w:val="00A658AE"/>
    <w:rsid w:val="00A659C5"/>
    <w:rsid w:val="00A65AE8"/>
    <w:rsid w:val="00A65D90"/>
    <w:rsid w:val="00A65E0E"/>
    <w:rsid w:val="00A65F8B"/>
    <w:rsid w:val="00A65F93"/>
    <w:rsid w:val="00A66066"/>
    <w:rsid w:val="00A661A1"/>
    <w:rsid w:val="00A66239"/>
    <w:rsid w:val="00A66294"/>
    <w:rsid w:val="00A66344"/>
    <w:rsid w:val="00A66410"/>
    <w:rsid w:val="00A6645D"/>
    <w:rsid w:val="00A66617"/>
    <w:rsid w:val="00A66652"/>
    <w:rsid w:val="00A666FC"/>
    <w:rsid w:val="00A669A6"/>
    <w:rsid w:val="00A66AAE"/>
    <w:rsid w:val="00A66BE2"/>
    <w:rsid w:val="00A66CA6"/>
    <w:rsid w:val="00A66CAE"/>
    <w:rsid w:val="00A66CB1"/>
    <w:rsid w:val="00A66CF4"/>
    <w:rsid w:val="00A66F00"/>
    <w:rsid w:val="00A67011"/>
    <w:rsid w:val="00A67027"/>
    <w:rsid w:val="00A67474"/>
    <w:rsid w:val="00A6759E"/>
    <w:rsid w:val="00A67694"/>
    <w:rsid w:val="00A677FB"/>
    <w:rsid w:val="00A678D4"/>
    <w:rsid w:val="00A67B46"/>
    <w:rsid w:val="00A67BD7"/>
    <w:rsid w:val="00A67BDB"/>
    <w:rsid w:val="00A67BF8"/>
    <w:rsid w:val="00A67C23"/>
    <w:rsid w:val="00A67D0F"/>
    <w:rsid w:val="00A67EBB"/>
    <w:rsid w:val="00A67F3C"/>
    <w:rsid w:val="00A70006"/>
    <w:rsid w:val="00A700B2"/>
    <w:rsid w:val="00A70193"/>
    <w:rsid w:val="00A70363"/>
    <w:rsid w:val="00A7036D"/>
    <w:rsid w:val="00A703B1"/>
    <w:rsid w:val="00A705B4"/>
    <w:rsid w:val="00A708EF"/>
    <w:rsid w:val="00A7095E"/>
    <w:rsid w:val="00A70DBE"/>
    <w:rsid w:val="00A70DF6"/>
    <w:rsid w:val="00A70E7B"/>
    <w:rsid w:val="00A710CD"/>
    <w:rsid w:val="00A713B5"/>
    <w:rsid w:val="00A71486"/>
    <w:rsid w:val="00A715FD"/>
    <w:rsid w:val="00A7165B"/>
    <w:rsid w:val="00A716CF"/>
    <w:rsid w:val="00A71721"/>
    <w:rsid w:val="00A7173C"/>
    <w:rsid w:val="00A7176E"/>
    <w:rsid w:val="00A71AFB"/>
    <w:rsid w:val="00A71C84"/>
    <w:rsid w:val="00A71D6F"/>
    <w:rsid w:val="00A71DD9"/>
    <w:rsid w:val="00A71E5B"/>
    <w:rsid w:val="00A71E83"/>
    <w:rsid w:val="00A71F90"/>
    <w:rsid w:val="00A722B8"/>
    <w:rsid w:val="00A724A2"/>
    <w:rsid w:val="00A72527"/>
    <w:rsid w:val="00A7260D"/>
    <w:rsid w:val="00A7265A"/>
    <w:rsid w:val="00A72850"/>
    <w:rsid w:val="00A72903"/>
    <w:rsid w:val="00A72946"/>
    <w:rsid w:val="00A7298F"/>
    <w:rsid w:val="00A72A30"/>
    <w:rsid w:val="00A72E2C"/>
    <w:rsid w:val="00A72E7C"/>
    <w:rsid w:val="00A72FA5"/>
    <w:rsid w:val="00A72FB3"/>
    <w:rsid w:val="00A72FDA"/>
    <w:rsid w:val="00A731DB"/>
    <w:rsid w:val="00A73241"/>
    <w:rsid w:val="00A734B6"/>
    <w:rsid w:val="00A73525"/>
    <w:rsid w:val="00A7353E"/>
    <w:rsid w:val="00A73643"/>
    <w:rsid w:val="00A737A1"/>
    <w:rsid w:val="00A7381C"/>
    <w:rsid w:val="00A738E9"/>
    <w:rsid w:val="00A7390E"/>
    <w:rsid w:val="00A73A38"/>
    <w:rsid w:val="00A73BCA"/>
    <w:rsid w:val="00A73DEE"/>
    <w:rsid w:val="00A73E46"/>
    <w:rsid w:val="00A73E79"/>
    <w:rsid w:val="00A73F11"/>
    <w:rsid w:val="00A7405E"/>
    <w:rsid w:val="00A740FD"/>
    <w:rsid w:val="00A7420A"/>
    <w:rsid w:val="00A742CB"/>
    <w:rsid w:val="00A74308"/>
    <w:rsid w:val="00A74397"/>
    <w:rsid w:val="00A7443E"/>
    <w:rsid w:val="00A7445A"/>
    <w:rsid w:val="00A74511"/>
    <w:rsid w:val="00A74541"/>
    <w:rsid w:val="00A74555"/>
    <w:rsid w:val="00A7470C"/>
    <w:rsid w:val="00A748F7"/>
    <w:rsid w:val="00A74AC8"/>
    <w:rsid w:val="00A74AF2"/>
    <w:rsid w:val="00A74B61"/>
    <w:rsid w:val="00A74C51"/>
    <w:rsid w:val="00A74D5F"/>
    <w:rsid w:val="00A74DD0"/>
    <w:rsid w:val="00A74ED0"/>
    <w:rsid w:val="00A74F35"/>
    <w:rsid w:val="00A74FD5"/>
    <w:rsid w:val="00A750C1"/>
    <w:rsid w:val="00A75111"/>
    <w:rsid w:val="00A7566F"/>
    <w:rsid w:val="00A75690"/>
    <w:rsid w:val="00A75861"/>
    <w:rsid w:val="00A75AA2"/>
    <w:rsid w:val="00A75B5C"/>
    <w:rsid w:val="00A75BD7"/>
    <w:rsid w:val="00A75CD1"/>
    <w:rsid w:val="00A75CE7"/>
    <w:rsid w:val="00A75E56"/>
    <w:rsid w:val="00A75EBE"/>
    <w:rsid w:val="00A760D8"/>
    <w:rsid w:val="00A7610A"/>
    <w:rsid w:val="00A7640B"/>
    <w:rsid w:val="00A76542"/>
    <w:rsid w:val="00A767C0"/>
    <w:rsid w:val="00A769B5"/>
    <w:rsid w:val="00A76BD1"/>
    <w:rsid w:val="00A76CDE"/>
    <w:rsid w:val="00A772A0"/>
    <w:rsid w:val="00A77445"/>
    <w:rsid w:val="00A7753A"/>
    <w:rsid w:val="00A775DA"/>
    <w:rsid w:val="00A77627"/>
    <w:rsid w:val="00A77646"/>
    <w:rsid w:val="00A7769D"/>
    <w:rsid w:val="00A776A4"/>
    <w:rsid w:val="00A777CD"/>
    <w:rsid w:val="00A777FC"/>
    <w:rsid w:val="00A778AE"/>
    <w:rsid w:val="00A77964"/>
    <w:rsid w:val="00A77A9D"/>
    <w:rsid w:val="00A77B9D"/>
    <w:rsid w:val="00A77BE6"/>
    <w:rsid w:val="00A77C9C"/>
    <w:rsid w:val="00A77D76"/>
    <w:rsid w:val="00A77DF0"/>
    <w:rsid w:val="00A77EAA"/>
    <w:rsid w:val="00A77F7B"/>
    <w:rsid w:val="00A800BB"/>
    <w:rsid w:val="00A8033B"/>
    <w:rsid w:val="00A80457"/>
    <w:rsid w:val="00A805E3"/>
    <w:rsid w:val="00A80841"/>
    <w:rsid w:val="00A808CF"/>
    <w:rsid w:val="00A809D5"/>
    <w:rsid w:val="00A80A24"/>
    <w:rsid w:val="00A80D5B"/>
    <w:rsid w:val="00A80E5F"/>
    <w:rsid w:val="00A80FF8"/>
    <w:rsid w:val="00A8105E"/>
    <w:rsid w:val="00A810C1"/>
    <w:rsid w:val="00A812AF"/>
    <w:rsid w:val="00A813E5"/>
    <w:rsid w:val="00A814BB"/>
    <w:rsid w:val="00A815BE"/>
    <w:rsid w:val="00A8174D"/>
    <w:rsid w:val="00A81887"/>
    <w:rsid w:val="00A818B4"/>
    <w:rsid w:val="00A81988"/>
    <w:rsid w:val="00A81B7C"/>
    <w:rsid w:val="00A81D1E"/>
    <w:rsid w:val="00A81D46"/>
    <w:rsid w:val="00A81D85"/>
    <w:rsid w:val="00A81F51"/>
    <w:rsid w:val="00A82273"/>
    <w:rsid w:val="00A8235C"/>
    <w:rsid w:val="00A82388"/>
    <w:rsid w:val="00A825AC"/>
    <w:rsid w:val="00A825D4"/>
    <w:rsid w:val="00A8262F"/>
    <w:rsid w:val="00A826D8"/>
    <w:rsid w:val="00A82902"/>
    <w:rsid w:val="00A82A8D"/>
    <w:rsid w:val="00A82C27"/>
    <w:rsid w:val="00A82EEB"/>
    <w:rsid w:val="00A82EFE"/>
    <w:rsid w:val="00A82F7C"/>
    <w:rsid w:val="00A82F9D"/>
    <w:rsid w:val="00A82FA4"/>
    <w:rsid w:val="00A82FFA"/>
    <w:rsid w:val="00A83066"/>
    <w:rsid w:val="00A83121"/>
    <w:rsid w:val="00A83171"/>
    <w:rsid w:val="00A83183"/>
    <w:rsid w:val="00A832BD"/>
    <w:rsid w:val="00A8351F"/>
    <w:rsid w:val="00A8358D"/>
    <w:rsid w:val="00A835A8"/>
    <w:rsid w:val="00A8370E"/>
    <w:rsid w:val="00A837F6"/>
    <w:rsid w:val="00A838B3"/>
    <w:rsid w:val="00A8396F"/>
    <w:rsid w:val="00A839C3"/>
    <w:rsid w:val="00A83A1D"/>
    <w:rsid w:val="00A83D09"/>
    <w:rsid w:val="00A83D4C"/>
    <w:rsid w:val="00A83DA2"/>
    <w:rsid w:val="00A83E24"/>
    <w:rsid w:val="00A83F4D"/>
    <w:rsid w:val="00A83FF7"/>
    <w:rsid w:val="00A84063"/>
    <w:rsid w:val="00A84261"/>
    <w:rsid w:val="00A842BB"/>
    <w:rsid w:val="00A84377"/>
    <w:rsid w:val="00A8448D"/>
    <w:rsid w:val="00A8448E"/>
    <w:rsid w:val="00A84500"/>
    <w:rsid w:val="00A845F2"/>
    <w:rsid w:val="00A84637"/>
    <w:rsid w:val="00A8477F"/>
    <w:rsid w:val="00A847AC"/>
    <w:rsid w:val="00A847BE"/>
    <w:rsid w:val="00A847C4"/>
    <w:rsid w:val="00A8481D"/>
    <w:rsid w:val="00A848B4"/>
    <w:rsid w:val="00A84C83"/>
    <w:rsid w:val="00A84D4D"/>
    <w:rsid w:val="00A84FB7"/>
    <w:rsid w:val="00A84FC7"/>
    <w:rsid w:val="00A850CE"/>
    <w:rsid w:val="00A850E7"/>
    <w:rsid w:val="00A85251"/>
    <w:rsid w:val="00A852F0"/>
    <w:rsid w:val="00A853E7"/>
    <w:rsid w:val="00A85430"/>
    <w:rsid w:val="00A854ED"/>
    <w:rsid w:val="00A855E2"/>
    <w:rsid w:val="00A8569F"/>
    <w:rsid w:val="00A857B1"/>
    <w:rsid w:val="00A8586E"/>
    <w:rsid w:val="00A85950"/>
    <w:rsid w:val="00A85AE7"/>
    <w:rsid w:val="00A85BE1"/>
    <w:rsid w:val="00A85CB8"/>
    <w:rsid w:val="00A85D4D"/>
    <w:rsid w:val="00A85D90"/>
    <w:rsid w:val="00A85E05"/>
    <w:rsid w:val="00A85E53"/>
    <w:rsid w:val="00A85EF2"/>
    <w:rsid w:val="00A85F04"/>
    <w:rsid w:val="00A85FD4"/>
    <w:rsid w:val="00A86023"/>
    <w:rsid w:val="00A860AD"/>
    <w:rsid w:val="00A8615C"/>
    <w:rsid w:val="00A86251"/>
    <w:rsid w:val="00A8629F"/>
    <w:rsid w:val="00A862D3"/>
    <w:rsid w:val="00A86409"/>
    <w:rsid w:val="00A86422"/>
    <w:rsid w:val="00A864AA"/>
    <w:rsid w:val="00A865E4"/>
    <w:rsid w:val="00A8698B"/>
    <w:rsid w:val="00A869F9"/>
    <w:rsid w:val="00A86A3B"/>
    <w:rsid w:val="00A86ABA"/>
    <w:rsid w:val="00A86F2C"/>
    <w:rsid w:val="00A87575"/>
    <w:rsid w:val="00A875EE"/>
    <w:rsid w:val="00A8782B"/>
    <w:rsid w:val="00A878F5"/>
    <w:rsid w:val="00A87991"/>
    <w:rsid w:val="00A879A8"/>
    <w:rsid w:val="00A87B7B"/>
    <w:rsid w:val="00A87F7E"/>
    <w:rsid w:val="00A901E7"/>
    <w:rsid w:val="00A90242"/>
    <w:rsid w:val="00A90483"/>
    <w:rsid w:val="00A90533"/>
    <w:rsid w:val="00A90555"/>
    <w:rsid w:val="00A90588"/>
    <w:rsid w:val="00A9059F"/>
    <w:rsid w:val="00A90698"/>
    <w:rsid w:val="00A906C0"/>
    <w:rsid w:val="00A906F5"/>
    <w:rsid w:val="00A9074A"/>
    <w:rsid w:val="00A908AA"/>
    <w:rsid w:val="00A90B39"/>
    <w:rsid w:val="00A90B74"/>
    <w:rsid w:val="00A90C2B"/>
    <w:rsid w:val="00A90C7D"/>
    <w:rsid w:val="00A90D0A"/>
    <w:rsid w:val="00A90EC1"/>
    <w:rsid w:val="00A90EDA"/>
    <w:rsid w:val="00A90F4D"/>
    <w:rsid w:val="00A90FF9"/>
    <w:rsid w:val="00A9113D"/>
    <w:rsid w:val="00A911A4"/>
    <w:rsid w:val="00A9126B"/>
    <w:rsid w:val="00A912F7"/>
    <w:rsid w:val="00A91304"/>
    <w:rsid w:val="00A91470"/>
    <w:rsid w:val="00A914B3"/>
    <w:rsid w:val="00A91639"/>
    <w:rsid w:val="00A917D9"/>
    <w:rsid w:val="00A9184A"/>
    <w:rsid w:val="00A9191F"/>
    <w:rsid w:val="00A91A07"/>
    <w:rsid w:val="00A91AAE"/>
    <w:rsid w:val="00A91B83"/>
    <w:rsid w:val="00A91C1A"/>
    <w:rsid w:val="00A91E9A"/>
    <w:rsid w:val="00A92305"/>
    <w:rsid w:val="00A9233C"/>
    <w:rsid w:val="00A923B7"/>
    <w:rsid w:val="00A924EF"/>
    <w:rsid w:val="00A924F5"/>
    <w:rsid w:val="00A926EB"/>
    <w:rsid w:val="00A926F5"/>
    <w:rsid w:val="00A927AA"/>
    <w:rsid w:val="00A92856"/>
    <w:rsid w:val="00A928D4"/>
    <w:rsid w:val="00A92975"/>
    <w:rsid w:val="00A92A57"/>
    <w:rsid w:val="00A92AD4"/>
    <w:rsid w:val="00A92B18"/>
    <w:rsid w:val="00A92D3E"/>
    <w:rsid w:val="00A92DD4"/>
    <w:rsid w:val="00A92F14"/>
    <w:rsid w:val="00A9339B"/>
    <w:rsid w:val="00A93405"/>
    <w:rsid w:val="00A935E2"/>
    <w:rsid w:val="00A936A2"/>
    <w:rsid w:val="00A9395A"/>
    <w:rsid w:val="00A939C2"/>
    <w:rsid w:val="00A93A63"/>
    <w:rsid w:val="00A93E5D"/>
    <w:rsid w:val="00A93EC0"/>
    <w:rsid w:val="00A93F23"/>
    <w:rsid w:val="00A93F3F"/>
    <w:rsid w:val="00A93FA9"/>
    <w:rsid w:val="00A94040"/>
    <w:rsid w:val="00A94155"/>
    <w:rsid w:val="00A94304"/>
    <w:rsid w:val="00A943D9"/>
    <w:rsid w:val="00A944BC"/>
    <w:rsid w:val="00A9466A"/>
    <w:rsid w:val="00A94866"/>
    <w:rsid w:val="00A94887"/>
    <w:rsid w:val="00A948BA"/>
    <w:rsid w:val="00A94947"/>
    <w:rsid w:val="00A94A62"/>
    <w:rsid w:val="00A94BAF"/>
    <w:rsid w:val="00A94DA5"/>
    <w:rsid w:val="00A94E6D"/>
    <w:rsid w:val="00A94E9C"/>
    <w:rsid w:val="00A9500D"/>
    <w:rsid w:val="00A95083"/>
    <w:rsid w:val="00A950F8"/>
    <w:rsid w:val="00A952D3"/>
    <w:rsid w:val="00A954E8"/>
    <w:rsid w:val="00A95697"/>
    <w:rsid w:val="00A956E6"/>
    <w:rsid w:val="00A956FE"/>
    <w:rsid w:val="00A957A4"/>
    <w:rsid w:val="00A958B8"/>
    <w:rsid w:val="00A95957"/>
    <w:rsid w:val="00A95A0D"/>
    <w:rsid w:val="00A95B22"/>
    <w:rsid w:val="00A95B4B"/>
    <w:rsid w:val="00A95C67"/>
    <w:rsid w:val="00A95E3C"/>
    <w:rsid w:val="00A963BB"/>
    <w:rsid w:val="00A963BC"/>
    <w:rsid w:val="00A963CA"/>
    <w:rsid w:val="00A9651F"/>
    <w:rsid w:val="00A96CF4"/>
    <w:rsid w:val="00A96DD5"/>
    <w:rsid w:val="00A96E2F"/>
    <w:rsid w:val="00A96E6A"/>
    <w:rsid w:val="00A96E98"/>
    <w:rsid w:val="00A96F79"/>
    <w:rsid w:val="00A97040"/>
    <w:rsid w:val="00A97369"/>
    <w:rsid w:val="00A973EE"/>
    <w:rsid w:val="00A97491"/>
    <w:rsid w:val="00A97600"/>
    <w:rsid w:val="00A97648"/>
    <w:rsid w:val="00A9778B"/>
    <w:rsid w:val="00A977FA"/>
    <w:rsid w:val="00A9783C"/>
    <w:rsid w:val="00A97AE7"/>
    <w:rsid w:val="00A97D20"/>
    <w:rsid w:val="00A97FC5"/>
    <w:rsid w:val="00AA0015"/>
    <w:rsid w:val="00AA03C2"/>
    <w:rsid w:val="00AA0476"/>
    <w:rsid w:val="00AA04EA"/>
    <w:rsid w:val="00AA0559"/>
    <w:rsid w:val="00AA0818"/>
    <w:rsid w:val="00AA0889"/>
    <w:rsid w:val="00AA08EC"/>
    <w:rsid w:val="00AA0903"/>
    <w:rsid w:val="00AA0B10"/>
    <w:rsid w:val="00AA0D30"/>
    <w:rsid w:val="00AA0E2C"/>
    <w:rsid w:val="00AA0EEC"/>
    <w:rsid w:val="00AA11AD"/>
    <w:rsid w:val="00AA11B9"/>
    <w:rsid w:val="00AA12B6"/>
    <w:rsid w:val="00AA12CF"/>
    <w:rsid w:val="00AA1369"/>
    <w:rsid w:val="00AA13BF"/>
    <w:rsid w:val="00AA14C3"/>
    <w:rsid w:val="00AA14DF"/>
    <w:rsid w:val="00AA155B"/>
    <w:rsid w:val="00AA17AE"/>
    <w:rsid w:val="00AA190D"/>
    <w:rsid w:val="00AA19BF"/>
    <w:rsid w:val="00AA1D0C"/>
    <w:rsid w:val="00AA1EC2"/>
    <w:rsid w:val="00AA20D6"/>
    <w:rsid w:val="00AA2108"/>
    <w:rsid w:val="00AA2116"/>
    <w:rsid w:val="00AA21F6"/>
    <w:rsid w:val="00AA21F9"/>
    <w:rsid w:val="00AA2240"/>
    <w:rsid w:val="00AA2242"/>
    <w:rsid w:val="00AA2308"/>
    <w:rsid w:val="00AA246D"/>
    <w:rsid w:val="00AA24C7"/>
    <w:rsid w:val="00AA2542"/>
    <w:rsid w:val="00AA25B1"/>
    <w:rsid w:val="00AA2690"/>
    <w:rsid w:val="00AA2781"/>
    <w:rsid w:val="00AA27E3"/>
    <w:rsid w:val="00AA2C24"/>
    <w:rsid w:val="00AA2C59"/>
    <w:rsid w:val="00AA2C7C"/>
    <w:rsid w:val="00AA2D47"/>
    <w:rsid w:val="00AA2E6D"/>
    <w:rsid w:val="00AA2E81"/>
    <w:rsid w:val="00AA2FB3"/>
    <w:rsid w:val="00AA3033"/>
    <w:rsid w:val="00AA31D0"/>
    <w:rsid w:val="00AA3434"/>
    <w:rsid w:val="00AA346F"/>
    <w:rsid w:val="00AA3635"/>
    <w:rsid w:val="00AA3636"/>
    <w:rsid w:val="00AA38D2"/>
    <w:rsid w:val="00AA3A3F"/>
    <w:rsid w:val="00AA3AE6"/>
    <w:rsid w:val="00AA3AF1"/>
    <w:rsid w:val="00AA3B03"/>
    <w:rsid w:val="00AA3B26"/>
    <w:rsid w:val="00AA3BE4"/>
    <w:rsid w:val="00AA3FBD"/>
    <w:rsid w:val="00AA40B0"/>
    <w:rsid w:val="00AA4147"/>
    <w:rsid w:val="00AA431C"/>
    <w:rsid w:val="00AA4389"/>
    <w:rsid w:val="00AA4440"/>
    <w:rsid w:val="00AA4775"/>
    <w:rsid w:val="00AA479B"/>
    <w:rsid w:val="00AA47F7"/>
    <w:rsid w:val="00AA47FE"/>
    <w:rsid w:val="00AA4824"/>
    <w:rsid w:val="00AA4835"/>
    <w:rsid w:val="00AA4873"/>
    <w:rsid w:val="00AA48A9"/>
    <w:rsid w:val="00AA499E"/>
    <w:rsid w:val="00AA4A5B"/>
    <w:rsid w:val="00AA4B7A"/>
    <w:rsid w:val="00AA4D2A"/>
    <w:rsid w:val="00AA4D70"/>
    <w:rsid w:val="00AA4D9E"/>
    <w:rsid w:val="00AA4E46"/>
    <w:rsid w:val="00AA4E95"/>
    <w:rsid w:val="00AA4EDA"/>
    <w:rsid w:val="00AA4F9D"/>
    <w:rsid w:val="00AA50A0"/>
    <w:rsid w:val="00AA512F"/>
    <w:rsid w:val="00AA52A5"/>
    <w:rsid w:val="00AA54CC"/>
    <w:rsid w:val="00AA5536"/>
    <w:rsid w:val="00AA559F"/>
    <w:rsid w:val="00AA5658"/>
    <w:rsid w:val="00AA565B"/>
    <w:rsid w:val="00AA56AC"/>
    <w:rsid w:val="00AA5797"/>
    <w:rsid w:val="00AA585A"/>
    <w:rsid w:val="00AA59AD"/>
    <w:rsid w:val="00AA59E1"/>
    <w:rsid w:val="00AA5A53"/>
    <w:rsid w:val="00AA5C48"/>
    <w:rsid w:val="00AA5D20"/>
    <w:rsid w:val="00AA5D92"/>
    <w:rsid w:val="00AA5F8F"/>
    <w:rsid w:val="00AA6000"/>
    <w:rsid w:val="00AA60CA"/>
    <w:rsid w:val="00AA6177"/>
    <w:rsid w:val="00AA6247"/>
    <w:rsid w:val="00AA6303"/>
    <w:rsid w:val="00AA6309"/>
    <w:rsid w:val="00AA6621"/>
    <w:rsid w:val="00AA6770"/>
    <w:rsid w:val="00AA6775"/>
    <w:rsid w:val="00AA6ADC"/>
    <w:rsid w:val="00AA6B93"/>
    <w:rsid w:val="00AA6C5B"/>
    <w:rsid w:val="00AA6CEC"/>
    <w:rsid w:val="00AA6D48"/>
    <w:rsid w:val="00AA6F51"/>
    <w:rsid w:val="00AA71F3"/>
    <w:rsid w:val="00AA7248"/>
    <w:rsid w:val="00AA73D9"/>
    <w:rsid w:val="00AA7571"/>
    <w:rsid w:val="00AA7603"/>
    <w:rsid w:val="00AA7921"/>
    <w:rsid w:val="00AA7BA3"/>
    <w:rsid w:val="00AA7E84"/>
    <w:rsid w:val="00AA7EEC"/>
    <w:rsid w:val="00AB0242"/>
    <w:rsid w:val="00AB0269"/>
    <w:rsid w:val="00AB0358"/>
    <w:rsid w:val="00AB035A"/>
    <w:rsid w:val="00AB0396"/>
    <w:rsid w:val="00AB0403"/>
    <w:rsid w:val="00AB04B6"/>
    <w:rsid w:val="00AB062A"/>
    <w:rsid w:val="00AB06F4"/>
    <w:rsid w:val="00AB07AC"/>
    <w:rsid w:val="00AB0BE9"/>
    <w:rsid w:val="00AB0CC6"/>
    <w:rsid w:val="00AB0EA3"/>
    <w:rsid w:val="00AB1210"/>
    <w:rsid w:val="00AB166E"/>
    <w:rsid w:val="00AB1855"/>
    <w:rsid w:val="00AB18B0"/>
    <w:rsid w:val="00AB1A8C"/>
    <w:rsid w:val="00AB1AF4"/>
    <w:rsid w:val="00AB1CC2"/>
    <w:rsid w:val="00AB1E75"/>
    <w:rsid w:val="00AB1ED8"/>
    <w:rsid w:val="00AB1F9F"/>
    <w:rsid w:val="00AB1FF5"/>
    <w:rsid w:val="00AB20F5"/>
    <w:rsid w:val="00AB21E2"/>
    <w:rsid w:val="00AB2440"/>
    <w:rsid w:val="00AB2459"/>
    <w:rsid w:val="00AB24D1"/>
    <w:rsid w:val="00AB251A"/>
    <w:rsid w:val="00AB27C9"/>
    <w:rsid w:val="00AB2857"/>
    <w:rsid w:val="00AB2B01"/>
    <w:rsid w:val="00AB2D4D"/>
    <w:rsid w:val="00AB2D65"/>
    <w:rsid w:val="00AB2DA3"/>
    <w:rsid w:val="00AB2E6D"/>
    <w:rsid w:val="00AB2E75"/>
    <w:rsid w:val="00AB2F0C"/>
    <w:rsid w:val="00AB2F6F"/>
    <w:rsid w:val="00AB30BC"/>
    <w:rsid w:val="00AB30FA"/>
    <w:rsid w:val="00AB31A6"/>
    <w:rsid w:val="00AB335F"/>
    <w:rsid w:val="00AB336C"/>
    <w:rsid w:val="00AB3479"/>
    <w:rsid w:val="00AB3771"/>
    <w:rsid w:val="00AB37BF"/>
    <w:rsid w:val="00AB37E6"/>
    <w:rsid w:val="00AB38AE"/>
    <w:rsid w:val="00AB38B2"/>
    <w:rsid w:val="00AB39DC"/>
    <w:rsid w:val="00AB3AD1"/>
    <w:rsid w:val="00AB3D5C"/>
    <w:rsid w:val="00AB3E64"/>
    <w:rsid w:val="00AB3FBF"/>
    <w:rsid w:val="00AB408F"/>
    <w:rsid w:val="00AB40CA"/>
    <w:rsid w:val="00AB4181"/>
    <w:rsid w:val="00AB4223"/>
    <w:rsid w:val="00AB424D"/>
    <w:rsid w:val="00AB42F0"/>
    <w:rsid w:val="00AB4359"/>
    <w:rsid w:val="00AB454F"/>
    <w:rsid w:val="00AB460C"/>
    <w:rsid w:val="00AB4663"/>
    <w:rsid w:val="00AB4797"/>
    <w:rsid w:val="00AB4824"/>
    <w:rsid w:val="00AB4A68"/>
    <w:rsid w:val="00AB4A98"/>
    <w:rsid w:val="00AB4E20"/>
    <w:rsid w:val="00AB4F2F"/>
    <w:rsid w:val="00AB52E0"/>
    <w:rsid w:val="00AB532D"/>
    <w:rsid w:val="00AB552C"/>
    <w:rsid w:val="00AB5565"/>
    <w:rsid w:val="00AB56FB"/>
    <w:rsid w:val="00AB58C7"/>
    <w:rsid w:val="00AB58DE"/>
    <w:rsid w:val="00AB5ABB"/>
    <w:rsid w:val="00AB5D1C"/>
    <w:rsid w:val="00AB5E91"/>
    <w:rsid w:val="00AB5EDC"/>
    <w:rsid w:val="00AB5F26"/>
    <w:rsid w:val="00AB5F54"/>
    <w:rsid w:val="00AB6029"/>
    <w:rsid w:val="00AB607A"/>
    <w:rsid w:val="00AB60B8"/>
    <w:rsid w:val="00AB60D1"/>
    <w:rsid w:val="00AB6109"/>
    <w:rsid w:val="00AB61C2"/>
    <w:rsid w:val="00AB630E"/>
    <w:rsid w:val="00AB6470"/>
    <w:rsid w:val="00AB649C"/>
    <w:rsid w:val="00AB64E7"/>
    <w:rsid w:val="00AB6571"/>
    <w:rsid w:val="00AB65DD"/>
    <w:rsid w:val="00AB6706"/>
    <w:rsid w:val="00AB6923"/>
    <w:rsid w:val="00AB69BE"/>
    <w:rsid w:val="00AB69DB"/>
    <w:rsid w:val="00AB69FA"/>
    <w:rsid w:val="00AB6A00"/>
    <w:rsid w:val="00AB6C09"/>
    <w:rsid w:val="00AB6C4F"/>
    <w:rsid w:val="00AB6DBC"/>
    <w:rsid w:val="00AB6E00"/>
    <w:rsid w:val="00AB6F73"/>
    <w:rsid w:val="00AB7154"/>
    <w:rsid w:val="00AB716B"/>
    <w:rsid w:val="00AB73D5"/>
    <w:rsid w:val="00AB75CB"/>
    <w:rsid w:val="00AB767D"/>
    <w:rsid w:val="00AB76E6"/>
    <w:rsid w:val="00AB77BD"/>
    <w:rsid w:val="00AB7936"/>
    <w:rsid w:val="00AB79DD"/>
    <w:rsid w:val="00AB79F0"/>
    <w:rsid w:val="00AB7A86"/>
    <w:rsid w:val="00AB7D04"/>
    <w:rsid w:val="00AB7D35"/>
    <w:rsid w:val="00AB7E3C"/>
    <w:rsid w:val="00AB7F0F"/>
    <w:rsid w:val="00AC008D"/>
    <w:rsid w:val="00AC0187"/>
    <w:rsid w:val="00AC01A6"/>
    <w:rsid w:val="00AC01EE"/>
    <w:rsid w:val="00AC0406"/>
    <w:rsid w:val="00AC0415"/>
    <w:rsid w:val="00AC0620"/>
    <w:rsid w:val="00AC06C4"/>
    <w:rsid w:val="00AC0A4A"/>
    <w:rsid w:val="00AC0B4C"/>
    <w:rsid w:val="00AC0B5B"/>
    <w:rsid w:val="00AC0C6B"/>
    <w:rsid w:val="00AC0D92"/>
    <w:rsid w:val="00AC0EC3"/>
    <w:rsid w:val="00AC0F7C"/>
    <w:rsid w:val="00AC10E9"/>
    <w:rsid w:val="00AC1107"/>
    <w:rsid w:val="00AC116D"/>
    <w:rsid w:val="00AC123E"/>
    <w:rsid w:val="00AC1245"/>
    <w:rsid w:val="00AC14C9"/>
    <w:rsid w:val="00AC153A"/>
    <w:rsid w:val="00AC1991"/>
    <w:rsid w:val="00AC19CD"/>
    <w:rsid w:val="00AC1C53"/>
    <w:rsid w:val="00AC1D25"/>
    <w:rsid w:val="00AC1EF4"/>
    <w:rsid w:val="00AC2071"/>
    <w:rsid w:val="00AC21CC"/>
    <w:rsid w:val="00AC2477"/>
    <w:rsid w:val="00AC24A0"/>
    <w:rsid w:val="00AC2649"/>
    <w:rsid w:val="00AC2678"/>
    <w:rsid w:val="00AC27F5"/>
    <w:rsid w:val="00AC287E"/>
    <w:rsid w:val="00AC2899"/>
    <w:rsid w:val="00AC2A4E"/>
    <w:rsid w:val="00AC2A76"/>
    <w:rsid w:val="00AC2EBF"/>
    <w:rsid w:val="00AC2FA7"/>
    <w:rsid w:val="00AC2FE2"/>
    <w:rsid w:val="00AC3090"/>
    <w:rsid w:val="00AC31E7"/>
    <w:rsid w:val="00AC32CD"/>
    <w:rsid w:val="00AC334B"/>
    <w:rsid w:val="00AC349E"/>
    <w:rsid w:val="00AC3501"/>
    <w:rsid w:val="00AC3626"/>
    <w:rsid w:val="00AC368F"/>
    <w:rsid w:val="00AC3725"/>
    <w:rsid w:val="00AC375F"/>
    <w:rsid w:val="00AC3817"/>
    <w:rsid w:val="00AC3909"/>
    <w:rsid w:val="00AC39D3"/>
    <w:rsid w:val="00AC39EE"/>
    <w:rsid w:val="00AC3B43"/>
    <w:rsid w:val="00AC3BCB"/>
    <w:rsid w:val="00AC3CD0"/>
    <w:rsid w:val="00AC3DCF"/>
    <w:rsid w:val="00AC3E80"/>
    <w:rsid w:val="00AC4037"/>
    <w:rsid w:val="00AC43B9"/>
    <w:rsid w:val="00AC43BB"/>
    <w:rsid w:val="00AC43FC"/>
    <w:rsid w:val="00AC4569"/>
    <w:rsid w:val="00AC4884"/>
    <w:rsid w:val="00AC48DA"/>
    <w:rsid w:val="00AC48E5"/>
    <w:rsid w:val="00AC4B20"/>
    <w:rsid w:val="00AC4C7C"/>
    <w:rsid w:val="00AC4DBC"/>
    <w:rsid w:val="00AC4F04"/>
    <w:rsid w:val="00AC4F88"/>
    <w:rsid w:val="00AC4FF9"/>
    <w:rsid w:val="00AC5067"/>
    <w:rsid w:val="00AC50BD"/>
    <w:rsid w:val="00AC5222"/>
    <w:rsid w:val="00AC5244"/>
    <w:rsid w:val="00AC53B1"/>
    <w:rsid w:val="00AC545E"/>
    <w:rsid w:val="00AC54AA"/>
    <w:rsid w:val="00AC5609"/>
    <w:rsid w:val="00AC56EA"/>
    <w:rsid w:val="00AC584B"/>
    <w:rsid w:val="00AC59D2"/>
    <w:rsid w:val="00AC59FB"/>
    <w:rsid w:val="00AC5AA7"/>
    <w:rsid w:val="00AC5C61"/>
    <w:rsid w:val="00AC5E20"/>
    <w:rsid w:val="00AC5E5A"/>
    <w:rsid w:val="00AC5E96"/>
    <w:rsid w:val="00AC5FF9"/>
    <w:rsid w:val="00AC6161"/>
    <w:rsid w:val="00AC624F"/>
    <w:rsid w:val="00AC62B0"/>
    <w:rsid w:val="00AC64FB"/>
    <w:rsid w:val="00AC6568"/>
    <w:rsid w:val="00AC6617"/>
    <w:rsid w:val="00AC66DB"/>
    <w:rsid w:val="00AC66E4"/>
    <w:rsid w:val="00AC671A"/>
    <w:rsid w:val="00AC6806"/>
    <w:rsid w:val="00AC6827"/>
    <w:rsid w:val="00AC69DF"/>
    <w:rsid w:val="00AC6ABE"/>
    <w:rsid w:val="00AC6B10"/>
    <w:rsid w:val="00AC6C63"/>
    <w:rsid w:val="00AC6CC2"/>
    <w:rsid w:val="00AC6E8D"/>
    <w:rsid w:val="00AC6F15"/>
    <w:rsid w:val="00AC6F92"/>
    <w:rsid w:val="00AC7189"/>
    <w:rsid w:val="00AC71A9"/>
    <w:rsid w:val="00AC72AF"/>
    <w:rsid w:val="00AC72E5"/>
    <w:rsid w:val="00AC7333"/>
    <w:rsid w:val="00AC7392"/>
    <w:rsid w:val="00AC73BC"/>
    <w:rsid w:val="00AC77C3"/>
    <w:rsid w:val="00AC787D"/>
    <w:rsid w:val="00AC78A5"/>
    <w:rsid w:val="00AC7990"/>
    <w:rsid w:val="00AC79AD"/>
    <w:rsid w:val="00AC7A68"/>
    <w:rsid w:val="00AC7ACB"/>
    <w:rsid w:val="00AC7CD6"/>
    <w:rsid w:val="00AC7DA8"/>
    <w:rsid w:val="00AC7DD3"/>
    <w:rsid w:val="00AC7DEB"/>
    <w:rsid w:val="00AC7E3E"/>
    <w:rsid w:val="00AC7FBE"/>
    <w:rsid w:val="00AD01A9"/>
    <w:rsid w:val="00AD0486"/>
    <w:rsid w:val="00AD05A5"/>
    <w:rsid w:val="00AD08ED"/>
    <w:rsid w:val="00AD0C0B"/>
    <w:rsid w:val="00AD0D9E"/>
    <w:rsid w:val="00AD0EDC"/>
    <w:rsid w:val="00AD0FF0"/>
    <w:rsid w:val="00AD1193"/>
    <w:rsid w:val="00AD138B"/>
    <w:rsid w:val="00AD1417"/>
    <w:rsid w:val="00AD1491"/>
    <w:rsid w:val="00AD1625"/>
    <w:rsid w:val="00AD170A"/>
    <w:rsid w:val="00AD18CA"/>
    <w:rsid w:val="00AD19EE"/>
    <w:rsid w:val="00AD1AD7"/>
    <w:rsid w:val="00AD1B9C"/>
    <w:rsid w:val="00AD1BEF"/>
    <w:rsid w:val="00AD1C87"/>
    <w:rsid w:val="00AD1DAB"/>
    <w:rsid w:val="00AD1E4F"/>
    <w:rsid w:val="00AD1E6F"/>
    <w:rsid w:val="00AD1EAA"/>
    <w:rsid w:val="00AD1F55"/>
    <w:rsid w:val="00AD1FFD"/>
    <w:rsid w:val="00AD208C"/>
    <w:rsid w:val="00AD20A9"/>
    <w:rsid w:val="00AD217F"/>
    <w:rsid w:val="00AD22E9"/>
    <w:rsid w:val="00AD2443"/>
    <w:rsid w:val="00AD2452"/>
    <w:rsid w:val="00AD2609"/>
    <w:rsid w:val="00AD262A"/>
    <w:rsid w:val="00AD264B"/>
    <w:rsid w:val="00AD2693"/>
    <w:rsid w:val="00AD26C6"/>
    <w:rsid w:val="00AD27D5"/>
    <w:rsid w:val="00AD282B"/>
    <w:rsid w:val="00AD2BCE"/>
    <w:rsid w:val="00AD2DFE"/>
    <w:rsid w:val="00AD2DFF"/>
    <w:rsid w:val="00AD321E"/>
    <w:rsid w:val="00AD332F"/>
    <w:rsid w:val="00AD33E1"/>
    <w:rsid w:val="00AD357D"/>
    <w:rsid w:val="00AD3591"/>
    <w:rsid w:val="00AD3627"/>
    <w:rsid w:val="00AD367F"/>
    <w:rsid w:val="00AD37B4"/>
    <w:rsid w:val="00AD3823"/>
    <w:rsid w:val="00AD3962"/>
    <w:rsid w:val="00AD39C9"/>
    <w:rsid w:val="00AD3A64"/>
    <w:rsid w:val="00AD3BC4"/>
    <w:rsid w:val="00AD3D10"/>
    <w:rsid w:val="00AD3D77"/>
    <w:rsid w:val="00AD3E33"/>
    <w:rsid w:val="00AD415B"/>
    <w:rsid w:val="00AD424B"/>
    <w:rsid w:val="00AD4338"/>
    <w:rsid w:val="00AD4531"/>
    <w:rsid w:val="00AD45A0"/>
    <w:rsid w:val="00AD465E"/>
    <w:rsid w:val="00AD46E2"/>
    <w:rsid w:val="00AD4974"/>
    <w:rsid w:val="00AD49BB"/>
    <w:rsid w:val="00AD5031"/>
    <w:rsid w:val="00AD511C"/>
    <w:rsid w:val="00AD5128"/>
    <w:rsid w:val="00AD518C"/>
    <w:rsid w:val="00AD5285"/>
    <w:rsid w:val="00AD52F1"/>
    <w:rsid w:val="00AD540D"/>
    <w:rsid w:val="00AD55DA"/>
    <w:rsid w:val="00AD5852"/>
    <w:rsid w:val="00AD5A5F"/>
    <w:rsid w:val="00AD5AC8"/>
    <w:rsid w:val="00AD5C09"/>
    <w:rsid w:val="00AD5C87"/>
    <w:rsid w:val="00AD5DA3"/>
    <w:rsid w:val="00AD6074"/>
    <w:rsid w:val="00AD61EB"/>
    <w:rsid w:val="00AD6220"/>
    <w:rsid w:val="00AD6253"/>
    <w:rsid w:val="00AD63B1"/>
    <w:rsid w:val="00AD63BD"/>
    <w:rsid w:val="00AD63FA"/>
    <w:rsid w:val="00AD6429"/>
    <w:rsid w:val="00AD6663"/>
    <w:rsid w:val="00AD67A4"/>
    <w:rsid w:val="00AD67E8"/>
    <w:rsid w:val="00AD67ED"/>
    <w:rsid w:val="00AD689D"/>
    <w:rsid w:val="00AD6968"/>
    <w:rsid w:val="00AD6990"/>
    <w:rsid w:val="00AD69DA"/>
    <w:rsid w:val="00AD6B2D"/>
    <w:rsid w:val="00AD6CB4"/>
    <w:rsid w:val="00AD6D9B"/>
    <w:rsid w:val="00AD6DC4"/>
    <w:rsid w:val="00AD6F51"/>
    <w:rsid w:val="00AD6FD1"/>
    <w:rsid w:val="00AD72D2"/>
    <w:rsid w:val="00AD74DC"/>
    <w:rsid w:val="00AD75D1"/>
    <w:rsid w:val="00AD7773"/>
    <w:rsid w:val="00AD78CD"/>
    <w:rsid w:val="00AD7903"/>
    <w:rsid w:val="00AD7AE5"/>
    <w:rsid w:val="00AD7B35"/>
    <w:rsid w:val="00AD7CC0"/>
    <w:rsid w:val="00AD7D0E"/>
    <w:rsid w:val="00AD7DAF"/>
    <w:rsid w:val="00AD7E58"/>
    <w:rsid w:val="00AD7F22"/>
    <w:rsid w:val="00AD7F68"/>
    <w:rsid w:val="00AE0193"/>
    <w:rsid w:val="00AE01A6"/>
    <w:rsid w:val="00AE0302"/>
    <w:rsid w:val="00AE0470"/>
    <w:rsid w:val="00AE04A5"/>
    <w:rsid w:val="00AE04E2"/>
    <w:rsid w:val="00AE0661"/>
    <w:rsid w:val="00AE07F7"/>
    <w:rsid w:val="00AE0840"/>
    <w:rsid w:val="00AE0850"/>
    <w:rsid w:val="00AE08D1"/>
    <w:rsid w:val="00AE0B40"/>
    <w:rsid w:val="00AE0B58"/>
    <w:rsid w:val="00AE0CD0"/>
    <w:rsid w:val="00AE0DC3"/>
    <w:rsid w:val="00AE0F8B"/>
    <w:rsid w:val="00AE12E7"/>
    <w:rsid w:val="00AE12F1"/>
    <w:rsid w:val="00AE1757"/>
    <w:rsid w:val="00AE17BC"/>
    <w:rsid w:val="00AE1917"/>
    <w:rsid w:val="00AE1AAC"/>
    <w:rsid w:val="00AE1B36"/>
    <w:rsid w:val="00AE1C88"/>
    <w:rsid w:val="00AE1CD1"/>
    <w:rsid w:val="00AE1CD4"/>
    <w:rsid w:val="00AE1D1A"/>
    <w:rsid w:val="00AE1D90"/>
    <w:rsid w:val="00AE1E6E"/>
    <w:rsid w:val="00AE208B"/>
    <w:rsid w:val="00AE20C7"/>
    <w:rsid w:val="00AE2167"/>
    <w:rsid w:val="00AE23DB"/>
    <w:rsid w:val="00AE2402"/>
    <w:rsid w:val="00AE29F5"/>
    <w:rsid w:val="00AE2B5F"/>
    <w:rsid w:val="00AE2B86"/>
    <w:rsid w:val="00AE2BE2"/>
    <w:rsid w:val="00AE2D69"/>
    <w:rsid w:val="00AE2D87"/>
    <w:rsid w:val="00AE3000"/>
    <w:rsid w:val="00AE30B0"/>
    <w:rsid w:val="00AE32EC"/>
    <w:rsid w:val="00AE34B2"/>
    <w:rsid w:val="00AE35D4"/>
    <w:rsid w:val="00AE36D0"/>
    <w:rsid w:val="00AE3886"/>
    <w:rsid w:val="00AE38AE"/>
    <w:rsid w:val="00AE3A4F"/>
    <w:rsid w:val="00AE3B9C"/>
    <w:rsid w:val="00AE3C59"/>
    <w:rsid w:val="00AE3C9F"/>
    <w:rsid w:val="00AE3F6B"/>
    <w:rsid w:val="00AE41BF"/>
    <w:rsid w:val="00AE420E"/>
    <w:rsid w:val="00AE45A7"/>
    <w:rsid w:val="00AE45B5"/>
    <w:rsid w:val="00AE471C"/>
    <w:rsid w:val="00AE4768"/>
    <w:rsid w:val="00AE4769"/>
    <w:rsid w:val="00AE47F7"/>
    <w:rsid w:val="00AE491F"/>
    <w:rsid w:val="00AE4AC6"/>
    <w:rsid w:val="00AE4B3C"/>
    <w:rsid w:val="00AE4BA4"/>
    <w:rsid w:val="00AE4D2E"/>
    <w:rsid w:val="00AE4D5F"/>
    <w:rsid w:val="00AE4EB7"/>
    <w:rsid w:val="00AE5072"/>
    <w:rsid w:val="00AE510D"/>
    <w:rsid w:val="00AE513B"/>
    <w:rsid w:val="00AE5207"/>
    <w:rsid w:val="00AE524E"/>
    <w:rsid w:val="00AE528C"/>
    <w:rsid w:val="00AE53F7"/>
    <w:rsid w:val="00AE560E"/>
    <w:rsid w:val="00AE569F"/>
    <w:rsid w:val="00AE5795"/>
    <w:rsid w:val="00AE5C75"/>
    <w:rsid w:val="00AE5EB4"/>
    <w:rsid w:val="00AE601A"/>
    <w:rsid w:val="00AE60B8"/>
    <w:rsid w:val="00AE60DD"/>
    <w:rsid w:val="00AE6391"/>
    <w:rsid w:val="00AE6441"/>
    <w:rsid w:val="00AE64DF"/>
    <w:rsid w:val="00AE6543"/>
    <w:rsid w:val="00AE6605"/>
    <w:rsid w:val="00AE663A"/>
    <w:rsid w:val="00AE6753"/>
    <w:rsid w:val="00AE675A"/>
    <w:rsid w:val="00AE675F"/>
    <w:rsid w:val="00AE6959"/>
    <w:rsid w:val="00AE6A52"/>
    <w:rsid w:val="00AE6BE7"/>
    <w:rsid w:val="00AE6DAD"/>
    <w:rsid w:val="00AE6F9F"/>
    <w:rsid w:val="00AE700A"/>
    <w:rsid w:val="00AE70B0"/>
    <w:rsid w:val="00AE70E3"/>
    <w:rsid w:val="00AE740C"/>
    <w:rsid w:val="00AE7533"/>
    <w:rsid w:val="00AE7649"/>
    <w:rsid w:val="00AE77D1"/>
    <w:rsid w:val="00AE7A6A"/>
    <w:rsid w:val="00AE7C6F"/>
    <w:rsid w:val="00AE7D83"/>
    <w:rsid w:val="00AE7E4B"/>
    <w:rsid w:val="00AE7E63"/>
    <w:rsid w:val="00AF01AB"/>
    <w:rsid w:val="00AF0283"/>
    <w:rsid w:val="00AF0403"/>
    <w:rsid w:val="00AF04D8"/>
    <w:rsid w:val="00AF0508"/>
    <w:rsid w:val="00AF052B"/>
    <w:rsid w:val="00AF0578"/>
    <w:rsid w:val="00AF057A"/>
    <w:rsid w:val="00AF063D"/>
    <w:rsid w:val="00AF06A0"/>
    <w:rsid w:val="00AF071F"/>
    <w:rsid w:val="00AF0770"/>
    <w:rsid w:val="00AF07E1"/>
    <w:rsid w:val="00AF09F9"/>
    <w:rsid w:val="00AF0A8D"/>
    <w:rsid w:val="00AF0ADC"/>
    <w:rsid w:val="00AF0DFC"/>
    <w:rsid w:val="00AF0F7D"/>
    <w:rsid w:val="00AF101F"/>
    <w:rsid w:val="00AF1139"/>
    <w:rsid w:val="00AF11BE"/>
    <w:rsid w:val="00AF11C8"/>
    <w:rsid w:val="00AF1268"/>
    <w:rsid w:val="00AF127E"/>
    <w:rsid w:val="00AF1333"/>
    <w:rsid w:val="00AF148E"/>
    <w:rsid w:val="00AF1493"/>
    <w:rsid w:val="00AF156F"/>
    <w:rsid w:val="00AF1614"/>
    <w:rsid w:val="00AF1620"/>
    <w:rsid w:val="00AF179C"/>
    <w:rsid w:val="00AF184B"/>
    <w:rsid w:val="00AF18B3"/>
    <w:rsid w:val="00AF1A10"/>
    <w:rsid w:val="00AF1A2A"/>
    <w:rsid w:val="00AF1B07"/>
    <w:rsid w:val="00AF1B43"/>
    <w:rsid w:val="00AF1CB7"/>
    <w:rsid w:val="00AF1D03"/>
    <w:rsid w:val="00AF1F9F"/>
    <w:rsid w:val="00AF1FF1"/>
    <w:rsid w:val="00AF22CD"/>
    <w:rsid w:val="00AF22CF"/>
    <w:rsid w:val="00AF2326"/>
    <w:rsid w:val="00AF2382"/>
    <w:rsid w:val="00AF243D"/>
    <w:rsid w:val="00AF24A5"/>
    <w:rsid w:val="00AF2541"/>
    <w:rsid w:val="00AF258F"/>
    <w:rsid w:val="00AF25C7"/>
    <w:rsid w:val="00AF25DB"/>
    <w:rsid w:val="00AF2601"/>
    <w:rsid w:val="00AF266E"/>
    <w:rsid w:val="00AF26F6"/>
    <w:rsid w:val="00AF27BA"/>
    <w:rsid w:val="00AF27F3"/>
    <w:rsid w:val="00AF2990"/>
    <w:rsid w:val="00AF2F0E"/>
    <w:rsid w:val="00AF3637"/>
    <w:rsid w:val="00AF3641"/>
    <w:rsid w:val="00AF3779"/>
    <w:rsid w:val="00AF3942"/>
    <w:rsid w:val="00AF3A03"/>
    <w:rsid w:val="00AF3A37"/>
    <w:rsid w:val="00AF3C6A"/>
    <w:rsid w:val="00AF3CD7"/>
    <w:rsid w:val="00AF3D7A"/>
    <w:rsid w:val="00AF3D9F"/>
    <w:rsid w:val="00AF3DFB"/>
    <w:rsid w:val="00AF3E29"/>
    <w:rsid w:val="00AF3F59"/>
    <w:rsid w:val="00AF4038"/>
    <w:rsid w:val="00AF40A9"/>
    <w:rsid w:val="00AF40E4"/>
    <w:rsid w:val="00AF4123"/>
    <w:rsid w:val="00AF414C"/>
    <w:rsid w:val="00AF434E"/>
    <w:rsid w:val="00AF43A4"/>
    <w:rsid w:val="00AF4808"/>
    <w:rsid w:val="00AF4853"/>
    <w:rsid w:val="00AF496D"/>
    <w:rsid w:val="00AF4B47"/>
    <w:rsid w:val="00AF4D8E"/>
    <w:rsid w:val="00AF4E7F"/>
    <w:rsid w:val="00AF4E99"/>
    <w:rsid w:val="00AF501A"/>
    <w:rsid w:val="00AF5110"/>
    <w:rsid w:val="00AF5184"/>
    <w:rsid w:val="00AF52F2"/>
    <w:rsid w:val="00AF5407"/>
    <w:rsid w:val="00AF544B"/>
    <w:rsid w:val="00AF553A"/>
    <w:rsid w:val="00AF55BC"/>
    <w:rsid w:val="00AF55F6"/>
    <w:rsid w:val="00AF560A"/>
    <w:rsid w:val="00AF561C"/>
    <w:rsid w:val="00AF571C"/>
    <w:rsid w:val="00AF5976"/>
    <w:rsid w:val="00AF5B37"/>
    <w:rsid w:val="00AF5BF9"/>
    <w:rsid w:val="00AF5CF5"/>
    <w:rsid w:val="00AF5D1A"/>
    <w:rsid w:val="00AF6196"/>
    <w:rsid w:val="00AF62E5"/>
    <w:rsid w:val="00AF654D"/>
    <w:rsid w:val="00AF676B"/>
    <w:rsid w:val="00AF67A1"/>
    <w:rsid w:val="00AF687D"/>
    <w:rsid w:val="00AF68AC"/>
    <w:rsid w:val="00AF6946"/>
    <w:rsid w:val="00AF6A12"/>
    <w:rsid w:val="00AF6CB9"/>
    <w:rsid w:val="00AF6D50"/>
    <w:rsid w:val="00AF6E29"/>
    <w:rsid w:val="00AF6EAA"/>
    <w:rsid w:val="00AF7003"/>
    <w:rsid w:val="00AF7067"/>
    <w:rsid w:val="00AF73A0"/>
    <w:rsid w:val="00AF73A8"/>
    <w:rsid w:val="00AF7585"/>
    <w:rsid w:val="00AF7661"/>
    <w:rsid w:val="00AF768C"/>
    <w:rsid w:val="00AF7BE2"/>
    <w:rsid w:val="00AF7C9C"/>
    <w:rsid w:val="00AF7CDF"/>
    <w:rsid w:val="00AF7FC0"/>
    <w:rsid w:val="00B00059"/>
    <w:rsid w:val="00B00281"/>
    <w:rsid w:val="00B003E2"/>
    <w:rsid w:val="00B003E4"/>
    <w:rsid w:val="00B0041C"/>
    <w:rsid w:val="00B0052F"/>
    <w:rsid w:val="00B0055D"/>
    <w:rsid w:val="00B005B0"/>
    <w:rsid w:val="00B00639"/>
    <w:rsid w:val="00B00665"/>
    <w:rsid w:val="00B006FF"/>
    <w:rsid w:val="00B00709"/>
    <w:rsid w:val="00B00871"/>
    <w:rsid w:val="00B00B2C"/>
    <w:rsid w:val="00B00E60"/>
    <w:rsid w:val="00B01034"/>
    <w:rsid w:val="00B01099"/>
    <w:rsid w:val="00B013D0"/>
    <w:rsid w:val="00B01478"/>
    <w:rsid w:val="00B0191F"/>
    <w:rsid w:val="00B01A1E"/>
    <w:rsid w:val="00B01B8A"/>
    <w:rsid w:val="00B01C4C"/>
    <w:rsid w:val="00B01DB3"/>
    <w:rsid w:val="00B01E7E"/>
    <w:rsid w:val="00B01F7E"/>
    <w:rsid w:val="00B01FE3"/>
    <w:rsid w:val="00B020CA"/>
    <w:rsid w:val="00B02189"/>
    <w:rsid w:val="00B02216"/>
    <w:rsid w:val="00B023E2"/>
    <w:rsid w:val="00B0243B"/>
    <w:rsid w:val="00B02539"/>
    <w:rsid w:val="00B02670"/>
    <w:rsid w:val="00B026A7"/>
    <w:rsid w:val="00B028BC"/>
    <w:rsid w:val="00B029B9"/>
    <w:rsid w:val="00B02CA6"/>
    <w:rsid w:val="00B02EE4"/>
    <w:rsid w:val="00B02F1C"/>
    <w:rsid w:val="00B02F9E"/>
    <w:rsid w:val="00B02FB6"/>
    <w:rsid w:val="00B0302E"/>
    <w:rsid w:val="00B0326E"/>
    <w:rsid w:val="00B034C0"/>
    <w:rsid w:val="00B036BC"/>
    <w:rsid w:val="00B039A5"/>
    <w:rsid w:val="00B039F0"/>
    <w:rsid w:val="00B03C45"/>
    <w:rsid w:val="00B03D99"/>
    <w:rsid w:val="00B03DD6"/>
    <w:rsid w:val="00B03E02"/>
    <w:rsid w:val="00B040D1"/>
    <w:rsid w:val="00B0410F"/>
    <w:rsid w:val="00B0411A"/>
    <w:rsid w:val="00B043A4"/>
    <w:rsid w:val="00B04491"/>
    <w:rsid w:val="00B0496B"/>
    <w:rsid w:val="00B049A7"/>
    <w:rsid w:val="00B04A1C"/>
    <w:rsid w:val="00B04A44"/>
    <w:rsid w:val="00B04A8E"/>
    <w:rsid w:val="00B04B7B"/>
    <w:rsid w:val="00B04D60"/>
    <w:rsid w:val="00B04DCD"/>
    <w:rsid w:val="00B04DEF"/>
    <w:rsid w:val="00B04E93"/>
    <w:rsid w:val="00B04F0C"/>
    <w:rsid w:val="00B04F3E"/>
    <w:rsid w:val="00B0533D"/>
    <w:rsid w:val="00B0547C"/>
    <w:rsid w:val="00B0572A"/>
    <w:rsid w:val="00B05761"/>
    <w:rsid w:val="00B0576A"/>
    <w:rsid w:val="00B05BF1"/>
    <w:rsid w:val="00B05C40"/>
    <w:rsid w:val="00B05DC1"/>
    <w:rsid w:val="00B05E23"/>
    <w:rsid w:val="00B05EB5"/>
    <w:rsid w:val="00B060DB"/>
    <w:rsid w:val="00B0610B"/>
    <w:rsid w:val="00B06146"/>
    <w:rsid w:val="00B06338"/>
    <w:rsid w:val="00B06375"/>
    <w:rsid w:val="00B065A0"/>
    <w:rsid w:val="00B065C0"/>
    <w:rsid w:val="00B067BB"/>
    <w:rsid w:val="00B067ED"/>
    <w:rsid w:val="00B06A02"/>
    <w:rsid w:val="00B06A72"/>
    <w:rsid w:val="00B06AFC"/>
    <w:rsid w:val="00B06B4E"/>
    <w:rsid w:val="00B06BD6"/>
    <w:rsid w:val="00B06D1E"/>
    <w:rsid w:val="00B06D68"/>
    <w:rsid w:val="00B06D6F"/>
    <w:rsid w:val="00B06E8C"/>
    <w:rsid w:val="00B07119"/>
    <w:rsid w:val="00B07138"/>
    <w:rsid w:val="00B07241"/>
    <w:rsid w:val="00B073A3"/>
    <w:rsid w:val="00B073BB"/>
    <w:rsid w:val="00B074AA"/>
    <w:rsid w:val="00B07539"/>
    <w:rsid w:val="00B07552"/>
    <w:rsid w:val="00B076B7"/>
    <w:rsid w:val="00B07703"/>
    <w:rsid w:val="00B077A6"/>
    <w:rsid w:val="00B07833"/>
    <w:rsid w:val="00B079B0"/>
    <w:rsid w:val="00B079F4"/>
    <w:rsid w:val="00B079FD"/>
    <w:rsid w:val="00B07AC1"/>
    <w:rsid w:val="00B07CB9"/>
    <w:rsid w:val="00B07D19"/>
    <w:rsid w:val="00B07D4B"/>
    <w:rsid w:val="00B07D95"/>
    <w:rsid w:val="00B101E6"/>
    <w:rsid w:val="00B1023B"/>
    <w:rsid w:val="00B10299"/>
    <w:rsid w:val="00B102AE"/>
    <w:rsid w:val="00B10521"/>
    <w:rsid w:val="00B1076B"/>
    <w:rsid w:val="00B10787"/>
    <w:rsid w:val="00B10883"/>
    <w:rsid w:val="00B1088F"/>
    <w:rsid w:val="00B108AA"/>
    <w:rsid w:val="00B10935"/>
    <w:rsid w:val="00B10A6F"/>
    <w:rsid w:val="00B10A93"/>
    <w:rsid w:val="00B10AFC"/>
    <w:rsid w:val="00B10BFE"/>
    <w:rsid w:val="00B10DAC"/>
    <w:rsid w:val="00B10DFE"/>
    <w:rsid w:val="00B10FB8"/>
    <w:rsid w:val="00B11016"/>
    <w:rsid w:val="00B110E8"/>
    <w:rsid w:val="00B11290"/>
    <w:rsid w:val="00B115F8"/>
    <w:rsid w:val="00B11606"/>
    <w:rsid w:val="00B11630"/>
    <w:rsid w:val="00B119E9"/>
    <w:rsid w:val="00B11A4F"/>
    <w:rsid w:val="00B11AC4"/>
    <w:rsid w:val="00B11AD1"/>
    <w:rsid w:val="00B11B40"/>
    <w:rsid w:val="00B11CC5"/>
    <w:rsid w:val="00B11D69"/>
    <w:rsid w:val="00B11F82"/>
    <w:rsid w:val="00B11FF5"/>
    <w:rsid w:val="00B120FD"/>
    <w:rsid w:val="00B12136"/>
    <w:rsid w:val="00B1213B"/>
    <w:rsid w:val="00B1217D"/>
    <w:rsid w:val="00B121F9"/>
    <w:rsid w:val="00B1220A"/>
    <w:rsid w:val="00B122BC"/>
    <w:rsid w:val="00B12531"/>
    <w:rsid w:val="00B12604"/>
    <w:rsid w:val="00B128B3"/>
    <w:rsid w:val="00B1297A"/>
    <w:rsid w:val="00B129B0"/>
    <w:rsid w:val="00B12AAC"/>
    <w:rsid w:val="00B12CA6"/>
    <w:rsid w:val="00B12CAF"/>
    <w:rsid w:val="00B12DC0"/>
    <w:rsid w:val="00B13071"/>
    <w:rsid w:val="00B133F2"/>
    <w:rsid w:val="00B137EC"/>
    <w:rsid w:val="00B1398F"/>
    <w:rsid w:val="00B13F1D"/>
    <w:rsid w:val="00B13F76"/>
    <w:rsid w:val="00B1426D"/>
    <w:rsid w:val="00B143AD"/>
    <w:rsid w:val="00B1442D"/>
    <w:rsid w:val="00B146F9"/>
    <w:rsid w:val="00B14DF5"/>
    <w:rsid w:val="00B14FAD"/>
    <w:rsid w:val="00B15018"/>
    <w:rsid w:val="00B150F5"/>
    <w:rsid w:val="00B1525E"/>
    <w:rsid w:val="00B153FD"/>
    <w:rsid w:val="00B1543B"/>
    <w:rsid w:val="00B15613"/>
    <w:rsid w:val="00B1565A"/>
    <w:rsid w:val="00B156CD"/>
    <w:rsid w:val="00B156EB"/>
    <w:rsid w:val="00B15995"/>
    <w:rsid w:val="00B159C8"/>
    <w:rsid w:val="00B15AF5"/>
    <w:rsid w:val="00B15B0F"/>
    <w:rsid w:val="00B15C9C"/>
    <w:rsid w:val="00B15CDE"/>
    <w:rsid w:val="00B15F9E"/>
    <w:rsid w:val="00B16106"/>
    <w:rsid w:val="00B16130"/>
    <w:rsid w:val="00B16189"/>
    <w:rsid w:val="00B16290"/>
    <w:rsid w:val="00B1629C"/>
    <w:rsid w:val="00B162DC"/>
    <w:rsid w:val="00B163EA"/>
    <w:rsid w:val="00B16657"/>
    <w:rsid w:val="00B16706"/>
    <w:rsid w:val="00B168B6"/>
    <w:rsid w:val="00B16973"/>
    <w:rsid w:val="00B169CF"/>
    <w:rsid w:val="00B16B1F"/>
    <w:rsid w:val="00B16BD9"/>
    <w:rsid w:val="00B16BFA"/>
    <w:rsid w:val="00B16E15"/>
    <w:rsid w:val="00B17028"/>
    <w:rsid w:val="00B171C0"/>
    <w:rsid w:val="00B17276"/>
    <w:rsid w:val="00B174F5"/>
    <w:rsid w:val="00B176A7"/>
    <w:rsid w:val="00B17723"/>
    <w:rsid w:val="00B1789A"/>
    <w:rsid w:val="00B178CC"/>
    <w:rsid w:val="00B179B4"/>
    <w:rsid w:val="00B179FD"/>
    <w:rsid w:val="00B17A2E"/>
    <w:rsid w:val="00B17AB3"/>
    <w:rsid w:val="00B17B41"/>
    <w:rsid w:val="00B17B48"/>
    <w:rsid w:val="00B17C44"/>
    <w:rsid w:val="00B17DAA"/>
    <w:rsid w:val="00B17DFF"/>
    <w:rsid w:val="00B17E44"/>
    <w:rsid w:val="00B20136"/>
    <w:rsid w:val="00B201DE"/>
    <w:rsid w:val="00B20287"/>
    <w:rsid w:val="00B202E0"/>
    <w:rsid w:val="00B20308"/>
    <w:rsid w:val="00B20395"/>
    <w:rsid w:val="00B204B0"/>
    <w:rsid w:val="00B20610"/>
    <w:rsid w:val="00B207A4"/>
    <w:rsid w:val="00B20826"/>
    <w:rsid w:val="00B208E4"/>
    <w:rsid w:val="00B208FB"/>
    <w:rsid w:val="00B20B41"/>
    <w:rsid w:val="00B20B79"/>
    <w:rsid w:val="00B20B9A"/>
    <w:rsid w:val="00B20C35"/>
    <w:rsid w:val="00B20CC7"/>
    <w:rsid w:val="00B20EA1"/>
    <w:rsid w:val="00B20F18"/>
    <w:rsid w:val="00B20F72"/>
    <w:rsid w:val="00B20FA2"/>
    <w:rsid w:val="00B21086"/>
    <w:rsid w:val="00B2112B"/>
    <w:rsid w:val="00B2134D"/>
    <w:rsid w:val="00B214A7"/>
    <w:rsid w:val="00B21566"/>
    <w:rsid w:val="00B21585"/>
    <w:rsid w:val="00B215B5"/>
    <w:rsid w:val="00B21638"/>
    <w:rsid w:val="00B21684"/>
    <w:rsid w:val="00B217D4"/>
    <w:rsid w:val="00B2181B"/>
    <w:rsid w:val="00B21856"/>
    <w:rsid w:val="00B21A3C"/>
    <w:rsid w:val="00B21AA4"/>
    <w:rsid w:val="00B21BE8"/>
    <w:rsid w:val="00B21C01"/>
    <w:rsid w:val="00B21DD7"/>
    <w:rsid w:val="00B21EC4"/>
    <w:rsid w:val="00B21FB0"/>
    <w:rsid w:val="00B21FE3"/>
    <w:rsid w:val="00B221A7"/>
    <w:rsid w:val="00B222C0"/>
    <w:rsid w:val="00B2232B"/>
    <w:rsid w:val="00B22564"/>
    <w:rsid w:val="00B22585"/>
    <w:rsid w:val="00B226CC"/>
    <w:rsid w:val="00B227CB"/>
    <w:rsid w:val="00B22949"/>
    <w:rsid w:val="00B22959"/>
    <w:rsid w:val="00B229E1"/>
    <w:rsid w:val="00B22AD2"/>
    <w:rsid w:val="00B22B6A"/>
    <w:rsid w:val="00B230C9"/>
    <w:rsid w:val="00B2337A"/>
    <w:rsid w:val="00B233E4"/>
    <w:rsid w:val="00B234E3"/>
    <w:rsid w:val="00B235E6"/>
    <w:rsid w:val="00B239FA"/>
    <w:rsid w:val="00B23ACC"/>
    <w:rsid w:val="00B23B91"/>
    <w:rsid w:val="00B23B9A"/>
    <w:rsid w:val="00B23D94"/>
    <w:rsid w:val="00B23ED5"/>
    <w:rsid w:val="00B2408C"/>
    <w:rsid w:val="00B24342"/>
    <w:rsid w:val="00B2442C"/>
    <w:rsid w:val="00B244F7"/>
    <w:rsid w:val="00B24513"/>
    <w:rsid w:val="00B24789"/>
    <w:rsid w:val="00B2484F"/>
    <w:rsid w:val="00B24A9E"/>
    <w:rsid w:val="00B24B2E"/>
    <w:rsid w:val="00B24B3D"/>
    <w:rsid w:val="00B24B41"/>
    <w:rsid w:val="00B24C2D"/>
    <w:rsid w:val="00B24D32"/>
    <w:rsid w:val="00B24E65"/>
    <w:rsid w:val="00B24E91"/>
    <w:rsid w:val="00B2510D"/>
    <w:rsid w:val="00B2518E"/>
    <w:rsid w:val="00B25459"/>
    <w:rsid w:val="00B2548F"/>
    <w:rsid w:val="00B2559C"/>
    <w:rsid w:val="00B255CE"/>
    <w:rsid w:val="00B255D9"/>
    <w:rsid w:val="00B256FF"/>
    <w:rsid w:val="00B2573A"/>
    <w:rsid w:val="00B2588C"/>
    <w:rsid w:val="00B258EE"/>
    <w:rsid w:val="00B25CC1"/>
    <w:rsid w:val="00B25F1A"/>
    <w:rsid w:val="00B26018"/>
    <w:rsid w:val="00B260AA"/>
    <w:rsid w:val="00B260F1"/>
    <w:rsid w:val="00B261FC"/>
    <w:rsid w:val="00B264CA"/>
    <w:rsid w:val="00B265DD"/>
    <w:rsid w:val="00B26878"/>
    <w:rsid w:val="00B26893"/>
    <w:rsid w:val="00B26933"/>
    <w:rsid w:val="00B26989"/>
    <w:rsid w:val="00B269E9"/>
    <w:rsid w:val="00B269F9"/>
    <w:rsid w:val="00B26AF6"/>
    <w:rsid w:val="00B26C91"/>
    <w:rsid w:val="00B26F87"/>
    <w:rsid w:val="00B270D1"/>
    <w:rsid w:val="00B27187"/>
    <w:rsid w:val="00B27202"/>
    <w:rsid w:val="00B2729C"/>
    <w:rsid w:val="00B274FD"/>
    <w:rsid w:val="00B2751B"/>
    <w:rsid w:val="00B275DA"/>
    <w:rsid w:val="00B276B0"/>
    <w:rsid w:val="00B27767"/>
    <w:rsid w:val="00B2796C"/>
    <w:rsid w:val="00B27A43"/>
    <w:rsid w:val="00B27AD2"/>
    <w:rsid w:val="00B27B2C"/>
    <w:rsid w:val="00B27BDE"/>
    <w:rsid w:val="00B27C94"/>
    <w:rsid w:val="00B27EE3"/>
    <w:rsid w:val="00B27F00"/>
    <w:rsid w:val="00B27FD0"/>
    <w:rsid w:val="00B30052"/>
    <w:rsid w:val="00B3005F"/>
    <w:rsid w:val="00B304C5"/>
    <w:rsid w:val="00B306C4"/>
    <w:rsid w:val="00B306FB"/>
    <w:rsid w:val="00B30977"/>
    <w:rsid w:val="00B30A1E"/>
    <w:rsid w:val="00B30A35"/>
    <w:rsid w:val="00B30A70"/>
    <w:rsid w:val="00B30B1C"/>
    <w:rsid w:val="00B30C6B"/>
    <w:rsid w:val="00B30C75"/>
    <w:rsid w:val="00B30E5C"/>
    <w:rsid w:val="00B30EBE"/>
    <w:rsid w:val="00B30F8A"/>
    <w:rsid w:val="00B3157A"/>
    <w:rsid w:val="00B31636"/>
    <w:rsid w:val="00B316BF"/>
    <w:rsid w:val="00B31701"/>
    <w:rsid w:val="00B3181E"/>
    <w:rsid w:val="00B31922"/>
    <w:rsid w:val="00B31A72"/>
    <w:rsid w:val="00B31BEC"/>
    <w:rsid w:val="00B320C6"/>
    <w:rsid w:val="00B32230"/>
    <w:rsid w:val="00B322A5"/>
    <w:rsid w:val="00B322C8"/>
    <w:rsid w:val="00B32401"/>
    <w:rsid w:val="00B324FF"/>
    <w:rsid w:val="00B3251B"/>
    <w:rsid w:val="00B3266F"/>
    <w:rsid w:val="00B326B2"/>
    <w:rsid w:val="00B326D4"/>
    <w:rsid w:val="00B326F7"/>
    <w:rsid w:val="00B3285D"/>
    <w:rsid w:val="00B32A3F"/>
    <w:rsid w:val="00B32AC9"/>
    <w:rsid w:val="00B32C30"/>
    <w:rsid w:val="00B32C55"/>
    <w:rsid w:val="00B32CC0"/>
    <w:rsid w:val="00B32DD9"/>
    <w:rsid w:val="00B3348E"/>
    <w:rsid w:val="00B33493"/>
    <w:rsid w:val="00B335E2"/>
    <w:rsid w:val="00B336B1"/>
    <w:rsid w:val="00B33A20"/>
    <w:rsid w:val="00B33B06"/>
    <w:rsid w:val="00B33B6D"/>
    <w:rsid w:val="00B33BFD"/>
    <w:rsid w:val="00B33CC0"/>
    <w:rsid w:val="00B33E52"/>
    <w:rsid w:val="00B33EDA"/>
    <w:rsid w:val="00B33F3F"/>
    <w:rsid w:val="00B33F6B"/>
    <w:rsid w:val="00B3415F"/>
    <w:rsid w:val="00B34295"/>
    <w:rsid w:val="00B342D8"/>
    <w:rsid w:val="00B346F7"/>
    <w:rsid w:val="00B347D5"/>
    <w:rsid w:val="00B349DA"/>
    <w:rsid w:val="00B34C32"/>
    <w:rsid w:val="00B34EB4"/>
    <w:rsid w:val="00B3522A"/>
    <w:rsid w:val="00B3531C"/>
    <w:rsid w:val="00B355A1"/>
    <w:rsid w:val="00B355C4"/>
    <w:rsid w:val="00B355FA"/>
    <w:rsid w:val="00B3584E"/>
    <w:rsid w:val="00B35916"/>
    <w:rsid w:val="00B359EA"/>
    <w:rsid w:val="00B35A0C"/>
    <w:rsid w:val="00B35A4B"/>
    <w:rsid w:val="00B35A70"/>
    <w:rsid w:val="00B35ABB"/>
    <w:rsid w:val="00B35AD0"/>
    <w:rsid w:val="00B35BC6"/>
    <w:rsid w:val="00B35D89"/>
    <w:rsid w:val="00B35D8B"/>
    <w:rsid w:val="00B35F5B"/>
    <w:rsid w:val="00B36107"/>
    <w:rsid w:val="00B3613C"/>
    <w:rsid w:val="00B361E0"/>
    <w:rsid w:val="00B3661C"/>
    <w:rsid w:val="00B36671"/>
    <w:rsid w:val="00B36682"/>
    <w:rsid w:val="00B366D8"/>
    <w:rsid w:val="00B36713"/>
    <w:rsid w:val="00B367B8"/>
    <w:rsid w:val="00B367F7"/>
    <w:rsid w:val="00B3681E"/>
    <w:rsid w:val="00B36829"/>
    <w:rsid w:val="00B3682C"/>
    <w:rsid w:val="00B368DB"/>
    <w:rsid w:val="00B36988"/>
    <w:rsid w:val="00B36A12"/>
    <w:rsid w:val="00B36A29"/>
    <w:rsid w:val="00B36BB7"/>
    <w:rsid w:val="00B36C03"/>
    <w:rsid w:val="00B36C1E"/>
    <w:rsid w:val="00B36D24"/>
    <w:rsid w:val="00B36D46"/>
    <w:rsid w:val="00B36E0B"/>
    <w:rsid w:val="00B36E29"/>
    <w:rsid w:val="00B36E3B"/>
    <w:rsid w:val="00B36EA4"/>
    <w:rsid w:val="00B36FFE"/>
    <w:rsid w:val="00B372FF"/>
    <w:rsid w:val="00B37402"/>
    <w:rsid w:val="00B37459"/>
    <w:rsid w:val="00B374EC"/>
    <w:rsid w:val="00B37500"/>
    <w:rsid w:val="00B37687"/>
    <w:rsid w:val="00B376FC"/>
    <w:rsid w:val="00B377D7"/>
    <w:rsid w:val="00B3783E"/>
    <w:rsid w:val="00B3793E"/>
    <w:rsid w:val="00B37DDE"/>
    <w:rsid w:val="00B4010E"/>
    <w:rsid w:val="00B4033E"/>
    <w:rsid w:val="00B403AD"/>
    <w:rsid w:val="00B404B5"/>
    <w:rsid w:val="00B40528"/>
    <w:rsid w:val="00B406CA"/>
    <w:rsid w:val="00B407F0"/>
    <w:rsid w:val="00B40A7F"/>
    <w:rsid w:val="00B40B96"/>
    <w:rsid w:val="00B4116E"/>
    <w:rsid w:val="00B411FD"/>
    <w:rsid w:val="00B412E9"/>
    <w:rsid w:val="00B4173E"/>
    <w:rsid w:val="00B41746"/>
    <w:rsid w:val="00B4192D"/>
    <w:rsid w:val="00B4194A"/>
    <w:rsid w:val="00B419B3"/>
    <w:rsid w:val="00B419C3"/>
    <w:rsid w:val="00B41D81"/>
    <w:rsid w:val="00B41DDB"/>
    <w:rsid w:val="00B41E0D"/>
    <w:rsid w:val="00B41F46"/>
    <w:rsid w:val="00B41FFB"/>
    <w:rsid w:val="00B42088"/>
    <w:rsid w:val="00B42269"/>
    <w:rsid w:val="00B422FC"/>
    <w:rsid w:val="00B424FA"/>
    <w:rsid w:val="00B42600"/>
    <w:rsid w:val="00B427F9"/>
    <w:rsid w:val="00B4287D"/>
    <w:rsid w:val="00B42ABB"/>
    <w:rsid w:val="00B42B2C"/>
    <w:rsid w:val="00B42BAC"/>
    <w:rsid w:val="00B42BC1"/>
    <w:rsid w:val="00B42D6F"/>
    <w:rsid w:val="00B42FE7"/>
    <w:rsid w:val="00B432F9"/>
    <w:rsid w:val="00B4339B"/>
    <w:rsid w:val="00B433CF"/>
    <w:rsid w:val="00B4349E"/>
    <w:rsid w:val="00B435BA"/>
    <w:rsid w:val="00B43920"/>
    <w:rsid w:val="00B43A23"/>
    <w:rsid w:val="00B43A75"/>
    <w:rsid w:val="00B43ACA"/>
    <w:rsid w:val="00B43AE8"/>
    <w:rsid w:val="00B43BD3"/>
    <w:rsid w:val="00B43BD7"/>
    <w:rsid w:val="00B43C15"/>
    <w:rsid w:val="00B43C65"/>
    <w:rsid w:val="00B43C8F"/>
    <w:rsid w:val="00B43F17"/>
    <w:rsid w:val="00B43F86"/>
    <w:rsid w:val="00B440DB"/>
    <w:rsid w:val="00B44328"/>
    <w:rsid w:val="00B444D2"/>
    <w:rsid w:val="00B4450E"/>
    <w:rsid w:val="00B4475B"/>
    <w:rsid w:val="00B447A0"/>
    <w:rsid w:val="00B447C1"/>
    <w:rsid w:val="00B447F0"/>
    <w:rsid w:val="00B4487B"/>
    <w:rsid w:val="00B44C82"/>
    <w:rsid w:val="00B44D9C"/>
    <w:rsid w:val="00B4516F"/>
    <w:rsid w:val="00B451E6"/>
    <w:rsid w:val="00B4545C"/>
    <w:rsid w:val="00B45818"/>
    <w:rsid w:val="00B4587D"/>
    <w:rsid w:val="00B45BFE"/>
    <w:rsid w:val="00B45C49"/>
    <w:rsid w:val="00B45F13"/>
    <w:rsid w:val="00B46031"/>
    <w:rsid w:val="00B461AE"/>
    <w:rsid w:val="00B46238"/>
    <w:rsid w:val="00B46512"/>
    <w:rsid w:val="00B466FD"/>
    <w:rsid w:val="00B467FD"/>
    <w:rsid w:val="00B46A2E"/>
    <w:rsid w:val="00B46E46"/>
    <w:rsid w:val="00B47077"/>
    <w:rsid w:val="00B47103"/>
    <w:rsid w:val="00B471A9"/>
    <w:rsid w:val="00B471D0"/>
    <w:rsid w:val="00B47539"/>
    <w:rsid w:val="00B47594"/>
    <w:rsid w:val="00B4768D"/>
    <w:rsid w:val="00B47717"/>
    <w:rsid w:val="00B477C3"/>
    <w:rsid w:val="00B47A9E"/>
    <w:rsid w:val="00B47AAD"/>
    <w:rsid w:val="00B47CD9"/>
    <w:rsid w:val="00B47CF6"/>
    <w:rsid w:val="00B47D08"/>
    <w:rsid w:val="00B47D1E"/>
    <w:rsid w:val="00B47DDC"/>
    <w:rsid w:val="00B47E5F"/>
    <w:rsid w:val="00B47FA1"/>
    <w:rsid w:val="00B50007"/>
    <w:rsid w:val="00B50262"/>
    <w:rsid w:val="00B50404"/>
    <w:rsid w:val="00B5041D"/>
    <w:rsid w:val="00B504A6"/>
    <w:rsid w:val="00B50533"/>
    <w:rsid w:val="00B505BE"/>
    <w:rsid w:val="00B506DB"/>
    <w:rsid w:val="00B509F5"/>
    <w:rsid w:val="00B50BDC"/>
    <w:rsid w:val="00B50C71"/>
    <w:rsid w:val="00B50CD5"/>
    <w:rsid w:val="00B50CE8"/>
    <w:rsid w:val="00B50DEA"/>
    <w:rsid w:val="00B50FB4"/>
    <w:rsid w:val="00B50FCD"/>
    <w:rsid w:val="00B513C5"/>
    <w:rsid w:val="00B51430"/>
    <w:rsid w:val="00B5146B"/>
    <w:rsid w:val="00B5182E"/>
    <w:rsid w:val="00B51894"/>
    <w:rsid w:val="00B5192C"/>
    <w:rsid w:val="00B51A71"/>
    <w:rsid w:val="00B51A82"/>
    <w:rsid w:val="00B51A9C"/>
    <w:rsid w:val="00B51B33"/>
    <w:rsid w:val="00B51CE7"/>
    <w:rsid w:val="00B51D0C"/>
    <w:rsid w:val="00B51D97"/>
    <w:rsid w:val="00B51DDB"/>
    <w:rsid w:val="00B52187"/>
    <w:rsid w:val="00B522A1"/>
    <w:rsid w:val="00B52306"/>
    <w:rsid w:val="00B5232C"/>
    <w:rsid w:val="00B52539"/>
    <w:rsid w:val="00B5257D"/>
    <w:rsid w:val="00B525B5"/>
    <w:rsid w:val="00B52677"/>
    <w:rsid w:val="00B52680"/>
    <w:rsid w:val="00B52698"/>
    <w:rsid w:val="00B526BC"/>
    <w:rsid w:val="00B526EB"/>
    <w:rsid w:val="00B52722"/>
    <w:rsid w:val="00B52837"/>
    <w:rsid w:val="00B52924"/>
    <w:rsid w:val="00B52966"/>
    <w:rsid w:val="00B529F2"/>
    <w:rsid w:val="00B52A48"/>
    <w:rsid w:val="00B52C3E"/>
    <w:rsid w:val="00B52CEC"/>
    <w:rsid w:val="00B52D6C"/>
    <w:rsid w:val="00B52EE1"/>
    <w:rsid w:val="00B52EEC"/>
    <w:rsid w:val="00B52F78"/>
    <w:rsid w:val="00B5318F"/>
    <w:rsid w:val="00B53272"/>
    <w:rsid w:val="00B532F3"/>
    <w:rsid w:val="00B534CB"/>
    <w:rsid w:val="00B5350A"/>
    <w:rsid w:val="00B5350E"/>
    <w:rsid w:val="00B535A1"/>
    <w:rsid w:val="00B5377A"/>
    <w:rsid w:val="00B53877"/>
    <w:rsid w:val="00B53973"/>
    <w:rsid w:val="00B53C4C"/>
    <w:rsid w:val="00B53CC6"/>
    <w:rsid w:val="00B53D7F"/>
    <w:rsid w:val="00B54040"/>
    <w:rsid w:val="00B542B0"/>
    <w:rsid w:val="00B542E3"/>
    <w:rsid w:val="00B544A2"/>
    <w:rsid w:val="00B5476E"/>
    <w:rsid w:val="00B54995"/>
    <w:rsid w:val="00B54A86"/>
    <w:rsid w:val="00B54BCC"/>
    <w:rsid w:val="00B54CEF"/>
    <w:rsid w:val="00B54D10"/>
    <w:rsid w:val="00B54D53"/>
    <w:rsid w:val="00B54F38"/>
    <w:rsid w:val="00B55042"/>
    <w:rsid w:val="00B554BA"/>
    <w:rsid w:val="00B55603"/>
    <w:rsid w:val="00B55651"/>
    <w:rsid w:val="00B55665"/>
    <w:rsid w:val="00B556A0"/>
    <w:rsid w:val="00B55793"/>
    <w:rsid w:val="00B5589E"/>
    <w:rsid w:val="00B558D6"/>
    <w:rsid w:val="00B55934"/>
    <w:rsid w:val="00B559B5"/>
    <w:rsid w:val="00B55A38"/>
    <w:rsid w:val="00B55A61"/>
    <w:rsid w:val="00B55AE8"/>
    <w:rsid w:val="00B55B33"/>
    <w:rsid w:val="00B55C84"/>
    <w:rsid w:val="00B55CCF"/>
    <w:rsid w:val="00B55DA8"/>
    <w:rsid w:val="00B55E86"/>
    <w:rsid w:val="00B55F8B"/>
    <w:rsid w:val="00B560B0"/>
    <w:rsid w:val="00B560EF"/>
    <w:rsid w:val="00B563AD"/>
    <w:rsid w:val="00B566B5"/>
    <w:rsid w:val="00B566CD"/>
    <w:rsid w:val="00B56809"/>
    <w:rsid w:val="00B5681D"/>
    <w:rsid w:val="00B5688B"/>
    <w:rsid w:val="00B56AB7"/>
    <w:rsid w:val="00B56BE0"/>
    <w:rsid w:val="00B56C5F"/>
    <w:rsid w:val="00B56EDD"/>
    <w:rsid w:val="00B56F09"/>
    <w:rsid w:val="00B56F43"/>
    <w:rsid w:val="00B5708C"/>
    <w:rsid w:val="00B570AD"/>
    <w:rsid w:val="00B57232"/>
    <w:rsid w:val="00B572BB"/>
    <w:rsid w:val="00B572C8"/>
    <w:rsid w:val="00B57475"/>
    <w:rsid w:val="00B57500"/>
    <w:rsid w:val="00B5758D"/>
    <w:rsid w:val="00B57892"/>
    <w:rsid w:val="00B57C87"/>
    <w:rsid w:val="00B57DA9"/>
    <w:rsid w:val="00B57DC4"/>
    <w:rsid w:val="00B57E0A"/>
    <w:rsid w:val="00B57E77"/>
    <w:rsid w:val="00B6018A"/>
    <w:rsid w:val="00B60602"/>
    <w:rsid w:val="00B6060F"/>
    <w:rsid w:val="00B60747"/>
    <w:rsid w:val="00B608CF"/>
    <w:rsid w:val="00B60955"/>
    <w:rsid w:val="00B6098C"/>
    <w:rsid w:val="00B60A3C"/>
    <w:rsid w:val="00B60A90"/>
    <w:rsid w:val="00B60B9D"/>
    <w:rsid w:val="00B60BD2"/>
    <w:rsid w:val="00B60C0D"/>
    <w:rsid w:val="00B60C91"/>
    <w:rsid w:val="00B60D52"/>
    <w:rsid w:val="00B60DDC"/>
    <w:rsid w:val="00B60EBF"/>
    <w:rsid w:val="00B60F8B"/>
    <w:rsid w:val="00B60FCA"/>
    <w:rsid w:val="00B60FF3"/>
    <w:rsid w:val="00B61018"/>
    <w:rsid w:val="00B6113A"/>
    <w:rsid w:val="00B6113F"/>
    <w:rsid w:val="00B61154"/>
    <w:rsid w:val="00B6115A"/>
    <w:rsid w:val="00B6134D"/>
    <w:rsid w:val="00B61573"/>
    <w:rsid w:val="00B617A5"/>
    <w:rsid w:val="00B61826"/>
    <w:rsid w:val="00B61926"/>
    <w:rsid w:val="00B61C31"/>
    <w:rsid w:val="00B62040"/>
    <w:rsid w:val="00B62095"/>
    <w:rsid w:val="00B620DC"/>
    <w:rsid w:val="00B620FC"/>
    <w:rsid w:val="00B62249"/>
    <w:rsid w:val="00B6229C"/>
    <w:rsid w:val="00B6230F"/>
    <w:rsid w:val="00B625A7"/>
    <w:rsid w:val="00B62641"/>
    <w:rsid w:val="00B62731"/>
    <w:rsid w:val="00B627CC"/>
    <w:rsid w:val="00B628F4"/>
    <w:rsid w:val="00B62981"/>
    <w:rsid w:val="00B62B69"/>
    <w:rsid w:val="00B62B85"/>
    <w:rsid w:val="00B62BE5"/>
    <w:rsid w:val="00B62DB4"/>
    <w:rsid w:val="00B62E5C"/>
    <w:rsid w:val="00B62F1D"/>
    <w:rsid w:val="00B62F21"/>
    <w:rsid w:val="00B6314F"/>
    <w:rsid w:val="00B63200"/>
    <w:rsid w:val="00B632DE"/>
    <w:rsid w:val="00B633CA"/>
    <w:rsid w:val="00B635E8"/>
    <w:rsid w:val="00B63612"/>
    <w:rsid w:val="00B6364D"/>
    <w:rsid w:val="00B6369A"/>
    <w:rsid w:val="00B636AE"/>
    <w:rsid w:val="00B63771"/>
    <w:rsid w:val="00B637B5"/>
    <w:rsid w:val="00B637CF"/>
    <w:rsid w:val="00B63967"/>
    <w:rsid w:val="00B63A55"/>
    <w:rsid w:val="00B63BB8"/>
    <w:rsid w:val="00B63BEC"/>
    <w:rsid w:val="00B63BF6"/>
    <w:rsid w:val="00B63C22"/>
    <w:rsid w:val="00B63DC1"/>
    <w:rsid w:val="00B63E3D"/>
    <w:rsid w:val="00B63E3E"/>
    <w:rsid w:val="00B63E82"/>
    <w:rsid w:val="00B63E95"/>
    <w:rsid w:val="00B643A9"/>
    <w:rsid w:val="00B64510"/>
    <w:rsid w:val="00B6456B"/>
    <w:rsid w:val="00B64596"/>
    <w:rsid w:val="00B64635"/>
    <w:rsid w:val="00B64754"/>
    <w:rsid w:val="00B6476E"/>
    <w:rsid w:val="00B6489B"/>
    <w:rsid w:val="00B64B25"/>
    <w:rsid w:val="00B64BF8"/>
    <w:rsid w:val="00B64D2C"/>
    <w:rsid w:val="00B64DA9"/>
    <w:rsid w:val="00B64FA3"/>
    <w:rsid w:val="00B6503D"/>
    <w:rsid w:val="00B6506A"/>
    <w:rsid w:val="00B6512B"/>
    <w:rsid w:val="00B651F4"/>
    <w:rsid w:val="00B652F3"/>
    <w:rsid w:val="00B652FC"/>
    <w:rsid w:val="00B6560B"/>
    <w:rsid w:val="00B6561E"/>
    <w:rsid w:val="00B65686"/>
    <w:rsid w:val="00B65750"/>
    <w:rsid w:val="00B658C0"/>
    <w:rsid w:val="00B65A6C"/>
    <w:rsid w:val="00B65A98"/>
    <w:rsid w:val="00B65B1B"/>
    <w:rsid w:val="00B65BF4"/>
    <w:rsid w:val="00B65C38"/>
    <w:rsid w:val="00B66031"/>
    <w:rsid w:val="00B6617C"/>
    <w:rsid w:val="00B661F4"/>
    <w:rsid w:val="00B66256"/>
    <w:rsid w:val="00B66277"/>
    <w:rsid w:val="00B6634C"/>
    <w:rsid w:val="00B663BF"/>
    <w:rsid w:val="00B664FE"/>
    <w:rsid w:val="00B6654F"/>
    <w:rsid w:val="00B6657F"/>
    <w:rsid w:val="00B66608"/>
    <w:rsid w:val="00B666E2"/>
    <w:rsid w:val="00B6698B"/>
    <w:rsid w:val="00B66BB6"/>
    <w:rsid w:val="00B66D49"/>
    <w:rsid w:val="00B66D7C"/>
    <w:rsid w:val="00B66E28"/>
    <w:rsid w:val="00B670C8"/>
    <w:rsid w:val="00B670CA"/>
    <w:rsid w:val="00B67165"/>
    <w:rsid w:val="00B6729D"/>
    <w:rsid w:val="00B6731E"/>
    <w:rsid w:val="00B673C0"/>
    <w:rsid w:val="00B673C6"/>
    <w:rsid w:val="00B67465"/>
    <w:rsid w:val="00B674DB"/>
    <w:rsid w:val="00B67779"/>
    <w:rsid w:val="00B679F3"/>
    <w:rsid w:val="00B67B36"/>
    <w:rsid w:val="00B67E1D"/>
    <w:rsid w:val="00B67EFA"/>
    <w:rsid w:val="00B67F9D"/>
    <w:rsid w:val="00B67FC5"/>
    <w:rsid w:val="00B70259"/>
    <w:rsid w:val="00B70359"/>
    <w:rsid w:val="00B703B6"/>
    <w:rsid w:val="00B70468"/>
    <w:rsid w:val="00B704BB"/>
    <w:rsid w:val="00B70898"/>
    <w:rsid w:val="00B70A54"/>
    <w:rsid w:val="00B70AD3"/>
    <w:rsid w:val="00B70B3E"/>
    <w:rsid w:val="00B70B94"/>
    <w:rsid w:val="00B70B96"/>
    <w:rsid w:val="00B70C29"/>
    <w:rsid w:val="00B7106F"/>
    <w:rsid w:val="00B710B5"/>
    <w:rsid w:val="00B71356"/>
    <w:rsid w:val="00B71425"/>
    <w:rsid w:val="00B71528"/>
    <w:rsid w:val="00B715BE"/>
    <w:rsid w:val="00B71615"/>
    <w:rsid w:val="00B7181A"/>
    <w:rsid w:val="00B719D2"/>
    <w:rsid w:val="00B71A20"/>
    <w:rsid w:val="00B71B29"/>
    <w:rsid w:val="00B71B58"/>
    <w:rsid w:val="00B71C22"/>
    <w:rsid w:val="00B71C97"/>
    <w:rsid w:val="00B71E1D"/>
    <w:rsid w:val="00B71E48"/>
    <w:rsid w:val="00B71EF3"/>
    <w:rsid w:val="00B71F38"/>
    <w:rsid w:val="00B720C4"/>
    <w:rsid w:val="00B72246"/>
    <w:rsid w:val="00B7234E"/>
    <w:rsid w:val="00B723BA"/>
    <w:rsid w:val="00B723FC"/>
    <w:rsid w:val="00B72435"/>
    <w:rsid w:val="00B725F1"/>
    <w:rsid w:val="00B72750"/>
    <w:rsid w:val="00B72C84"/>
    <w:rsid w:val="00B72D41"/>
    <w:rsid w:val="00B72EF4"/>
    <w:rsid w:val="00B72F73"/>
    <w:rsid w:val="00B73023"/>
    <w:rsid w:val="00B73399"/>
    <w:rsid w:val="00B734D2"/>
    <w:rsid w:val="00B7350D"/>
    <w:rsid w:val="00B7352A"/>
    <w:rsid w:val="00B735A3"/>
    <w:rsid w:val="00B7372E"/>
    <w:rsid w:val="00B73830"/>
    <w:rsid w:val="00B73874"/>
    <w:rsid w:val="00B7389B"/>
    <w:rsid w:val="00B73928"/>
    <w:rsid w:val="00B73B30"/>
    <w:rsid w:val="00B73B66"/>
    <w:rsid w:val="00B73C94"/>
    <w:rsid w:val="00B73EF3"/>
    <w:rsid w:val="00B73F9F"/>
    <w:rsid w:val="00B74263"/>
    <w:rsid w:val="00B742E3"/>
    <w:rsid w:val="00B74536"/>
    <w:rsid w:val="00B746F9"/>
    <w:rsid w:val="00B74762"/>
    <w:rsid w:val="00B747EA"/>
    <w:rsid w:val="00B74851"/>
    <w:rsid w:val="00B748E0"/>
    <w:rsid w:val="00B74A02"/>
    <w:rsid w:val="00B74AAF"/>
    <w:rsid w:val="00B74CBE"/>
    <w:rsid w:val="00B74E09"/>
    <w:rsid w:val="00B74E0B"/>
    <w:rsid w:val="00B74F3F"/>
    <w:rsid w:val="00B74FFB"/>
    <w:rsid w:val="00B753E2"/>
    <w:rsid w:val="00B754E3"/>
    <w:rsid w:val="00B75511"/>
    <w:rsid w:val="00B7552F"/>
    <w:rsid w:val="00B7568B"/>
    <w:rsid w:val="00B75705"/>
    <w:rsid w:val="00B7570F"/>
    <w:rsid w:val="00B75A54"/>
    <w:rsid w:val="00B75AE9"/>
    <w:rsid w:val="00B75B0F"/>
    <w:rsid w:val="00B75B46"/>
    <w:rsid w:val="00B75B7A"/>
    <w:rsid w:val="00B75C81"/>
    <w:rsid w:val="00B75DD0"/>
    <w:rsid w:val="00B75DD5"/>
    <w:rsid w:val="00B75EB3"/>
    <w:rsid w:val="00B75FA4"/>
    <w:rsid w:val="00B76081"/>
    <w:rsid w:val="00B760B9"/>
    <w:rsid w:val="00B761AB"/>
    <w:rsid w:val="00B76253"/>
    <w:rsid w:val="00B7646B"/>
    <w:rsid w:val="00B764B5"/>
    <w:rsid w:val="00B76645"/>
    <w:rsid w:val="00B767D4"/>
    <w:rsid w:val="00B768ED"/>
    <w:rsid w:val="00B7690A"/>
    <w:rsid w:val="00B76A8A"/>
    <w:rsid w:val="00B76A9C"/>
    <w:rsid w:val="00B76E4A"/>
    <w:rsid w:val="00B76E81"/>
    <w:rsid w:val="00B76FA4"/>
    <w:rsid w:val="00B770EA"/>
    <w:rsid w:val="00B7726D"/>
    <w:rsid w:val="00B7756E"/>
    <w:rsid w:val="00B775F1"/>
    <w:rsid w:val="00B777A3"/>
    <w:rsid w:val="00B7783B"/>
    <w:rsid w:val="00B77A7F"/>
    <w:rsid w:val="00B77AA9"/>
    <w:rsid w:val="00B77C64"/>
    <w:rsid w:val="00B77CF9"/>
    <w:rsid w:val="00B77D4C"/>
    <w:rsid w:val="00B77D97"/>
    <w:rsid w:val="00B77E21"/>
    <w:rsid w:val="00B8005F"/>
    <w:rsid w:val="00B802E7"/>
    <w:rsid w:val="00B8044C"/>
    <w:rsid w:val="00B8048C"/>
    <w:rsid w:val="00B805CB"/>
    <w:rsid w:val="00B80604"/>
    <w:rsid w:val="00B8076A"/>
    <w:rsid w:val="00B80788"/>
    <w:rsid w:val="00B809E9"/>
    <w:rsid w:val="00B80A63"/>
    <w:rsid w:val="00B80A76"/>
    <w:rsid w:val="00B80ADF"/>
    <w:rsid w:val="00B80C3B"/>
    <w:rsid w:val="00B80CA3"/>
    <w:rsid w:val="00B80CE1"/>
    <w:rsid w:val="00B80D4F"/>
    <w:rsid w:val="00B80D5B"/>
    <w:rsid w:val="00B80EA2"/>
    <w:rsid w:val="00B810A4"/>
    <w:rsid w:val="00B812BF"/>
    <w:rsid w:val="00B812D6"/>
    <w:rsid w:val="00B81360"/>
    <w:rsid w:val="00B81430"/>
    <w:rsid w:val="00B8146A"/>
    <w:rsid w:val="00B81578"/>
    <w:rsid w:val="00B81597"/>
    <w:rsid w:val="00B8159F"/>
    <w:rsid w:val="00B8173F"/>
    <w:rsid w:val="00B81760"/>
    <w:rsid w:val="00B818A1"/>
    <w:rsid w:val="00B819AC"/>
    <w:rsid w:val="00B81A3C"/>
    <w:rsid w:val="00B81B2B"/>
    <w:rsid w:val="00B81C12"/>
    <w:rsid w:val="00B81D7C"/>
    <w:rsid w:val="00B81D9A"/>
    <w:rsid w:val="00B81DDE"/>
    <w:rsid w:val="00B81E3C"/>
    <w:rsid w:val="00B81E3E"/>
    <w:rsid w:val="00B81F11"/>
    <w:rsid w:val="00B81F57"/>
    <w:rsid w:val="00B82115"/>
    <w:rsid w:val="00B82476"/>
    <w:rsid w:val="00B824BA"/>
    <w:rsid w:val="00B825A2"/>
    <w:rsid w:val="00B826F4"/>
    <w:rsid w:val="00B82756"/>
    <w:rsid w:val="00B828F9"/>
    <w:rsid w:val="00B82A2C"/>
    <w:rsid w:val="00B82C4E"/>
    <w:rsid w:val="00B82D45"/>
    <w:rsid w:val="00B82F2D"/>
    <w:rsid w:val="00B831A6"/>
    <w:rsid w:val="00B832AF"/>
    <w:rsid w:val="00B832BB"/>
    <w:rsid w:val="00B8350E"/>
    <w:rsid w:val="00B83907"/>
    <w:rsid w:val="00B83A13"/>
    <w:rsid w:val="00B83A7B"/>
    <w:rsid w:val="00B83CC4"/>
    <w:rsid w:val="00B83E64"/>
    <w:rsid w:val="00B83E9E"/>
    <w:rsid w:val="00B83EB1"/>
    <w:rsid w:val="00B83F13"/>
    <w:rsid w:val="00B83F71"/>
    <w:rsid w:val="00B8424A"/>
    <w:rsid w:val="00B842CE"/>
    <w:rsid w:val="00B84353"/>
    <w:rsid w:val="00B84410"/>
    <w:rsid w:val="00B84753"/>
    <w:rsid w:val="00B847BC"/>
    <w:rsid w:val="00B84871"/>
    <w:rsid w:val="00B84882"/>
    <w:rsid w:val="00B84A33"/>
    <w:rsid w:val="00B84BBA"/>
    <w:rsid w:val="00B84C33"/>
    <w:rsid w:val="00B84DDB"/>
    <w:rsid w:val="00B84E7F"/>
    <w:rsid w:val="00B84F76"/>
    <w:rsid w:val="00B84FC6"/>
    <w:rsid w:val="00B8502C"/>
    <w:rsid w:val="00B85098"/>
    <w:rsid w:val="00B850A0"/>
    <w:rsid w:val="00B850C7"/>
    <w:rsid w:val="00B85173"/>
    <w:rsid w:val="00B85233"/>
    <w:rsid w:val="00B85271"/>
    <w:rsid w:val="00B854A9"/>
    <w:rsid w:val="00B85598"/>
    <w:rsid w:val="00B85599"/>
    <w:rsid w:val="00B85695"/>
    <w:rsid w:val="00B856BA"/>
    <w:rsid w:val="00B85965"/>
    <w:rsid w:val="00B85CBD"/>
    <w:rsid w:val="00B85E1C"/>
    <w:rsid w:val="00B85E86"/>
    <w:rsid w:val="00B85F62"/>
    <w:rsid w:val="00B8635A"/>
    <w:rsid w:val="00B86444"/>
    <w:rsid w:val="00B86461"/>
    <w:rsid w:val="00B864B2"/>
    <w:rsid w:val="00B86521"/>
    <w:rsid w:val="00B8670F"/>
    <w:rsid w:val="00B8687B"/>
    <w:rsid w:val="00B86A9C"/>
    <w:rsid w:val="00B86B60"/>
    <w:rsid w:val="00B86DD7"/>
    <w:rsid w:val="00B86DDC"/>
    <w:rsid w:val="00B86EFD"/>
    <w:rsid w:val="00B86FED"/>
    <w:rsid w:val="00B87051"/>
    <w:rsid w:val="00B8709B"/>
    <w:rsid w:val="00B87339"/>
    <w:rsid w:val="00B8769A"/>
    <w:rsid w:val="00B8769E"/>
    <w:rsid w:val="00B8771A"/>
    <w:rsid w:val="00B8774B"/>
    <w:rsid w:val="00B877CB"/>
    <w:rsid w:val="00B878F1"/>
    <w:rsid w:val="00B87ADB"/>
    <w:rsid w:val="00B87AED"/>
    <w:rsid w:val="00B87B76"/>
    <w:rsid w:val="00B87BC4"/>
    <w:rsid w:val="00B87DF8"/>
    <w:rsid w:val="00B87F11"/>
    <w:rsid w:val="00B87FF2"/>
    <w:rsid w:val="00B90253"/>
    <w:rsid w:val="00B903FB"/>
    <w:rsid w:val="00B905A2"/>
    <w:rsid w:val="00B905C8"/>
    <w:rsid w:val="00B90741"/>
    <w:rsid w:val="00B907AE"/>
    <w:rsid w:val="00B907DC"/>
    <w:rsid w:val="00B90940"/>
    <w:rsid w:val="00B9098D"/>
    <w:rsid w:val="00B909B9"/>
    <w:rsid w:val="00B909DB"/>
    <w:rsid w:val="00B90A22"/>
    <w:rsid w:val="00B90B40"/>
    <w:rsid w:val="00B90B68"/>
    <w:rsid w:val="00B90E32"/>
    <w:rsid w:val="00B90ED6"/>
    <w:rsid w:val="00B90F9D"/>
    <w:rsid w:val="00B90FA8"/>
    <w:rsid w:val="00B91223"/>
    <w:rsid w:val="00B9159E"/>
    <w:rsid w:val="00B91677"/>
    <w:rsid w:val="00B916A9"/>
    <w:rsid w:val="00B916B9"/>
    <w:rsid w:val="00B919F4"/>
    <w:rsid w:val="00B91A3C"/>
    <w:rsid w:val="00B91A79"/>
    <w:rsid w:val="00B91AD2"/>
    <w:rsid w:val="00B91AD9"/>
    <w:rsid w:val="00B91CC5"/>
    <w:rsid w:val="00B91DD5"/>
    <w:rsid w:val="00B91E72"/>
    <w:rsid w:val="00B91ECD"/>
    <w:rsid w:val="00B91EE3"/>
    <w:rsid w:val="00B921A7"/>
    <w:rsid w:val="00B921C8"/>
    <w:rsid w:val="00B921C9"/>
    <w:rsid w:val="00B92238"/>
    <w:rsid w:val="00B922D9"/>
    <w:rsid w:val="00B9243A"/>
    <w:rsid w:val="00B924E1"/>
    <w:rsid w:val="00B9253A"/>
    <w:rsid w:val="00B925F5"/>
    <w:rsid w:val="00B92653"/>
    <w:rsid w:val="00B926AC"/>
    <w:rsid w:val="00B926C4"/>
    <w:rsid w:val="00B9284E"/>
    <w:rsid w:val="00B92B57"/>
    <w:rsid w:val="00B92BFE"/>
    <w:rsid w:val="00B92C2D"/>
    <w:rsid w:val="00B92E24"/>
    <w:rsid w:val="00B92E54"/>
    <w:rsid w:val="00B92F8F"/>
    <w:rsid w:val="00B9304C"/>
    <w:rsid w:val="00B9326E"/>
    <w:rsid w:val="00B933A9"/>
    <w:rsid w:val="00B938B5"/>
    <w:rsid w:val="00B93917"/>
    <w:rsid w:val="00B93931"/>
    <w:rsid w:val="00B93A10"/>
    <w:rsid w:val="00B93B4F"/>
    <w:rsid w:val="00B93BAD"/>
    <w:rsid w:val="00B93C0A"/>
    <w:rsid w:val="00B93C17"/>
    <w:rsid w:val="00B93D14"/>
    <w:rsid w:val="00B93E07"/>
    <w:rsid w:val="00B93F5B"/>
    <w:rsid w:val="00B941A2"/>
    <w:rsid w:val="00B942B1"/>
    <w:rsid w:val="00B942E4"/>
    <w:rsid w:val="00B943FE"/>
    <w:rsid w:val="00B945BC"/>
    <w:rsid w:val="00B94626"/>
    <w:rsid w:val="00B9465F"/>
    <w:rsid w:val="00B9482D"/>
    <w:rsid w:val="00B94A19"/>
    <w:rsid w:val="00B94AFC"/>
    <w:rsid w:val="00B94CA4"/>
    <w:rsid w:val="00B95011"/>
    <w:rsid w:val="00B950B1"/>
    <w:rsid w:val="00B9543B"/>
    <w:rsid w:val="00B955C1"/>
    <w:rsid w:val="00B95638"/>
    <w:rsid w:val="00B95743"/>
    <w:rsid w:val="00B9580D"/>
    <w:rsid w:val="00B958AB"/>
    <w:rsid w:val="00B959D4"/>
    <w:rsid w:val="00B959D9"/>
    <w:rsid w:val="00B95ACA"/>
    <w:rsid w:val="00B95E35"/>
    <w:rsid w:val="00B95E3B"/>
    <w:rsid w:val="00B95E7E"/>
    <w:rsid w:val="00B95EAF"/>
    <w:rsid w:val="00B95ED8"/>
    <w:rsid w:val="00B95EF1"/>
    <w:rsid w:val="00B95F21"/>
    <w:rsid w:val="00B95FA9"/>
    <w:rsid w:val="00B96303"/>
    <w:rsid w:val="00B9664A"/>
    <w:rsid w:val="00B96710"/>
    <w:rsid w:val="00B967D1"/>
    <w:rsid w:val="00B96B37"/>
    <w:rsid w:val="00B96C40"/>
    <w:rsid w:val="00B96C48"/>
    <w:rsid w:val="00B96D2B"/>
    <w:rsid w:val="00B96DCD"/>
    <w:rsid w:val="00B96E01"/>
    <w:rsid w:val="00B96ED8"/>
    <w:rsid w:val="00B96EF4"/>
    <w:rsid w:val="00B96F18"/>
    <w:rsid w:val="00B970AE"/>
    <w:rsid w:val="00B97116"/>
    <w:rsid w:val="00B973EA"/>
    <w:rsid w:val="00B975AB"/>
    <w:rsid w:val="00B975E7"/>
    <w:rsid w:val="00B975EF"/>
    <w:rsid w:val="00B97643"/>
    <w:rsid w:val="00B97686"/>
    <w:rsid w:val="00B976E9"/>
    <w:rsid w:val="00B977DB"/>
    <w:rsid w:val="00B9781C"/>
    <w:rsid w:val="00B97880"/>
    <w:rsid w:val="00B97918"/>
    <w:rsid w:val="00B97979"/>
    <w:rsid w:val="00B97D25"/>
    <w:rsid w:val="00B97D85"/>
    <w:rsid w:val="00B97EB4"/>
    <w:rsid w:val="00BA0227"/>
    <w:rsid w:val="00BA0367"/>
    <w:rsid w:val="00BA03C9"/>
    <w:rsid w:val="00BA03CB"/>
    <w:rsid w:val="00BA05F4"/>
    <w:rsid w:val="00BA0764"/>
    <w:rsid w:val="00BA080E"/>
    <w:rsid w:val="00BA0956"/>
    <w:rsid w:val="00BA0968"/>
    <w:rsid w:val="00BA0B08"/>
    <w:rsid w:val="00BA0C31"/>
    <w:rsid w:val="00BA0D0A"/>
    <w:rsid w:val="00BA0DC9"/>
    <w:rsid w:val="00BA0E04"/>
    <w:rsid w:val="00BA0E0E"/>
    <w:rsid w:val="00BA0E36"/>
    <w:rsid w:val="00BA0E71"/>
    <w:rsid w:val="00BA0EBB"/>
    <w:rsid w:val="00BA1163"/>
    <w:rsid w:val="00BA11A7"/>
    <w:rsid w:val="00BA11FC"/>
    <w:rsid w:val="00BA1340"/>
    <w:rsid w:val="00BA148F"/>
    <w:rsid w:val="00BA1602"/>
    <w:rsid w:val="00BA168B"/>
    <w:rsid w:val="00BA1703"/>
    <w:rsid w:val="00BA17E3"/>
    <w:rsid w:val="00BA1805"/>
    <w:rsid w:val="00BA1884"/>
    <w:rsid w:val="00BA1A89"/>
    <w:rsid w:val="00BA1DDC"/>
    <w:rsid w:val="00BA1F43"/>
    <w:rsid w:val="00BA1FC4"/>
    <w:rsid w:val="00BA209B"/>
    <w:rsid w:val="00BA2117"/>
    <w:rsid w:val="00BA216C"/>
    <w:rsid w:val="00BA21EA"/>
    <w:rsid w:val="00BA2551"/>
    <w:rsid w:val="00BA286F"/>
    <w:rsid w:val="00BA2918"/>
    <w:rsid w:val="00BA2A43"/>
    <w:rsid w:val="00BA2C4B"/>
    <w:rsid w:val="00BA2C82"/>
    <w:rsid w:val="00BA2CF7"/>
    <w:rsid w:val="00BA2E06"/>
    <w:rsid w:val="00BA2E3B"/>
    <w:rsid w:val="00BA2E46"/>
    <w:rsid w:val="00BA3099"/>
    <w:rsid w:val="00BA30D6"/>
    <w:rsid w:val="00BA311D"/>
    <w:rsid w:val="00BA3172"/>
    <w:rsid w:val="00BA31CF"/>
    <w:rsid w:val="00BA337E"/>
    <w:rsid w:val="00BA34C0"/>
    <w:rsid w:val="00BA359F"/>
    <w:rsid w:val="00BA3749"/>
    <w:rsid w:val="00BA3766"/>
    <w:rsid w:val="00BA3860"/>
    <w:rsid w:val="00BA3AC5"/>
    <w:rsid w:val="00BA3CBC"/>
    <w:rsid w:val="00BA3E16"/>
    <w:rsid w:val="00BA3E96"/>
    <w:rsid w:val="00BA4198"/>
    <w:rsid w:val="00BA41C9"/>
    <w:rsid w:val="00BA41DB"/>
    <w:rsid w:val="00BA41ED"/>
    <w:rsid w:val="00BA4241"/>
    <w:rsid w:val="00BA42C5"/>
    <w:rsid w:val="00BA43F8"/>
    <w:rsid w:val="00BA4621"/>
    <w:rsid w:val="00BA46DD"/>
    <w:rsid w:val="00BA48F1"/>
    <w:rsid w:val="00BA49BF"/>
    <w:rsid w:val="00BA4A85"/>
    <w:rsid w:val="00BA4ACF"/>
    <w:rsid w:val="00BA4C5E"/>
    <w:rsid w:val="00BA4CD8"/>
    <w:rsid w:val="00BA4F0F"/>
    <w:rsid w:val="00BA4F13"/>
    <w:rsid w:val="00BA54CF"/>
    <w:rsid w:val="00BA5747"/>
    <w:rsid w:val="00BA5A86"/>
    <w:rsid w:val="00BA5BD8"/>
    <w:rsid w:val="00BA5DF8"/>
    <w:rsid w:val="00BA5F0D"/>
    <w:rsid w:val="00BA5F63"/>
    <w:rsid w:val="00BA61BC"/>
    <w:rsid w:val="00BA61F3"/>
    <w:rsid w:val="00BA623A"/>
    <w:rsid w:val="00BA6411"/>
    <w:rsid w:val="00BA6624"/>
    <w:rsid w:val="00BA6715"/>
    <w:rsid w:val="00BA688A"/>
    <w:rsid w:val="00BA6C2F"/>
    <w:rsid w:val="00BA6D0E"/>
    <w:rsid w:val="00BA6DAA"/>
    <w:rsid w:val="00BA6E4F"/>
    <w:rsid w:val="00BA726A"/>
    <w:rsid w:val="00BA7396"/>
    <w:rsid w:val="00BA7476"/>
    <w:rsid w:val="00BA749E"/>
    <w:rsid w:val="00BA7910"/>
    <w:rsid w:val="00BA7945"/>
    <w:rsid w:val="00BA7B61"/>
    <w:rsid w:val="00BA7C03"/>
    <w:rsid w:val="00BA7CAE"/>
    <w:rsid w:val="00BA7DB3"/>
    <w:rsid w:val="00BA7E32"/>
    <w:rsid w:val="00BA7E81"/>
    <w:rsid w:val="00BA7F32"/>
    <w:rsid w:val="00BB0063"/>
    <w:rsid w:val="00BB011C"/>
    <w:rsid w:val="00BB01D1"/>
    <w:rsid w:val="00BB0269"/>
    <w:rsid w:val="00BB0298"/>
    <w:rsid w:val="00BB02CB"/>
    <w:rsid w:val="00BB03B7"/>
    <w:rsid w:val="00BB0441"/>
    <w:rsid w:val="00BB0653"/>
    <w:rsid w:val="00BB06A3"/>
    <w:rsid w:val="00BB076D"/>
    <w:rsid w:val="00BB0956"/>
    <w:rsid w:val="00BB096E"/>
    <w:rsid w:val="00BB0DAF"/>
    <w:rsid w:val="00BB0F0B"/>
    <w:rsid w:val="00BB1134"/>
    <w:rsid w:val="00BB1266"/>
    <w:rsid w:val="00BB12E0"/>
    <w:rsid w:val="00BB141D"/>
    <w:rsid w:val="00BB1488"/>
    <w:rsid w:val="00BB14CE"/>
    <w:rsid w:val="00BB15B8"/>
    <w:rsid w:val="00BB1865"/>
    <w:rsid w:val="00BB193B"/>
    <w:rsid w:val="00BB1B8F"/>
    <w:rsid w:val="00BB1BF6"/>
    <w:rsid w:val="00BB1C8F"/>
    <w:rsid w:val="00BB1D27"/>
    <w:rsid w:val="00BB1E58"/>
    <w:rsid w:val="00BB1EC7"/>
    <w:rsid w:val="00BB1F15"/>
    <w:rsid w:val="00BB1F43"/>
    <w:rsid w:val="00BB21CF"/>
    <w:rsid w:val="00BB256D"/>
    <w:rsid w:val="00BB278E"/>
    <w:rsid w:val="00BB2835"/>
    <w:rsid w:val="00BB29AF"/>
    <w:rsid w:val="00BB2A2D"/>
    <w:rsid w:val="00BB2A9B"/>
    <w:rsid w:val="00BB2B66"/>
    <w:rsid w:val="00BB2C1A"/>
    <w:rsid w:val="00BB2C1D"/>
    <w:rsid w:val="00BB2CCB"/>
    <w:rsid w:val="00BB2D0B"/>
    <w:rsid w:val="00BB2EDE"/>
    <w:rsid w:val="00BB3143"/>
    <w:rsid w:val="00BB3164"/>
    <w:rsid w:val="00BB33A6"/>
    <w:rsid w:val="00BB33C4"/>
    <w:rsid w:val="00BB345C"/>
    <w:rsid w:val="00BB3462"/>
    <w:rsid w:val="00BB361E"/>
    <w:rsid w:val="00BB36B7"/>
    <w:rsid w:val="00BB3916"/>
    <w:rsid w:val="00BB3A38"/>
    <w:rsid w:val="00BB3A8D"/>
    <w:rsid w:val="00BB3AFB"/>
    <w:rsid w:val="00BB3B60"/>
    <w:rsid w:val="00BB3D5C"/>
    <w:rsid w:val="00BB3ED2"/>
    <w:rsid w:val="00BB3F09"/>
    <w:rsid w:val="00BB4039"/>
    <w:rsid w:val="00BB404E"/>
    <w:rsid w:val="00BB40E9"/>
    <w:rsid w:val="00BB41FC"/>
    <w:rsid w:val="00BB4354"/>
    <w:rsid w:val="00BB443F"/>
    <w:rsid w:val="00BB459D"/>
    <w:rsid w:val="00BB4639"/>
    <w:rsid w:val="00BB4645"/>
    <w:rsid w:val="00BB46EC"/>
    <w:rsid w:val="00BB4782"/>
    <w:rsid w:val="00BB48A2"/>
    <w:rsid w:val="00BB49B2"/>
    <w:rsid w:val="00BB4B66"/>
    <w:rsid w:val="00BB4B8A"/>
    <w:rsid w:val="00BB4B9C"/>
    <w:rsid w:val="00BB4D55"/>
    <w:rsid w:val="00BB4DB3"/>
    <w:rsid w:val="00BB4E3C"/>
    <w:rsid w:val="00BB4FF6"/>
    <w:rsid w:val="00BB5173"/>
    <w:rsid w:val="00BB56A3"/>
    <w:rsid w:val="00BB56A5"/>
    <w:rsid w:val="00BB56EF"/>
    <w:rsid w:val="00BB58CE"/>
    <w:rsid w:val="00BB59B0"/>
    <w:rsid w:val="00BB5DD7"/>
    <w:rsid w:val="00BB5E3D"/>
    <w:rsid w:val="00BB5E50"/>
    <w:rsid w:val="00BB5EA2"/>
    <w:rsid w:val="00BB5F81"/>
    <w:rsid w:val="00BB6174"/>
    <w:rsid w:val="00BB6221"/>
    <w:rsid w:val="00BB64C5"/>
    <w:rsid w:val="00BB657A"/>
    <w:rsid w:val="00BB659A"/>
    <w:rsid w:val="00BB65B8"/>
    <w:rsid w:val="00BB660E"/>
    <w:rsid w:val="00BB67D3"/>
    <w:rsid w:val="00BB6B68"/>
    <w:rsid w:val="00BB6CA2"/>
    <w:rsid w:val="00BB6DA0"/>
    <w:rsid w:val="00BB73E4"/>
    <w:rsid w:val="00BB7494"/>
    <w:rsid w:val="00BB7560"/>
    <w:rsid w:val="00BB7752"/>
    <w:rsid w:val="00BB78EE"/>
    <w:rsid w:val="00BB7960"/>
    <w:rsid w:val="00BB79D6"/>
    <w:rsid w:val="00BB7AD5"/>
    <w:rsid w:val="00BB7B19"/>
    <w:rsid w:val="00BB7B5D"/>
    <w:rsid w:val="00BB7D69"/>
    <w:rsid w:val="00BB7D70"/>
    <w:rsid w:val="00BB7D91"/>
    <w:rsid w:val="00BC0161"/>
    <w:rsid w:val="00BC0511"/>
    <w:rsid w:val="00BC05B6"/>
    <w:rsid w:val="00BC0616"/>
    <w:rsid w:val="00BC0653"/>
    <w:rsid w:val="00BC066B"/>
    <w:rsid w:val="00BC070F"/>
    <w:rsid w:val="00BC0ABB"/>
    <w:rsid w:val="00BC0B31"/>
    <w:rsid w:val="00BC0DD8"/>
    <w:rsid w:val="00BC0E60"/>
    <w:rsid w:val="00BC0EBB"/>
    <w:rsid w:val="00BC0EF3"/>
    <w:rsid w:val="00BC0FBB"/>
    <w:rsid w:val="00BC100D"/>
    <w:rsid w:val="00BC1140"/>
    <w:rsid w:val="00BC11D9"/>
    <w:rsid w:val="00BC12DB"/>
    <w:rsid w:val="00BC13C1"/>
    <w:rsid w:val="00BC1739"/>
    <w:rsid w:val="00BC1820"/>
    <w:rsid w:val="00BC18D1"/>
    <w:rsid w:val="00BC1A2A"/>
    <w:rsid w:val="00BC1A66"/>
    <w:rsid w:val="00BC1B76"/>
    <w:rsid w:val="00BC1BA0"/>
    <w:rsid w:val="00BC1C83"/>
    <w:rsid w:val="00BC1F50"/>
    <w:rsid w:val="00BC1F6E"/>
    <w:rsid w:val="00BC2063"/>
    <w:rsid w:val="00BC220D"/>
    <w:rsid w:val="00BC27A1"/>
    <w:rsid w:val="00BC2816"/>
    <w:rsid w:val="00BC2A40"/>
    <w:rsid w:val="00BC2A68"/>
    <w:rsid w:val="00BC2BB0"/>
    <w:rsid w:val="00BC2CBE"/>
    <w:rsid w:val="00BC2CC3"/>
    <w:rsid w:val="00BC2CC8"/>
    <w:rsid w:val="00BC2F30"/>
    <w:rsid w:val="00BC2F65"/>
    <w:rsid w:val="00BC2F86"/>
    <w:rsid w:val="00BC2F8C"/>
    <w:rsid w:val="00BC3015"/>
    <w:rsid w:val="00BC307F"/>
    <w:rsid w:val="00BC3162"/>
    <w:rsid w:val="00BC3168"/>
    <w:rsid w:val="00BC3231"/>
    <w:rsid w:val="00BC3366"/>
    <w:rsid w:val="00BC35B5"/>
    <w:rsid w:val="00BC3626"/>
    <w:rsid w:val="00BC372F"/>
    <w:rsid w:val="00BC3B36"/>
    <w:rsid w:val="00BC3B75"/>
    <w:rsid w:val="00BC3CED"/>
    <w:rsid w:val="00BC3E71"/>
    <w:rsid w:val="00BC3F11"/>
    <w:rsid w:val="00BC3F41"/>
    <w:rsid w:val="00BC40D5"/>
    <w:rsid w:val="00BC41B1"/>
    <w:rsid w:val="00BC41B8"/>
    <w:rsid w:val="00BC423B"/>
    <w:rsid w:val="00BC427B"/>
    <w:rsid w:val="00BC42EB"/>
    <w:rsid w:val="00BC43CE"/>
    <w:rsid w:val="00BC4720"/>
    <w:rsid w:val="00BC4A23"/>
    <w:rsid w:val="00BC4E8C"/>
    <w:rsid w:val="00BC4F3A"/>
    <w:rsid w:val="00BC4FB4"/>
    <w:rsid w:val="00BC4FBF"/>
    <w:rsid w:val="00BC5009"/>
    <w:rsid w:val="00BC50E9"/>
    <w:rsid w:val="00BC51C8"/>
    <w:rsid w:val="00BC51F8"/>
    <w:rsid w:val="00BC52DA"/>
    <w:rsid w:val="00BC532E"/>
    <w:rsid w:val="00BC5433"/>
    <w:rsid w:val="00BC5472"/>
    <w:rsid w:val="00BC547E"/>
    <w:rsid w:val="00BC549A"/>
    <w:rsid w:val="00BC5825"/>
    <w:rsid w:val="00BC5ABD"/>
    <w:rsid w:val="00BC5CA5"/>
    <w:rsid w:val="00BC5DBA"/>
    <w:rsid w:val="00BC5E3F"/>
    <w:rsid w:val="00BC5F3C"/>
    <w:rsid w:val="00BC5FB6"/>
    <w:rsid w:val="00BC6037"/>
    <w:rsid w:val="00BC60ED"/>
    <w:rsid w:val="00BC617E"/>
    <w:rsid w:val="00BC6338"/>
    <w:rsid w:val="00BC655A"/>
    <w:rsid w:val="00BC6570"/>
    <w:rsid w:val="00BC6865"/>
    <w:rsid w:val="00BC6895"/>
    <w:rsid w:val="00BC68F3"/>
    <w:rsid w:val="00BC6BDE"/>
    <w:rsid w:val="00BC6C59"/>
    <w:rsid w:val="00BC6D7F"/>
    <w:rsid w:val="00BC6F3B"/>
    <w:rsid w:val="00BC6F52"/>
    <w:rsid w:val="00BC707D"/>
    <w:rsid w:val="00BC741A"/>
    <w:rsid w:val="00BC754B"/>
    <w:rsid w:val="00BC7745"/>
    <w:rsid w:val="00BC77A9"/>
    <w:rsid w:val="00BC7932"/>
    <w:rsid w:val="00BC799F"/>
    <w:rsid w:val="00BC7A5A"/>
    <w:rsid w:val="00BC7A93"/>
    <w:rsid w:val="00BC7CFC"/>
    <w:rsid w:val="00BC7D7D"/>
    <w:rsid w:val="00BC7F6E"/>
    <w:rsid w:val="00BD001E"/>
    <w:rsid w:val="00BD0118"/>
    <w:rsid w:val="00BD03C8"/>
    <w:rsid w:val="00BD0468"/>
    <w:rsid w:val="00BD04EC"/>
    <w:rsid w:val="00BD05D1"/>
    <w:rsid w:val="00BD09A1"/>
    <w:rsid w:val="00BD09E3"/>
    <w:rsid w:val="00BD0B88"/>
    <w:rsid w:val="00BD0BAC"/>
    <w:rsid w:val="00BD0C5C"/>
    <w:rsid w:val="00BD0D2E"/>
    <w:rsid w:val="00BD0F29"/>
    <w:rsid w:val="00BD0F3C"/>
    <w:rsid w:val="00BD126A"/>
    <w:rsid w:val="00BD141F"/>
    <w:rsid w:val="00BD15E4"/>
    <w:rsid w:val="00BD1675"/>
    <w:rsid w:val="00BD1841"/>
    <w:rsid w:val="00BD18D7"/>
    <w:rsid w:val="00BD1BA3"/>
    <w:rsid w:val="00BD1D9E"/>
    <w:rsid w:val="00BD1EA3"/>
    <w:rsid w:val="00BD1F85"/>
    <w:rsid w:val="00BD2067"/>
    <w:rsid w:val="00BD2090"/>
    <w:rsid w:val="00BD20D9"/>
    <w:rsid w:val="00BD2132"/>
    <w:rsid w:val="00BD2262"/>
    <w:rsid w:val="00BD2337"/>
    <w:rsid w:val="00BD239B"/>
    <w:rsid w:val="00BD23D1"/>
    <w:rsid w:val="00BD23EE"/>
    <w:rsid w:val="00BD244D"/>
    <w:rsid w:val="00BD24CA"/>
    <w:rsid w:val="00BD271F"/>
    <w:rsid w:val="00BD27CA"/>
    <w:rsid w:val="00BD29CA"/>
    <w:rsid w:val="00BD2A19"/>
    <w:rsid w:val="00BD2B25"/>
    <w:rsid w:val="00BD2BA7"/>
    <w:rsid w:val="00BD2C49"/>
    <w:rsid w:val="00BD2C66"/>
    <w:rsid w:val="00BD2D46"/>
    <w:rsid w:val="00BD2D75"/>
    <w:rsid w:val="00BD2DE2"/>
    <w:rsid w:val="00BD2E93"/>
    <w:rsid w:val="00BD2F1B"/>
    <w:rsid w:val="00BD2F3F"/>
    <w:rsid w:val="00BD308A"/>
    <w:rsid w:val="00BD3092"/>
    <w:rsid w:val="00BD312A"/>
    <w:rsid w:val="00BD3147"/>
    <w:rsid w:val="00BD324E"/>
    <w:rsid w:val="00BD3337"/>
    <w:rsid w:val="00BD349A"/>
    <w:rsid w:val="00BD34FD"/>
    <w:rsid w:val="00BD3575"/>
    <w:rsid w:val="00BD3583"/>
    <w:rsid w:val="00BD35B1"/>
    <w:rsid w:val="00BD39E2"/>
    <w:rsid w:val="00BD3A30"/>
    <w:rsid w:val="00BD3B54"/>
    <w:rsid w:val="00BD3B78"/>
    <w:rsid w:val="00BD3B92"/>
    <w:rsid w:val="00BD3C56"/>
    <w:rsid w:val="00BD3D25"/>
    <w:rsid w:val="00BD3E05"/>
    <w:rsid w:val="00BD42AE"/>
    <w:rsid w:val="00BD453C"/>
    <w:rsid w:val="00BD45A1"/>
    <w:rsid w:val="00BD45C5"/>
    <w:rsid w:val="00BD4644"/>
    <w:rsid w:val="00BD4657"/>
    <w:rsid w:val="00BD4710"/>
    <w:rsid w:val="00BD49D1"/>
    <w:rsid w:val="00BD4A0D"/>
    <w:rsid w:val="00BD4A2C"/>
    <w:rsid w:val="00BD4CC3"/>
    <w:rsid w:val="00BD4E45"/>
    <w:rsid w:val="00BD4F38"/>
    <w:rsid w:val="00BD4F61"/>
    <w:rsid w:val="00BD4FB4"/>
    <w:rsid w:val="00BD5126"/>
    <w:rsid w:val="00BD536E"/>
    <w:rsid w:val="00BD536F"/>
    <w:rsid w:val="00BD5445"/>
    <w:rsid w:val="00BD544D"/>
    <w:rsid w:val="00BD5642"/>
    <w:rsid w:val="00BD5658"/>
    <w:rsid w:val="00BD583A"/>
    <w:rsid w:val="00BD58A5"/>
    <w:rsid w:val="00BD58B3"/>
    <w:rsid w:val="00BD5B2F"/>
    <w:rsid w:val="00BD5E32"/>
    <w:rsid w:val="00BD5E52"/>
    <w:rsid w:val="00BD5FFC"/>
    <w:rsid w:val="00BD609B"/>
    <w:rsid w:val="00BD60C3"/>
    <w:rsid w:val="00BD60FD"/>
    <w:rsid w:val="00BD6110"/>
    <w:rsid w:val="00BD6141"/>
    <w:rsid w:val="00BD6183"/>
    <w:rsid w:val="00BD6345"/>
    <w:rsid w:val="00BD640A"/>
    <w:rsid w:val="00BD6528"/>
    <w:rsid w:val="00BD68D0"/>
    <w:rsid w:val="00BD6998"/>
    <w:rsid w:val="00BD699E"/>
    <w:rsid w:val="00BD69FF"/>
    <w:rsid w:val="00BD6F55"/>
    <w:rsid w:val="00BD6FE9"/>
    <w:rsid w:val="00BD7007"/>
    <w:rsid w:val="00BD711A"/>
    <w:rsid w:val="00BD7245"/>
    <w:rsid w:val="00BD7280"/>
    <w:rsid w:val="00BD7360"/>
    <w:rsid w:val="00BD74AD"/>
    <w:rsid w:val="00BD74F7"/>
    <w:rsid w:val="00BD7591"/>
    <w:rsid w:val="00BD759A"/>
    <w:rsid w:val="00BD75A3"/>
    <w:rsid w:val="00BD767D"/>
    <w:rsid w:val="00BD7965"/>
    <w:rsid w:val="00BD7983"/>
    <w:rsid w:val="00BD7ABC"/>
    <w:rsid w:val="00BD7B52"/>
    <w:rsid w:val="00BD7CD7"/>
    <w:rsid w:val="00BD7E0B"/>
    <w:rsid w:val="00BE0023"/>
    <w:rsid w:val="00BE0044"/>
    <w:rsid w:val="00BE005F"/>
    <w:rsid w:val="00BE02FC"/>
    <w:rsid w:val="00BE0318"/>
    <w:rsid w:val="00BE03E4"/>
    <w:rsid w:val="00BE08AF"/>
    <w:rsid w:val="00BE0A7A"/>
    <w:rsid w:val="00BE0B6C"/>
    <w:rsid w:val="00BE0CBB"/>
    <w:rsid w:val="00BE0DE6"/>
    <w:rsid w:val="00BE0F8C"/>
    <w:rsid w:val="00BE1131"/>
    <w:rsid w:val="00BE1355"/>
    <w:rsid w:val="00BE13AE"/>
    <w:rsid w:val="00BE1477"/>
    <w:rsid w:val="00BE14CE"/>
    <w:rsid w:val="00BE156D"/>
    <w:rsid w:val="00BE1760"/>
    <w:rsid w:val="00BE1768"/>
    <w:rsid w:val="00BE17E9"/>
    <w:rsid w:val="00BE1805"/>
    <w:rsid w:val="00BE1973"/>
    <w:rsid w:val="00BE1A94"/>
    <w:rsid w:val="00BE1B43"/>
    <w:rsid w:val="00BE1E87"/>
    <w:rsid w:val="00BE1F97"/>
    <w:rsid w:val="00BE1FBC"/>
    <w:rsid w:val="00BE21D4"/>
    <w:rsid w:val="00BE2274"/>
    <w:rsid w:val="00BE2408"/>
    <w:rsid w:val="00BE2425"/>
    <w:rsid w:val="00BE24CD"/>
    <w:rsid w:val="00BE2569"/>
    <w:rsid w:val="00BE2583"/>
    <w:rsid w:val="00BE26C4"/>
    <w:rsid w:val="00BE270E"/>
    <w:rsid w:val="00BE2722"/>
    <w:rsid w:val="00BE27EE"/>
    <w:rsid w:val="00BE2821"/>
    <w:rsid w:val="00BE2901"/>
    <w:rsid w:val="00BE2969"/>
    <w:rsid w:val="00BE2A2E"/>
    <w:rsid w:val="00BE2A5D"/>
    <w:rsid w:val="00BE2ACE"/>
    <w:rsid w:val="00BE2C4A"/>
    <w:rsid w:val="00BE2D13"/>
    <w:rsid w:val="00BE2DE5"/>
    <w:rsid w:val="00BE2F59"/>
    <w:rsid w:val="00BE3120"/>
    <w:rsid w:val="00BE31F2"/>
    <w:rsid w:val="00BE3213"/>
    <w:rsid w:val="00BE3244"/>
    <w:rsid w:val="00BE326A"/>
    <w:rsid w:val="00BE33D4"/>
    <w:rsid w:val="00BE345A"/>
    <w:rsid w:val="00BE34E3"/>
    <w:rsid w:val="00BE34FA"/>
    <w:rsid w:val="00BE3586"/>
    <w:rsid w:val="00BE36D6"/>
    <w:rsid w:val="00BE3ABA"/>
    <w:rsid w:val="00BE3C49"/>
    <w:rsid w:val="00BE3CBE"/>
    <w:rsid w:val="00BE3DAD"/>
    <w:rsid w:val="00BE3DDE"/>
    <w:rsid w:val="00BE3F01"/>
    <w:rsid w:val="00BE406C"/>
    <w:rsid w:val="00BE410F"/>
    <w:rsid w:val="00BE45F8"/>
    <w:rsid w:val="00BE461B"/>
    <w:rsid w:val="00BE473C"/>
    <w:rsid w:val="00BE493E"/>
    <w:rsid w:val="00BE4A4D"/>
    <w:rsid w:val="00BE4A56"/>
    <w:rsid w:val="00BE4AC7"/>
    <w:rsid w:val="00BE4AFB"/>
    <w:rsid w:val="00BE4B58"/>
    <w:rsid w:val="00BE4C51"/>
    <w:rsid w:val="00BE4C56"/>
    <w:rsid w:val="00BE4DC3"/>
    <w:rsid w:val="00BE4DE7"/>
    <w:rsid w:val="00BE50B4"/>
    <w:rsid w:val="00BE512C"/>
    <w:rsid w:val="00BE5182"/>
    <w:rsid w:val="00BE51F8"/>
    <w:rsid w:val="00BE526C"/>
    <w:rsid w:val="00BE5350"/>
    <w:rsid w:val="00BE5445"/>
    <w:rsid w:val="00BE5484"/>
    <w:rsid w:val="00BE57A4"/>
    <w:rsid w:val="00BE585F"/>
    <w:rsid w:val="00BE591F"/>
    <w:rsid w:val="00BE5DE7"/>
    <w:rsid w:val="00BE5E8E"/>
    <w:rsid w:val="00BE5F68"/>
    <w:rsid w:val="00BE5F77"/>
    <w:rsid w:val="00BE6119"/>
    <w:rsid w:val="00BE62FC"/>
    <w:rsid w:val="00BE63D4"/>
    <w:rsid w:val="00BE66FD"/>
    <w:rsid w:val="00BE690F"/>
    <w:rsid w:val="00BE6960"/>
    <w:rsid w:val="00BE6ADF"/>
    <w:rsid w:val="00BE6B24"/>
    <w:rsid w:val="00BE6CAD"/>
    <w:rsid w:val="00BE7012"/>
    <w:rsid w:val="00BE7038"/>
    <w:rsid w:val="00BE7313"/>
    <w:rsid w:val="00BE7396"/>
    <w:rsid w:val="00BE73E3"/>
    <w:rsid w:val="00BE74FD"/>
    <w:rsid w:val="00BE750B"/>
    <w:rsid w:val="00BE7689"/>
    <w:rsid w:val="00BE7753"/>
    <w:rsid w:val="00BE784B"/>
    <w:rsid w:val="00BE7867"/>
    <w:rsid w:val="00BE78BA"/>
    <w:rsid w:val="00BE796F"/>
    <w:rsid w:val="00BE7BD1"/>
    <w:rsid w:val="00BE7D0C"/>
    <w:rsid w:val="00BE7E72"/>
    <w:rsid w:val="00BE7EA5"/>
    <w:rsid w:val="00BE7F10"/>
    <w:rsid w:val="00BE7F4C"/>
    <w:rsid w:val="00BE7FA5"/>
    <w:rsid w:val="00BE7FAE"/>
    <w:rsid w:val="00BF0071"/>
    <w:rsid w:val="00BF00AC"/>
    <w:rsid w:val="00BF02CD"/>
    <w:rsid w:val="00BF038C"/>
    <w:rsid w:val="00BF03B8"/>
    <w:rsid w:val="00BF03D4"/>
    <w:rsid w:val="00BF0434"/>
    <w:rsid w:val="00BF046C"/>
    <w:rsid w:val="00BF06BB"/>
    <w:rsid w:val="00BF0764"/>
    <w:rsid w:val="00BF08BE"/>
    <w:rsid w:val="00BF08E7"/>
    <w:rsid w:val="00BF0B95"/>
    <w:rsid w:val="00BF0BA1"/>
    <w:rsid w:val="00BF0DEE"/>
    <w:rsid w:val="00BF0EB5"/>
    <w:rsid w:val="00BF101D"/>
    <w:rsid w:val="00BF104C"/>
    <w:rsid w:val="00BF1085"/>
    <w:rsid w:val="00BF1191"/>
    <w:rsid w:val="00BF11A4"/>
    <w:rsid w:val="00BF1291"/>
    <w:rsid w:val="00BF14DC"/>
    <w:rsid w:val="00BF16E7"/>
    <w:rsid w:val="00BF1778"/>
    <w:rsid w:val="00BF177D"/>
    <w:rsid w:val="00BF185C"/>
    <w:rsid w:val="00BF1869"/>
    <w:rsid w:val="00BF193B"/>
    <w:rsid w:val="00BF1957"/>
    <w:rsid w:val="00BF1AD8"/>
    <w:rsid w:val="00BF1BE7"/>
    <w:rsid w:val="00BF1DDD"/>
    <w:rsid w:val="00BF1F04"/>
    <w:rsid w:val="00BF256E"/>
    <w:rsid w:val="00BF261C"/>
    <w:rsid w:val="00BF266F"/>
    <w:rsid w:val="00BF2703"/>
    <w:rsid w:val="00BF2707"/>
    <w:rsid w:val="00BF285D"/>
    <w:rsid w:val="00BF28C4"/>
    <w:rsid w:val="00BF291E"/>
    <w:rsid w:val="00BF2BAB"/>
    <w:rsid w:val="00BF2CA9"/>
    <w:rsid w:val="00BF2CAD"/>
    <w:rsid w:val="00BF2CF5"/>
    <w:rsid w:val="00BF2D14"/>
    <w:rsid w:val="00BF2D7B"/>
    <w:rsid w:val="00BF2D85"/>
    <w:rsid w:val="00BF2DE0"/>
    <w:rsid w:val="00BF2E00"/>
    <w:rsid w:val="00BF2EF4"/>
    <w:rsid w:val="00BF2FA3"/>
    <w:rsid w:val="00BF3024"/>
    <w:rsid w:val="00BF331A"/>
    <w:rsid w:val="00BF338E"/>
    <w:rsid w:val="00BF3593"/>
    <w:rsid w:val="00BF3663"/>
    <w:rsid w:val="00BF36EB"/>
    <w:rsid w:val="00BF36F4"/>
    <w:rsid w:val="00BF3713"/>
    <w:rsid w:val="00BF3749"/>
    <w:rsid w:val="00BF3857"/>
    <w:rsid w:val="00BF38BA"/>
    <w:rsid w:val="00BF38C1"/>
    <w:rsid w:val="00BF3986"/>
    <w:rsid w:val="00BF3ADA"/>
    <w:rsid w:val="00BF3B37"/>
    <w:rsid w:val="00BF3B9F"/>
    <w:rsid w:val="00BF3D14"/>
    <w:rsid w:val="00BF3DC5"/>
    <w:rsid w:val="00BF3F24"/>
    <w:rsid w:val="00BF3FF8"/>
    <w:rsid w:val="00BF40DE"/>
    <w:rsid w:val="00BF41EB"/>
    <w:rsid w:val="00BF41F9"/>
    <w:rsid w:val="00BF43DC"/>
    <w:rsid w:val="00BF43E6"/>
    <w:rsid w:val="00BF4411"/>
    <w:rsid w:val="00BF45A4"/>
    <w:rsid w:val="00BF473C"/>
    <w:rsid w:val="00BF4745"/>
    <w:rsid w:val="00BF47D1"/>
    <w:rsid w:val="00BF4885"/>
    <w:rsid w:val="00BF490D"/>
    <w:rsid w:val="00BF4BE1"/>
    <w:rsid w:val="00BF4FF7"/>
    <w:rsid w:val="00BF5200"/>
    <w:rsid w:val="00BF5264"/>
    <w:rsid w:val="00BF5322"/>
    <w:rsid w:val="00BF53F3"/>
    <w:rsid w:val="00BF54E9"/>
    <w:rsid w:val="00BF550B"/>
    <w:rsid w:val="00BF5657"/>
    <w:rsid w:val="00BF573F"/>
    <w:rsid w:val="00BF59BB"/>
    <w:rsid w:val="00BF5C22"/>
    <w:rsid w:val="00BF5C69"/>
    <w:rsid w:val="00BF5C9D"/>
    <w:rsid w:val="00BF5D46"/>
    <w:rsid w:val="00BF5E64"/>
    <w:rsid w:val="00BF5EB0"/>
    <w:rsid w:val="00BF5EEA"/>
    <w:rsid w:val="00BF622F"/>
    <w:rsid w:val="00BF636A"/>
    <w:rsid w:val="00BF64EB"/>
    <w:rsid w:val="00BF6AA7"/>
    <w:rsid w:val="00BF6B3E"/>
    <w:rsid w:val="00BF6B92"/>
    <w:rsid w:val="00BF6D6B"/>
    <w:rsid w:val="00BF701E"/>
    <w:rsid w:val="00BF70D0"/>
    <w:rsid w:val="00BF70D9"/>
    <w:rsid w:val="00BF71EA"/>
    <w:rsid w:val="00BF7298"/>
    <w:rsid w:val="00BF7311"/>
    <w:rsid w:val="00BF7320"/>
    <w:rsid w:val="00BF7331"/>
    <w:rsid w:val="00BF737C"/>
    <w:rsid w:val="00BF7390"/>
    <w:rsid w:val="00BF744E"/>
    <w:rsid w:val="00BF7479"/>
    <w:rsid w:val="00BF7509"/>
    <w:rsid w:val="00BF769A"/>
    <w:rsid w:val="00BF76A2"/>
    <w:rsid w:val="00BF771A"/>
    <w:rsid w:val="00BF77DD"/>
    <w:rsid w:val="00BF783D"/>
    <w:rsid w:val="00BF79A8"/>
    <w:rsid w:val="00BF7A93"/>
    <w:rsid w:val="00BF7ABC"/>
    <w:rsid w:val="00BF7B43"/>
    <w:rsid w:val="00BF7B78"/>
    <w:rsid w:val="00BF7D3D"/>
    <w:rsid w:val="00BF7DDE"/>
    <w:rsid w:val="00BF7EC4"/>
    <w:rsid w:val="00C00007"/>
    <w:rsid w:val="00C00010"/>
    <w:rsid w:val="00C00184"/>
    <w:rsid w:val="00C00AE9"/>
    <w:rsid w:val="00C00B2D"/>
    <w:rsid w:val="00C00BD7"/>
    <w:rsid w:val="00C00BF8"/>
    <w:rsid w:val="00C00C1E"/>
    <w:rsid w:val="00C00D02"/>
    <w:rsid w:val="00C010A7"/>
    <w:rsid w:val="00C01206"/>
    <w:rsid w:val="00C013A7"/>
    <w:rsid w:val="00C013B7"/>
    <w:rsid w:val="00C014F5"/>
    <w:rsid w:val="00C015D5"/>
    <w:rsid w:val="00C01644"/>
    <w:rsid w:val="00C01703"/>
    <w:rsid w:val="00C019A7"/>
    <w:rsid w:val="00C019EB"/>
    <w:rsid w:val="00C01B12"/>
    <w:rsid w:val="00C01B8E"/>
    <w:rsid w:val="00C01FFB"/>
    <w:rsid w:val="00C02006"/>
    <w:rsid w:val="00C02177"/>
    <w:rsid w:val="00C02178"/>
    <w:rsid w:val="00C02487"/>
    <w:rsid w:val="00C024A2"/>
    <w:rsid w:val="00C02512"/>
    <w:rsid w:val="00C0251E"/>
    <w:rsid w:val="00C0257E"/>
    <w:rsid w:val="00C02635"/>
    <w:rsid w:val="00C02923"/>
    <w:rsid w:val="00C02EBE"/>
    <w:rsid w:val="00C030D9"/>
    <w:rsid w:val="00C03181"/>
    <w:rsid w:val="00C03476"/>
    <w:rsid w:val="00C037A8"/>
    <w:rsid w:val="00C03804"/>
    <w:rsid w:val="00C038E0"/>
    <w:rsid w:val="00C03BB9"/>
    <w:rsid w:val="00C03C79"/>
    <w:rsid w:val="00C03E97"/>
    <w:rsid w:val="00C03FED"/>
    <w:rsid w:val="00C040AE"/>
    <w:rsid w:val="00C040B2"/>
    <w:rsid w:val="00C04120"/>
    <w:rsid w:val="00C04154"/>
    <w:rsid w:val="00C04229"/>
    <w:rsid w:val="00C042E9"/>
    <w:rsid w:val="00C04353"/>
    <w:rsid w:val="00C0436B"/>
    <w:rsid w:val="00C0436D"/>
    <w:rsid w:val="00C043A4"/>
    <w:rsid w:val="00C043A5"/>
    <w:rsid w:val="00C043C4"/>
    <w:rsid w:val="00C0454B"/>
    <w:rsid w:val="00C04767"/>
    <w:rsid w:val="00C047AD"/>
    <w:rsid w:val="00C0488F"/>
    <w:rsid w:val="00C049F1"/>
    <w:rsid w:val="00C04BCB"/>
    <w:rsid w:val="00C04F5D"/>
    <w:rsid w:val="00C04F62"/>
    <w:rsid w:val="00C04FB4"/>
    <w:rsid w:val="00C052F9"/>
    <w:rsid w:val="00C05311"/>
    <w:rsid w:val="00C053D2"/>
    <w:rsid w:val="00C053E0"/>
    <w:rsid w:val="00C053E1"/>
    <w:rsid w:val="00C053E7"/>
    <w:rsid w:val="00C054AB"/>
    <w:rsid w:val="00C0551A"/>
    <w:rsid w:val="00C05699"/>
    <w:rsid w:val="00C057F0"/>
    <w:rsid w:val="00C05913"/>
    <w:rsid w:val="00C05940"/>
    <w:rsid w:val="00C05A70"/>
    <w:rsid w:val="00C05B37"/>
    <w:rsid w:val="00C05B8E"/>
    <w:rsid w:val="00C05BBC"/>
    <w:rsid w:val="00C05BE3"/>
    <w:rsid w:val="00C060B4"/>
    <w:rsid w:val="00C06127"/>
    <w:rsid w:val="00C06150"/>
    <w:rsid w:val="00C06156"/>
    <w:rsid w:val="00C06175"/>
    <w:rsid w:val="00C064AE"/>
    <w:rsid w:val="00C064E7"/>
    <w:rsid w:val="00C06515"/>
    <w:rsid w:val="00C068B8"/>
    <w:rsid w:val="00C06BDA"/>
    <w:rsid w:val="00C06D02"/>
    <w:rsid w:val="00C06D0F"/>
    <w:rsid w:val="00C06E9E"/>
    <w:rsid w:val="00C06F26"/>
    <w:rsid w:val="00C06FA4"/>
    <w:rsid w:val="00C07025"/>
    <w:rsid w:val="00C07127"/>
    <w:rsid w:val="00C075AB"/>
    <w:rsid w:val="00C07700"/>
    <w:rsid w:val="00C078E7"/>
    <w:rsid w:val="00C07BE6"/>
    <w:rsid w:val="00C07CF0"/>
    <w:rsid w:val="00C07DF9"/>
    <w:rsid w:val="00C07FB4"/>
    <w:rsid w:val="00C07FC3"/>
    <w:rsid w:val="00C10030"/>
    <w:rsid w:val="00C10050"/>
    <w:rsid w:val="00C1005C"/>
    <w:rsid w:val="00C100BC"/>
    <w:rsid w:val="00C1017D"/>
    <w:rsid w:val="00C102AA"/>
    <w:rsid w:val="00C1038D"/>
    <w:rsid w:val="00C103B7"/>
    <w:rsid w:val="00C10461"/>
    <w:rsid w:val="00C1054F"/>
    <w:rsid w:val="00C10740"/>
    <w:rsid w:val="00C10762"/>
    <w:rsid w:val="00C107C7"/>
    <w:rsid w:val="00C1086C"/>
    <w:rsid w:val="00C10927"/>
    <w:rsid w:val="00C1092E"/>
    <w:rsid w:val="00C10A4F"/>
    <w:rsid w:val="00C10B99"/>
    <w:rsid w:val="00C10BD8"/>
    <w:rsid w:val="00C10BE1"/>
    <w:rsid w:val="00C10BE8"/>
    <w:rsid w:val="00C10BEA"/>
    <w:rsid w:val="00C10C87"/>
    <w:rsid w:val="00C10CA9"/>
    <w:rsid w:val="00C10D2B"/>
    <w:rsid w:val="00C10D56"/>
    <w:rsid w:val="00C10EE3"/>
    <w:rsid w:val="00C11010"/>
    <w:rsid w:val="00C110C2"/>
    <w:rsid w:val="00C1112C"/>
    <w:rsid w:val="00C111ED"/>
    <w:rsid w:val="00C1136C"/>
    <w:rsid w:val="00C11394"/>
    <w:rsid w:val="00C11553"/>
    <w:rsid w:val="00C11603"/>
    <w:rsid w:val="00C116FA"/>
    <w:rsid w:val="00C1171E"/>
    <w:rsid w:val="00C11732"/>
    <w:rsid w:val="00C11780"/>
    <w:rsid w:val="00C11858"/>
    <w:rsid w:val="00C1191E"/>
    <w:rsid w:val="00C11BEA"/>
    <w:rsid w:val="00C11D1E"/>
    <w:rsid w:val="00C11EBF"/>
    <w:rsid w:val="00C11EFC"/>
    <w:rsid w:val="00C11F93"/>
    <w:rsid w:val="00C11FBE"/>
    <w:rsid w:val="00C12044"/>
    <w:rsid w:val="00C120D1"/>
    <w:rsid w:val="00C121E9"/>
    <w:rsid w:val="00C12274"/>
    <w:rsid w:val="00C1266B"/>
    <w:rsid w:val="00C12702"/>
    <w:rsid w:val="00C127DF"/>
    <w:rsid w:val="00C127FE"/>
    <w:rsid w:val="00C12842"/>
    <w:rsid w:val="00C1293B"/>
    <w:rsid w:val="00C12A51"/>
    <w:rsid w:val="00C12AFE"/>
    <w:rsid w:val="00C12BCA"/>
    <w:rsid w:val="00C12D6F"/>
    <w:rsid w:val="00C12F4E"/>
    <w:rsid w:val="00C1304F"/>
    <w:rsid w:val="00C130E4"/>
    <w:rsid w:val="00C13359"/>
    <w:rsid w:val="00C1345C"/>
    <w:rsid w:val="00C13512"/>
    <w:rsid w:val="00C13905"/>
    <w:rsid w:val="00C13971"/>
    <w:rsid w:val="00C139EF"/>
    <w:rsid w:val="00C13B10"/>
    <w:rsid w:val="00C13B97"/>
    <w:rsid w:val="00C13D28"/>
    <w:rsid w:val="00C140A9"/>
    <w:rsid w:val="00C14246"/>
    <w:rsid w:val="00C1428A"/>
    <w:rsid w:val="00C1430E"/>
    <w:rsid w:val="00C14311"/>
    <w:rsid w:val="00C14626"/>
    <w:rsid w:val="00C14747"/>
    <w:rsid w:val="00C147B0"/>
    <w:rsid w:val="00C149F3"/>
    <w:rsid w:val="00C14A7E"/>
    <w:rsid w:val="00C14AF0"/>
    <w:rsid w:val="00C14EA3"/>
    <w:rsid w:val="00C14EED"/>
    <w:rsid w:val="00C14FB6"/>
    <w:rsid w:val="00C1500E"/>
    <w:rsid w:val="00C1504A"/>
    <w:rsid w:val="00C15169"/>
    <w:rsid w:val="00C15259"/>
    <w:rsid w:val="00C152A8"/>
    <w:rsid w:val="00C152BB"/>
    <w:rsid w:val="00C15410"/>
    <w:rsid w:val="00C15422"/>
    <w:rsid w:val="00C1550D"/>
    <w:rsid w:val="00C15673"/>
    <w:rsid w:val="00C156CC"/>
    <w:rsid w:val="00C1598E"/>
    <w:rsid w:val="00C15C04"/>
    <w:rsid w:val="00C15C0D"/>
    <w:rsid w:val="00C15C10"/>
    <w:rsid w:val="00C15C85"/>
    <w:rsid w:val="00C15E17"/>
    <w:rsid w:val="00C15E34"/>
    <w:rsid w:val="00C15F94"/>
    <w:rsid w:val="00C1607C"/>
    <w:rsid w:val="00C16111"/>
    <w:rsid w:val="00C1614C"/>
    <w:rsid w:val="00C161AB"/>
    <w:rsid w:val="00C1623C"/>
    <w:rsid w:val="00C16469"/>
    <w:rsid w:val="00C165A2"/>
    <w:rsid w:val="00C16828"/>
    <w:rsid w:val="00C1686C"/>
    <w:rsid w:val="00C169EC"/>
    <w:rsid w:val="00C16A36"/>
    <w:rsid w:val="00C16D4F"/>
    <w:rsid w:val="00C16E29"/>
    <w:rsid w:val="00C17025"/>
    <w:rsid w:val="00C1722D"/>
    <w:rsid w:val="00C1727A"/>
    <w:rsid w:val="00C173D6"/>
    <w:rsid w:val="00C17424"/>
    <w:rsid w:val="00C177CB"/>
    <w:rsid w:val="00C17871"/>
    <w:rsid w:val="00C1787B"/>
    <w:rsid w:val="00C17978"/>
    <w:rsid w:val="00C1797C"/>
    <w:rsid w:val="00C179A3"/>
    <w:rsid w:val="00C17BDA"/>
    <w:rsid w:val="00C17C8A"/>
    <w:rsid w:val="00C17DB4"/>
    <w:rsid w:val="00C17E1A"/>
    <w:rsid w:val="00C17E24"/>
    <w:rsid w:val="00C17EE1"/>
    <w:rsid w:val="00C17F02"/>
    <w:rsid w:val="00C20293"/>
    <w:rsid w:val="00C205B2"/>
    <w:rsid w:val="00C20625"/>
    <w:rsid w:val="00C2069A"/>
    <w:rsid w:val="00C20994"/>
    <w:rsid w:val="00C20A8A"/>
    <w:rsid w:val="00C20BDF"/>
    <w:rsid w:val="00C20C6D"/>
    <w:rsid w:val="00C20C8A"/>
    <w:rsid w:val="00C20CBA"/>
    <w:rsid w:val="00C20CE2"/>
    <w:rsid w:val="00C20D60"/>
    <w:rsid w:val="00C20EDE"/>
    <w:rsid w:val="00C2109C"/>
    <w:rsid w:val="00C2111A"/>
    <w:rsid w:val="00C211C7"/>
    <w:rsid w:val="00C211E5"/>
    <w:rsid w:val="00C21346"/>
    <w:rsid w:val="00C213B3"/>
    <w:rsid w:val="00C21465"/>
    <w:rsid w:val="00C215D2"/>
    <w:rsid w:val="00C216B7"/>
    <w:rsid w:val="00C21946"/>
    <w:rsid w:val="00C219FA"/>
    <w:rsid w:val="00C21B64"/>
    <w:rsid w:val="00C21BE0"/>
    <w:rsid w:val="00C21C51"/>
    <w:rsid w:val="00C21E79"/>
    <w:rsid w:val="00C21EA4"/>
    <w:rsid w:val="00C2203D"/>
    <w:rsid w:val="00C2224C"/>
    <w:rsid w:val="00C223A3"/>
    <w:rsid w:val="00C22520"/>
    <w:rsid w:val="00C226E3"/>
    <w:rsid w:val="00C2288A"/>
    <w:rsid w:val="00C229E5"/>
    <w:rsid w:val="00C22AF0"/>
    <w:rsid w:val="00C22AFF"/>
    <w:rsid w:val="00C22BC9"/>
    <w:rsid w:val="00C22DF8"/>
    <w:rsid w:val="00C22F48"/>
    <w:rsid w:val="00C22FCD"/>
    <w:rsid w:val="00C23110"/>
    <w:rsid w:val="00C23178"/>
    <w:rsid w:val="00C23441"/>
    <w:rsid w:val="00C234FF"/>
    <w:rsid w:val="00C2351B"/>
    <w:rsid w:val="00C235A4"/>
    <w:rsid w:val="00C2372B"/>
    <w:rsid w:val="00C23732"/>
    <w:rsid w:val="00C23766"/>
    <w:rsid w:val="00C238DB"/>
    <w:rsid w:val="00C239D9"/>
    <w:rsid w:val="00C23A2B"/>
    <w:rsid w:val="00C23AA7"/>
    <w:rsid w:val="00C23AE8"/>
    <w:rsid w:val="00C23BC0"/>
    <w:rsid w:val="00C23C19"/>
    <w:rsid w:val="00C23CC2"/>
    <w:rsid w:val="00C23D32"/>
    <w:rsid w:val="00C23E0C"/>
    <w:rsid w:val="00C2402B"/>
    <w:rsid w:val="00C24151"/>
    <w:rsid w:val="00C24262"/>
    <w:rsid w:val="00C242E8"/>
    <w:rsid w:val="00C242EA"/>
    <w:rsid w:val="00C2430B"/>
    <w:rsid w:val="00C24412"/>
    <w:rsid w:val="00C24461"/>
    <w:rsid w:val="00C24513"/>
    <w:rsid w:val="00C2460B"/>
    <w:rsid w:val="00C246D4"/>
    <w:rsid w:val="00C2475E"/>
    <w:rsid w:val="00C24910"/>
    <w:rsid w:val="00C24BEA"/>
    <w:rsid w:val="00C24C9B"/>
    <w:rsid w:val="00C24D2C"/>
    <w:rsid w:val="00C24EA4"/>
    <w:rsid w:val="00C24EAC"/>
    <w:rsid w:val="00C24F68"/>
    <w:rsid w:val="00C24FA1"/>
    <w:rsid w:val="00C24FC8"/>
    <w:rsid w:val="00C250CD"/>
    <w:rsid w:val="00C25225"/>
    <w:rsid w:val="00C252BC"/>
    <w:rsid w:val="00C2532A"/>
    <w:rsid w:val="00C25361"/>
    <w:rsid w:val="00C253D0"/>
    <w:rsid w:val="00C25472"/>
    <w:rsid w:val="00C256C6"/>
    <w:rsid w:val="00C25889"/>
    <w:rsid w:val="00C25A3E"/>
    <w:rsid w:val="00C25C21"/>
    <w:rsid w:val="00C25C54"/>
    <w:rsid w:val="00C25E87"/>
    <w:rsid w:val="00C25EB7"/>
    <w:rsid w:val="00C25ED2"/>
    <w:rsid w:val="00C25EFF"/>
    <w:rsid w:val="00C26084"/>
    <w:rsid w:val="00C26163"/>
    <w:rsid w:val="00C2628D"/>
    <w:rsid w:val="00C262F7"/>
    <w:rsid w:val="00C263DA"/>
    <w:rsid w:val="00C26524"/>
    <w:rsid w:val="00C26A97"/>
    <w:rsid w:val="00C26C4F"/>
    <w:rsid w:val="00C26D9F"/>
    <w:rsid w:val="00C27000"/>
    <w:rsid w:val="00C27102"/>
    <w:rsid w:val="00C27105"/>
    <w:rsid w:val="00C2718A"/>
    <w:rsid w:val="00C271C2"/>
    <w:rsid w:val="00C2737C"/>
    <w:rsid w:val="00C276F3"/>
    <w:rsid w:val="00C2776E"/>
    <w:rsid w:val="00C278D7"/>
    <w:rsid w:val="00C2794C"/>
    <w:rsid w:val="00C27972"/>
    <w:rsid w:val="00C279A0"/>
    <w:rsid w:val="00C27B0E"/>
    <w:rsid w:val="00C27BED"/>
    <w:rsid w:val="00C27E2A"/>
    <w:rsid w:val="00C27EA1"/>
    <w:rsid w:val="00C27EF9"/>
    <w:rsid w:val="00C3005E"/>
    <w:rsid w:val="00C300F9"/>
    <w:rsid w:val="00C30107"/>
    <w:rsid w:val="00C30147"/>
    <w:rsid w:val="00C301DB"/>
    <w:rsid w:val="00C3039B"/>
    <w:rsid w:val="00C3048D"/>
    <w:rsid w:val="00C3064A"/>
    <w:rsid w:val="00C306EB"/>
    <w:rsid w:val="00C307A1"/>
    <w:rsid w:val="00C309F7"/>
    <w:rsid w:val="00C309FA"/>
    <w:rsid w:val="00C30A2B"/>
    <w:rsid w:val="00C30A4D"/>
    <w:rsid w:val="00C30B99"/>
    <w:rsid w:val="00C30E52"/>
    <w:rsid w:val="00C30F6A"/>
    <w:rsid w:val="00C30F6B"/>
    <w:rsid w:val="00C30FBF"/>
    <w:rsid w:val="00C3119E"/>
    <w:rsid w:val="00C31526"/>
    <w:rsid w:val="00C31738"/>
    <w:rsid w:val="00C31859"/>
    <w:rsid w:val="00C31914"/>
    <w:rsid w:val="00C3197F"/>
    <w:rsid w:val="00C3198B"/>
    <w:rsid w:val="00C319D6"/>
    <w:rsid w:val="00C31A02"/>
    <w:rsid w:val="00C31BCC"/>
    <w:rsid w:val="00C31C30"/>
    <w:rsid w:val="00C31D33"/>
    <w:rsid w:val="00C31D91"/>
    <w:rsid w:val="00C31E4E"/>
    <w:rsid w:val="00C31F09"/>
    <w:rsid w:val="00C31FD1"/>
    <w:rsid w:val="00C32007"/>
    <w:rsid w:val="00C3204A"/>
    <w:rsid w:val="00C320AB"/>
    <w:rsid w:val="00C320F3"/>
    <w:rsid w:val="00C3226F"/>
    <w:rsid w:val="00C32347"/>
    <w:rsid w:val="00C323DB"/>
    <w:rsid w:val="00C32544"/>
    <w:rsid w:val="00C3258B"/>
    <w:rsid w:val="00C325B8"/>
    <w:rsid w:val="00C325D5"/>
    <w:rsid w:val="00C3274F"/>
    <w:rsid w:val="00C32751"/>
    <w:rsid w:val="00C32792"/>
    <w:rsid w:val="00C32930"/>
    <w:rsid w:val="00C32B9F"/>
    <w:rsid w:val="00C32D8B"/>
    <w:rsid w:val="00C32E3D"/>
    <w:rsid w:val="00C32E9E"/>
    <w:rsid w:val="00C32EFF"/>
    <w:rsid w:val="00C32FD6"/>
    <w:rsid w:val="00C3319B"/>
    <w:rsid w:val="00C33394"/>
    <w:rsid w:val="00C3350E"/>
    <w:rsid w:val="00C335A4"/>
    <w:rsid w:val="00C337C4"/>
    <w:rsid w:val="00C3380B"/>
    <w:rsid w:val="00C33840"/>
    <w:rsid w:val="00C338AD"/>
    <w:rsid w:val="00C339D8"/>
    <w:rsid w:val="00C33D29"/>
    <w:rsid w:val="00C33DC8"/>
    <w:rsid w:val="00C33DFE"/>
    <w:rsid w:val="00C33FF6"/>
    <w:rsid w:val="00C34095"/>
    <w:rsid w:val="00C340CC"/>
    <w:rsid w:val="00C341EB"/>
    <w:rsid w:val="00C34287"/>
    <w:rsid w:val="00C342C8"/>
    <w:rsid w:val="00C344C3"/>
    <w:rsid w:val="00C34532"/>
    <w:rsid w:val="00C345A2"/>
    <w:rsid w:val="00C346DD"/>
    <w:rsid w:val="00C3473A"/>
    <w:rsid w:val="00C34819"/>
    <w:rsid w:val="00C348DE"/>
    <w:rsid w:val="00C348E5"/>
    <w:rsid w:val="00C348E7"/>
    <w:rsid w:val="00C349AC"/>
    <w:rsid w:val="00C349D8"/>
    <w:rsid w:val="00C34A0D"/>
    <w:rsid w:val="00C34AD5"/>
    <w:rsid w:val="00C34B38"/>
    <w:rsid w:val="00C34B3C"/>
    <w:rsid w:val="00C34B41"/>
    <w:rsid w:val="00C34B63"/>
    <w:rsid w:val="00C34BE9"/>
    <w:rsid w:val="00C34C28"/>
    <w:rsid w:val="00C34C7B"/>
    <w:rsid w:val="00C34CFB"/>
    <w:rsid w:val="00C34D34"/>
    <w:rsid w:val="00C34D6B"/>
    <w:rsid w:val="00C34DA2"/>
    <w:rsid w:val="00C34F28"/>
    <w:rsid w:val="00C350ED"/>
    <w:rsid w:val="00C353A0"/>
    <w:rsid w:val="00C354D9"/>
    <w:rsid w:val="00C35537"/>
    <w:rsid w:val="00C35851"/>
    <w:rsid w:val="00C35892"/>
    <w:rsid w:val="00C359FD"/>
    <w:rsid w:val="00C35BFF"/>
    <w:rsid w:val="00C35C4A"/>
    <w:rsid w:val="00C35C6B"/>
    <w:rsid w:val="00C35D97"/>
    <w:rsid w:val="00C35E80"/>
    <w:rsid w:val="00C35E9A"/>
    <w:rsid w:val="00C35FBB"/>
    <w:rsid w:val="00C360B3"/>
    <w:rsid w:val="00C36129"/>
    <w:rsid w:val="00C361BC"/>
    <w:rsid w:val="00C362B2"/>
    <w:rsid w:val="00C36353"/>
    <w:rsid w:val="00C36480"/>
    <w:rsid w:val="00C3653A"/>
    <w:rsid w:val="00C36636"/>
    <w:rsid w:val="00C3663F"/>
    <w:rsid w:val="00C3664C"/>
    <w:rsid w:val="00C36735"/>
    <w:rsid w:val="00C36739"/>
    <w:rsid w:val="00C3677B"/>
    <w:rsid w:val="00C36862"/>
    <w:rsid w:val="00C36890"/>
    <w:rsid w:val="00C36A42"/>
    <w:rsid w:val="00C36BC9"/>
    <w:rsid w:val="00C36BFD"/>
    <w:rsid w:val="00C36C2C"/>
    <w:rsid w:val="00C36C6B"/>
    <w:rsid w:val="00C36CBF"/>
    <w:rsid w:val="00C36F5F"/>
    <w:rsid w:val="00C36FD8"/>
    <w:rsid w:val="00C3713D"/>
    <w:rsid w:val="00C371B7"/>
    <w:rsid w:val="00C3720F"/>
    <w:rsid w:val="00C37452"/>
    <w:rsid w:val="00C37459"/>
    <w:rsid w:val="00C3769F"/>
    <w:rsid w:val="00C377ED"/>
    <w:rsid w:val="00C37845"/>
    <w:rsid w:val="00C378F3"/>
    <w:rsid w:val="00C37915"/>
    <w:rsid w:val="00C379B2"/>
    <w:rsid w:val="00C37B8F"/>
    <w:rsid w:val="00C37BDF"/>
    <w:rsid w:val="00C37E80"/>
    <w:rsid w:val="00C37F20"/>
    <w:rsid w:val="00C4010D"/>
    <w:rsid w:val="00C40152"/>
    <w:rsid w:val="00C40213"/>
    <w:rsid w:val="00C402B3"/>
    <w:rsid w:val="00C403C0"/>
    <w:rsid w:val="00C4042B"/>
    <w:rsid w:val="00C4048B"/>
    <w:rsid w:val="00C404E2"/>
    <w:rsid w:val="00C4063B"/>
    <w:rsid w:val="00C4082C"/>
    <w:rsid w:val="00C40847"/>
    <w:rsid w:val="00C408C8"/>
    <w:rsid w:val="00C40987"/>
    <w:rsid w:val="00C409F6"/>
    <w:rsid w:val="00C40B8E"/>
    <w:rsid w:val="00C40C60"/>
    <w:rsid w:val="00C40EDA"/>
    <w:rsid w:val="00C410F6"/>
    <w:rsid w:val="00C41112"/>
    <w:rsid w:val="00C4120C"/>
    <w:rsid w:val="00C41235"/>
    <w:rsid w:val="00C41260"/>
    <w:rsid w:val="00C413F0"/>
    <w:rsid w:val="00C414C0"/>
    <w:rsid w:val="00C415AE"/>
    <w:rsid w:val="00C41606"/>
    <w:rsid w:val="00C41889"/>
    <w:rsid w:val="00C41926"/>
    <w:rsid w:val="00C41A1C"/>
    <w:rsid w:val="00C41A80"/>
    <w:rsid w:val="00C41A92"/>
    <w:rsid w:val="00C41B40"/>
    <w:rsid w:val="00C41B8E"/>
    <w:rsid w:val="00C41BEE"/>
    <w:rsid w:val="00C41C2F"/>
    <w:rsid w:val="00C41E32"/>
    <w:rsid w:val="00C421BF"/>
    <w:rsid w:val="00C4254B"/>
    <w:rsid w:val="00C42573"/>
    <w:rsid w:val="00C425F6"/>
    <w:rsid w:val="00C42652"/>
    <w:rsid w:val="00C427C0"/>
    <w:rsid w:val="00C427ED"/>
    <w:rsid w:val="00C428F8"/>
    <w:rsid w:val="00C42A1B"/>
    <w:rsid w:val="00C42AEC"/>
    <w:rsid w:val="00C42B18"/>
    <w:rsid w:val="00C42C58"/>
    <w:rsid w:val="00C42CAF"/>
    <w:rsid w:val="00C42D15"/>
    <w:rsid w:val="00C42E35"/>
    <w:rsid w:val="00C42E8E"/>
    <w:rsid w:val="00C42F2B"/>
    <w:rsid w:val="00C430CD"/>
    <w:rsid w:val="00C431AF"/>
    <w:rsid w:val="00C43341"/>
    <w:rsid w:val="00C433BE"/>
    <w:rsid w:val="00C43499"/>
    <w:rsid w:val="00C4353D"/>
    <w:rsid w:val="00C4360C"/>
    <w:rsid w:val="00C436D1"/>
    <w:rsid w:val="00C43749"/>
    <w:rsid w:val="00C43804"/>
    <w:rsid w:val="00C43DA6"/>
    <w:rsid w:val="00C43EEB"/>
    <w:rsid w:val="00C43FAB"/>
    <w:rsid w:val="00C441D9"/>
    <w:rsid w:val="00C4442F"/>
    <w:rsid w:val="00C4451C"/>
    <w:rsid w:val="00C448ED"/>
    <w:rsid w:val="00C44A84"/>
    <w:rsid w:val="00C44B72"/>
    <w:rsid w:val="00C44C25"/>
    <w:rsid w:val="00C44C52"/>
    <w:rsid w:val="00C44CA5"/>
    <w:rsid w:val="00C44E78"/>
    <w:rsid w:val="00C44EE6"/>
    <w:rsid w:val="00C44FD6"/>
    <w:rsid w:val="00C45117"/>
    <w:rsid w:val="00C45306"/>
    <w:rsid w:val="00C45372"/>
    <w:rsid w:val="00C453CC"/>
    <w:rsid w:val="00C45581"/>
    <w:rsid w:val="00C456AB"/>
    <w:rsid w:val="00C456EA"/>
    <w:rsid w:val="00C4574B"/>
    <w:rsid w:val="00C457FA"/>
    <w:rsid w:val="00C4581A"/>
    <w:rsid w:val="00C4594B"/>
    <w:rsid w:val="00C45B52"/>
    <w:rsid w:val="00C45BB6"/>
    <w:rsid w:val="00C45BC0"/>
    <w:rsid w:val="00C45CBE"/>
    <w:rsid w:val="00C45D88"/>
    <w:rsid w:val="00C45E60"/>
    <w:rsid w:val="00C45E73"/>
    <w:rsid w:val="00C45F6A"/>
    <w:rsid w:val="00C45F8E"/>
    <w:rsid w:val="00C45F97"/>
    <w:rsid w:val="00C461B1"/>
    <w:rsid w:val="00C4622B"/>
    <w:rsid w:val="00C4627E"/>
    <w:rsid w:val="00C4628C"/>
    <w:rsid w:val="00C463FF"/>
    <w:rsid w:val="00C46478"/>
    <w:rsid w:val="00C464F5"/>
    <w:rsid w:val="00C46515"/>
    <w:rsid w:val="00C46647"/>
    <w:rsid w:val="00C46742"/>
    <w:rsid w:val="00C4699C"/>
    <w:rsid w:val="00C46A46"/>
    <w:rsid w:val="00C46C9C"/>
    <w:rsid w:val="00C46E1A"/>
    <w:rsid w:val="00C4704E"/>
    <w:rsid w:val="00C471AB"/>
    <w:rsid w:val="00C47262"/>
    <w:rsid w:val="00C472CB"/>
    <w:rsid w:val="00C4736F"/>
    <w:rsid w:val="00C474B7"/>
    <w:rsid w:val="00C474B8"/>
    <w:rsid w:val="00C47528"/>
    <w:rsid w:val="00C47568"/>
    <w:rsid w:val="00C475E7"/>
    <w:rsid w:val="00C47707"/>
    <w:rsid w:val="00C47748"/>
    <w:rsid w:val="00C4774A"/>
    <w:rsid w:val="00C478AB"/>
    <w:rsid w:val="00C478FC"/>
    <w:rsid w:val="00C47BDC"/>
    <w:rsid w:val="00C47D7D"/>
    <w:rsid w:val="00C47E69"/>
    <w:rsid w:val="00C47F58"/>
    <w:rsid w:val="00C504D9"/>
    <w:rsid w:val="00C506F2"/>
    <w:rsid w:val="00C50857"/>
    <w:rsid w:val="00C50866"/>
    <w:rsid w:val="00C508B3"/>
    <w:rsid w:val="00C508DA"/>
    <w:rsid w:val="00C509FA"/>
    <w:rsid w:val="00C50A02"/>
    <w:rsid w:val="00C50A06"/>
    <w:rsid w:val="00C50A26"/>
    <w:rsid w:val="00C50A47"/>
    <w:rsid w:val="00C50A63"/>
    <w:rsid w:val="00C50DCF"/>
    <w:rsid w:val="00C50DF1"/>
    <w:rsid w:val="00C50E87"/>
    <w:rsid w:val="00C5105B"/>
    <w:rsid w:val="00C510E9"/>
    <w:rsid w:val="00C513D4"/>
    <w:rsid w:val="00C513E3"/>
    <w:rsid w:val="00C515AD"/>
    <w:rsid w:val="00C5186C"/>
    <w:rsid w:val="00C51A1A"/>
    <w:rsid w:val="00C51A68"/>
    <w:rsid w:val="00C51BCE"/>
    <w:rsid w:val="00C51CD6"/>
    <w:rsid w:val="00C51F54"/>
    <w:rsid w:val="00C52075"/>
    <w:rsid w:val="00C52184"/>
    <w:rsid w:val="00C521CC"/>
    <w:rsid w:val="00C52249"/>
    <w:rsid w:val="00C522FF"/>
    <w:rsid w:val="00C525A1"/>
    <w:rsid w:val="00C52788"/>
    <w:rsid w:val="00C52954"/>
    <w:rsid w:val="00C5296B"/>
    <w:rsid w:val="00C52CFE"/>
    <w:rsid w:val="00C52D26"/>
    <w:rsid w:val="00C52D6A"/>
    <w:rsid w:val="00C52DF8"/>
    <w:rsid w:val="00C52E5C"/>
    <w:rsid w:val="00C5305C"/>
    <w:rsid w:val="00C530BA"/>
    <w:rsid w:val="00C5313C"/>
    <w:rsid w:val="00C5318C"/>
    <w:rsid w:val="00C53216"/>
    <w:rsid w:val="00C53258"/>
    <w:rsid w:val="00C53340"/>
    <w:rsid w:val="00C533A5"/>
    <w:rsid w:val="00C53965"/>
    <w:rsid w:val="00C5396B"/>
    <w:rsid w:val="00C53A80"/>
    <w:rsid w:val="00C53AC8"/>
    <w:rsid w:val="00C53DFE"/>
    <w:rsid w:val="00C540D1"/>
    <w:rsid w:val="00C54116"/>
    <w:rsid w:val="00C54359"/>
    <w:rsid w:val="00C54362"/>
    <w:rsid w:val="00C5469B"/>
    <w:rsid w:val="00C547C3"/>
    <w:rsid w:val="00C5480F"/>
    <w:rsid w:val="00C54A90"/>
    <w:rsid w:val="00C54BDE"/>
    <w:rsid w:val="00C54C5C"/>
    <w:rsid w:val="00C54DF7"/>
    <w:rsid w:val="00C54E82"/>
    <w:rsid w:val="00C54FDF"/>
    <w:rsid w:val="00C5518E"/>
    <w:rsid w:val="00C55230"/>
    <w:rsid w:val="00C5523A"/>
    <w:rsid w:val="00C55536"/>
    <w:rsid w:val="00C557E5"/>
    <w:rsid w:val="00C5582A"/>
    <w:rsid w:val="00C55840"/>
    <w:rsid w:val="00C559C2"/>
    <w:rsid w:val="00C559EC"/>
    <w:rsid w:val="00C55A46"/>
    <w:rsid w:val="00C55A93"/>
    <w:rsid w:val="00C55B3A"/>
    <w:rsid w:val="00C55BAF"/>
    <w:rsid w:val="00C55BC4"/>
    <w:rsid w:val="00C55CA7"/>
    <w:rsid w:val="00C55F42"/>
    <w:rsid w:val="00C55F45"/>
    <w:rsid w:val="00C55F96"/>
    <w:rsid w:val="00C56020"/>
    <w:rsid w:val="00C560D9"/>
    <w:rsid w:val="00C56191"/>
    <w:rsid w:val="00C56298"/>
    <w:rsid w:val="00C562CA"/>
    <w:rsid w:val="00C563BE"/>
    <w:rsid w:val="00C56423"/>
    <w:rsid w:val="00C5656A"/>
    <w:rsid w:val="00C5664C"/>
    <w:rsid w:val="00C56671"/>
    <w:rsid w:val="00C56721"/>
    <w:rsid w:val="00C56814"/>
    <w:rsid w:val="00C56858"/>
    <w:rsid w:val="00C56BEE"/>
    <w:rsid w:val="00C56D22"/>
    <w:rsid w:val="00C56D31"/>
    <w:rsid w:val="00C56D5D"/>
    <w:rsid w:val="00C570AF"/>
    <w:rsid w:val="00C570F0"/>
    <w:rsid w:val="00C5737B"/>
    <w:rsid w:val="00C57574"/>
    <w:rsid w:val="00C5759D"/>
    <w:rsid w:val="00C5762C"/>
    <w:rsid w:val="00C5765C"/>
    <w:rsid w:val="00C576FB"/>
    <w:rsid w:val="00C578B7"/>
    <w:rsid w:val="00C57953"/>
    <w:rsid w:val="00C57A60"/>
    <w:rsid w:val="00C57B20"/>
    <w:rsid w:val="00C57DFF"/>
    <w:rsid w:val="00C60000"/>
    <w:rsid w:val="00C60238"/>
    <w:rsid w:val="00C602B1"/>
    <w:rsid w:val="00C603A8"/>
    <w:rsid w:val="00C60431"/>
    <w:rsid w:val="00C60440"/>
    <w:rsid w:val="00C60493"/>
    <w:rsid w:val="00C60781"/>
    <w:rsid w:val="00C60AA5"/>
    <w:rsid w:val="00C60AC2"/>
    <w:rsid w:val="00C60BAB"/>
    <w:rsid w:val="00C60D99"/>
    <w:rsid w:val="00C60DAF"/>
    <w:rsid w:val="00C60E8F"/>
    <w:rsid w:val="00C60ED1"/>
    <w:rsid w:val="00C60ED8"/>
    <w:rsid w:val="00C6129A"/>
    <w:rsid w:val="00C612AB"/>
    <w:rsid w:val="00C61304"/>
    <w:rsid w:val="00C61409"/>
    <w:rsid w:val="00C61434"/>
    <w:rsid w:val="00C614F5"/>
    <w:rsid w:val="00C6159D"/>
    <w:rsid w:val="00C615BE"/>
    <w:rsid w:val="00C6169E"/>
    <w:rsid w:val="00C61B04"/>
    <w:rsid w:val="00C61B4A"/>
    <w:rsid w:val="00C61DE5"/>
    <w:rsid w:val="00C61E00"/>
    <w:rsid w:val="00C62056"/>
    <w:rsid w:val="00C621D2"/>
    <w:rsid w:val="00C6222D"/>
    <w:rsid w:val="00C622B2"/>
    <w:rsid w:val="00C62346"/>
    <w:rsid w:val="00C623AB"/>
    <w:rsid w:val="00C6277E"/>
    <w:rsid w:val="00C62A26"/>
    <w:rsid w:val="00C62A3F"/>
    <w:rsid w:val="00C62C21"/>
    <w:rsid w:val="00C62EDB"/>
    <w:rsid w:val="00C62F23"/>
    <w:rsid w:val="00C62F97"/>
    <w:rsid w:val="00C63098"/>
    <w:rsid w:val="00C63187"/>
    <w:rsid w:val="00C63207"/>
    <w:rsid w:val="00C633AC"/>
    <w:rsid w:val="00C633D6"/>
    <w:rsid w:val="00C6386A"/>
    <w:rsid w:val="00C6388A"/>
    <w:rsid w:val="00C63A92"/>
    <w:rsid w:val="00C63C14"/>
    <w:rsid w:val="00C63C4B"/>
    <w:rsid w:val="00C63DB0"/>
    <w:rsid w:val="00C63ED2"/>
    <w:rsid w:val="00C6403C"/>
    <w:rsid w:val="00C6413B"/>
    <w:rsid w:val="00C64295"/>
    <w:rsid w:val="00C642C1"/>
    <w:rsid w:val="00C64395"/>
    <w:rsid w:val="00C64487"/>
    <w:rsid w:val="00C644ED"/>
    <w:rsid w:val="00C64712"/>
    <w:rsid w:val="00C6475F"/>
    <w:rsid w:val="00C6477E"/>
    <w:rsid w:val="00C647C3"/>
    <w:rsid w:val="00C647CD"/>
    <w:rsid w:val="00C6485E"/>
    <w:rsid w:val="00C648BC"/>
    <w:rsid w:val="00C64B01"/>
    <w:rsid w:val="00C64B72"/>
    <w:rsid w:val="00C64C48"/>
    <w:rsid w:val="00C64CF5"/>
    <w:rsid w:val="00C65018"/>
    <w:rsid w:val="00C651C9"/>
    <w:rsid w:val="00C6522D"/>
    <w:rsid w:val="00C65248"/>
    <w:rsid w:val="00C65271"/>
    <w:rsid w:val="00C65792"/>
    <w:rsid w:val="00C658EF"/>
    <w:rsid w:val="00C65A80"/>
    <w:rsid w:val="00C65C19"/>
    <w:rsid w:val="00C65CB1"/>
    <w:rsid w:val="00C65D51"/>
    <w:rsid w:val="00C65F57"/>
    <w:rsid w:val="00C66019"/>
    <w:rsid w:val="00C662FE"/>
    <w:rsid w:val="00C66340"/>
    <w:rsid w:val="00C6634B"/>
    <w:rsid w:val="00C66408"/>
    <w:rsid w:val="00C66569"/>
    <w:rsid w:val="00C66757"/>
    <w:rsid w:val="00C667C4"/>
    <w:rsid w:val="00C66B25"/>
    <w:rsid w:val="00C66B34"/>
    <w:rsid w:val="00C66CD8"/>
    <w:rsid w:val="00C66E26"/>
    <w:rsid w:val="00C671F6"/>
    <w:rsid w:val="00C67219"/>
    <w:rsid w:val="00C672D2"/>
    <w:rsid w:val="00C67306"/>
    <w:rsid w:val="00C67352"/>
    <w:rsid w:val="00C6738C"/>
    <w:rsid w:val="00C675DF"/>
    <w:rsid w:val="00C67905"/>
    <w:rsid w:val="00C67C49"/>
    <w:rsid w:val="00C67C85"/>
    <w:rsid w:val="00C67CBE"/>
    <w:rsid w:val="00C67D05"/>
    <w:rsid w:val="00C67D61"/>
    <w:rsid w:val="00C67E05"/>
    <w:rsid w:val="00C700F4"/>
    <w:rsid w:val="00C701F6"/>
    <w:rsid w:val="00C70297"/>
    <w:rsid w:val="00C702F6"/>
    <w:rsid w:val="00C70400"/>
    <w:rsid w:val="00C70446"/>
    <w:rsid w:val="00C705B1"/>
    <w:rsid w:val="00C7062D"/>
    <w:rsid w:val="00C7065A"/>
    <w:rsid w:val="00C706C2"/>
    <w:rsid w:val="00C706D1"/>
    <w:rsid w:val="00C708F2"/>
    <w:rsid w:val="00C7092C"/>
    <w:rsid w:val="00C70A42"/>
    <w:rsid w:val="00C70A8A"/>
    <w:rsid w:val="00C70AF5"/>
    <w:rsid w:val="00C7134E"/>
    <w:rsid w:val="00C713EB"/>
    <w:rsid w:val="00C7152D"/>
    <w:rsid w:val="00C71700"/>
    <w:rsid w:val="00C71731"/>
    <w:rsid w:val="00C71AFA"/>
    <w:rsid w:val="00C71CD5"/>
    <w:rsid w:val="00C71E47"/>
    <w:rsid w:val="00C71F27"/>
    <w:rsid w:val="00C722CA"/>
    <w:rsid w:val="00C722EB"/>
    <w:rsid w:val="00C723F3"/>
    <w:rsid w:val="00C72485"/>
    <w:rsid w:val="00C72770"/>
    <w:rsid w:val="00C727F5"/>
    <w:rsid w:val="00C72974"/>
    <w:rsid w:val="00C72BFE"/>
    <w:rsid w:val="00C72C4F"/>
    <w:rsid w:val="00C72DC1"/>
    <w:rsid w:val="00C72E4F"/>
    <w:rsid w:val="00C72F19"/>
    <w:rsid w:val="00C72FFE"/>
    <w:rsid w:val="00C73128"/>
    <w:rsid w:val="00C73239"/>
    <w:rsid w:val="00C73252"/>
    <w:rsid w:val="00C7344A"/>
    <w:rsid w:val="00C73458"/>
    <w:rsid w:val="00C73521"/>
    <w:rsid w:val="00C73633"/>
    <w:rsid w:val="00C738A9"/>
    <w:rsid w:val="00C7392C"/>
    <w:rsid w:val="00C739E3"/>
    <w:rsid w:val="00C73A5B"/>
    <w:rsid w:val="00C73B24"/>
    <w:rsid w:val="00C73D57"/>
    <w:rsid w:val="00C73EAA"/>
    <w:rsid w:val="00C73F03"/>
    <w:rsid w:val="00C7404B"/>
    <w:rsid w:val="00C74057"/>
    <w:rsid w:val="00C7413C"/>
    <w:rsid w:val="00C74175"/>
    <w:rsid w:val="00C7428B"/>
    <w:rsid w:val="00C74349"/>
    <w:rsid w:val="00C74372"/>
    <w:rsid w:val="00C74468"/>
    <w:rsid w:val="00C74478"/>
    <w:rsid w:val="00C744D6"/>
    <w:rsid w:val="00C74680"/>
    <w:rsid w:val="00C74781"/>
    <w:rsid w:val="00C748ED"/>
    <w:rsid w:val="00C74A20"/>
    <w:rsid w:val="00C74A8B"/>
    <w:rsid w:val="00C74B60"/>
    <w:rsid w:val="00C74BF2"/>
    <w:rsid w:val="00C74DA1"/>
    <w:rsid w:val="00C74E0A"/>
    <w:rsid w:val="00C74E1B"/>
    <w:rsid w:val="00C7516D"/>
    <w:rsid w:val="00C75196"/>
    <w:rsid w:val="00C7519E"/>
    <w:rsid w:val="00C75234"/>
    <w:rsid w:val="00C7530D"/>
    <w:rsid w:val="00C75370"/>
    <w:rsid w:val="00C753C7"/>
    <w:rsid w:val="00C75484"/>
    <w:rsid w:val="00C75512"/>
    <w:rsid w:val="00C75577"/>
    <w:rsid w:val="00C75620"/>
    <w:rsid w:val="00C756E5"/>
    <w:rsid w:val="00C75733"/>
    <w:rsid w:val="00C75854"/>
    <w:rsid w:val="00C75989"/>
    <w:rsid w:val="00C75A08"/>
    <w:rsid w:val="00C75A7A"/>
    <w:rsid w:val="00C75B72"/>
    <w:rsid w:val="00C75CAB"/>
    <w:rsid w:val="00C75DCF"/>
    <w:rsid w:val="00C75EF9"/>
    <w:rsid w:val="00C760FA"/>
    <w:rsid w:val="00C76122"/>
    <w:rsid w:val="00C763C9"/>
    <w:rsid w:val="00C765CF"/>
    <w:rsid w:val="00C765F4"/>
    <w:rsid w:val="00C76702"/>
    <w:rsid w:val="00C76750"/>
    <w:rsid w:val="00C76828"/>
    <w:rsid w:val="00C76902"/>
    <w:rsid w:val="00C7698A"/>
    <w:rsid w:val="00C76B9B"/>
    <w:rsid w:val="00C76BE8"/>
    <w:rsid w:val="00C76DF1"/>
    <w:rsid w:val="00C76F63"/>
    <w:rsid w:val="00C76FD9"/>
    <w:rsid w:val="00C7719A"/>
    <w:rsid w:val="00C77248"/>
    <w:rsid w:val="00C77263"/>
    <w:rsid w:val="00C7731A"/>
    <w:rsid w:val="00C7735A"/>
    <w:rsid w:val="00C77443"/>
    <w:rsid w:val="00C77625"/>
    <w:rsid w:val="00C77890"/>
    <w:rsid w:val="00C77968"/>
    <w:rsid w:val="00C779B5"/>
    <w:rsid w:val="00C779C7"/>
    <w:rsid w:val="00C77B8A"/>
    <w:rsid w:val="00C77B90"/>
    <w:rsid w:val="00C77C9D"/>
    <w:rsid w:val="00C77ED3"/>
    <w:rsid w:val="00C8005A"/>
    <w:rsid w:val="00C800B7"/>
    <w:rsid w:val="00C800C9"/>
    <w:rsid w:val="00C802E3"/>
    <w:rsid w:val="00C8040D"/>
    <w:rsid w:val="00C807A4"/>
    <w:rsid w:val="00C80837"/>
    <w:rsid w:val="00C808C3"/>
    <w:rsid w:val="00C809D1"/>
    <w:rsid w:val="00C80B81"/>
    <w:rsid w:val="00C80BA1"/>
    <w:rsid w:val="00C80D50"/>
    <w:rsid w:val="00C80E50"/>
    <w:rsid w:val="00C80FF1"/>
    <w:rsid w:val="00C81115"/>
    <w:rsid w:val="00C81187"/>
    <w:rsid w:val="00C811DC"/>
    <w:rsid w:val="00C8132B"/>
    <w:rsid w:val="00C81736"/>
    <w:rsid w:val="00C81792"/>
    <w:rsid w:val="00C81993"/>
    <w:rsid w:val="00C81A8D"/>
    <w:rsid w:val="00C81BF5"/>
    <w:rsid w:val="00C81E11"/>
    <w:rsid w:val="00C81EBB"/>
    <w:rsid w:val="00C8207C"/>
    <w:rsid w:val="00C821F2"/>
    <w:rsid w:val="00C822FD"/>
    <w:rsid w:val="00C8248B"/>
    <w:rsid w:val="00C8278A"/>
    <w:rsid w:val="00C829F7"/>
    <w:rsid w:val="00C82A89"/>
    <w:rsid w:val="00C82CBF"/>
    <w:rsid w:val="00C82EDF"/>
    <w:rsid w:val="00C82F97"/>
    <w:rsid w:val="00C82FE9"/>
    <w:rsid w:val="00C830C7"/>
    <w:rsid w:val="00C832A7"/>
    <w:rsid w:val="00C832C5"/>
    <w:rsid w:val="00C832D4"/>
    <w:rsid w:val="00C83348"/>
    <w:rsid w:val="00C8336A"/>
    <w:rsid w:val="00C834E4"/>
    <w:rsid w:val="00C83576"/>
    <w:rsid w:val="00C83669"/>
    <w:rsid w:val="00C837BF"/>
    <w:rsid w:val="00C837CC"/>
    <w:rsid w:val="00C83893"/>
    <w:rsid w:val="00C839FB"/>
    <w:rsid w:val="00C83A4F"/>
    <w:rsid w:val="00C83B51"/>
    <w:rsid w:val="00C83C10"/>
    <w:rsid w:val="00C83CA8"/>
    <w:rsid w:val="00C83DAA"/>
    <w:rsid w:val="00C83DF5"/>
    <w:rsid w:val="00C83EDE"/>
    <w:rsid w:val="00C84576"/>
    <w:rsid w:val="00C845E6"/>
    <w:rsid w:val="00C84762"/>
    <w:rsid w:val="00C8482D"/>
    <w:rsid w:val="00C8485B"/>
    <w:rsid w:val="00C84AB7"/>
    <w:rsid w:val="00C84B35"/>
    <w:rsid w:val="00C84B5E"/>
    <w:rsid w:val="00C84E19"/>
    <w:rsid w:val="00C85567"/>
    <w:rsid w:val="00C856BF"/>
    <w:rsid w:val="00C856DB"/>
    <w:rsid w:val="00C85771"/>
    <w:rsid w:val="00C857D4"/>
    <w:rsid w:val="00C859E1"/>
    <w:rsid w:val="00C85DA6"/>
    <w:rsid w:val="00C85EE2"/>
    <w:rsid w:val="00C85FCB"/>
    <w:rsid w:val="00C85FE2"/>
    <w:rsid w:val="00C85FF4"/>
    <w:rsid w:val="00C8602C"/>
    <w:rsid w:val="00C86037"/>
    <w:rsid w:val="00C8614D"/>
    <w:rsid w:val="00C8620D"/>
    <w:rsid w:val="00C863B3"/>
    <w:rsid w:val="00C8640A"/>
    <w:rsid w:val="00C864AC"/>
    <w:rsid w:val="00C86539"/>
    <w:rsid w:val="00C8658E"/>
    <w:rsid w:val="00C865CD"/>
    <w:rsid w:val="00C86756"/>
    <w:rsid w:val="00C867B7"/>
    <w:rsid w:val="00C86872"/>
    <w:rsid w:val="00C86935"/>
    <w:rsid w:val="00C86B52"/>
    <w:rsid w:val="00C86B72"/>
    <w:rsid w:val="00C86C02"/>
    <w:rsid w:val="00C86DC8"/>
    <w:rsid w:val="00C86E41"/>
    <w:rsid w:val="00C86EC4"/>
    <w:rsid w:val="00C86F18"/>
    <w:rsid w:val="00C86F5D"/>
    <w:rsid w:val="00C86F65"/>
    <w:rsid w:val="00C870A7"/>
    <w:rsid w:val="00C87467"/>
    <w:rsid w:val="00C875FC"/>
    <w:rsid w:val="00C8767D"/>
    <w:rsid w:val="00C8768E"/>
    <w:rsid w:val="00C87B8D"/>
    <w:rsid w:val="00C87C5E"/>
    <w:rsid w:val="00C87D19"/>
    <w:rsid w:val="00C87D4F"/>
    <w:rsid w:val="00C90021"/>
    <w:rsid w:val="00C90022"/>
    <w:rsid w:val="00C90090"/>
    <w:rsid w:val="00C900DB"/>
    <w:rsid w:val="00C90133"/>
    <w:rsid w:val="00C90247"/>
    <w:rsid w:val="00C90334"/>
    <w:rsid w:val="00C9084F"/>
    <w:rsid w:val="00C90C51"/>
    <w:rsid w:val="00C90C92"/>
    <w:rsid w:val="00C90F27"/>
    <w:rsid w:val="00C90FC6"/>
    <w:rsid w:val="00C915D1"/>
    <w:rsid w:val="00C919B2"/>
    <w:rsid w:val="00C91BC2"/>
    <w:rsid w:val="00C91D5A"/>
    <w:rsid w:val="00C91D9F"/>
    <w:rsid w:val="00C91DDB"/>
    <w:rsid w:val="00C91FC4"/>
    <w:rsid w:val="00C91FFE"/>
    <w:rsid w:val="00C9222B"/>
    <w:rsid w:val="00C9222F"/>
    <w:rsid w:val="00C923DF"/>
    <w:rsid w:val="00C92432"/>
    <w:rsid w:val="00C92485"/>
    <w:rsid w:val="00C927C0"/>
    <w:rsid w:val="00C927DF"/>
    <w:rsid w:val="00C9280C"/>
    <w:rsid w:val="00C928E9"/>
    <w:rsid w:val="00C92994"/>
    <w:rsid w:val="00C929A8"/>
    <w:rsid w:val="00C92BD9"/>
    <w:rsid w:val="00C92C1A"/>
    <w:rsid w:val="00C92C5D"/>
    <w:rsid w:val="00C92D34"/>
    <w:rsid w:val="00C92E04"/>
    <w:rsid w:val="00C92E57"/>
    <w:rsid w:val="00C92EAB"/>
    <w:rsid w:val="00C931C5"/>
    <w:rsid w:val="00C93467"/>
    <w:rsid w:val="00C9368C"/>
    <w:rsid w:val="00C9382D"/>
    <w:rsid w:val="00C938DF"/>
    <w:rsid w:val="00C93A36"/>
    <w:rsid w:val="00C93ADF"/>
    <w:rsid w:val="00C93B2F"/>
    <w:rsid w:val="00C93D1A"/>
    <w:rsid w:val="00C93D7E"/>
    <w:rsid w:val="00C93E2F"/>
    <w:rsid w:val="00C93E32"/>
    <w:rsid w:val="00C93F40"/>
    <w:rsid w:val="00C93F76"/>
    <w:rsid w:val="00C94238"/>
    <w:rsid w:val="00C94452"/>
    <w:rsid w:val="00C9449B"/>
    <w:rsid w:val="00C944F9"/>
    <w:rsid w:val="00C946D3"/>
    <w:rsid w:val="00C9477D"/>
    <w:rsid w:val="00C94879"/>
    <w:rsid w:val="00C94961"/>
    <w:rsid w:val="00C949E4"/>
    <w:rsid w:val="00C94B14"/>
    <w:rsid w:val="00C94E28"/>
    <w:rsid w:val="00C94E3E"/>
    <w:rsid w:val="00C94FB8"/>
    <w:rsid w:val="00C9514B"/>
    <w:rsid w:val="00C95164"/>
    <w:rsid w:val="00C951F3"/>
    <w:rsid w:val="00C9532E"/>
    <w:rsid w:val="00C95386"/>
    <w:rsid w:val="00C953BA"/>
    <w:rsid w:val="00C953E5"/>
    <w:rsid w:val="00C9541F"/>
    <w:rsid w:val="00C955FE"/>
    <w:rsid w:val="00C95761"/>
    <w:rsid w:val="00C958F4"/>
    <w:rsid w:val="00C95997"/>
    <w:rsid w:val="00C959F7"/>
    <w:rsid w:val="00C95D62"/>
    <w:rsid w:val="00C95E17"/>
    <w:rsid w:val="00C95F10"/>
    <w:rsid w:val="00C95F93"/>
    <w:rsid w:val="00C95FB5"/>
    <w:rsid w:val="00C9601A"/>
    <w:rsid w:val="00C9624F"/>
    <w:rsid w:val="00C96255"/>
    <w:rsid w:val="00C962A2"/>
    <w:rsid w:val="00C962B9"/>
    <w:rsid w:val="00C96318"/>
    <w:rsid w:val="00C96429"/>
    <w:rsid w:val="00C964A7"/>
    <w:rsid w:val="00C96513"/>
    <w:rsid w:val="00C96659"/>
    <w:rsid w:val="00C96663"/>
    <w:rsid w:val="00C96790"/>
    <w:rsid w:val="00C96801"/>
    <w:rsid w:val="00C96855"/>
    <w:rsid w:val="00C96883"/>
    <w:rsid w:val="00C9692B"/>
    <w:rsid w:val="00C9697E"/>
    <w:rsid w:val="00C969E5"/>
    <w:rsid w:val="00C96A31"/>
    <w:rsid w:val="00C96AE2"/>
    <w:rsid w:val="00C96CD8"/>
    <w:rsid w:val="00C96D9C"/>
    <w:rsid w:val="00C96DF2"/>
    <w:rsid w:val="00C96EF5"/>
    <w:rsid w:val="00C96FC9"/>
    <w:rsid w:val="00C97096"/>
    <w:rsid w:val="00C9709A"/>
    <w:rsid w:val="00C971A9"/>
    <w:rsid w:val="00C9734F"/>
    <w:rsid w:val="00C974C8"/>
    <w:rsid w:val="00C9769C"/>
    <w:rsid w:val="00C97775"/>
    <w:rsid w:val="00C978DB"/>
    <w:rsid w:val="00C97B7E"/>
    <w:rsid w:val="00C97B82"/>
    <w:rsid w:val="00C97C62"/>
    <w:rsid w:val="00C97C68"/>
    <w:rsid w:val="00C97CE8"/>
    <w:rsid w:val="00C97D08"/>
    <w:rsid w:val="00C97D49"/>
    <w:rsid w:val="00C97DC3"/>
    <w:rsid w:val="00C97DD4"/>
    <w:rsid w:val="00CA0210"/>
    <w:rsid w:val="00CA0222"/>
    <w:rsid w:val="00CA03D5"/>
    <w:rsid w:val="00CA04B8"/>
    <w:rsid w:val="00CA0522"/>
    <w:rsid w:val="00CA0549"/>
    <w:rsid w:val="00CA0574"/>
    <w:rsid w:val="00CA079E"/>
    <w:rsid w:val="00CA0831"/>
    <w:rsid w:val="00CA090C"/>
    <w:rsid w:val="00CA0A66"/>
    <w:rsid w:val="00CA0B61"/>
    <w:rsid w:val="00CA0C64"/>
    <w:rsid w:val="00CA0C8C"/>
    <w:rsid w:val="00CA0D46"/>
    <w:rsid w:val="00CA0DAD"/>
    <w:rsid w:val="00CA0E5E"/>
    <w:rsid w:val="00CA0ED6"/>
    <w:rsid w:val="00CA0F2A"/>
    <w:rsid w:val="00CA12FD"/>
    <w:rsid w:val="00CA161F"/>
    <w:rsid w:val="00CA173E"/>
    <w:rsid w:val="00CA1D52"/>
    <w:rsid w:val="00CA1EB6"/>
    <w:rsid w:val="00CA1F3B"/>
    <w:rsid w:val="00CA2070"/>
    <w:rsid w:val="00CA20C2"/>
    <w:rsid w:val="00CA214C"/>
    <w:rsid w:val="00CA217C"/>
    <w:rsid w:val="00CA2260"/>
    <w:rsid w:val="00CA26E9"/>
    <w:rsid w:val="00CA2757"/>
    <w:rsid w:val="00CA27CD"/>
    <w:rsid w:val="00CA288B"/>
    <w:rsid w:val="00CA28C5"/>
    <w:rsid w:val="00CA291D"/>
    <w:rsid w:val="00CA2A42"/>
    <w:rsid w:val="00CA2AE1"/>
    <w:rsid w:val="00CA2C96"/>
    <w:rsid w:val="00CA2CEE"/>
    <w:rsid w:val="00CA2D34"/>
    <w:rsid w:val="00CA2D3F"/>
    <w:rsid w:val="00CA2D77"/>
    <w:rsid w:val="00CA2DEB"/>
    <w:rsid w:val="00CA2ED9"/>
    <w:rsid w:val="00CA2F16"/>
    <w:rsid w:val="00CA2F24"/>
    <w:rsid w:val="00CA2FFD"/>
    <w:rsid w:val="00CA301D"/>
    <w:rsid w:val="00CA30E2"/>
    <w:rsid w:val="00CA3134"/>
    <w:rsid w:val="00CA32BA"/>
    <w:rsid w:val="00CA3300"/>
    <w:rsid w:val="00CA35EA"/>
    <w:rsid w:val="00CA3639"/>
    <w:rsid w:val="00CA36CB"/>
    <w:rsid w:val="00CA36E3"/>
    <w:rsid w:val="00CA3800"/>
    <w:rsid w:val="00CA3822"/>
    <w:rsid w:val="00CA3857"/>
    <w:rsid w:val="00CA38A9"/>
    <w:rsid w:val="00CA39AD"/>
    <w:rsid w:val="00CA39EB"/>
    <w:rsid w:val="00CA3B88"/>
    <w:rsid w:val="00CA3B99"/>
    <w:rsid w:val="00CA4073"/>
    <w:rsid w:val="00CA40E9"/>
    <w:rsid w:val="00CA40FC"/>
    <w:rsid w:val="00CA4539"/>
    <w:rsid w:val="00CA45FF"/>
    <w:rsid w:val="00CA4799"/>
    <w:rsid w:val="00CA4817"/>
    <w:rsid w:val="00CA48F7"/>
    <w:rsid w:val="00CA4A92"/>
    <w:rsid w:val="00CA4BA1"/>
    <w:rsid w:val="00CA4C44"/>
    <w:rsid w:val="00CA4DE9"/>
    <w:rsid w:val="00CA4E01"/>
    <w:rsid w:val="00CA4E29"/>
    <w:rsid w:val="00CA4F2A"/>
    <w:rsid w:val="00CA4FD2"/>
    <w:rsid w:val="00CA4FE2"/>
    <w:rsid w:val="00CA4FF3"/>
    <w:rsid w:val="00CA50F1"/>
    <w:rsid w:val="00CA5139"/>
    <w:rsid w:val="00CA5215"/>
    <w:rsid w:val="00CA52B6"/>
    <w:rsid w:val="00CA53AE"/>
    <w:rsid w:val="00CA540C"/>
    <w:rsid w:val="00CA556D"/>
    <w:rsid w:val="00CA566C"/>
    <w:rsid w:val="00CA5682"/>
    <w:rsid w:val="00CA56B0"/>
    <w:rsid w:val="00CA595E"/>
    <w:rsid w:val="00CA5C7D"/>
    <w:rsid w:val="00CA5D59"/>
    <w:rsid w:val="00CA60C7"/>
    <w:rsid w:val="00CA6130"/>
    <w:rsid w:val="00CA6272"/>
    <w:rsid w:val="00CA63CA"/>
    <w:rsid w:val="00CA6467"/>
    <w:rsid w:val="00CA6685"/>
    <w:rsid w:val="00CA6688"/>
    <w:rsid w:val="00CA6693"/>
    <w:rsid w:val="00CA6746"/>
    <w:rsid w:val="00CA6774"/>
    <w:rsid w:val="00CA6D7E"/>
    <w:rsid w:val="00CA7168"/>
    <w:rsid w:val="00CA72D8"/>
    <w:rsid w:val="00CA7351"/>
    <w:rsid w:val="00CA7382"/>
    <w:rsid w:val="00CA75AA"/>
    <w:rsid w:val="00CA762C"/>
    <w:rsid w:val="00CA7718"/>
    <w:rsid w:val="00CA78DD"/>
    <w:rsid w:val="00CA7B4A"/>
    <w:rsid w:val="00CA7DD3"/>
    <w:rsid w:val="00CA7E1D"/>
    <w:rsid w:val="00CA7E69"/>
    <w:rsid w:val="00CA7E7C"/>
    <w:rsid w:val="00CB036E"/>
    <w:rsid w:val="00CB044C"/>
    <w:rsid w:val="00CB055D"/>
    <w:rsid w:val="00CB0779"/>
    <w:rsid w:val="00CB080F"/>
    <w:rsid w:val="00CB0850"/>
    <w:rsid w:val="00CB08AB"/>
    <w:rsid w:val="00CB0A08"/>
    <w:rsid w:val="00CB0BE0"/>
    <w:rsid w:val="00CB0D6C"/>
    <w:rsid w:val="00CB10D2"/>
    <w:rsid w:val="00CB10F1"/>
    <w:rsid w:val="00CB1170"/>
    <w:rsid w:val="00CB122D"/>
    <w:rsid w:val="00CB15C7"/>
    <w:rsid w:val="00CB16EF"/>
    <w:rsid w:val="00CB1731"/>
    <w:rsid w:val="00CB1734"/>
    <w:rsid w:val="00CB187F"/>
    <w:rsid w:val="00CB19C2"/>
    <w:rsid w:val="00CB1A98"/>
    <w:rsid w:val="00CB1BCA"/>
    <w:rsid w:val="00CB1C6C"/>
    <w:rsid w:val="00CB1DCD"/>
    <w:rsid w:val="00CB20A3"/>
    <w:rsid w:val="00CB2116"/>
    <w:rsid w:val="00CB21D1"/>
    <w:rsid w:val="00CB21EE"/>
    <w:rsid w:val="00CB2347"/>
    <w:rsid w:val="00CB235E"/>
    <w:rsid w:val="00CB2365"/>
    <w:rsid w:val="00CB2425"/>
    <w:rsid w:val="00CB244E"/>
    <w:rsid w:val="00CB24B3"/>
    <w:rsid w:val="00CB25F8"/>
    <w:rsid w:val="00CB2846"/>
    <w:rsid w:val="00CB296D"/>
    <w:rsid w:val="00CB29EA"/>
    <w:rsid w:val="00CB2A56"/>
    <w:rsid w:val="00CB2C80"/>
    <w:rsid w:val="00CB2C9A"/>
    <w:rsid w:val="00CB2E4B"/>
    <w:rsid w:val="00CB2EDF"/>
    <w:rsid w:val="00CB318C"/>
    <w:rsid w:val="00CB3351"/>
    <w:rsid w:val="00CB3537"/>
    <w:rsid w:val="00CB35B1"/>
    <w:rsid w:val="00CB35F5"/>
    <w:rsid w:val="00CB3634"/>
    <w:rsid w:val="00CB3BCC"/>
    <w:rsid w:val="00CB3C45"/>
    <w:rsid w:val="00CB3C75"/>
    <w:rsid w:val="00CB3CF6"/>
    <w:rsid w:val="00CB3D57"/>
    <w:rsid w:val="00CB4028"/>
    <w:rsid w:val="00CB41D7"/>
    <w:rsid w:val="00CB422D"/>
    <w:rsid w:val="00CB4260"/>
    <w:rsid w:val="00CB426E"/>
    <w:rsid w:val="00CB431E"/>
    <w:rsid w:val="00CB4380"/>
    <w:rsid w:val="00CB4593"/>
    <w:rsid w:val="00CB480C"/>
    <w:rsid w:val="00CB4882"/>
    <w:rsid w:val="00CB48AF"/>
    <w:rsid w:val="00CB49F4"/>
    <w:rsid w:val="00CB4C0E"/>
    <w:rsid w:val="00CB4E40"/>
    <w:rsid w:val="00CB4FA3"/>
    <w:rsid w:val="00CB4FBB"/>
    <w:rsid w:val="00CB50CD"/>
    <w:rsid w:val="00CB50E4"/>
    <w:rsid w:val="00CB54D3"/>
    <w:rsid w:val="00CB54FB"/>
    <w:rsid w:val="00CB558C"/>
    <w:rsid w:val="00CB57B1"/>
    <w:rsid w:val="00CB57DB"/>
    <w:rsid w:val="00CB5BEA"/>
    <w:rsid w:val="00CB641C"/>
    <w:rsid w:val="00CB642B"/>
    <w:rsid w:val="00CB6434"/>
    <w:rsid w:val="00CB6552"/>
    <w:rsid w:val="00CB65F1"/>
    <w:rsid w:val="00CB69C6"/>
    <w:rsid w:val="00CB69C7"/>
    <w:rsid w:val="00CB6A04"/>
    <w:rsid w:val="00CB6AB5"/>
    <w:rsid w:val="00CB6AFA"/>
    <w:rsid w:val="00CB6B6E"/>
    <w:rsid w:val="00CB6C33"/>
    <w:rsid w:val="00CB6D5C"/>
    <w:rsid w:val="00CB6DD9"/>
    <w:rsid w:val="00CB6E23"/>
    <w:rsid w:val="00CB6E3B"/>
    <w:rsid w:val="00CB6E99"/>
    <w:rsid w:val="00CB6F78"/>
    <w:rsid w:val="00CB6FCB"/>
    <w:rsid w:val="00CB6FE2"/>
    <w:rsid w:val="00CB713D"/>
    <w:rsid w:val="00CB7149"/>
    <w:rsid w:val="00CB71AD"/>
    <w:rsid w:val="00CB71C2"/>
    <w:rsid w:val="00CB7331"/>
    <w:rsid w:val="00CB74B9"/>
    <w:rsid w:val="00CB74CA"/>
    <w:rsid w:val="00CB7545"/>
    <w:rsid w:val="00CB75DC"/>
    <w:rsid w:val="00CB7720"/>
    <w:rsid w:val="00CB7866"/>
    <w:rsid w:val="00CB7B13"/>
    <w:rsid w:val="00CB7C17"/>
    <w:rsid w:val="00CB7C47"/>
    <w:rsid w:val="00CB7DE8"/>
    <w:rsid w:val="00CB7DF0"/>
    <w:rsid w:val="00CB7EB0"/>
    <w:rsid w:val="00CB7EFA"/>
    <w:rsid w:val="00CC015B"/>
    <w:rsid w:val="00CC0336"/>
    <w:rsid w:val="00CC04C4"/>
    <w:rsid w:val="00CC0619"/>
    <w:rsid w:val="00CC087B"/>
    <w:rsid w:val="00CC08EB"/>
    <w:rsid w:val="00CC0A31"/>
    <w:rsid w:val="00CC0A80"/>
    <w:rsid w:val="00CC0B49"/>
    <w:rsid w:val="00CC0D4F"/>
    <w:rsid w:val="00CC0D57"/>
    <w:rsid w:val="00CC0F50"/>
    <w:rsid w:val="00CC0FD8"/>
    <w:rsid w:val="00CC1084"/>
    <w:rsid w:val="00CC10A1"/>
    <w:rsid w:val="00CC10C6"/>
    <w:rsid w:val="00CC115C"/>
    <w:rsid w:val="00CC130D"/>
    <w:rsid w:val="00CC135E"/>
    <w:rsid w:val="00CC14F3"/>
    <w:rsid w:val="00CC14FB"/>
    <w:rsid w:val="00CC16A4"/>
    <w:rsid w:val="00CC16E0"/>
    <w:rsid w:val="00CC1A9A"/>
    <w:rsid w:val="00CC1ADD"/>
    <w:rsid w:val="00CC1D89"/>
    <w:rsid w:val="00CC1E2B"/>
    <w:rsid w:val="00CC1ED5"/>
    <w:rsid w:val="00CC203D"/>
    <w:rsid w:val="00CC2042"/>
    <w:rsid w:val="00CC22B2"/>
    <w:rsid w:val="00CC22DC"/>
    <w:rsid w:val="00CC2352"/>
    <w:rsid w:val="00CC2374"/>
    <w:rsid w:val="00CC23CF"/>
    <w:rsid w:val="00CC23D5"/>
    <w:rsid w:val="00CC2454"/>
    <w:rsid w:val="00CC2537"/>
    <w:rsid w:val="00CC2679"/>
    <w:rsid w:val="00CC27EF"/>
    <w:rsid w:val="00CC27F0"/>
    <w:rsid w:val="00CC281E"/>
    <w:rsid w:val="00CC2844"/>
    <w:rsid w:val="00CC2A1D"/>
    <w:rsid w:val="00CC2B8C"/>
    <w:rsid w:val="00CC3003"/>
    <w:rsid w:val="00CC30F8"/>
    <w:rsid w:val="00CC3146"/>
    <w:rsid w:val="00CC3312"/>
    <w:rsid w:val="00CC3321"/>
    <w:rsid w:val="00CC3583"/>
    <w:rsid w:val="00CC3637"/>
    <w:rsid w:val="00CC367C"/>
    <w:rsid w:val="00CC376C"/>
    <w:rsid w:val="00CC37EB"/>
    <w:rsid w:val="00CC3896"/>
    <w:rsid w:val="00CC391D"/>
    <w:rsid w:val="00CC393B"/>
    <w:rsid w:val="00CC3984"/>
    <w:rsid w:val="00CC3AA9"/>
    <w:rsid w:val="00CC3B1E"/>
    <w:rsid w:val="00CC3C85"/>
    <w:rsid w:val="00CC3E35"/>
    <w:rsid w:val="00CC3F57"/>
    <w:rsid w:val="00CC3FA9"/>
    <w:rsid w:val="00CC3FD1"/>
    <w:rsid w:val="00CC416E"/>
    <w:rsid w:val="00CC41E8"/>
    <w:rsid w:val="00CC43A8"/>
    <w:rsid w:val="00CC4417"/>
    <w:rsid w:val="00CC441B"/>
    <w:rsid w:val="00CC45ED"/>
    <w:rsid w:val="00CC466C"/>
    <w:rsid w:val="00CC46A9"/>
    <w:rsid w:val="00CC46B3"/>
    <w:rsid w:val="00CC46B4"/>
    <w:rsid w:val="00CC476E"/>
    <w:rsid w:val="00CC4774"/>
    <w:rsid w:val="00CC49D7"/>
    <w:rsid w:val="00CC4A6E"/>
    <w:rsid w:val="00CC4AAC"/>
    <w:rsid w:val="00CC4AFD"/>
    <w:rsid w:val="00CC4BF5"/>
    <w:rsid w:val="00CC4C22"/>
    <w:rsid w:val="00CC4C38"/>
    <w:rsid w:val="00CC4CB9"/>
    <w:rsid w:val="00CC4CBC"/>
    <w:rsid w:val="00CC4D76"/>
    <w:rsid w:val="00CC4D93"/>
    <w:rsid w:val="00CC4DB6"/>
    <w:rsid w:val="00CC4E64"/>
    <w:rsid w:val="00CC4EDB"/>
    <w:rsid w:val="00CC5080"/>
    <w:rsid w:val="00CC5090"/>
    <w:rsid w:val="00CC513F"/>
    <w:rsid w:val="00CC51F5"/>
    <w:rsid w:val="00CC521D"/>
    <w:rsid w:val="00CC52AF"/>
    <w:rsid w:val="00CC52D1"/>
    <w:rsid w:val="00CC5387"/>
    <w:rsid w:val="00CC55C4"/>
    <w:rsid w:val="00CC5795"/>
    <w:rsid w:val="00CC5865"/>
    <w:rsid w:val="00CC58A2"/>
    <w:rsid w:val="00CC5A04"/>
    <w:rsid w:val="00CC5A4A"/>
    <w:rsid w:val="00CC5A65"/>
    <w:rsid w:val="00CC5A72"/>
    <w:rsid w:val="00CC5B53"/>
    <w:rsid w:val="00CC5B5A"/>
    <w:rsid w:val="00CC5BDB"/>
    <w:rsid w:val="00CC5CA2"/>
    <w:rsid w:val="00CC5D35"/>
    <w:rsid w:val="00CC608B"/>
    <w:rsid w:val="00CC6183"/>
    <w:rsid w:val="00CC6223"/>
    <w:rsid w:val="00CC639C"/>
    <w:rsid w:val="00CC64FC"/>
    <w:rsid w:val="00CC652E"/>
    <w:rsid w:val="00CC66DB"/>
    <w:rsid w:val="00CC6819"/>
    <w:rsid w:val="00CC6B5D"/>
    <w:rsid w:val="00CC6B87"/>
    <w:rsid w:val="00CC6C34"/>
    <w:rsid w:val="00CC6D46"/>
    <w:rsid w:val="00CC6D68"/>
    <w:rsid w:val="00CC6E71"/>
    <w:rsid w:val="00CC7062"/>
    <w:rsid w:val="00CC708A"/>
    <w:rsid w:val="00CC70A8"/>
    <w:rsid w:val="00CC73F5"/>
    <w:rsid w:val="00CC743B"/>
    <w:rsid w:val="00CC744E"/>
    <w:rsid w:val="00CC7569"/>
    <w:rsid w:val="00CC7724"/>
    <w:rsid w:val="00CC7897"/>
    <w:rsid w:val="00CC7A08"/>
    <w:rsid w:val="00CC7B69"/>
    <w:rsid w:val="00CC7D60"/>
    <w:rsid w:val="00CC7EE7"/>
    <w:rsid w:val="00CC7F24"/>
    <w:rsid w:val="00CC7F55"/>
    <w:rsid w:val="00CC7FA3"/>
    <w:rsid w:val="00CC7FAE"/>
    <w:rsid w:val="00CD00E4"/>
    <w:rsid w:val="00CD01A1"/>
    <w:rsid w:val="00CD01EE"/>
    <w:rsid w:val="00CD0217"/>
    <w:rsid w:val="00CD02EF"/>
    <w:rsid w:val="00CD0511"/>
    <w:rsid w:val="00CD0596"/>
    <w:rsid w:val="00CD05BD"/>
    <w:rsid w:val="00CD0707"/>
    <w:rsid w:val="00CD07BA"/>
    <w:rsid w:val="00CD07ED"/>
    <w:rsid w:val="00CD0848"/>
    <w:rsid w:val="00CD086E"/>
    <w:rsid w:val="00CD08B0"/>
    <w:rsid w:val="00CD0935"/>
    <w:rsid w:val="00CD0974"/>
    <w:rsid w:val="00CD0980"/>
    <w:rsid w:val="00CD0BB9"/>
    <w:rsid w:val="00CD0CE4"/>
    <w:rsid w:val="00CD0E63"/>
    <w:rsid w:val="00CD0F26"/>
    <w:rsid w:val="00CD10B7"/>
    <w:rsid w:val="00CD10D6"/>
    <w:rsid w:val="00CD1115"/>
    <w:rsid w:val="00CD114A"/>
    <w:rsid w:val="00CD11DD"/>
    <w:rsid w:val="00CD160D"/>
    <w:rsid w:val="00CD18E1"/>
    <w:rsid w:val="00CD18FE"/>
    <w:rsid w:val="00CD1936"/>
    <w:rsid w:val="00CD194F"/>
    <w:rsid w:val="00CD197D"/>
    <w:rsid w:val="00CD19A6"/>
    <w:rsid w:val="00CD1A7C"/>
    <w:rsid w:val="00CD1BCC"/>
    <w:rsid w:val="00CD1CA7"/>
    <w:rsid w:val="00CD1E85"/>
    <w:rsid w:val="00CD1F10"/>
    <w:rsid w:val="00CD1F7C"/>
    <w:rsid w:val="00CD2082"/>
    <w:rsid w:val="00CD2470"/>
    <w:rsid w:val="00CD263B"/>
    <w:rsid w:val="00CD2766"/>
    <w:rsid w:val="00CD29D5"/>
    <w:rsid w:val="00CD2BF2"/>
    <w:rsid w:val="00CD2C68"/>
    <w:rsid w:val="00CD2D86"/>
    <w:rsid w:val="00CD2E19"/>
    <w:rsid w:val="00CD2E73"/>
    <w:rsid w:val="00CD2EB7"/>
    <w:rsid w:val="00CD2F44"/>
    <w:rsid w:val="00CD30FB"/>
    <w:rsid w:val="00CD318E"/>
    <w:rsid w:val="00CD3339"/>
    <w:rsid w:val="00CD33E2"/>
    <w:rsid w:val="00CD3469"/>
    <w:rsid w:val="00CD3788"/>
    <w:rsid w:val="00CD3831"/>
    <w:rsid w:val="00CD3A18"/>
    <w:rsid w:val="00CD3A8A"/>
    <w:rsid w:val="00CD3BBB"/>
    <w:rsid w:val="00CD3D52"/>
    <w:rsid w:val="00CD403A"/>
    <w:rsid w:val="00CD413E"/>
    <w:rsid w:val="00CD4279"/>
    <w:rsid w:val="00CD42DB"/>
    <w:rsid w:val="00CD43AD"/>
    <w:rsid w:val="00CD4452"/>
    <w:rsid w:val="00CD454F"/>
    <w:rsid w:val="00CD457E"/>
    <w:rsid w:val="00CD4805"/>
    <w:rsid w:val="00CD4898"/>
    <w:rsid w:val="00CD496B"/>
    <w:rsid w:val="00CD49D9"/>
    <w:rsid w:val="00CD4A19"/>
    <w:rsid w:val="00CD4B81"/>
    <w:rsid w:val="00CD5183"/>
    <w:rsid w:val="00CD518B"/>
    <w:rsid w:val="00CD51B1"/>
    <w:rsid w:val="00CD51E0"/>
    <w:rsid w:val="00CD5216"/>
    <w:rsid w:val="00CD53B5"/>
    <w:rsid w:val="00CD53D4"/>
    <w:rsid w:val="00CD54B2"/>
    <w:rsid w:val="00CD54D5"/>
    <w:rsid w:val="00CD54D8"/>
    <w:rsid w:val="00CD5794"/>
    <w:rsid w:val="00CD580A"/>
    <w:rsid w:val="00CD5C19"/>
    <w:rsid w:val="00CD5CF8"/>
    <w:rsid w:val="00CD5DAD"/>
    <w:rsid w:val="00CD5FA2"/>
    <w:rsid w:val="00CD6062"/>
    <w:rsid w:val="00CD61B4"/>
    <w:rsid w:val="00CD6206"/>
    <w:rsid w:val="00CD637B"/>
    <w:rsid w:val="00CD6394"/>
    <w:rsid w:val="00CD6610"/>
    <w:rsid w:val="00CD66A0"/>
    <w:rsid w:val="00CD676E"/>
    <w:rsid w:val="00CD6848"/>
    <w:rsid w:val="00CD6897"/>
    <w:rsid w:val="00CD69C7"/>
    <w:rsid w:val="00CD69D0"/>
    <w:rsid w:val="00CD6AC5"/>
    <w:rsid w:val="00CD6C00"/>
    <w:rsid w:val="00CD6C10"/>
    <w:rsid w:val="00CD6DE3"/>
    <w:rsid w:val="00CD6EC0"/>
    <w:rsid w:val="00CD6F76"/>
    <w:rsid w:val="00CD6F81"/>
    <w:rsid w:val="00CD6FB6"/>
    <w:rsid w:val="00CD7034"/>
    <w:rsid w:val="00CD713E"/>
    <w:rsid w:val="00CD7167"/>
    <w:rsid w:val="00CD718E"/>
    <w:rsid w:val="00CD71AB"/>
    <w:rsid w:val="00CD728F"/>
    <w:rsid w:val="00CD7733"/>
    <w:rsid w:val="00CD7850"/>
    <w:rsid w:val="00CD785E"/>
    <w:rsid w:val="00CD7907"/>
    <w:rsid w:val="00CD7938"/>
    <w:rsid w:val="00CD7949"/>
    <w:rsid w:val="00CD798D"/>
    <w:rsid w:val="00CD7E54"/>
    <w:rsid w:val="00CE005B"/>
    <w:rsid w:val="00CE01D1"/>
    <w:rsid w:val="00CE02D1"/>
    <w:rsid w:val="00CE02E6"/>
    <w:rsid w:val="00CE035E"/>
    <w:rsid w:val="00CE047D"/>
    <w:rsid w:val="00CE0492"/>
    <w:rsid w:val="00CE049A"/>
    <w:rsid w:val="00CE065A"/>
    <w:rsid w:val="00CE065F"/>
    <w:rsid w:val="00CE0727"/>
    <w:rsid w:val="00CE07E4"/>
    <w:rsid w:val="00CE0849"/>
    <w:rsid w:val="00CE0874"/>
    <w:rsid w:val="00CE0953"/>
    <w:rsid w:val="00CE09FA"/>
    <w:rsid w:val="00CE0A17"/>
    <w:rsid w:val="00CE0A83"/>
    <w:rsid w:val="00CE0B28"/>
    <w:rsid w:val="00CE0C57"/>
    <w:rsid w:val="00CE0D99"/>
    <w:rsid w:val="00CE0FAD"/>
    <w:rsid w:val="00CE0FE4"/>
    <w:rsid w:val="00CE1014"/>
    <w:rsid w:val="00CE1026"/>
    <w:rsid w:val="00CE1286"/>
    <w:rsid w:val="00CE1488"/>
    <w:rsid w:val="00CE1721"/>
    <w:rsid w:val="00CE1739"/>
    <w:rsid w:val="00CE17A6"/>
    <w:rsid w:val="00CE17D3"/>
    <w:rsid w:val="00CE194E"/>
    <w:rsid w:val="00CE1BE4"/>
    <w:rsid w:val="00CE1BEB"/>
    <w:rsid w:val="00CE1D2F"/>
    <w:rsid w:val="00CE1D61"/>
    <w:rsid w:val="00CE1E76"/>
    <w:rsid w:val="00CE1F7D"/>
    <w:rsid w:val="00CE2016"/>
    <w:rsid w:val="00CE213F"/>
    <w:rsid w:val="00CE21EB"/>
    <w:rsid w:val="00CE222E"/>
    <w:rsid w:val="00CE253E"/>
    <w:rsid w:val="00CE2548"/>
    <w:rsid w:val="00CE25D7"/>
    <w:rsid w:val="00CE2804"/>
    <w:rsid w:val="00CE28B1"/>
    <w:rsid w:val="00CE298F"/>
    <w:rsid w:val="00CE29E2"/>
    <w:rsid w:val="00CE2BC4"/>
    <w:rsid w:val="00CE2C56"/>
    <w:rsid w:val="00CE2F1E"/>
    <w:rsid w:val="00CE2F53"/>
    <w:rsid w:val="00CE2F92"/>
    <w:rsid w:val="00CE2FD7"/>
    <w:rsid w:val="00CE3058"/>
    <w:rsid w:val="00CE30F3"/>
    <w:rsid w:val="00CE32D9"/>
    <w:rsid w:val="00CE3312"/>
    <w:rsid w:val="00CE3953"/>
    <w:rsid w:val="00CE3C6C"/>
    <w:rsid w:val="00CE3EED"/>
    <w:rsid w:val="00CE419A"/>
    <w:rsid w:val="00CE4269"/>
    <w:rsid w:val="00CE42F3"/>
    <w:rsid w:val="00CE4496"/>
    <w:rsid w:val="00CE4641"/>
    <w:rsid w:val="00CE469D"/>
    <w:rsid w:val="00CE48CC"/>
    <w:rsid w:val="00CE49DD"/>
    <w:rsid w:val="00CE4D3F"/>
    <w:rsid w:val="00CE4DBD"/>
    <w:rsid w:val="00CE4EC0"/>
    <w:rsid w:val="00CE4F5B"/>
    <w:rsid w:val="00CE5254"/>
    <w:rsid w:val="00CE548F"/>
    <w:rsid w:val="00CE5595"/>
    <w:rsid w:val="00CE564F"/>
    <w:rsid w:val="00CE5A5B"/>
    <w:rsid w:val="00CE5ACC"/>
    <w:rsid w:val="00CE5CE4"/>
    <w:rsid w:val="00CE5CEE"/>
    <w:rsid w:val="00CE601F"/>
    <w:rsid w:val="00CE605B"/>
    <w:rsid w:val="00CE626D"/>
    <w:rsid w:val="00CE6750"/>
    <w:rsid w:val="00CE6A00"/>
    <w:rsid w:val="00CE6D12"/>
    <w:rsid w:val="00CE6E94"/>
    <w:rsid w:val="00CE6F12"/>
    <w:rsid w:val="00CE7432"/>
    <w:rsid w:val="00CE763C"/>
    <w:rsid w:val="00CE7805"/>
    <w:rsid w:val="00CE78F4"/>
    <w:rsid w:val="00CE7A38"/>
    <w:rsid w:val="00CE7CA3"/>
    <w:rsid w:val="00CE7E0D"/>
    <w:rsid w:val="00CE7FC9"/>
    <w:rsid w:val="00CF00E1"/>
    <w:rsid w:val="00CF0262"/>
    <w:rsid w:val="00CF02EE"/>
    <w:rsid w:val="00CF030C"/>
    <w:rsid w:val="00CF03B1"/>
    <w:rsid w:val="00CF041A"/>
    <w:rsid w:val="00CF0662"/>
    <w:rsid w:val="00CF093F"/>
    <w:rsid w:val="00CF097D"/>
    <w:rsid w:val="00CF0B0D"/>
    <w:rsid w:val="00CF0BE9"/>
    <w:rsid w:val="00CF0C25"/>
    <w:rsid w:val="00CF0E17"/>
    <w:rsid w:val="00CF0EBD"/>
    <w:rsid w:val="00CF0F87"/>
    <w:rsid w:val="00CF0F99"/>
    <w:rsid w:val="00CF1024"/>
    <w:rsid w:val="00CF1039"/>
    <w:rsid w:val="00CF1042"/>
    <w:rsid w:val="00CF112A"/>
    <w:rsid w:val="00CF119C"/>
    <w:rsid w:val="00CF18CF"/>
    <w:rsid w:val="00CF192C"/>
    <w:rsid w:val="00CF1CC5"/>
    <w:rsid w:val="00CF1EA7"/>
    <w:rsid w:val="00CF1EE7"/>
    <w:rsid w:val="00CF204C"/>
    <w:rsid w:val="00CF212B"/>
    <w:rsid w:val="00CF25AD"/>
    <w:rsid w:val="00CF281B"/>
    <w:rsid w:val="00CF2D87"/>
    <w:rsid w:val="00CF2F02"/>
    <w:rsid w:val="00CF3336"/>
    <w:rsid w:val="00CF35B3"/>
    <w:rsid w:val="00CF36D5"/>
    <w:rsid w:val="00CF381A"/>
    <w:rsid w:val="00CF392C"/>
    <w:rsid w:val="00CF39BC"/>
    <w:rsid w:val="00CF3A9C"/>
    <w:rsid w:val="00CF3B41"/>
    <w:rsid w:val="00CF3B8E"/>
    <w:rsid w:val="00CF40C0"/>
    <w:rsid w:val="00CF40D9"/>
    <w:rsid w:val="00CF40E5"/>
    <w:rsid w:val="00CF4174"/>
    <w:rsid w:val="00CF4488"/>
    <w:rsid w:val="00CF462E"/>
    <w:rsid w:val="00CF466A"/>
    <w:rsid w:val="00CF4739"/>
    <w:rsid w:val="00CF4A8D"/>
    <w:rsid w:val="00CF4CDC"/>
    <w:rsid w:val="00CF4CF0"/>
    <w:rsid w:val="00CF4D90"/>
    <w:rsid w:val="00CF5190"/>
    <w:rsid w:val="00CF51FC"/>
    <w:rsid w:val="00CF5247"/>
    <w:rsid w:val="00CF5358"/>
    <w:rsid w:val="00CF5493"/>
    <w:rsid w:val="00CF5494"/>
    <w:rsid w:val="00CF551D"/>
    <w:rsid w:val="00CF59B5"/>
    <w:rsid w:val="00CF5B1C"/>
    <w:rsid w:val="00CF5B99"/>
    <w:rsid w:val="00CF5CCD"/>
    <w:rsid w:val="00CF5CF1"/>
    <w:rsid w:val="00CF5EC7"/>
    <w:rsid w:val="00CF5ED5"/>
    <w:rsid w:val="00CF6049"/>
    <w:rsid w:val="00CF60D1"/>
    <w:rsid w:val="00CF6179"/>
    <w:rsid w:val="00CF622A"/>
    <w:rsid w:val="00CF633A"/>
    <w:rsid w:val="00CF639F"/>
    <w:rsid w:val="00CF6607"/>
    <w:rsid w:val="00CF6775"/>
    <w:rsid w:val="00CF68F0"/>
    <w:rsid w:val="00CF6A52"/>
    <w:rsid w:val="00CF6ACC"/>
    <w:rsid w:val="00CF6AD2"/>
    <w:rsid w:val="00CF6D45"/>
    <w:rsid w:val="00CF6E0C"/>
    <w:rsid w:val="00CF6F41"/>
    <w:rsid w:val="00CF7048"/>
    <w:rsid w:val="00CF71E6"/>
    <w:rsid w:val="00CF7229"/>
    <w:rsid w:val="00CF7390"/>
    <w:rsid w:val="00CF7528"/>
    <w:rsid w:val="00CF75B6"/>
    <w:rsid w:val="00CF7831"/>
    <w:rsid w:val="00CF796A"/>
    <w:rsid w:val="00CF7981"/>
    <w:rsid w:val="00CF7988"/>
    <w:rsid w:val="00CF7D0E"/>
    <w:rsid w:val="00D00250"/>
    <w:rsid w:val="00D00416"/>
    <w:rsid w:val="00D00545"/>
    <w:rsid w:val="00D00959"/>
    <w:rsid w:val="00D00A0D"/>
    <w:rsid w:val="00D00A5E"/>
    <w:rsid w:val="00D00C30"/>
    <w:rsid w:val="00D00F05"/>
    <w:rsid w:val="00D00F5C"/>
    <w:rsid w:val="00D00F91"/>
    <w:rsid w:val="00D01194"/>
    <w:rsid w:val="00D012FB"/>
    <w:rsid w:val="00D013EB"/>
    <w:rsid w:val="00D0159A"/>
    <w:rsid w:val="00D01617"/>
    <w:rsid w:val="00D01964"/>
    <w:rsid w:val="00D01AF1"/>
    <w:rsid w:val="00D01B29"/>
    <w:rsid w:val="00D01BA3"/>
    <w:rsid w:val="00D01C33"/>
    <w:rsid w:val="00D01CC5"/>
    <w:rsid w:val="00D01D70"/>
    <w:rsid w:val="00D01E3C"/>
    <w:rsid w:val="00D01E48"/>
    <w:rsid w:val="00D01E7B"/>
    <w:rsid w:val="00D02105"/>
    <w:rsid w:val="00D02188"/>
    <w:rsid w:val="00D021D6"/>
    <w:rsid w:val="00D023CF"/>
    <w:rsid w:val="00D0254C"/>
    <w:rsid w:val="00D02617"/>
    <w:rsid w:val="00D0278F"/>
    <w:rsid w:val="00D02B35"/>
    <w:rsid w:val="00D02B43"/>
    <w:rsid w:val="00D02B6C"/>
    <w:rsid w:val="00D02BBE"/>
    <w:rsid w:val="00D02DB5"/>
    <w:rsid w:val="00D02E2A"/>
    <w:rsid w:val="00D02FEB"/>
    <w:rsid w:val="00D03110"/>
    <w:rsid w:val="00D03467"/>
    <w:rsid w:val="00D034D4"/>
    <w:rsid w:val="00D035D1"/>
    <w:rsid w:val="00D03652"/>
    <w:rsid w:val="00D0368E"/>
    <w:rsid w:val="00D0388F"/>
    <w:rsid w:val="00D03E4B"/>
    <w:rsid w:val="00D03F96"/>
    <w:rsid w:val="00D03FF1"/>
    <w:rsid w:val="00D04067"/>
    <w:rsid w:val="00D0410C"/>
    <w:rsid w:val="00D04171"/>
    <w:rsid w:val="00D041FC"/>
    <w:rsid w:val="00D04272"/>
    <w:rsid w:val="00D042D1"/>
    <w:rsid w:val="00D046F9"/>
    <w:rsid w:val="00D04714"/>
    <w:rsid w:val="00D0489C"/>
    <w:rsid w:val="00D04959"/>
    <w:rsid w:val="00D0499A"/>
    <w:rsid w:val="00D04A29"/>
    <w:rsid w:val="00D04AD4"/>
    <w:rsid w:val="00D04E1C"/>
    <w:rsid w:val="00D04FEA"/>
    <w:rsid w:val="00D05316"/>
    <w:rsid w:val="00D053EA"/>
    <w:rsid w:val="00D054ED"/>
    <w:rsid w:val="00D055B5"/>
    <w:rsid w:val="00D05635"/>
    <w:rsid w:val="00D05645"/>
    <w:rsid w:val="00D0568E"/>
    <w:rsid w:val="00D0580E"/>
    <w:rsid w:val="00D05ADA"/>
    <w:rsid w:val="00D05AE1"/>
    <w:rsid w:val="00D05E58"/>
    <w:rsid w:val="00D05EEB"/>
    <w:rsid w:val="00D06089"/>
    <w:rsid w:val="00D06191"/>
    <w:rsid w:val="00D06205"/>
    <w:rsid w:val="00D062B7"/>
    <w:rsid w:val="00D062E3"/>
    <w:rsid w:val="00D063BE"/>
    <w:rsid w:val="00D06417"/>
    <w:rsid w:val="00D06435"/>
    <w:rsid w:val="00D0646A"/>
    <w:rsid w:val="00D06625"/>
    <w:rsid w:val="00D06743"/>
    <w:rsid w:val="00D0676F"/>
    <w:rsid w:val="00D06915"/>
    <w:rsid w:val="00D06924"/>
    <w:rsid w:val="00D06950"/>
    <w:rsid w:val="00D06957"/>
    <w:rsid w:val="00D06AEA"/>
    <w:rsid w:val="00D06B49"/>
    <w:rsid w:val="00D06CE9"/>
    <w:rsid w:val="00D06E6E"/>
    <w:rsid w:val="00D06FB2"/>
    <w:rsid w:val="00D0707D"/>
    <w:rsid w:val="00D07214"/>
    <w:rsid w:val="00D07335"/>
    <w:rsid w:val="00D07380"/>
    <w:rsid w:val="00D073DE"/>
    <w:rsid w:val="00D0769A"/>
    <w:rsid w:val="00D076FF"/>
    <w:rsid w:val="00D0784C"/>
    <w:rsid w:val="00D07861"/>
    <w:rsid w:val="00D07896"/>
    <w:rsid w:val="00D078BB"/>
    <w:rsid w:val="00D07D42"/>
    <w:rsid w:val="00D07D67"/>
    <w:rsid w:val="00D07F48"/>
    <w:rsid w:val="00D07FD1"/>
    <w:rsid w:val="00D10187"/>
    <w:rsid w:val="00D102E5"/>
    <w:rsid w:val="00D1033B"/>
    <w:rsid w:val="00D1062A"/>
    <w:rsid w:val="00D10674"/>
    <w:rsid w:val="00D106B4"/>
    <w:rsid w:val="00D106F9"/>
    <w:rsid w:val="00D10800"/>
    <w:rsid w:val="00D108D5"/>
    <w:rsid w:val="00D10A37"/>
    <w:rsid w:val="00D10DA2"/>
    <w:rsid w:val="00D10E35"/>
    <w:rsid w:val="00D10EF8"/>
    <w:rsid w:val="00D10F68"/>
    <w:rsid w:val="00D10F7B"/>
    <w:rsid w:val="00D110C9"/>
    <w:rsid w:val="00D110E4"/>
    <w:rsid w:val="00D1132D"/>
    <w:rsid w:val="00D1139E"/>
    <w:rsid w:val="00D113FC"/>
    <w:rsid w:val="00D1153A"/>
    <w:rsid w:val="00D1156F"/>
    <w:rsid w:val="00D116A6"/>
    <w:rsid w:val="00D116C8"/>
    <w:rsid w:val="00D11938"/>
    <w:rsid w:val="00D11C03"/>
    <w:rsid w:val="00D11C23"/>
    <w:rsid w:val="00D11EAA"/>
    <w:rsid w:val="00D11FCB"/>
    <w:rsid w:val="00D12023"/>
    <w:rsid w:val="00D121BA"/>
    <w:rsid w:val="00D124C3"/>
    <w:rsid w:val="00D124DD"/>
    <w:rsid w:val="00D1267A"/>
    <w:rsid w:val="00D12692"/>
    <w:rsid w:val="00D128BA"/>
    <w:rsid w:val="00D128C3"/>
    <w:rsid w:val="00D12AAD"/>
    <w:rsid w:val="00D12CCF"/>
    <w:rsid w:val="00D12F19"/>
    <w:rsid w:val="00D1301C"/>
    <w:rsid w:val="00D131E2"/>
    <w:rsid w:val="00D1329D"/>
    <w:rsid w:val="00D133E0"/>
    <w:rsid w:val="00D1356A"/>
    <w:rsid w:val="00D13675"/>
    <w:rsid w:val="00D13682"/>
    <w:rsid w:val="00D13BF6"/>
    <w:rsid w:val="00D13CCD"/>
    <w:rsid w:val="00D13CF2"/>
    <w:rsid w:val="00D140CE"/>
    <w:rsid w:val="00D14198"/>
    <w:rsid w:val="00D147C5"/>
    <w:rsid w:val="00D14B93"/>
    <w:rsid w:val="00D14BCB"/>
    <w:rsid w:val="00D14DE5"/>
    <w:rsid w:val="00D14DEE"/>
    <w:rsid w:val="00D15034"/>
    <w:rsid w:val="00D1520A"/>
    <w:rsid w:val="00D1577A"/>
    <w:rsid w:val="00D157F6"/>
    <w:rsid w:val="00D158C7"/>
    <w:rsid w:val="00D1593A"/>
    <w:rsid w:val="00D15A7B"/>
    <w:rsid w:val="00D15ADA"/>
    <w:rsid w:val="00D15C07"/>
    <w:rsid w:val="00D15CE7"/>
    <w:rsid w:val="00D15EB6"/>
    <w:rsid w:val="00D15F08"/>
    <w:rsid w:val="00D16020"/>
    <w:rsid w:val="00D16170"/>
    <w:rsid w:val="00D16283"/>
    <w:rsid w:val="00D165E7"/>
    <w:rsid w:val="00D1680F"/>
    <w:rsid w:val="00D16870"/>
    <w:rsid w:val="00D169F0"/>
    <w:rsid w:val="00D16A6A"/>
    <w:rsid w:val="00D16AB1"/>
    <w:rsid w:val="00D16B68"/>
    <w:rsid w:val="00D16C20"/>
    <w:rsid w:val="00D16ECE"/>
    <w:rsid w:val="00D16F62"/>
    <w:rsid w:val="00D16FB7"/>
    <w:rsid w:val="00D17070"/>
    <w:rsid w:val="00D17270"/>
    <w:rsid w:val="00D1731F"/>
    <w:rsid w:val="00D1742E"/>
    <w:rsid w:val="00D174A9"/>
    <w:rsid w:val="00D174ED"/>
    <w:rsid w:val="00D176F7"/>
    <w:rsid w:val="00D1777F"/>
    <w:rsid w:val="00D17944"/>
    <w:rsid w:val="00D17C3E"/>
    <w:rsid w:val="00D17CDA"/>
    <w:rsid w:val="00D17E40"/>
    <w:rsid w:val="00D17ED2"/>
    <w:rsid w:val="00D17FF3"/>
    <w:rsid w:val="00D20249"/>
    <w:rsid w:val="00D2030E"/>
    <w:rsid w:val="00D203B1"/>
    <w:rsid w:val="00D204B7"/>
    <w:rsid w:val="00D2053E"/>
    <w:rsid w:val="00D20637"/>
    <w:rsid w:val="00D20912"/>
    <w:rsid w:val="00D20AD6"/>
    <w:rsid w:val="00D20BD0"/>
    <w:rsid w:val="00D20DB4"/>
    <w:rsid w:val="00D20F32"/>
    <w:rsid w:val="00D211D9"/>
    <w:rsid w:val="00D21324"/>
    <w:rsid w:val="00D213A9"/>
    <w:rsid w:val="00D214A8"/>
    <w:rsid w:val="00D214AC"/>
    <w:rsid w:val="00D214D3"/>
    <w:rsid w:val="00D218E1"/>
    <w:rsid w:val="00D21CDF"/>
    <w:rsid w:val="00D21FEE"/>
    <w:rsid w:val="00D2221D"/>
    <w:rsid w:val="00D223BC"/>
    <w:rsid w:val="00D2250C"/>
    <w:rsid w:val="00D226A0"/>
    <w:rsid w:val="00D22711"/>
    <w:rsid w:val="00D2273A"/>
    <w:rsid w:val="00D22778"/>
    <w:rsid w:val="00D227E0"/>
    <w:rsid w:val="00D22839"/>
    <w:rsid w:val="00D22A90"/>
    <w:rsid w:val="00D22D1B"/>
    <w:rsid w:val="00D22FAB"/>
    <w:rsid w:val="00D23052"/>
    <w:rsid w:val="00D2305B"/>
    <w:rsid w:val="00D230EE"/>
    <w:rsid w:val="00D2313C"/>
    <w:rsid w:val="00D23165"/>
    <w:rsid w:val="00D231D7"/>
    <w:rsid w:val="00D231DD"/>
    <w:rsid w:val="00D2328C"/>
    <w:rsid w:val="00D23308"/>
    <w:rsid w:val="00D235FD"/>
    <w:rsid w:val="00D23652"/>
    <w:rsid w:val="00D2375B"/>
    <w:rsid w:val="00D2384F"/>
    <w:rsid w:val="00D23889"/>
    <w:rsid w:val="00D2391A"/>
    <w:rsid w:val="00D23B0E"/>
    <w:rsid w:val="00D23B20"/>
    <w:rsid w:val="00D23B2E"/>
    <w:rsid w:val="00D23C3D"/>
    <w:rsid w:val="00D23E12"/>
    <w:rsid w:val="00D242F7"/>
    <w:rsid w:val="00D243DD"/>
    <w:rsid w:val="00D2448D"/>
    <w:rsid w:val="00D2448E"/>
    <w:rsid w:val="00D244EC"/>
    <w:rsid w:val="00D2454F"/>
    <w:rsid w:val="00D2461E"/>
    <w:rsid w:val="00D24679"/>
    <w:rsid w:val="00D248FD"/>
    <w:rsid w:val="00D24ABD"/>
    <w:rsid w:val="00D24D9D"/>
    <w:rsid w:val="00D24E67"/>
    <w:rsid w:val="00D24EB9"/>
    <w:rsid w:val="00D24ED1"/>
    <w:rsid w:val="00D250A5"/>
    <w:rsid w:val="00D250B6"/>
    <w:rsid w:val="00D250F4"/>
    <w:rsid w:val="00D25168"/>
    <w:rsid w:val="00D25436"/>
    <w:rsid w:val="00D25451"/>
    <w:rsid w:val="00D254FF"/>
    <w:rsid w:val="00D25515"/>
    <w:rsid w:val="00D25530"/>
    <w:rsid w:val="00D255A2"/>
    <w:rsid w:val="00D255CC"/>
    <w:rsid w:val="00D25627"/>
    <w:rsid w:val="00D2566F"/>
    <w:rsid w:val="00D2568C"/>
    <w:rsid w:val="00D256E4"/>
    <w:rsid w:val="00D25818"/>
    <w:rsid w:val="00D2594A"/>
    <w:rsid w:val="00D25A8D"/>
    <w:rsid w:val="00D25C28"/>
    <w:rsid w:val="00D25C32"/>
    <w:rsid w:val="00D25D10"/>
    <w:rsid w:val="00D25D4A"/>
    <w:rsid w:val="00D25EA8"/>
    <w:rsid w:val="00D26004"/>
    <w:rsid w:val="00D262B5"/>
    <w:rsid w:val="00D263C9"/>
    <w:rsid w:val="00D2648C"/>
    <w:rsid w:val="00D26637"/>
    <w:rsid w:val="00D26752"/>
    <w:rsid w:val="00D268C3"/>
    <w:rsid w:val="00D268D5"/>
    <w:rsid w:val="00D26A33"/>
    <w:rsid w:val="00D26AD1"/>
    <w:rsid w:val="00D26D17"/>
    <w:rsid w:val="00D26E4B"/>
    <w:rsid w:val="00D26E88"/>
    <w:rsid w:val="00D26EAF"/>
    <w:rsid w:val="00D270F3"/>
    <w:rsid w:val="00D271B6"/>
    <w:rsid w:val="00D27324"/>
    <w:rsid w:val="00D27330"/>
    <w:rsid w:val="00D27491"/>
    <w:rsid w:val="00D275B6"/>
    <w:rsid w:val="00D27603"/>
    <w:rsid w:val="00D2774B"/>
    <w:rsid w:val="00D277A6"/>
    <w:rsid w:val="00D27881"/>
    <w:rsid w:val="00D27956"/>
    <w:rsid w:val="00D279EF"/>
    <w:rsid w:val="00D27AC4"/>
    <w:rsid w:val="00D27BD3"/>
    <w:rsid w:val="00D27BE7"/>
    <w:rsid w:val="00D27C42"/>
    <w:rsid w:val="00D27C69"/>
    <w:rsid w:val="00D27C7C"/>
    <w:rsid w:val="00D27EA2"/>
    <w:rsid w:val="00D27EB0"/>
    <w:rsid w:val="00D27F44"/>
    <w:rsid w:val="00D30000"/>
    <w:rsid w:val="00D300C5"/>
    <w:rsid w:val="00D301A1"/>
    <w:rsid w:val="00D301BF"/>
    <w:rsid w:val="00D30230"/>
    <w:rsid w:val="00D3044B"/>
    <w:rsid w:val="00D3051C"/>
    <w:rsid w:val="00D3057B"/>
    <w:rsid w:val="00D305B1"/>
    <w:rsid w:val="00D30695"/>
    <w:rsid w:val="00D30864"/>
    <w:rsid w:val="00D3090D"/>
    <w:rsid w:val="00D3093E"/>
    <w:rsid w:val="00D30A92"/>
    <w:rsid w:val="00D30B4A"/>
    <w:rsid w:val="00D30BF7"/>
    <w:rsid w:val="00D30C3A"/>
    <w:rsid w:val="00D30E5F"/>
    <w:rsid w:val="00D30F26"/>
    <w:rsid w:val="00D31052"/>
    <w:rsid w:val="00D31106"/>
    <w:rsid w:val="00D31142"/>
    <w:rsid w:val="00D3125E"/>
    <w:rsid w:val="00D31366"/>
    <w:rsid w:val="00D31647"/>
    <w:rsid w:val="00D31687"/>
    <w:rsid w:val="00D316D1"/>
    <w:rsid w:val="00D3176C"/>
    <w:rsid w:val="00D319B8"/>
    <w:rsid w:val="00D31A44"/>
    <w:rsid w:val="00D31A4B"/>
    <w:rsid w:val="00D31BC8"/>
    <w:rsid w:val="00D31C6A"/>
    <w:rsid w:val="00D31C71"/>
    <w:rsid w:val="00D31CE5"/>
    <w:rsid w:val="00D31D24"/>
    <w:rsid w:val="00D31DBD"/>
    <w:rsid w:val="00D31E64"/>
    <w:rsid w:val="00D31EE0"/>
    <w:rsid w:val="00D31EE6"/>
    <w:rsid w:val="00D31F6F"/>
    <w:rsid w:val="00D31F94"/>
    <w:rsid w:val="00D3213D"/>
    <w:rsid w:val="00D3217E"/>
    <w:rsid w:val="00D32189"/>
    <w:rsid w:val="00D321C1"/>
    <w:rsid w:val="00D32203"/>
    <w:rsid w:val="00D32407"/>
    <w:rsid w:val="00D3241A"/>
    <w:rsid w:val="00D32563"/>
    <w:rsid w:val="00D32631"/>
    <w:rsid w:val="00D32682"/>
    <w:rsid w:val="00D32746"/>
    <w:rsid w:val="00D329D1"/>
    <w:rsid w:val="00D329FD"/>
    <w:rsid w:val="00D32A57"/>
    <w:rsid w:val="00D32BAC"/>
    <w:rsid w:val="00D32C6B"/>
    <w:rsid w:val="00D32F01"/>
    <w:rsid w:val="00D3307C"/>
    <w:rsid w:val="00D331F8"/>
    <w:rsid w:val="00D33320"/>
    <w:rsid w:val="00D33479"/>
    <w:rsid w:val="00D3353A"/>
    <w:rsid w:val="00D33549"/>
    <w:rsid w:val="00D33711"/>
    <w:rsid w:val="00D338E9"/>
    <w:rsid w:val="00D3397D"/>
    <w:rsid w:val="00D33A6E"/>
    <w:rsid w:val="00D33B73"/>
    <w:rsid w:val="00D33BFD"/>
    <w:rsid w:val="00D33E24"/>
    <w:rsid w:val="00D3417E"/>
    <w:rsid w:val="00D34184"/>
    <w:rsid w:val="00D34190"/>
    <w:rsid w:val="00D34411"/>
    <w:rsid w:val="00D344DF"/>
    <w:rsid w:val="00D34751"/>
    <w:rsid w:val="00D347CC"/>
    <w:rsid w:val="00D348D6"/>
    <w:rsid w:val="00D349D3"/>
    <w:rsid w:val="00D34A4D"/>
    <w:rsid w:val="00D34AB8"/>
    <w:rsid w:val="00D34BDD"/>
    <w:rsid w:val="00D34BE6"/>
    <w:rsid w:val="00D34CC2"/>
    <w:rsid w:val="00D34E60"/>
    <w:rsid w:val="00D351EE"/>
    <w:rsid w:val="00D352BD"/>
    <w:rsid w:val="00D352E7"/>
    <w:rsid w:val="00D35413"/>
    <w:rsid w:val="00D35562"/>
    <w:rsid w:val="00D35583"/>
    <w:rsid w:val="00D3565B"/>
    <w:rsid w:val="00D35699"/>
    <w:rsid w:val="00D358A0"/>
    <w:rsid w:val="00D35936"/>
    <w:rsid w:val="00D35B3D"/>
    <w:rsid w:val="00D35B94"/>
    <w:rsid w:val="00D35CDB"/>
    <w:rsid w:val="00D35E3E"/>
    <w:rsid w:val="00D35E52"/>
    <w:rsid w:val="00D35FBC"/>
    <w:rsid w:val="00D35FE9"/>
    <w:rsid w:val="00D36074"/>
    <w:rsid w:val="00D3630B"/>
    <w:rsid w:val="00D363B7"/>
    <w:rsid w:val="00D36899"/>
    <w:rsid w:val="00D36A25"/>
    <w:rsid w:val="00D36B5B"/>
    <w:rsid w:val="00D36C5C"/>
    <w:rsid w:val="00D36CDB"/>
    <w:rsid w:val="00D36D54"/>
    <w:rsid w:val="00D36DF6"/>
    <w:rsid w:val="00D37059"/>
    <w:rsid w:val="00D37312"/>
    <w:rsid w:val="00D37320"/>
    <w:rsid w:val="00D374F5"/>
    <w:rsid w:val="00D3754D"/>
    <w:rsid w:val="00D3756B"/>
    <w:rsid w:val="00D37756"/>
    <w:rsid w:val="00D3784A"/>
    <w:rsid w:val="00D3785F"/>
    <w:rsid w:val="00D37A58"/>
    <w:rsid w:val="00D37D71"/>
    <w:rsid w:val="00D37DF1"/>
    <w:rsid w:val="00D4005D"/>
    <w:rsid w:val="00D40198"/>
    <w:rsid w:val="00D40240"/>
    <w:rsid w:val="00D402C6"/>
    <w:rsid w:val="00D403C5"/>
    <w:rsid w:val="00D404B5"/>
    <w:rsid w:val="00D40A55"/>
    <w:rsid w:val="00D40BE8"/>
    <w:rsid w:val="00D40CAD"/>
    <w:rsid w:val="00D40CF3"/>
    <w:rsid w:val="00D40DB2"/>
    <w:rsid w:val="00D40E48"/>
    <w:rsid w:val="00D40F41"/>
    <w:rsid w:val="00D40FB6"/>
    <w:rsid w:val="00D4100C"/>
    <w:rsid w:val="00D4101E"/>
    <w:rsid w:val="00D410E2"/>
    <w:rsid w:val="00D41143"/>
    <w:rsid w:val="00D4119F"/>
    <w:rsid w:val="00D411B8"/>
    <w:rsid w:val="00D41379"/>
    <w:rsid w:val="00D41418"/>
    <w:rsid w:val="00D4143E"/>
    <w:rsid w:val="00D416F3"/>
    <w:rsid w:val="00D41738"/>
    <w:rsid w:val="00D417C0"/>
    <w:rsid w:val="00D41803"/>
    <w:rsid w:val="00D4188D"/>
    <w:rsid w:val="00D41AFF"/>
    <w:rsid w:val="00D41C66"/>
    <w:rsid w:val="00D41E11"/>
    <w:rsid w:val="00D41F25"/>
    <w:rsid w:val="00D420B3"/>
    <w:rsid w:val="00D420BB"/>
    <w:rsid w:val="00D42277"/>
    <w:rsid w:val="00D4255B"/>
    <w:rsid w:val="00D42573"/>
    <w:rsid w:val="00D425C4"/>
    <w:rsid w:val="00D426F2"/>
    <w:rsid w:val="00D427BA"/>
    <w:rsid w:val="00D42920"/>
    <w:rsid w:val="00D42BEB"/>
    <w:rsid w:val="00D42C88"/>
    <w:rsid w:val="00D42CC3"/>
    <w:rsid w:val="00D42DCD"/>
    <w:rsid w:val="00D43141"/>
    <w:rsid w:val="00D43312"/>
    <w:rsid w:val="00D43455"/>
    <w:rsid w:val="00D436A0"/>
    <w:rsid w:val="00D43719"/>
    <w:rsid w:val="00D43931"/>
    <w:rsid w:val="00D43974"/>
    <w:rsid w:val="00D439C1"/>
    <w:rsid w:val="00D43A5B"/>
    <w:rsid w:val="00D43AF4"/>
    <w:rsid w:val="00D43B5A"/>
    <w:rsid w:val="00D43BE1"/>
    <w:rsid w:val="00D441A5"/>
    <w:rsid w:val="00D4425F"/>
    <w:rsid w:val="00D4438A"/>
    <w:rsid w:val="00D443D5"/>
    <w:rsid w:val="00D44538"/>
    <w:rsid w:val="00D4456B"/>
    <w:rsid w:val="00D4489E"/>
    <w:rsid w:val="00D449AB"/>
    <w:rsid w:val="00D44A4B"/>
    <w:rsid w:val="00D44AC3"/>
    <w:rsid w:val="00D44CF2"/>
    <w:rsid w:val="00D44EC3"/>
    <w:rsid w:val="00D44F45"/>
    <w:rsid w:val="00D44F71"/>
    <w:rsid w:val="00D452E9"/>
    <w:rsid w:val="00D45356"/>
    <w:rsid w:val="00D45484"/>
    <w:rsid w:val="00D4569B"/>
    <w:rsid w:val="00D4578E"/>
    <w:rsid w:val="00D4584A"/>
    <w:rsid w:val="00D4584C"/>
    <w:rsid w:val="00D45B2A"/>
    <w:rsid w:val="00D45C2C"/>
    <w:rsid w:val="00D45C34"/>
    <w:rsid w:val="00D45C7C"/>
    <w:rsid w:val="00D45C90"/>
    <w:rsid w:val="00D45E45"/>
    <w:rsid w:val="00D45F3F"/>
    <w:rsid w:val="00D45F54"/>
    <w:rsid w:val="00D461A6"/>
    <w:rsid w:val="00D46580"/>
    <w:rsid w:val="00D46829"/>
    <w:rsid w:val="00D4688B"/>
    <w:rsid w:val="00D46945"/>
    <w:rsid w:val="00D4695D"/>
    <w:rsid w:val="00D46A4B"/>
    <w:rsid w:val="00D46B2C"/>
    <w:rsid w:val="00D46C86"/>
    <w:rsid w:val="00D46D04"/>
    <w:rsid w:val="00D47131"/>
    <w:rsid w:val="00D47146"/>
    <w:rsid w:val="00D47269"/>
    <w:rsid w:val="00D47569"/>
    <w:rsid w:val="00D47593"/>
    <w:rsid w:val="00D475DB"/>
    <w:rsid w:val="00D477BF"/>
    <w:rsid w:val="00D47A89"/>
    <w:rsid w:val="00D47AB6"/>
    <w:rsid w:val="00D47ABE"/>
    <w:rsid w:val="00D47C3D"/>
    <w:rsid w:val="00D47D76"/>
    <w:rsid w:val="00D47E8F"/>
    <w:rsid w:val="00D47EAC"/>
    <w:rsid w:val="00D47FB2"/>
    <w:rsid w:val="00D500D1"/>
    <w:rsid w:val="00D502CA"/>
    <w:rsid w:val="00D503C3"/>
    <w:rsid w:val="00D50455"/>
    <w:rsid w:val="00D50AF9"/>
    <w:rsid w:val="00D50C78"/>
    <w:rsid w:val="00D50D4A"/>
    <w:rsid w:val="00D50E15"/>
    <w:rsid w:val="00D50E18"/>
    <w:rsid w:val="00D50E9A"/>
    <w:rsid w:val="00D50EAE"/>
    <w:rsid w:val="00D50EDB"/>
    <w:rsid w:val="00D50F66"/>
    <w:rsid w:val="00D50F7E"/>
    <w:rsid w:val="00D5124B"/>
    <w:rsid w:val="00D512FA"/>
    <w:rsid w:val="00D51397"/>
    <w:rsid w:val="00D513A7"/>
    <w:rsid w:val="00D514EE"/>
    <w:rsid w:val="00D514FC"/>
    <w:rsid w:val="00D5154B"/>
    <w:rsid w:val="00D51754"/>
    <w:rsid w:val="00D517C9"/>
    <w:rsid w:val="00D51B6A"/>
    <w:rsid w:val="00D51B6F"/>
    <w:rsid w:val="00D51C43"/>
    <w:rsid w:val="00D51E82"/>
    <w:rsid w:val="00D52012"/>
    <w:rsid w:val="00D520DB"/>
    <w:rsid w:val="00D5211A"/>
    <w:rsid w:val="00D5219F"/>
    <w:rsid w:val="00D52262"/>
    <w:rsid w:val="00D522BB"/>
    <w:rsid w:val="00D523A0"/>
    <w:rsid w:val="00D5249D"/>
    <w:rsid w:val="00D5262A"/>
    <w:rsid w:val="00D52669"/>
    <w:rsid w:val="00D528C9"/>
    <w:rsid w:val="00D52C9B"/>
    <w:rsid w:val="00D52EA4"/>
    <w:rsid w:val="00D5312F"/>
    <w:rsid w:val="00D5321E"/>
    <w:rsid w:val="00D53311"/>
    <w:rsid w:val="00D53328"/>
    <w:rsid w:val="00D53481"/>
    <w:rsid w:val="00D53632"/>
    <w:rsid w:val="00D53668"/>
    <w:rsid w:val="00D536F7"/>
    <w:rsid w:val="00D537B6"/>
    <w:rsid w:val="00D537C3"/>
    <w:rsid w:val="00D537EE"/>
    <w:rsid w:val="00D5394A"/>
    <w:rsid w:val="00D53A14"/>
    <w:rsid w:val="00D53AD4"/>
    <w:rsid w:val="00D53B2A"/>
    <w:rsid w:val="00D53CEE"/>
    <w:rsid w:val="00D53E23"/>
    <w:rsid w:val="00D53E2D"/>
    <w:rsid w:val="00D53EB6"/>
    <w:rsid w:val="00D53ECC"/>
    <w:rsid w:val="00D53F87"/>
    <w:rsid w:val="00D5417B"/>
    <w:rsid w:val="00D54211"/>
    <w:rsid w:val="00D542D8"/>
    <w:rsid w:val="00D5438E"/>
    <w:rsid w:val="00D5441C"/>
    <w:rsid w:val="00D54457"/>
    <w:rsid w:val="00D5449D"/>
    <w:rsid w:val="00D54684"/>
    <w:rsid w:val="00D5485E"/>
    <w:rsid w:val="00D54B15"/>
    <w:rsid w:val="00D54B2C"/>
    <w:rsid w:val="00D54D66"/>
    <w:rsid w:val="00D54DAE"/>
    <w:rsid w:val="00D5520F"/>
    <w:rsid w:val="00D55576"/>
    <w:rsid w:val="00D55752"/>
    <w:rsid w:val="00D557B7"/>
    <w:rsid w:val="00D55991"/>
    <w:rsid w:val="00D559E4"/>
    <w:rsid w:val="00D55BB5"/>
    <w:rsid w:val="00D55BBB"/>
    <w:rsid w:val="00D55D8E"/>
    <w:rsid w:val="00D55EC8"/>
    <w:rsid w:val="00D55F5C"/>
    <w:rsid w:val="00D561AA"/>
    <w:rsid w:val="00D5621D"/>
    <w:rsid w:val="00D56325"/>
    <w:rsid w:val="00D563F7"/>
    <w:rsid w:val="00D56452"/>
    <w:rsid w:val="00D564A1"/>
    <w:rsid w:val="00D5664E"/>
    <w:rsid w:val="00D56732"/>
    <w:rsid w:val="00D568DC"/>
    <w:rsid w:val="00D56934"/>
    <w:rsid w:val="00D56A10"/>
    <w:rsid w:val="00D56C60"/>
    <w:rsid w:val="00D56CF2"/>
    <w:rsid w:val="00D56D46"/>
    <w:rsid w:val="00D56D7B"/>
    <w:rsid w:val="00D57013"/>
    <w:rsid w:val="00D5712F"/>
    <w:rsid w:val="00D572CF"/>
    <w:rsid w:val="00D572D4"/>
    <w:rsid w:val="00D57309"/>
    <w:rsid w:val="00D575DB"/>
    <w:rsid w:val="00D576AF"/>
    <w:rsid w:val="00D57768"/>
    <w:rsid w:val="00D577D3"/>
    <w:rsid w:val="00D57837"/>
    <w:rsid w:val="00D578CF"/>
    <w:rsid w:val="00D578D1"/>
    <w:rsid w:val="00D5790A"/>
    <w:rsid w:val="00D57AE9"/>
    <w:rsid w:val="00D57C1B"/>
    <w:rsid w:val="00D57DF9"/>
    <w:rsid w:val="00D57FF6"/>
    <w:rsid w:val="00D60102"/>
    <w:rsid w:val="00D601D7"/>
    <w:rsid w:val="00D601F5"/>
    <w:rsid w:val="00D6033C"/>
    <w:rsid w:val="00D60582"/>
    <w:rsid w:val="00D6067B"/>
    <w:rsid w:val="00D6071B"/>
    <w:rsid w:val="00D6084B"/>
    <w:rsid w:val="00D60872"/>
    <w:rsid w:val="00D6088D"/>
    <w:rsid w:val="00D60B48"/>
    <w:rsid w:val="00D60CCC"/>
    <w:rsid w:val="00D60DDB"/>
    <w:rsid w:val="00D60EF7"/>
    <w:rsid w:val="00D60F1D"/>
    <w:rsid w:val="00D610B2"/>
    <w:rsid w:val="00D610C0"/>
    <w:rsid w:val="00D61260"/>
    <w:rsid w:val="00D61313"/>
    <w:rsid w:val="00D61610"/>
    <w:rsid w:val="00D617D2"/>
    <w:rsid w:val="00D619E1"/>
    <w:rsid w:val="00D61C24"/>
    <w:rsid w:val="00D61C6E"/>
    <w:rsid w:val="00D61CDD"/>
    <w:rsid w:val="00D61D4A"/>
    <w:rsid w:val="00D61E87"/>
    <w:rsid w:val="00D61F1E"/>
    <w:rsid w:val="00D61FE4"/>
    <w:rsid w:val="00D61FEF"/>
    <w:rsid w:val="00D62052"/>
    <w:rsid w:val="00D62230"/>
    <w:rsid w:val="00D62307"/>
    <w:rsid w:val="00D62495"/>
    <w:rsid w:val="00D62648"/>
    <w:rsid w:val="00D626E6"/>
    <w:rsid w:val="00D626FD"/>
    <w:rsid w:val="00D6273D"/>
    <w:rsid w:val="00D6275F"/>
    <w:rsid w:val="00D627EA"/>
    <w:rsid w:val="00D628F9"/>
    <w:rsid w:val="00D62901"/>
    <w:rsid w:val="00D629A2"/>
    <w:rsid w:val="00D62A19"/>
    <w:rsid w:val="00D62ADF"/>
    <w:rsid w:val="00D62B7F"/>
    <w:rsid w:val="00D62BFB"/>
    <w:rsid w:val="00D62C18"/>
    <w:rsid w:val="00D62F30"/>
    <w:rsid w:val="00D62F53"/>
    <w:rsid w:val="00D630D5"/>
    <w:rsid w:val="00D630F5"/>
    <w:rsid w:val="00D631AF"/>
    <w:rsid w:val="00D63350"/>
    <w:rsid w:val="00D633EF"/>
    <w:rsid w:val="00D63698"/>
    <w:rsid w:val="00D637EC"/>
    <w:rsid w:val="00D63814"/>
    <w:rsid w:val="00D6382C"/>
    <w:rsid w:val="00D6387F"/>
    <w:rsid w:val="00D638D3"/>
    <w:rsid w:val="00D639B3"/>
    <w:rsid w:val="00D63A56"/>
    <w:rsid w:val="00D63B03"/>
    <w:rsid w:val="00D63E52"/>
    <w:rsid w:val="00D63E89"/>
    <w:rsid w:val="00D641A7"/>
    <w:rsid w:val="00D64260"/>
    <w:rsid w:val="00D6443C"/>
    <w:rsid w:val="00D64457"/>
    <w:rsid w:val="00D646A4"/>
    <w:rsid w:val="00D6474D"/>
    <w:rsid w:val="00D64991"/>
    <w:rsid w:val="00D64BC3"/>
    <w:rsid w:val="00D64D8C"/>
    <w:rsid w:val="00D64DA1"/>
    <w:rsid w:val="00D64E96"/>
    <w:rsid w:val="00D64FE2"/>
    <w:rsid w:val="00D651D0"/>
    <w:rsid w:val="00D65397"/>
    <w:rsid w:val="00D6551E"/>
    <w:rsid w:val="00D6551F"/>
    <w:rsid w:val="00D656F9"/>
    <w:rsid w:val="00D65719"/>
    <w:rsid w:val="00D657AC"/>
    <w:rsid w:val="00D657BC"/>
    <w:rsid w:val="00D659D5"/>
    <w:rsid w:val="00D65A06"/>
    <w:rsid w:val="00D65B32"/>
    <w:rsid w:val="00D65C52"/>
    <w:rsid w:val="00D65E72"/>
    <w:rsid w:val="00D65EB6"/>
    <w:rsid w:val="00D65F54"/>
    <w:rsid w:val="00D66019"/>
    <w:rsid w:val="00D6624B"/>
    <w:rsid w:val="00D663B7"/>
    <w:rsid w:val="00D663E3"/>
    <w:rsid w:val="00D6641C"/>
    <w:rsid w:val="00D667C2"/>
    <w:rsid w:val="00D667C7"/>
    <w:rsid w:val="00D668ED"/>
    <w:rsid w:val="00D66C02"/>
    <w:rsid w:val="00D66CBE"/>
    <w:rsid w:val="00D66E6B"/>
    <w:rsid w:val="00D670B9"/>
    <w:rsid w:val="00D6718C"/>
    <w:rsid w:val="00D67303"/>
    <w:rsid w:val="00D674AC"/>
    <w:rsid w:val="00D674FA"/>
    <w:rsid w:val="00D67554"/>
    <w:rsid w:val="00D675CD"/>
    <w:rsid w:val="00D67708"/>
    <w:rsid w:val="00D6775A"/>
    <w:rsid w:val="00D677AE"/>
    <w:rsid w:val="00D67991"/>
    <w:rsid w:val="00D67A09"/>
    <w:rsid w:val="00D67A7F"/>
    <w:rsid w:val="00D67C4A"/>
    <w:rsid w:val="00D67F3A"/>
    <w:rsid w:val="00D70045"/>
    <w:rsid w:val="00D700B1"/>
    <w:rsid w:val="00D7014D"/>
    <w:rsid w:val="00D70312"/>
    <w:rsid w:val="00D70362"/>
    <w:rsid w:val="00D703D7"/>
    <w:rsid w:val="00D7042E"/>
    <w:rsid w:val="00D7048D"/>
    <w:rsid w:val="00D709A8"/>
    <w:rsid w:val="00D70B69"/>
    <w:rsid w:val="00D70B6E"/>
    <w:rsid w:val="00D70BA5"/>
    <w:rsid w:val="00D70E10"/>
    <w:rsid w:val="00D70E31"/>
    <w:rsid w:val="00D7106F"/>
    <w:rsid w:val="00D711A1"/>
    <w:rsid w:val="00D711A2"/>
    <w:rsid w:val="00D712C6"/>
    <w:rsid w:val="00D71362"/>
    <w:rsid w:val="00D7147D"/>
    <w:rsid w:val="00D71516"/>
    <w:rsid w:val="00D71810"/>
    <w:rsid w:val="00D718F0"/>
    <w:rsid w:val="00D71A11"/>
    <w:rsid w:val="00D71D92"/>
    <w:rsid w:val="00D71E01"/>
    <w:rsid w:val="00D71E79"/>
    <w:rsid w:val="00D71F13"/>
    <w:rsid w:val="00D72060"/>
    <w:rsid w:val="00D721B1"/>
    <w:rsid w:val="00D723DE"/>
    <w:rsid w:val="00D7246E"/>
    <w:rsid w:val="00D7247F"/>
    <w:rsid w:val="00D724D5"/>
    <w:rsid w:val="00D72699"/>
    <w:rsid w:val="00D726F0"/>
    <w:rsid w:val="00D7274F"/>
    <w:rsid w:val="00D72811"/>
    <w:rsid w:val="00D72B3A"/>
    <w:rsid w:val="00D72BBE"/>
    <w:rsid w:val="00D72DC8"/>
    <w:rsid w:val="00D72E58"/>
    <w:rsid w:val="00D72FFC"/>
    <w:rsid w:val="00D730DB"/>
    <w:rsid w:val="00D731C6"/>
    <w:rsid w:val="00D73358"/>
    <w:rsid w:val="00D733D3"/>
    <w:rsid w:val="00D73404"/>
    <w:rsid w:val="00D736D2"/>
    <w:rsid w:val="00D73981"/>
    <w:rsid w:val="00D73A03"/>
    <w:rsid w:val="00D73A6F"/>
    <w:rsid w:val="00D73A85"/>
    <w:rsid w:val="00D73A94"/>
    <w:rsid w:val="00D73B4E"/>
    <w:rsid w:val="00D73C79"/>
    <w:rsid w:val="00D73D50"/>
    <w:rsid w:val="00D73D5F"/>
    <w:rsid w:val="00D73DB7"/>
    <w:rsid w:val="00D7406C"/>
    <w:rsid w:val="00D740E6"/>
    <w:rsid w:val="00D74113"/>
    <w:rsid w:val="00D74142"/>
    <w:rsid w:val="00D7419D"/>
    <w:rsid w:val="00D741E1"/>
    <w:rsid w:val="00D74255"/>
    <w:rsid w:val="00D742E0"/>
    <w:rsid w:val="00D74413"/>
    <w:rsid w:val="00D74589"/>
    <w:rsid w:val="00D745C1"/>
    <w:rsid w:val="00D74958"/>
    <w:rsid w:val="00D74A4C"/>
    <w:rsid w:val="00D74AC2"/>
    <w:rsid w:val="00D74C1D"/>
    <w:rsid w:val="00D74DA9"/>
    <w:rsid w:val="00D74F6D"/>
    <w:rsid w:val="00D75210"/>
    <w:rsid w:val="00D75243"/>
    <w:rsid w:val="00D75507"/>
    <w:rsid w:val="00D7564C"/>
    <w:rsid w:val="00D7572E"/>
    <w:rsid w:val="00D75757"/>
    <w:rsid w:val="00D758E0"/>
    <w:rsid w:val="00D75B52"/>
    <w:rsid w:val="00D75CEC"/>
    <w:rsid w:val="00D75E7A"/>
    <w:rsid w:val="00D75ED7"/>
    <w:rsid w:val="00D75F6B"/>
    <w:rsid w:val="00D7611B"/>
    <w:rsid w:val="00D761B4"/>
    <w:rsid w:val="00D76232"/>
    <w:rsid w:val="00D7633B"/>
    <w:rsid w:val="00D76392"/>
    <w:rsid w:val="00D763AC"/>
    <w:rsid w:val="00D7656D"/>
    <w:rsid w:val="00D7661B"/>
    <w:rsid w:val="00D769D8"/>
    <w:rsid w:val="00D76A91"/>
    <w:rsid w:val="00D76E0F"/>
    <w:rsid w:val="00D770D7"/>
    <w:rsid w:val="00D77302"/>
    <w:rsid w:val="00D77387"/>
    <w:rsid w:val="00D773AB"/>
    <w:rsid w:val="00D77540"/>
    <w:rsid w:val="00D775EC"/>
    <w:rsid w:val="00D776A2"/>
    <w:rsid w:val="00D777A7"/>
    <w:rsid w:val="00D777B3"/>
    <w:rsid w:val="00D777E2"/>
    <w:rsid w:val="00D7782B"/>
    <w:rsid w:val="00D77A74"/>
    <w:rsid w:val="00D77ED8"/>
    <w:rsid w:val="00D77F09"/>
    <w:rsid w:val="00D800B7"/>
    <w:rsid w:val="00D80194"/>
    <w:rsid w:val="00D801D3"/>
    <w:rsid w:val="00D80246"/>
    <w:rsid w:val="00D802AA"/>
    <w:rsid w:val="00D804EF"/>
    <w:rsid w:val="00D805DB"/>
    <w:rsid w:val="00D80607"/>
    <w:rsid w:val="00D80860"/>
    <w:rsid w:val="00D809F8"/>
    <w:rsid w:val="00D80A1C"/>
    <w:rsid w:val="00D80B3C"/>
    <w:rsid w:val="00D80D1D"/>
    <w:rsid w:val="00D80D89"/>
    <w:rsid w:val="00D80F53"/>
    <w:rsid w:val="00D80F79"/>
    <w:rsid w:val="00D81134"/>
    <w:rsid w:val="00D812F6"/>
    <w:rsid w:val="00D81360"/>
    <w:rsid w:val="00D81398"/>
    <w:rsid w:val="00D813E6"/>
    <w:rsid w:val="00D81620"/>
    <w:rsid w:val="00D8164B"/>
    <w:rsid w:val="00D819B3"/>
    <w:rsid w:val="00D81A00"/>
    <w:rsid w:val="00D81BAE"/>
    <w:rsid w:val="00D81BD3"/>
    <w:rsid w:val="00D81BD8"/>
    <w:rsid w:val="00D81DAD"/>
    <w:rsid w:val="00D81E17"/>
    <w:rsid w:val="00D81E66"/>
    <w:rsid w:val="00D81EB6"/>
    <w:rsid w:val="00D8201C"/>
    <w:rsid w:val="00D82220"/>
    <w:rsid w:val="00D8250A"/>
    <w:rsid w:val="00D82515"/>
    <w:rsid w:val="00D825F4"/>
    <w:rsid w:val="00D82956"/>
    <w:rsid w:val="00D82B03"/>
    <w:rsid w:val="00D82CC0"/>
    <w:rsid w:val="00D82CC9"/>
    <w:rsid w:val="00D82DE6"/>
    <w:rsid w:val="00D82FE0"/>
    <w:rsid w:val="00D831E7"/>
    <w:rsid w:val="00D831F7"/>
    <w:rsid w:val="00D83218"/>
    <w:rsid w:val="00D832B3"/>
    <w:rsid w:val="00D832D5"/>
    <w:rsid w:val="00D833A8"/>
    <w:rsid w:val="00D8357C"/>
    <w:rsid w:val="00D83634"/>
    <w:rsid w:val="00D83683"/>
    <w:rsid w:val="00D8373B"/>
    <w:rsid w:val="00D83901"/>
    <w:rsid w:val="00D83999"/>
    <w:rsid w:val="00D839DA"/>
    <w:rsid w:val="00D83DBB"/>
    <w:rsid w:val="00D83E43"/>
    <w:rsid w:val="00D83EA8"/>
    <w:rsid w:val="00D83EE0"/>
    <w:rsid w:val="00D840F6"/>
    <w:rsid w:val="00D84174"/>
    <w:rsid w:val="00D84215"/>
    <w:rsid w:val="00D8423F"/>
    <w:rsid w:val="00D84544"/>
    <w:rsid w:val="00D8455F"/>
    <w:rsid w:val="00D845C1"/>
    <w:rsid w:val="00D84729"/>
    <w:rsid w:val="00D84772"/>
    <w:rsid w:val="00D84780"/>
    <w:rsid w:val="00D847B8"/>
    <w:rsid w:val="00D84861"/>
    <w:rsid w:val="00D84885"/>
    <w:rsid w:val="00D84BB2"/>
    <w:rsid w:val="00D84D9B"/>
    <w:rsid w:val="00D84E1A"/>
    <w:rsid w:val="00D84F27"/>
    <w:rsid w:val="00D84FC9"/>
    <w:rsid w:val="00D852B0"/>
    <w:rsid w:val="00D853B3"/>
    <w:rsid w:val="00D85610"/>
    <w:rsid w:val="00D85773"/>
    <w:rsid w:val="00D857A0"/>
    <w:rsid w:val="00D8591E"/>
    <w:rsid w:val="00D85952"/>
    <w:rsid w:val="00D85A08"/>
    <w:rsid w:val="00D85A3C"/>
    <w:rsid w:val="00D85B7D"/>
    <w:rsid w:val="00D85E75"/>
    <w:rsid w:val="00D85ED7"/>
    <w:rsid w:val="00D8601F"/>
    <w:rsid w:val="00D8607A"/>
    <w:rsid w:val="00D86140"/>
    <w:rsid w:val="00D861B4"/>
    <w:rsid w:val="00D861D1"/>
    <w:rsid w:val="00D86357"/>
    <w:rsid w:val="00D863AB"/>
    <w:rsid w:val="00D863B9"/>
    <w:rsid w:val="00D86500"/>
    <w:rsid w:val="00D865D8"/>
    <w:rsid w:val="00D866D0"/>
    <w:rsid w:val="00D866E8"/>
    <w:rsid w:val="00D867E2"/>
    <w:rsid w:val="00D86A01"/>
    <w:rsid w:val="00D86CE1"/>
    <w:rsid w:val="00D86E5A"/>
    <w:rsid w:val="00D86F33"/>
    <w:rsid w:val="00D87220"/>
    <w:rsid w:val="00D87382"/>
    <w:rsid w:val="00D87485"/>
    <w:rsid w:val="00D87718"/>
    <w:rsid w:val="00D87892"/>
    <w:rsid w:val="00D87956"/>
    <w:rsid w:val="00D879C4"/>
    <w:rsid w:val="00D87AEE"/>
    <w:rsid w:val="00D87B11"/>
    <w:rsid w:val="00D87B40"/>
    <w:rsid w:val="00D87C4D"/>
    <w:rsid w:val="00D87CAD"/>
    <w:rsid w:val="00D87D85"/>
    <w:rsid w:val="00D87DEF"/>
    <w:rsid w:val="00D87DFD"/>
    <w:rsid w:val="00D87ED8"/>
    <w:rsid w:val="00D90045"/>
    <w:rsid w:val="00D900B3"/>
    <w:rsid w:val="00D901C5"/>
    <w:rsid w:val="00D902AA"/>
    <w:rsid w:val="00D90707"/>
    <w:rsid w:val="00D90755"/>
    <w:rsid w:val="00D90856"/>
    <w:rsid w:val="00D90883"/>
    <w:rsid w:val="00D90962"/>
    <w:rsid w:val="00D90D91"/>
    <w:rsid w:val="00D90E28"/>
    <w:rsid w:val="00D90E79"/>
    <w:rsid w:val="00D90EFA"/>
    <w:rsid w:val="00D90F6A"/>
    <w:rsid w:val="00D90FEE"/>
    <w:rsid w:val="00D91001"/>
    <w:rsid w:val="00D910F9"/>
    <w:rsid w:val="00D9115D"/>
    <w:rsid w:val="00D911F8"/>
    <w:rsid w:val="00D9139E"/>
    <w:rsid w:val="00D91565"/>
    <w:rsid w:val="00D91571"/>
    <w:rsid w:val="00D91702"/>
    <w:rsid w:val="00D91873"/>
    <w:rsid w:val="00D91B5E"/>
    <w:rsid w:val="00D91BD0"/>
    <w:rsid w:val="00D91C91"/>
    <w:rsid w:val="00D91E8F"/>
    <w:rsid w:val="00D92030"/>
    <w:rsid w:val="00D92066"/>
    <w:rsid w:val="00D924D6"/>
    <w:rsid w:val="00D926D9"/>
    <w:rsid w:val="00D92786"/>
    <w:rsid w:val="00D92792"/>
    <w:rsid w:val="00D92AA6"/>
    <w:rsid w:val="00D92AD0"/>
    <w:rsid w:val="00D92C89"/>
    <w:rsid w:val="00D92CA9"/>
    <w:rsid w:val="00D92FB8"/>
    <w:rsid w:val="00D93013"/>
    <w:rsid w:val="00D9301C"/>
    <w:rsid w:val="00D930EB"/>
    <w:rsid w:val="00D93177"/>
    <w:rsid w:val="00D93225"/>
    <w:rsid w:val="00D93301"/>
    <w:rsid w:val="00D93371"/>
    <w:rsid w:val="00D933C4"/>
    <w:rsid w:val="00D93406"/>
    <w:rsid w:val="00D9356D"/>
    <w:rsid w:val="00D93759"/>
    <w:rsid w:val="00D93A63"/>
    <w:rsid w:val="00D93B40"/>
    <w:rsid w:val="00D93B4D"/>
    <w:rsid w:val="00D93B7E"/>
    <w:rsid w:val="00D93BE6"/>
    <w:rsid w:val="00D93D6D"/>
    <w:rsid w:val="00D93FDD"/>
    <w:rsid w:val="00D9425F"/>
    <w:rsid w:val="00D942C4"/>
    <w:rsid w:val="00D942DF"/>
    <w:rsid w:val="00D94492"/>
    <w:rsid w:val="00D944E5"/>
    <w:rsid w:val="00D9463B"/>
    <w:rsid w:val="00D94657"/>
    <w:rsid w:val="00D946B9"/>
    <w:rsid w:val="00D94A89"/>
    <w:rsid w:val="00D94B48"/>
    <w:rsid w:val="00D94BC8"/>
    <w:rsid w:val="00D94D53"/>
    <w:rsid w:val="00D94DCF"/>
    <w:rsid w:val="00D94E31"/>
    <w:rsid w:val="00D94F50"/>
    <w:rsid w:val="00D94F63"/>
    <w:rsid w:val="00D9525A"/>
    <w:rsid w:val="00D953A2"/>
    <w:rsid w:val="00D95401"/>
    <w:rsid w:val="00D95425"/>
    <w:rsid w:val="00D9556E"/>
    <w:rsid w:val="00D95869"/>
    <w:rsid w:val="00D95A90"/>
    <w:rsid w:val="00D95C57"/>
    <w:rsid w:val="00D95EB7"/>
    <w:rsid w:val="00D95F28"/>
    <w:rsid w:val="00D95FDC"/>
    <w:rsid w:val="00D96006"/>
    <w:rsid w:val="00D962BE"/>
    <w:rsid w:val="00D96330"/>
    <w:rsid w:val="00D96519"/>
    <w:rsid w:val="00D9657D"/>
    <w:rsid w:val="00D965B2"/>
    <w:rsid w:val="00D9663A"/>
    <w:rsid w:val="00D966F9"/>
    <w:rsid w:val="00D96739"/>
    <w:rsid w:val="00D967AD"/>
    <w:rsid w:val="00D967B2"/>
    <w:rsid w:val="00D968F3"/>
    <w:rsid w:val="00D96902"/>
    <w:rsid w:val="00D96A47"/>
    <w:rsid w:val="00D96BD7"/>
    <w:rsid w:val="00D96C32"/>
    <w:rsid w:val="00D96CD9"/>
    <w:rsid w:val="00D96E30"/>
    <w:rsid w:val="00D96E3A"/>
    <w:rsid w:val="00D96F7C"/>
    <w:rsid w:val="00D971D9"/>
    <w:rsid w:val="00D97237"/>
    <w:rsid w:val="00D9733E"/>
    <w:rsid w:val="00D973C8"/>
    <w:rsid w:val="00D9754F"/>
    <w:rsid w:val="00D975FC"/>
    <w:rsid w:val="00D97718"/>
    <w:rsid w:val="00D97744"/>
    <w:rsid w:val="00D9795D"/>
    <w:rsid w:val="00D979AD"/>
    <w:rsid w:val="00DA0050"/>
    <w:rsid w:val="00DA0136"/>
    <w:rsid w:val="00DA01C5"/>
    <w:rsid w:val="00DA02D3"/>
    <w:rsid w:val="00DA0437"/>
    <w:rsid w:val="00DA045F"/>
    <w:rsid w:val="00DA04F0"/>
    <w:rsid w:val="00DA0758"/>
    <w:rsid w:val="00DA09A9"/>
    <w:rsid w:val="00DA0B1A"/>
    <w:rsid w:val="00DA0CD0"/>
    <w:rsid w:val="00DA0F54"/>
    <w:rsid w:val="00DA0F6B"/>
    <w:rsid w:val="00DA103E"/>
    <w:rsid w:val="00DA1163"/>
    <w:rsid w:val="00DA130B"/>
    <w:rsid w:val="00DA13C7"/>
    <w:rsid w:val="00DA1430"/>
    <w:rsid w:val="00DA148D"/>
    <w:rsid w:val="00DA14D4"/>
    <w:rsid w:val="00DA170D"/>
    <w:rsid w:val="00DA172D"/>
    <w:rsid w:val="00DA1892"/>
    <w:rsid w:val="00DA18E5"/>
    <w:rsid w:val="00DA1AFC"/>
    <w:rsid w:val="00DA1E9C"/>
    <w:rsid w:val="00DA1F0F"/>
    <w:rsid w:val="00DA211E"/>
    <w:rsid w:val="00DA2141"/>
    <w:rsid w:val="00DA21ED"/>
    <w:rsid w:val="00DA223A"/>
    <w:rsid w:val="00DA2253"/>
    <w:rsid w:val="00DA22A6"/>
    <w:rsid w:val="00DA234E"/>
    <w:rsid w:val="00DA2397"/>
    <w:rsid w:val="00DA25F6"/>
    <w:rsid w:val="00DA29DB"/>
    <w:rsid w:val="00DA2A84"/>
    <w:rsid w:val="00DA2B93"/>
    <w:rsid w:val="00DA2BD9"/>
    <w:rsid w:val="00DA2FAF"/>
    <w:rsid w:val="00DA2FC5"/>
    <w:rsid w:val="00DA3228"/>
    <w:rsid w:val="00DA3510"/>
    <w:rsid w:val="00DA3541"/>
    <w:rsid w:val="00DA36A6"/>
    <w:rsid w:val="00DA36D4"/>
    <w:rsid w:val="00DA36D5"/>
    <w:rsid w:val="00DA379B"/>
    <w:rsid w:val="00DA3938"/>
    <w:rsid w:val="00DA39A7"/>
    <w:rsid w:val="00DA3A24"/>
    <w:rsid w:val="00DA3AD9"/>
    <w:rsid w:val="00DA3ADD"/>
    <w:rsid w:val="00DA3AEF"/>
    <w:rsid w:val="00DA3B14"/>
    <w:rsid w:val="00DA3CE7"/>
    <w:rsid w:val="00DA3D94"/>
    <w:rsid w:val="00DA3D96"/>
    <w:rsid w:val="00DA3E74"/>
    <w:rsid w:val="00DA3E89"/>
    <w:rsid w:val="00DA3EC4"/>
    <w:rsid w:val="00DA4035"/>
    <w:rsid w:val="00DA40CE"/>
    <w:rsid w:val="00DA440D"/>
    <w:rsid w:val="00DA4741"/>
    <w:rsid w:val="00DA48E4"/>
    <w:rsid w:val="00DA492D"/>
    <w:rsid w:val="00DA4965"/>
    <w:rsid w:val="00DA4992"/>
    <w:rsid w:val="00DA4C3A"/>
    <w:rsid w:val="00DA4F5C"/>
    <w:rsid w:val="00DA5069"/>
    <w:rsid w:val="00DA5093"/>
    <w:rsid w:val="00DA50B5"/>
    <w:rsid w:val="00DA525D"/>
    <w:rsid w:val="00DA535A"/>
    <w:rsid w:val="00DA54C5"/>
    <w:rsid w:val="00DA57B7"/>
    <w:rsid w:val="00DA57F6"/>
    <w:rsid w:val="00DA5828"/>
    <w:rsid w:val="00DA592A"/>
    <w:rsid w:val="00DA5A79"/>
    <w:rsid w:val="00DA5B98"/>
    <w:rsid w:val="00DA5D5E"/>
    <w:rsid w:val="00DA5D82"/>
    <w:rsid w:val="00DA5F22"/>
    <w:rsid w:val="00DA5F55"/>
    <w:rsid w:val="00DA603F"/>
    <w:rsid w:val="00DA608F"/>
    <w:rsid w:val="00DA60C1"/>
    <w:rsid w:val="00DA60C2"/>
    <w:rsid w:val="00DA61AC"/>
    <w:rsid w:val="00DA61EB"/>
    <w:rsid w:val="00DA6241"/>
    <w:rsid w:val="00DA6380"/>
    <w:rsid w:val="00DA650B"/>
    <w:rsid w:val="00DA65AA"/>
    <w:rsid w:val="00DA6688"/>
    <w:rsid w:val="00DA68AF"/>
    <w:rsid w:val="00DA693F"/>
    <w:rsid w:val="00DA6ADD"/>
    <w:rsid w:val="00DA6C72"/>
    <w:rsid w:val="00DA6E1A"/>
    <w:rsid w:val="00DA6F00"/>
    <w:rsid w:val="00DA6F63"/>
    <w:rsid w:val="00DA6FF6"/>
    <w:rsid w:val="00DA702A"/>
    <w:rsid w:val="00DA708D"/>
    <w:rsid w:val="00DA72D3"/>
    <w:rsid w:val="00DA73A2"/>
    <w:rsid w:val="00DA74BA"/>
    <w:rsid w:val="00DA77C0"/>
    <w:rsid w:val="00DA79C3"/>
    <w:rsid w:val="00DA79EB"/>
    <w:rsid w:val="00DA7A0B"/>
    <w:rsid w:val="00DA7CF8"/>
    <w:rsid w:val="00DA7ECB"/>
    <w:rsid w:val="00DA7FBE"/>
    <w:rsid w:val="00DB00E2"/>
    <w:rsid w:val="00DB0166"/>
    <w:rsid w:val="00DB019B"/>
    <w:rsid w:val="00DB01C7"/>
    <w:rsid w:val="00DB02F1"/>
    <w:rsid w:val="00DB043F"/>
    <w:rsid w:val="00DB0495"/>
    <w:rsid w:val="00DB04DF"/>
    <w:rsid w:val="00DB04EC"/>
    <w:rsid w:val="00DB05C7"/>
    <w:rsid w:val="00DB0643"/>
    <w:rsid w:val="00DB06A1"/>
    <w:rsid w:val="00DB075A"/>
    <w:rsid w:val="00DB0852"/>
    <w:rsid w:val="00DB097B"/>
    <w:rsid w:val="00DB0C10"/>
    <w:rsid w:val="00DB0F5A"/>
    <w:rsid w:val="00DB1030"/>
    <w:rsid w:val="00DB10A6"/>
    <w:rsid w:val="00DB124F"/>
    <w:rsid w:val="00DB1293"/>
    <w:rsid w:val="00DB15C1"/>
    <w:rsid w:val="00DB1706"/>
    <w:rsid w:val="00DB18A3"/>
    <w:rsid w:val="00DB191B"/>
    <w:rsid w:val="00DB1934"/>
    <w:rsid w:val="00DB1BEF"/>
    <w:rsid w:val="00DB2082"/>
    <w:rsid w:val="00DB20EB"/>
    <w:rsid w:val="00DB2132"/>
    <w:rsid w:val="00DB23C8"/>
    <w:rsid w:val="00DB249A"/>
    <w:rsid w:val="00DB24CA"/>
    <w:rsid w:val="00DB2532"/>
    <w:rsid w:val="00DB271B"/>
    <w:rsid w:val="00DB2735"/>
    <w:rsid w:val="00DB290C"/>
    <w:rsid w:val="00DB2A0F"/>
    <w:rsid w:val="00DB2A86"/>
    <w:rsid w:val="00DB2AF0"/>
    <w:rsid w:val="00DB2C0D"/>
    <w:rsid w:val="00DB2E54"/>
    <w:rsid w:val="00DB2F12"/>
    <w:rsid w:val="00DB2F3D"/>
    <w:rsid w:val="00DB30F3"/>
    <w:rsid w:val="00DB3216"/>
    <w:rsid w:val="00DB3286"/>
    <w:rsid w:val="00DB32E2"/>
    <w:rsid w:val="00DB34BA"/>
    <w:rsid w:val="00DB35AC"/>
    <w:rsid w:val="00DB35CE"/>
    <w:rsid w:val="00DB384E"/>
    <w:rsid w:val="00DB391D"/>
    <w:rsid w:val="00DB3A55"/>
    <w:rsid w:val="00DB3D2A"/>
    <w:rsid w:val="00DB3FD8"/>
    <w:rsid w:val="00DB400D"/>
    <w:rsid w:val="00DB41A8"/>
    <w:rsid w:val="00DB41F0"/>
    <w:rsid w:val="00DB42A7"/>
    <w:rsid w:val="00DB42E4"/>
    <w:rsid w:val="00DB431D"/>
    <w:rsid w:val="00DB439C"/>
    <w:rsid w:val="00DB44BC"/>
    <w:rsid w:val="00DB450E"/>
    <w:rsid w:val="00DB4680"/>
    <w:rsid w:val="00DB47DF"/>
    <w:rsid w:val="00DB4A5D"/>
    <w:rsid w:val="00DB4A93"/>
    <w:rsid w:val="00DB4AC2"/>
    <w:rsid w:val="00DB4ADF"/>
    <w:rsid w:val="00DB4B2A"/>
    <w:rsid w:val="00DB4B9D"/>
    <w:rsid w:val="00DB4DBC"/>
    <w:rsid w:val="00DB4EA9"/>
    <w:rsid w:val="00DB510D"/>
    <w:rsid w:val="00DB5112"/>
    <w:rsid w:val="00DB5140"/>
    <w:rsid w:val="00DB525D"/>
    <w:rsid w:val="00DB5267"/>
    <w:rsid w:val="00DB52BC"/>
    <w:rsid w:val="00DB54EF"/>
    <w:rsid w:val="00DB56BE"/>
    <w:rsid w:val="00DB570E"/>
    <w:rsid w:val="00DB57A2"/>
    <w:rsid w:val="00DB5831"/>
    <w:rsid w:val="00DB5998"/>
    <w:rsid w:val="00DB599B"/>
    <w:rsid w:val="00DB5A50"/>
    <w:rsid w:val="00DB5B25"/>
    <w:rsid w:val="00DB5BAA"/>
    <w:rsid w:val="00DB5C54"/>
    <w:rsid w:val="00DB5D11"/>
    <w:rsid w:val="00DB606B"/>
    <w:rsid w:val="00DB616F"/>
    <w:rsid w:val="00DB61CA"/>
    <w:rsid w:val="00DB6284"/>
    <w:rsid w:val="00DB63DE"/>
    <w:rsid w:val="00DB6474"/>
    <w:rsid w:val="00DB6563"/>
    <w:rsid w:val="00DB65C4"/>
    <w:rsid w:val="00DB6714"/>
    <w:rsid w:val="00DB678C"/>
    <w:rsid w:val="00DB68DA"/>
    <w:rsid w:val="00DB6D7F"/>
    <w:rsid w:val="00DB6DCA"/>
    <w:rsid w:val="00DB7249"/>
    <w:rsid w:val="00DB7335"/>
    <w:rsid w:val="00DB7548"/>
    <w:rsid w:val="00DB7973"/>
    <w:rsid w:val="00DB7A2A"/>
    <w:rsid w:val="00DB7A90"/>
    <w:rsid w:val="00DB7BD3"/>
    <w:rsid w:val="00DB7BE6"/>
    <w:rsid w:val="00DB7EAC"/>
    <w:rsid w:val="00DC0041"/>
    <w:rsid w:val="00DC0085"/>
    <w:rsid w:val="00DC0154"/>
    <w:rsid w:val="00DC0216"/>
    <w:rsid w:val="00DC03A8"/>
    <w:rsid w:val="00DC0482"/>
    <w:rsid w:val="00DC051E"/>
    <w:rsid w:val="00DC0685"/>
    <w:rsid w:val="00DC06BE"/>
    <w:rsid w:val="00DC0793"/>
    <w:rsid w:val="00DC07B7"/>
    <w:rsid w:val="00DC0934"/>
    <w:rsid w:val="00DC0A62"/>
    <w:rsid w:val="00DC0F58"/>
    <w:rsid w:val="00DC1055"/>
    <w:rsid w:val="00DC11EC"/>
    <w:rsid w:val="00DC126E"/>
    <w:rsid w:val="00DC137E"/>
    <w:rsid w:val="00DC139F"/>
    <w:rsid w:val="00DC1460"/>
    <w:rsid w:val="00DC14AE"/>
    <w:rsid w:val="00DC15AD"/>
    <w:rsid w:val="00DC169B"/>
    <w:rsid w:val="00DC1713"/>
    <w:rsid w:val="00DC17EC"/>
    <w:rsid w:val="00DC192F"/>
    <w:rsid w:val="00DC199C"/>
    <w:rsid w:val="00DC1BDA"/>
    <w:rsid w:val="00DC1C67"/>
    <w:rsid w:val="00DC1D4D"/>
    <w:rsid w:val="00DC1E82"/>
    <w:rsid w:val="00DC1EF7"/>
    <w:rsid w:val="00DC1FED"/>
    <w:rsid w:val="00DC203A"/>
    <w:rsid w:val="00DC2162"/>
    <w:rsid w:val="00DC2244"/>
    <w:rsid w:val="00DC229B"/>
    <w:rsid w:val="00DC2420"/>
    <w:rsid w:val="00DC24AB"/>
    <w:rsid w:val="00DC2675"/>
    <w:rsid w:val="00DC2677"/>
    <w:rsid w:val="00DC26E0"/>
    <w:rsid w:val="00DC2729"/>
    <w:rsid w:val="00DC27B7"/>
    <w:rsid w:val="00DC28D1"/>
    <w:rsid w:val="00DC28DF"/>
    <w:rsid w:val="00DC290D"/>
    <w:rsid w:val="00DC2A55"/>
    <w:rsid w:val="00DC2B4E"/>
    <w:rsid w:val="00DC2C82"/>
    <w:rsid w:val="00DC2D0B"/>
    <w:rsid w:val="00DC2D14"/>
    <w:rsid w:val="00DC2D39"/>
    <w:rsid w:val="00DC2DC0"/>
    <w:rsid w:val="00DC2E95"/>
    <w:rsid w:val="00DC2EB2"/>
    <w:rsid w:val="00DC2EC3"/>
    <w:rsid w:val="00DC2EF3"/>
    <w:rsid w:val="00DC2F5C"/>
    <w:rsid w:val="00DC2FB4"/>
    <w:rsid w:val="00DC3103"/>
    <w:rsid w:val="00DC31B7"/>
    <w:rsid w:val="00DC32E8"/>
    <w:rsid w:val="00DC32F2"/>
    <w:rsid w:val="00DC3328"/>
    <w:rsid w:val="00DC3379"/>
    <w:rsid w:val="00DC3513"/>
    <w:rsid w:val="00DC361C"/>
    <w:rsid w:val="00DC36AD"/>
    <w:rsid w:val="00DC3853"/>
    <w:rsid w:val="00DC3A4C"/>
    <w:rsid w:val="00DC3ADD"/>
    <w:rsid w:val="00DC3B4F"/>
    <w:rsid w:val="00DC4089"/>
    <w:rsid w:val="00DC4100"/>
    <w:rsid w:val="00DC410B"/>
    <w:rsid w:val="00DC413D"/>
    <w:rsid w:val="00DC41F6"/>
    <w:rsid w:val="00DC422A"/>
    <w:rsid w:val="00DC4236"/>
    <w:rsid w:val="00DC4436"/>
    <w:rsid w:val="00DC44E7"/>
    <w:rsid w:val="00DC458B"/>
    <w:rsid w:val="00DC4683"/>
    <w:rsid w:val="00DC46BD"/>
    <w:rsid w:val="00DC473F"/>
    <w:rsid w:val="00DC475C"/>
    <w:rsid w:val="00DC475E"/>
    <w:rsid w:val="00DC4843"/>
    <w:rsid w:val="00DC4881"/>
    <w:rsid w:val="00DC48CA"/>
    <w:rsid w:val="00DC4929"/>
    <w:rsid w:val="00DC4DD0"/>
    <w:rsid w:val="00DC507C"/>
    <w:rsid w:val="00DC511E"/>
    <w:rsid w:val="00DC51F5"/>
    <w:rsid w:val="00DC54AB"/>
    <w:rsid w:val="00DC54FD"/>
    <w:rsid w:val="00DC5764"/>
    <w:rsid w:val="00DC57CA"/>
    <w:rsid w:val="00DC59CC"/>
    <w:rsid w:val="00DC5A34"/>
    <w:rsid w:val="00DC5A8F"/>
    <w:rsid w:val="00DC5AA3"/>
    <w:rsid w:val="00DC5CA1"/>
    <w:rsid w:val="00DC5CFF"/>
    <w:rsid w:val="00DC5D63"/>
    <w:rsid w:val="00DC5E9C"/>
    <w:rsid w:val="00DC608C"/>
    <w:rsid w:val="00DC6262"/>
    <w:rsid w:val="00DC63BB"/>
    <w:rsid w:val="00DC63D2"/>
    <w:rsid w:val="00DC6512"/>
    <w:rsid w:val="00DC6575"/>
    <w:rsid w:val="00DC6783"/>
    <w:rsid w:val="00DC69F5"/>
    <w:rsid w:val="00DC6AB1"/>
    <w:rsid w:val="00DC6B0A"/>
    <w:rsid w:val="00DC6B1E"/>
    <w:rsid w:val="00DC6C1B"/>
    <w:rsid w:val="00DC6D37"/>
    <w:rsid w:val="00DC726B"/>
    <w:rsid w:val="00DC727E"/>
    <w:rsid w:val="00DC734B"/>
    <w:rsid w:val="00DC7425"/>
    <w:rsid w:val="00DC767F"/>
    <w:rsid w:val="00DC777A"/>
    <w:rsid w:val="00DC783E"/>
    <w:rsid w:val="00DC7883"/>
    <w:rsid w:val="00DC7A1A"/>
    <w:rsid w:val="00DC7A38"/>
    <w:rsid w:val="00DC7A57"/>
    <w:rsid w:val="00DC7E6D"/>
    <w:rsid w:val="00DC7E88"/>
    <w:rsid w:val="00DD06F0"/>
    <w:rsid w:val="00DD0782"/>
    <w:rsid w:val="00DD0858"/>
    <w:rsid w:val="00DD09D6"/>
    <w:rsid w:val="00DD09EE"/>
    <w:rsid w:val="00DD0C77"/>
    <w:rsid w:val="00DD0D69"/>
    <w:rsid w:val="00DD0DC7"/>
    <w:rsid w:val="00DD12EE"/>
    <w:rsid w:val="00DD1349"/>
    <w:rsid w:val="00DD1464"/>
    <w:rsid w:val="00DD151C"/>
    <w:rsid w:val="00DD1555"/>
    <w:rsid w:val="00DD15C2"/>
    <w:rsid w:val="00DD1690"/>
    <w:rsid w:val="00DD1712"/>
    <w:rsid w:val="00DD1867"/>
    <w:rsid w:val="00DD19E5"/>
    <w:rsid w:val="00DD1ADB"/>
    <w:rsid w:val="00DD1AF0"/>
    <w:rsid w:val="00DD1CDA"/>
    <w:rsid w:val="00DD1DE9"/>
    <w:rsid w:val="00DD1E56"/>
    <w:rsid w:val="00DD221B"/>
    <w:rsid w:val="00DD2248"/>
    <w:rsid w:val="00DD2309"/>
    <w:rsid w:val="00DD24AF"/>
    <w:rsid w:val="00DD253B"/>
    <w:rsid w:val="00DD258D"/>
    <w:rsid w:val="00DD26B5"/>
    <w:rsid w:val="00DD275B"/>
    <w:rsid w:val="00DD2761"/>
    <w:rsid w:val="00DD27F3"/>
    <w:rsid w:val="00DD2A32"/>
    <w:rsid w:val="00DD2ACB"/>
    <w:rsid w:val="00DD2BC3"/>
    <w:rsid w:val="00DD2C7D"/>
    <w:rsid w:val="00DD2E66"/>
    <w:rsid w:val="00DD2F04"/>
    <w:rsid w:val="00DD2F82"/>
    <w:rsid w:val="00DD2FF0"/>
    <w:rsid w:val="00DD3058"/>
    <w:rsid w:val="00DD3077"/>
    <w:rsid w:val="00DD30D6"/>
    <w:rsid w:val="00DD3160"/>
    <w:rsid w:val="00DD32B5"/>
    <w:rsid w:val="00DD32D9"/>
    <w:rsid w:val="00DD3382"/>
    <w:rsid w:val="00DD33AF"/>
    <w:rsid w:val="00DD33B1"/>
    <w:rsid w:val="00DD358F"/>
    <w:rsid w:val="00DD35C3"/>
    <w:rsid w:val="00DD35C5"/>
    <w:rsid w:val="00DD3827"/>
    <w:rsid w:val="00DD38F4"/>
    <w:rsid w:val="00DD3C3A"/>
    <w:rsid w:val="00DD3C64"/>
    <w:rsid w:val="00DD3CA2"/>
    <w:rsid w:val="00DD3D2B"/>
    <w:rsid w:val="00DD3E20"/>
    <w:rsid w:val="00DD3EAF"/>
    <w:rsid w:val="00DD3ED7"/>
    <w:rsid w:val="00DD4113"/>
    <w:rsid w:val="00DD4195"/>
    <w:rsid w:val="00DD423C"/>
    <w:rsid w:val="00DD426F"/>
    <w:rsid w:val="00DD430E"/>
    <w:rsid w:val="00DD433F"/>
    <w:rsid w:val="00DD4394"/>
    <w:rsid w:val="00DD43DD"/>
    <w:rsid w:val="00DD46AF"/>
    <w:rsid w:val="00DD4759"/>
    <w:rsid w:val="00DD4836"/>
    <w:rsid w:val="00DD494A"/>
    <w:rsid w:val="00DD4BB1"/>
    <w:rsid w:val="00DD4C10"/>
    <w:rsid w:val="00DD4C31"/>
    <w:rsid w:val="00DD4E3B"/>
    <w:rsid w:val="00DD4EC3"/>
    <w:rsid w:val="00DD4F43"/>
    <w:rsid w:val="00DD4F9C"/>
    <w:rsid w:val="00DD527D"/>
    <w:rsid w:val="00DD52BF"/>
    <w:rsid w:val="00DD5389"/>
    <w:rsid w:val="00DD5528"/>
    <w:rsid w:val="00DD5592"/>
    <w:rsid w:val="00DD5672"/>
    <w:rsid w:val="00DD586B"/>
    <w:rsid w:val="00DD5874"/>
    <w:rsid w:val="00DD5993"/>
    <w:rsid w:val="00DD5B8B"/>
    <w:rsid w:val="00DD5C26"/>
    <w:rsid w:val="00DD5C64"/>
    <w:rsid w:val="00DD5D72"/>
    <w:rsid w:val="00DD602A"/>
    <w:rsid w:val="00DD6108"/>
    <w:rsid w:val="00DD611B"/>
    <w:rsid w:val="00DD6194"/>
    <w:rsid w:val="00DD6348"/>
    <w:rsid w:val="00DD64D0"/>
    <w:rsid w:val="00DD65CA"/>
    <w:rsid w:val="00DD672A"/>
    <w:rsid w:val="00DD67AA"/>
    <w:rsid w:val="00DD6938"/>
    <w:rsid w:val="00DD6996"/>
    <w:rsid w:val="00DD6A65"/>
    <w:rsid w:val="00DD6D4A"/>
    <w:rsid w:val="00DD6D6F"/>
    <w:rsid w:val="00DD6F63"/>
    <w:rsid w:val="00DD6FD0"/>
    <w:rsid w:val="00DD7016"/>
    <w:rsid w:val="00DD70A0"/>
    <w:rsid w:val="00DD732F"/>
    <w:rsid w:val="00DD7391"/>
    <w:rsid w:val="00DD73DF"/>
    <w:rsid w:val="00DD752E"/>
    <w:rsid w:val="00DD7582"/>
    <w:rsid w:val="00DD762E"/>
    <w:rsid w:val="00DD7641"/>
    <w:rsid w:val="00DD773B"/>
    <w:rsid w:val="00DD7977"/>
    <w:rsid w:val="00DD7AC3"/>
    <w:rsid w:val="00DD7AF5"/>
    <w:rsid w:val="00DD7D3A"/>
    <w:rsid w:val="00DD7DDD"/>
    <w:rsid w:val="00DD7F57"/>
    <w:rsid w:val="00DE0351"/>
    <w:rsid w:val="00DE0420"/>
    <w:rsid w:val="00DE0430"/>
    <w:rsid w:val="00DE04BD"/>
    <w:rsid w:val="00DE0703"/>
    <w:rsid w:val="00DE07A0"/>
    <w:rsid w:val="00DE07CA"/>
    <w:rsid w:val="00DE096A"/>
    <w:rsid w:val="00DE0993"/>
    <w:rsid w:val="00DE0BBA"/>
    <w:rsid w:val="00DE0CD6"/>
    <w:rsid w:val="00DE0CFC"/>
    <w:rsid w:val="00DE0D16"/>
    <w:rsid w:val="00DE0F57"/>
    <w:rsid w:val="00DE0F9E"/>
    <w:rsid w:val="00DE10A7"/>
    <w:rsid w:val="00DE10CE"/>
    <w:rsid w:val="00DE1125"/>
    <w:rsid w:val="00DE124F"/>
    <w:rsid w:val="00DE1284"/>
    <w:rsid w:val="00DE1314"/>
    <w:rsid w:val="00DE136A"/>
    <w:rsid w:val="00DE1553"/>
    <w:rsid w:val="00DE156A"/>
    <w:rsid w:val="00DE16CC"/>
    <w:rsid w:val="00DE186A"/>
    <w:rsid w:val="00DE1988"/>
    <w:rsid w:val="00DE1A12"/>
    <w:rsid w:val="00DE1B4E"/>
    <w:rsid w:val="00DE1C33"/>
    <w:rsid w:val="00DE1C38"/>
    <w:rsid w:val="00DE1CAF"/>
    <w:rsid w:val="00DE1D6D"/>
    <w:rsid w:val="00DE1FA2"/>
    <w:rsid w:val="00DE205F"/>
    <w:rsid w:val="00DE23C9"/>
    <w:rsid w:val="00DE2486"/>
    <w:rsid w:val="00DE24EB"/>
    <w:rsid w:val="00DE25F9"/>
    <w:rsid w:val="00DE29D9"/>
    <w:rsid w:val="00DE2A19"/>
    <w:rsid w:val="00DE2A29"/>
    <w:rsid w:val="00DE2A7F"/>
    <w:rsid w:val="00DE2D21"/>
    <w:rsid w:val="00DE2F68"/>
    <w:rsid w:val="00DE308F"/>
    <w:rsid w:val="00DE32BC"/>
    <w:rsid w:val="00DE33C1"/>
    <w:rsid w:val="00DE3520"/>
    <w:rsid w:val="00DE3731"/>
    <w:rsid w:val="00DE38C2"/>
    <w:rsid w:val="00DE3C2B"/>
    <w:rsid w:val="00DE3CF5"/>
    <w:rsid w:val="00DE3DEA"/>
    <w:rsid w:val="00DE3DEF"/>
    <w:rsid w:val="00DE3E3C"/>
    <w:rsid w:val="00DE3E5E"/>
    <w:rsid w:val="00DE3F5D"/>
    <w:rsid w:val="00DE3FE3"/>
    <w:rsid w:val="00DE406C"/>
    <w:rsid w:val="00DE4269"/>
    <w:rsid w:val="00DE4491"/>
    <w:rsid w:val="00DE4653"/>
    <w:rsid w:val="00DE4B44"/>
    <w:rsid w:val="00DE4BF0"/>
    <w:rsid w:val="00DE4CEE"/>
    <w:rsid w:val="00DE4D42"/>
    <w:rsid w:val="00DE51DD"/>
    <w:rsid w:val="00DE5270"/>
    <w:rsid w:val="00DE5483"/>
    <w:rsid w:val="00DE5527"/>
    <w:rsid w:val="00DE5531"/>
    <w:rsid w:val="00DE562A"/>
    <w:rsid w:val="00DE57B3"/>
    <w:rsid w:val="00DE582C"/>
    <w:rsid w:val="00DE586E"/>
    <w:rsid w:val="00DE587E"/>
    <w:rsid w:val="00DE5C92"/>
    <w:rsid w:val="00DE5D26"/>
    <w:rsid w:val="00DE5E29"/>
    <w:rsid w:val="00DE5E76"/>
    <w:rsid w:val="00DE6062"/>
    <w:rsid w:val="00DE6262"/>
    <w:rsid w:val="00DE62DB"/>
    <w:rsid w:val="00DE636E"/>
    <w:rsid w:val="00DE63F4"/>
    <w:rsid w:val="00DE642E"/>
    <w:rsid w:val="00DE64BC"/>
    <w:rsid w:val="00DE6544"/>
    <w:rsid w:val="00DE6814"/>
    <w:rsid w:val="00DE6894"/>
    <w:rsid w:val="00DE6A26"/>
    <w:rsid w:val="00DE6A61"/>
    <w:rsid w:val="00DE6AF7"/>
    <w:rsid w:val="00DE6B3C"/>
    <w:rsid w:val="00DE6BA4"/>
    <w:rsid w:val="00DE6C40"/>
    <w:rsid w:val="00DE6F23"/>
    <w:rsid w:val="00DE724D"/>
    <w:rsid w:val="00DE7379"/>
    <w:rsid w:val="00DE73A0"/>
    <w:rsid w:val="00DE7606"/>
    <w:rsid w:val="00DE7761"/>
    <w:rsid w:val="00DE778E"/>
    <w:rsid w:val="00DE793F"/>
    <w:rsid w:val="00DE7C4F"/>
    <w:rsid w:val="00DE7CF9"/>
    <w:rsid w:val="00DE7D2B"/>
    <w:rsid w:val="00DE7D4B"/>
    <w:rsid w:val="00DE7E2A"/>
    <w:rsid w:val="00DE7F31"/>
    <w:rsid w:val="00DF005F"/>
    <w:rsid w:val="00DF0152"/>
    <w:rsid w:val="00DF024F"/>
    <w:rsid w:val="00DF0335"/>
    <w:rsid w:val="00DF0529"/>
    <w:rsid w:val="00DF0552"/>
    <w:rsid w:val="00DF066B"/>
    <w:rsid w:val="00DF0847"/>
    <w:rsid w:val="00DF08FD"/>
    <w:rsid w:val="00DF0947"/>
    <w:rsid w:val="00DF098A"/>
    <w:rsid w:val="00DF0BB6"/>
    <w:rsid w:val="00DF0C20"/>
    <w:rsid w:val="00DF0E9F"/>
    <w:rsid w:val="00DF0F71"/>
    <w:rsid w:val="00DF1226"/>
    <w:rsid w:val="00DF1357"/>
    <w:rsid w:val="00DF14FF"/>
    <w:rsid w:val="00DF152F"/>
    <w:rsid w:val="00DF179B"/>
    <w:rsid w:val="00DF1933"/>
    <w:rsid w:val="00DF1A31"/>
    <w:rsid w:val="00DF1C7D"/>
    <w:rsid w:val="00DF1D76"/>
    <w:rsid w:val="00DF1E34"/>
    <w:rsid w:val="00DF212E"/>
    <w:rsid w:val="00DF223F"/>
    <w:rsid w:val="00DF250A"/>
    <w:rsid w:val="00DF263B"/>
    <w:rsid w:val="00DF272F"/>
    <w:rsid w:val="00DF297D"/>
    <w:rsid w:val="00DF2AA6"/>
    <w:rsid w:val="00DF2B10"/>
    <w:rsid w:val="00DF2B87"/>
    <w:rsid w:val="00DF2E76"/>
    <w:rsid w:val="00DF309B"/>
    <w:rsid w:val="00DF3191"/>
    <w:rsid w:val="00DF31C4"/>
    <w:rsid w:val="00DF3363"/>
    <w:rsid w:val="00DF3497"/>
    <w:rsid w:val="00DF355C"/>
    <w:rsid w:val="00DF35D4"/>
    <w:rsid w:val="00DF37C7"/>
    <w:rsid w:val="00DF38E6"/>
    <w:rsid w:val="00DF38F7"/>
    <w:rsid w:val="00DF395A"/>
    <w:rsid w:val="00DF39A6"/>
    <w:rsid w:val="00DF3B2A"/>
    <w:rsid w:val="00DF3D84"/>
    <w:rsid w:val="00DF3D94"/>
    <w:rsid w:val="00DF4042"/>
    <w:rsid w:val="00DF4254"/>
    <w:rsid w:val="00DF42B3"/>
    <w:rsid w:val="00DF4339"/>
    <w:rsid w:val="00DF442E"/>
    <w:rsid w:val="00DF44D8"/>
    <w:rsid w:val="00DF453E"/>
    <w:rsid w:val="00DF456F"/>
    <w:rsid w:val="00DF45D9"/>
    <w:rsid w:val="00DF478D"/>
    <w:rsid w:val="00DF47A0"/>
    <w:rsid w:val="00DF487E"/>
    <w:rsid w:val="00DF49CA"/>
    <w:rsid w:val="00DF4B1D"/>
    <w:rsid w:val="00DF4BB1"/>
    <w:rsid w:val="00DF4D9A"/>
    <w:rsid w:val="00DF4DF5"/>
    <w:rsid w:val="00DF502F"/>
    <w:rsid w:val="00DF51AE"/>
    <w:rsid w:val="00DF5206"/>
    <w:rsid w:val="00DF5300"/>
    <w:rsid w:val="00DF5347"/>
    <w:rsid w:val="00DF53D6"/>
    <w:rsid w:val="00DF54FE"/>
    <w:rsid w:val="00DF5545"/>
    <w:rsid w:val="00DF5703"/>
    <w:rsid w:val="00DF574B"/>
    <w:rsid w:val="00DF5C7F"/>
    <w:rsid w:val="00DF5F04"/>
    <w:rsid w:val="00DF5F65"/>
    <w:rsid w:val="00DF5FA2"/>
    <w:rsid w:val="00DF6138"/>
    <w:rsid w:val="00DF6285"/>
    <w:rsid w:val="00DF6383"/>
    <w:rsid w:val="00DF656E"/>
    <w:rsid w:val="00DF6647"/>
    <w:rsid w:val="00DF666F"/>
    <w:rsid w:val="00DF66F1"/>
    <w:rsid w:val="00DF67D1"/>
    <w:rsid w:val="00DF68A1"/>
    <w:rsid w:val="00DF68C1"/>
    <w:rsid w:val="00DF693E"/>
    <w:rsid w:val="00DF69F4"/>
    <w:rsid w:val="00DF6A49"/>
    <w:rsid w:val="00DF6AE1"/>
    <w:rsid w:val="00DF6BD8"/>
    <w:rsid w:val="00DF6D7F"/>
    <w:rsid w:val="00DF6EB3"/>
    <w:rsid w:val="00DF6FE9"/>
    <w:rsid w:val="00DF70BC"/>
    <w:rsid w:val="00DF7350"/>
    <w:rsid w:val="00DF7378"/>
    <w:rsid w:val="00DF745D"/>
    <w:rsid w:val="00DF7461"/>
    <w:rsid w:val="00DF74E5"/>
    <w:rsid w:val="00DF75A4"/>
    <w:rsid w:val="00DF7626"/>
    <w:rsid w:val="00DF76BA"/>
    <w:rsid w:val="00DF77F9"/>
    <w:rsid w:val="00DF78B9"/>
    <w:rsid w:val="00DF7936"/>
    <w:rsid w:val="00DF798B"/>
    <w:rsid w:val="00DF7AA4"/>
    <w:rsid w:val="00DF7B87"/>
    <w:rsid w:val="00DF7D23"/>
    <w:rsid w:val="00DF7D29"/>
    <w:rsid w:val="00DF7DF7"/>
    <w:rsid w:val="00DF7DFA"/>
    <w:rsid w:val="00DF7ED7"/>
    <w:rsid w:val="00E001DB"/>
    <w:rsid w:val="00E003A7"/>
    <w:rsid w:val="00E00530"/>
    <w:rsid w:val="00E006B3"/>
    <w:rsid w:val="00E00816"/>
    <w:rsid w:val="00E00868"/>
    <w:rsid w:val="00E0088A"/>
    <w:rsid w:val="00E00C56"/>
    <w:rsid w:val="00E00D96"/>
    <w:rsid w:val="00E00DC0"/>
    <w:rsid w:val="00E00DD8"/>
    <w:rsid w:val="00E00E6F"/>
    <w:rsid w:val="00E011A8"/>
    <w:rsid w:val="00E01208"/>
    <w:rsid w:val="00E012E7"/>
    <w:rsid w:val="00E01328"/>
    <w:rsid w:val="00E0136D"/>
    <w:rsid w:val="00E0148D"/>
    <w:rsid w:val="00E016FA"/>
    <w:rsid w:val="00E0170A"/>
    <w:rsid w:val="00E01A1C"/>
    <w:rsid w:val="00E01C39"/>
    <w:rsid w:val="00E01C41"/>
    <w:rsid w:val="00E01CB0"/>
    <w:rsid w:val="00E01DC7"/>
    <w:rsid w:val="00E02065"/>
    <w:rsid w:val="00E020FC"/>
    <w:rsid w:val="00E02470"/>
    <w:rsid w:val="00E02499"/>
    <w:rsid w:val="00E02594"/>
    <w:rsid w:val="00E025DC"/>
    <w:rsid w:val="00E02709"/>
    <w:rsid w:val="00E027B0"/>
    <w:rsid w:val="00E027DA"/>
    <w:rsid w:val="00E028D2"/>
    <w:rsid w:val="00E029C1"/>
    <w:rsid w:val="00E02C3C"/>
    <w:rsid w:val="00E02D28"/>
    <w:rsid w:val="00E02D43"/>
    <w:rsid w:val="00E02DEE"/>
    <w:rsid w:val="00E02E35"/>
    <w:rsid w:val="00E02EB5"/>
    <w:rsid w:val="00E0300F"/>
    <w:rsid w:val="00E0305B"/>
    <w:rsid w:val="00E0312A"/>
    <w:rsid w:val="00E03230"/>
    <w:rsid w:val="00E0349F"/>
    <w:rsid w:val="00E036AC"/>
    <w:rsid w:val="00E03731"/>
    <w:rsid w:val="00E03B42"/>
    <w:rsid w:val="00E03B77"/>
    <w:rsid w:val="00E03F13"/>
    <w:rsid w:val="00E03F41"/>
    <w:rsid w:val="00E03FC1"/>
    <w:rsid w:val="00E04305"/>
    <w:rsid w:val="00E04432"/>
    <w:rsid w:val="00E04575"/>
    <w:rsid w:val="00E04624"/>
    <w:rsid w:val="00E04712"/>
    <w:rsid w:val="00E04837"/>
    <w:rsid w:val="00E048FA"/>
    <w:rsid w:val="00E049A3"/>
    <w:rsid w:val="00E04BA9"/>
    <w:rsid w:val="00E04ED3"/>
    <w:rsid w:val="00E04EFB"/>
    <w:rsid w:val="00E04FD4"/>
    <w:rsid w:val="00E05090"/>
    <w:rsid w:val="00E05140"/>
    <w:rsid w:val="00E051E5"/>
    <w:rsid w:val="00E05304"/>
    <w:rsid w:val="00E05355"/>
    <w:rsid w:val="00E0543D"/>
    <w:rsid w:val="00E056BD"/>
    <w:rsid w:val="00E056E5"/>
    <w:rsid w:val="00E0588E"/>
    <w:rsid w:val="00E059BD"/>
    <w:rsid w:val="00E05D6B"/>
    <w:rsid w:val="00E05DDA"/>
    <w:rsid w:val="00E05F89"/>
    <w:rsid w:val="00E05FC8"/>
    <w:rsid w:val="00E0601D"/>
    <w:rsid w:val="00E0610F"/>
    <w:rsid w:val="00E0614D"/>
    <w:rsid w:val="00E06380"/>
    <w:rsid w:val="00E0659E"/>
    <w:rsid w:val="00E065E5"/>
    <w:rsid w:val="00E06863"/>
    <w:rsid w:val="00E068C1"/>
    <w:rsid w:val="00E06934"/>
    <w:rsid w:val="00E069BB"/>
    <w:rsid w:val="00E06A13"/>
    <w:rsid w:val="00E06ED6"/>
    <w:rsid w:val="00E06F1A"/>
    <w:rsid w:val="00E06F3D"/>
    <w:rsid w:val="00E06F7D"/>
    <w:rsid w:val="00E07394"/>
    <w:rsid w:val="00E074A5"/>
    <w:rsid w:val="00E074CB"/>
    <w:rsid w:val="00E074D0"/>
    <w:rsid w:val="00E07585"/>
    <w:rsid w:val="00E075E3"/>
    <w:rsid w:val="00E075F1"/>
    <w:rsid w:val="00E0762A"/>
    <w:rsid w:val="00E07648"/>
    <w:rsid w:val="00E07884"/>
    <w:rsid w:val="00E07BD3"/>
    <w:rsid w:val="00E07CBE"/>
    <w:rsid w:val="00E07E1A"/>
    <w:rsid w:val="00E07E66"/>
    <w:rsid w:val="00E07F50"/>
    <w:rsid w:val="00E1016E"/>
    <w:rsid w:val="00E10342"/>
    <w:rsid w:val="00E1042E"/>
    <w:rsid w:val="00E106B9"/>
    <w:rsid w:val="00E1078F"/>
    <w:rsid w:val="00E107F6"/>
    <w:rsid w:val="00E1088B"/>
    <w:rsid w:val="00E10AAD"/>
    <w:rsid w:val="00E10E63"/>
    <w:rsid w:val="00E10E7B"/>
    <w:rsid w:val="00E10EF6"/>
    <w:rsid w:val="00E10F58"/>
    <w:rsid w:val="00E10FAC"/>
    <w:rsid w:val="00E1106F"/>
    <w:rsid w:val="00E11117"/>
    <w:rsid w:val="00E1111C"/>
    <w:rsid w:val="00E111FD"/>
    <w:rsid w:val="00E112DB"/>
    <w:rsid w:val="00E1133C"/>
    <w:rsid w:val="00E1139E"/>
    <w:rsid w:val="00E11839"/>
    <w:rsid w:val="00E118B3"/>
    <w:rsid w:val="00E1195C"/>
    <w:rsid w:val="00E11A59"/>
    <w:rsid w:val="00E11A90"/>
    <w:rsid w:val="00E11EF4"/>
    <w:rsid w:val="00E12059"/>
    <w:rsid w:val="00E120D7"/>
    <w:rsid w:val="00E120ED"/>
    <w:rsid w:val="00E122C2"/>
    <w:rsid w:val="00E12500"/>
    <w:rsid w:val="00E12524"/>
    <w:rsid w:val="00E127D6"/>
    <w:rsid w:val="00E128B4"/>
    <w:rsid w:val="00E128CC"/>
    <w:rsid w:val="00E12A44"/>
    <w:rsid w:val="00E12B61"/>
    <w:rsid w:val="00E12B9C"/>
    <w:rsid w:val="00E12BE4"/>
    <w:rsid w:val="00E12D09"/>
    <w:rsid w:val="00E12D61"/>
    <w:rsid w:val="00E12DD9"/>
    <w:rsid w:val="00E13112"/>
    <w:rsid w:val="00E133AC"/>
    <w:rsid w:val="00E137B5"/>
    <w:rsid w:val="00E138AC"/>
    <w:rsid w:val="00E13C15"/>
    <w:rsid w:val="00E13D6F"/>
    <w:rsid w:val="00E13D95"/>
    <w:rsid w:val="00E13EDE"/>
    <w:rsid w:val="00E141AB"/>
    <w:rsid w:val="00E14268"/>
    <w:rsid w:val="00E142BF"/>
    <w:rsid w:val="00E14367"/>
    <w:rsid w:val="00E144CD"/>
    <w:rsid w:val="00E145C0"/>
    <w:rsid w:val="00E145D4"/>
    <w:rsid w:val="00E14907"/>
    <w:rsid w:val="00E14A7B"/>
    <w:rsid w:val="00E14B14"/>
    <w:rsid w:val="00E14D07"/>
    <w:rsid w:val="00E14E05"/>
    <w:rsid w:val="00E14E45"/>
    <w:rsid w:val="00E14F0B"/>
    <w:rsid w:val="00E1514D"/>
    <w:rsid w:val="00E1552E"/>
    <w:rsid w:val="00E155F7"/>
    <w:rsid w:val="00E15874"/>
    <w:rsid w:val="00E1594C"/>
    <w:rsid w:val="00E15AB7"/>
    <w:rsid w:val="00E15C4C"/>
    <w:rsid w:val="00E15D2E"/>
    <w:rsid w:val="00E15DDE"/>
    <w:rsid w:val="00E15E5D"/>
    <w:rsid w:val="00E15F5E"/>
    <w:rsid w:val="00E15FCD"/>
    <w:rsid w:val="00E16292"/>
    <w:rsid w:val="00E16341"/>
    <w:rsid w:val="00E16353"/>
    <w:rsid w:val="00E163E7"/>
    <w:rsid w:val="00E16466"/>
    <w:rsid w:val="00E16527"/>
    <w:rsid w:val="00E168C7"/>
    <w:rsid w:val="00E169BC"/>
    <w:rsid w:val="00E16CF5"/>
    <w:rsid w:val="00E16D08"/>
    <w:rsid w:val="00E16D09"/>
    <w:rsid w:val="00E17165"/>
    <w:rsid w:val="00E17240"/>
    <w:rsid w:val="00E17348"/>
    <w:rsid w:val="00E1737D"/>
    <w:rsid w:val="00E1737F"/>
    <w:rsid w:val="00E17393"/>
    <w:rsid w:val="00E174D2"/>
    <w:rsid w:val="00E174ED"/>
    <w:rsid w:val="00E17746"/>
    <w:rsid w:val="00E177AB"/>
    <w:rsid w:val="00E1785F"/>
    <w:rsid w:val="00E17A01"/>
    <w:rsid w:val="00E17A61"/>
    <w:rsid w:val="00E17C7F"/>
    <w:rsid w:val="00E17CEA"/>
    <w:rsid w:val="00E17D12"/>
    <w:rsid w:val="00E17D36"/>
    <w:rsid w:val="00E17E46"/>
    <w:rsid w:val="00E17E65"/>
    <w:rsid w:val="00E17FC9"/>
    <w:rsid w:val="00E203A9"/>
    <w:rsid w:val="00E20709"/>
    <w:rsid w:val="00E2086F"/>
    <w:rsid w:val="00E20924"/>
    <w:rsid w:val="00E20A62"/>
    <w:rsid w:val="00E20A79"/>
    <w:rsid w:val="00E20A98"/>
    <w:rsid w:val="00E20C9E"/>
    <w:rsid w:val="00E20E49"/>
    <w:rsid w:val="00E20E63"/>
    <w:rsid w:val="00E20EFD"/>
    <w:rsid w:val="00E20F81"/>
    <w:rsid w:val="00E210AC"/>
    <w:rsid w:val="00E210C0"/>
    <w:rsid w:val="00E21296"/>
    <w:rsid w:val="00E215CD"/>
    <w:rsid w:val="00E215F5"/>
    <w:rsid w:val="00E21746"/>
    <w:rsid w:val="00E21C11"/>
    <w:rsid w:val="00E21F00"/>
    <w:rsid w:val="00E22206"/>
    <w:rsid w:val="00E22243"/>
    <w:rsid w:val="00E222CB"/>
    <w:rsid w:val="00E2237F"/>
    <w:rsid w:val="00E225A4"/>
    <w:rsid w:val="00E22646"/>
    <w:rsid w:val="00E226D9"/>
    <w:rsid w:val="00E2273E"/>
    <w:rsid w:val="00E227E9"/>
    <w:rsid w:val="00E228F5"/>
    <w:rsid w:val="00E22B39"/>
    <w:rsid w:val="00E22B60"/>
    <w:rsid w:val="00E22BA6"/>
    <w:rsid w:val="00E22DCA"/>
    <w:rsid w:val="00E22E5A"/>
    <w:rsid w:val="00E22E87"/>
    <w:rsid w:val="00E2311E"/>
    <w:rsid w:val="00E2327C"/>
    <w:rsid w:val="00E232BC"/>
    <w:rsid w:val="00E23410"/>
    <w:rsid w:val="00E23494"/>
    <w:rsid w:val="00E234C0"/>
    <w:rsid w:val="00E2353D"/>
    <w:rsid w:val="00E23614"/>
    <w:rsid w:val="00E236D4"/>
    <w:rsid w:val="00E2387E"/>
    <w:rsid w:val="00E238E6"/>
    <w:rsid w:val="00E23D56"/>
    <w:rsid w:val="00E23FE1"/>
    <w:rsid w:val="00E24102"/>
    <w:rsid w:val="00E24166"/>
    <w:rsid w:val="00E2421B"/>
    <w:rsid w:val="00E24463"/>
    <w:rsid w:val="00E2453C"/>
    <w:rsid w:val="00E245D3"/>
    <w:rsid w:val="00E24784"/>
    <w:rsid w:val="00E249F9"/>
    <w:rsid w:val="00E24B16"/>
    <w:rsid w:val="00E24B65"/>
    <w:rsid w:val="00E24D20"/>
    <w:rsid w:val="00E24E74"/>
    <w:rsid w:val="00E250DB"/>
    <w:rsid w:val="00E25102"/>
    <w:rsid w:val="00E251C3"/>
    <w:rsid w:val="00E251DA"/>
    <w:rsid w:val="00E2521E"/>
    <w:rsid w:val="00E25381"/>
    <w:rsid w:val="00E2546D"/>
    <w:rsid w:val="00E254B6"/>
    <w:rsid w:val="00E254DF"/>
    <w:rsid w:val="00E255FF"/>
    <w:rsid w:val="00E25736"/>
    <w:rsid w:val="00E25906"/>
    <w:rsid w:val="00E2591D"/>
    <w:rsid w:val="00E25B2C"/>
    <w:rsid w:val="00E25B47"/>
    <w:rsid w:val="00E25E10"/>
    <w:rsid w:val="00E25E4A"/>
    <w:rsid w:val="00E25E8A"/>
    <w:rsid w:val="00E260A5"/>
    <w:rsid w:val="00E261B3"/>
    <w:rsid w:val="00E2680A"/>
    <w:rsid w:val="00E2686A"/>
    <w:rsid w:val="00E2687A"/>
    <w:rsid w:val="00E26903"/>
    <w:rsid w:val="00E26B7C"/>
    <w:rsid w:val="00E26C57"/>
    <w:rsid w:val="00E26C7C"/>
    <w:rsid w:val="00E26CB8"/>
    <w:rsid w:val="00E26D03"/>
    <w:rsid w:val="00E26E96"/>
    <w:rsid w:val="00E2706C"/>
    <w:rsid w:val="00E2707C"/>
    <w:rsid w:val="00E27395"/>
    <w:rsid w:val="00E273E2"/>
    <w:rsid w:val="00E27686"/>
    <w:rsid w:val="00E276EF"/>
    <w:rsid w:val="00E27779"/>
    <w:rsid w:val="00E2785B"/>
    <w:rsid w:val="00E278A1"/>
    <w:rsid w:val="00E278EC"/>
    <w:rsid w:val="00E27AA8"/>
    <w:rsid w:val="00E27D45"/>
    <w:rsid w:val="00E27D56"/>
    <w:rsid w:val="00E27E15"/>
    <w:rsid w:val="00E3007E"/>
    <w:rsid w:val="00E300A5"/>
    <w:rsid w:val="00E30122"/>
    <w:rsid w:val="00E3021A"/>
    <w:rsid w:val="00E30664"/>
    <w:rsid w:val="00E30695"/>
    <w:rsid w:val="00E30715"/>
    <w:rsid w:val="00E30728"/>
    <w:rsid w:val="00E30755"/>
    <w:rsid w:val="00E30837"/>
    <w:rsid w:val="00E30846"/>
    <w:rsid w:val="00E30A2F"/>
    <w:rsid w:val="00E30A8A"/>
    <w:rsid w:val="00E30AA5"/>
    <w:rsid w:val="00E30AF6"/>
    <w:rsid w:val="00E30C87"/>
    <w:rsid w:val="00E30D34"/>
    <w:rsid w:val="00E30E1C"/>
    <w:rsid w:val="00E30E8F"/>
    <w:rsid w:val="00E30F4C"/>
    <w:rsid w:val="00E30FEE"/>
    <w:rsid w:val="00E31170"/>
    <w:rsid w:val="00E31223"/>
    <w:rsid w:val="00E31247"/>
    <w:rsid w:val="00E31357"/>
    <w:rsid w:val="00E313EA"/>
    <w:rsid w:val="00E3144E"/>
    <w:rsid w:val="00E3153B"/>
    <w:rsid w:val="00E3169D"/>
    <w:rsid w:val="00E316AC"/>
    <w:rsid w:val="00E3176C"/>
    <w:rsid w:val="00E318A8"/>
    <w:rsid w:val="00E31907"/>
    <w:rsid w:val="00E3194C"/>
    <w:rsid w:val="00E31A7D"/>
    <w:rsid w:val="00E31A99"/>
    <w:rsid w:val="00E31AD1"/>
    <w:rsid w:val="00E31B49"/>
    <w:rsid w:val="00E31C72"/>
    <w:rsid w:val="00E31CFB"/>
    <w:rsid w:val="00E31E13"/>
    <w:rsid w:val="00E31E14"/>
    <w:rsid w:val="00E31F13"/>
    <w:rsid w:val="00E31F8E"/>
    <w:rsid w:val="00E31FB6"/>
    <w:rsid w:val="00E31FE2"/>
    <w:rsid w:val="00E32060"/>
    <w:rsid w:val="00E32276"/>
    <w:rsid w:val="00E32293"/>
    <w:rsid w:val="00E325B8"/>
    <w:rsid w:val="00E32665"/>
    <w:rsid w:val="00E32718"/>
    <w:rsid w:val="00E3286E"/>
    <w:rsid w:val="00E32908"/>
    <w:rsid w:val="00E32995"/>
    <w:rsid w:val="00E32B3E"/>
    <w:rsid w:val="00E32BF3"/>
    <w:rsid w:val="00E32D81"/>
    <w:rsid w:val="00E32F3B"/>
    <w:rsid w:val="00E32FF7"/>
    <w:rsid w:val="00E33052"/>
    <w:rsid w:val="00E3311D"/>
    <w:rsid w:val="00E335A1"/>
    <w:rsid w:val="00E3361B"/>
    <w:rsid w:val="00E33F57"/>
    <w:rsid w:val="00E34139"/>
    <w:rsid w:val="00E34445"/>
    <w:rsid w:val="00E347D4"/>
    <w:rsid w:val="00E34872"/>
    <w:rsid w:val="00E348F5"/>
    <w:rsid w:val="00E34944"/>
    <w:rsid w:val="00E3497D"/>
    <w:rsid w:val="00E34A03"/>
    <w:rsid w:val="00E34C24"/>
    <w:rsid w:val="00E34D17"/>
    <w:rsid w:val="00E34DC5"/>
    <w:rsid w:val="00E34DEE"/>
    <w:rsid w:val="00E34F5F"/>
    <w:rsid w:val="00E3505F"/>
    <w:rsid w:val="00E350EC"/>
    <w:rsid w:val="00E35223"/>
    <w:rsid w:val="00E3523D"/>
    <w:rsid w:val="00E353B5"/>
    <w:rsid w:val="00E35414"/>
    <w:rsid w:val="00E35487"/>
    <w:rsid w:val="00E356A6"/>
    <w:rsid w:val="00E35728"/>
    <w:rsid w:val="00E35774"/>
    <w:rsid w:val="00E357CD"/>
    <w:rsid w:val="00E358E5"/>
    <w:rsid w:val="00E358F8"/>
    <w:rsid w:val="00E35ABE"/>
    <w:rsid w:val="00E35B33"/>
    <w:rsid w:val="00E35BC8"/>
    <w:rsid w:val="00E35D1E"/>
    <w:rsid w:val="00E35E64"/>
    <w:rsid w:val="00E35E9A"/>
    <w:rsid w:val="00E35EBC"/>
    <w:rsid w:val="00E35F76"/>
    <w:rsid w:val="00E36017"/>
    <w:rsid w:val="00E36186"/>
    <w:rsid w:val="00E3619E"/>
    <w:rsid w:val="00E36227"/>
    <w:rsid w:val="00E3623B"/>
    <w:rsid w:val="00E36335"/>
    <w:rsid w:val="00E36455"/>
    <w:rsid w:val="00E364E9"/>
    <w:rsid w:val="00E366A7"/>
    <w:rsid w:val="00E36797"/>
    <w:rsid w:val="00E3679C"/>
    <w:rsid w:val="00E3686D"/>
    <w:rsid w:val="00E368E5"/>
    <w:rsid w:val="00E36AC2"/>
    <w:rsid w:val="00E36CBE"/>
    <w:rsid w:val="00E36FD6"/>
    <w:rsid w:val="00E36FF0"/>
    <w:rsid w:val="00E37100"/>
    <w:rsid w:val="00E37267"/>
    <w:rsid w:val="00E37268"/>
    <w:rsid w:val="00E373C2"/>
    <w:rsid w:val="00E3746A"/>
    <w:rsid w:val="00E3747E"/>
    <w:rsid w:val="00E37482"/>
    <w:rsid w:val="00E3755E"/>
    <w:rsid w:val="00E375B0"/>
    <w:rsid w:val="00E3764C"/>
    <w:rsid w:val="00E3774F"/>
    <w:rsid w:val="00E37866"/>
    <w:rsid w:val="00E378D1"/>
    <w:rsid w:val="00E378EC"/>
    <w:rsid w:val="00E379AB"/>
    <w:rsid w:val="00E37AF1"/>
    <w:rsid w:val="00E37BB2"/>
    <w:rsid w:val="00E37C01"/>
    <w:rsid w:val="00E37CED"/>
    <w:rsid w:val="00E37D32"/>
    <w:rsid w:val="00E37F8E"/>
    <w:rsid w:val="00E400F7"/>
    <w:rsid w:val="00E40625"/>
    <w:rsid w:val="00E4073E"/>
    <w:rsid w:val="00E4089C"/>
    <w:rsid w:val="00E40C91"/>
    <w:rsid w:val="00E40FA0"/>
    <w:rsid w:val="00E410E5"/>
    <w:rsid w:val="00E41172"/>
    <w:rsid w:val="00E41273"/>
    <w:rsid w:val="00E41296"/>
    <w:rsid w:val="00E412E4"/>
    <w:rsid w:val="00E41522"/>
    <w:rsid w:val="00E415E8"/>
    <w:rsid w:val="00E41640"/>
    <w:rsid w:val="00E41642"/>
    <w:rsid w:val="00E4170F"/>
    <w:rsid w:val="00E41837"/>
    <w:rsid w:val="00E418FD"/>
    <w:rsid w:val="00E41ABA"/>
    <w:rsid w:val="00E41BB7"/>
    <w:rsid w:val="00E41C22"/>
    <w:rsid w:val="00E41C4B"/>
    <w:rsid w:val="00E41DAB"/>
    <w:rsid w:val="00E4200D"/>
    <w:rsid w:val="00E420A3"/>
    <w:rsid w:val="00E420EF"/>
    <w:rsid w:val="00E42132"/>
    <w:rsid w:val="00E42184"/>
    <w:rsid w:val="00E42379"/>
    <w:rsid w:val="00E4246D"/>
    <w:rsid w:val="00E425D8"/>
    <w:rsid w:val="00E42892"/>
    <w:rsid w:val="00E42895"/>
    <w:rsid w:val="00E42985"/>
    <w:rsid w:val="00E42B68"/>
    <w:rsid w:val="00E42DD4"/>
    <w:rsid w:val="00E42EC1"/>
    <w:rsid w:val="00E42F41"/>
    <w:rsid w:val="00E42F8F"/>
    <w:rsid w:val="00E4307B"/>
    <w:rsid w:val="00E4321B"/>
    <w:rsid w:val="00E4345B"/>
    <w:rsid w:val="00E434E9"/>
    <w:rsid w:val="00E435FC"/>
    <w:rsid w:val="00E43872"/>
    <w:rsid w:val="00E43943"/>
    <w:rsid w:val="00E43B75"/>
    <w:rsid w:val="00E43C29"/>
    <w:rsid w:val="00E43C70"/>
    <w:rsid w:val="00E43E78"/>
    <w:rsid w:val="00E43F6E"/>
    <w:rsid w:val="00E441D5"/>
    <w:rsid w:val="00E44320"/>
    <w:rsid w:val="00E44976"/>
    <w:rsid w:val="00E449E2"/>
    <w:rsid w:val="00E44BC2"/>
    <w:rsid w:val="00E44BC9"/>
    <w:rsid w:val="00E44BF5"/>
    <w:rsid w:val="00E44F15"/>
    <w:rsid w:val="00E450D7"/>
    <w:rsid w:val="00E450F4"/>
    <w:rsid w:val="00E45202"/>
    <w:rsid w:val="00E4558A"/>
    <w:rsid w:val="00E456D9"/>
    <w:rsid w:val="00E45735"/>
    <w:rsid w:val="00E45825"/>
    <w:rsid w:val="00E45850"/>
    <w:rsid w:val="00E45878"/>
    <w:rsid w:val="00E458DB"/>
    <w:rsid w:val="00E458FA"/>
    <w:rsid w:val="00E45907"/>
    <w:rsid w:val="00E459E0"/>
    <w:rsid w:val="00E45A4E"/>
    <w:rsid w:val="00E45AE5"/>
    <w:rsid w:val="00E45EFA"/>
    <w:rsid w:val="00E460D3"/>
    <w:rsid w:val="00E46243"/>
    <w:rsid w:val="00E462AB"/>
    <w:rsid w:val="00E462D7"/>
    <w:rsid w:val="00E4639B"/>
    <w:rsid w:val="00E4642B"/>
    <w:rsid w:val="00E4646B"/>
    <w:rsid w:val="00E464EE"/>
    <w:rsid w:val="00E46843"/>
    <w:rsid w:val="00E46952"/>
    <w:rsid w:val="00E46B20"/>
    <w:rsid w:val="00E46D80"/>
    <w:rsid w:val="00E46ECE"/>
    <w:rsid w:val="00E46F6E"/>
    <w:rsid w:val="00E470A4"/>
    <w:rsid w:val="00E4713B"/>
    <w:rsid w:val="00E47151"/>
    <w:rsid w:val="00E47204"/>
    <w:rsid w:val="00E47354"/>
    <w:rsid w:val="00E473F9"/>
    <w:rsid w:val="00E47572"/>
    <w:rsid w:val="00E4759B"/>
    <w:rsid w:val="00E47609"/>
    <w:rsid w:val="00E47924"/>
    <w:rsid w:val="00E47A47"/>
    <w:rsid w:val="00E47A4C"/>
    <w:rsid w:val="00E47B00"/>
    <w:rsid w:val="00E47B0D"/>
    <w:rsid w:val="00E47B24"/>
    <w:rsid w:val="00E47BDD"/>
    <w:rsid w:val="00E47C25"/>
    <w:rsid w:val="00E47D1A"/>
    <w:rsid w:val="00E47D26"/>
    <w:rsid w:val="00E50046"/>
    <w:rsid w:val="00E50175"/>
    <w:rsid w:val="00E50187"/>
    <w:rsid w:val="00E50568"/>
    <w:rsid w:val="00E505B6"/>
    <w:rsid w:val="00E50750"/>
    <w:rsid w:val="00E5079E"/>
    <w:rsid w:val="00E50932"/>
    <w:rsid w:val="00E50997"/>
    <w:rsid w:val="00E509C8"/>
    <w:rsid w:val="00E50A51"/>
    <w:rsid w:val="00E50B31"/>
    <w:rsid w:val="00E50C27"/>
    <w:rsid w:val="00E50D6E"/>
    <w:rsid w:val="00E50F3D"/>
    <w:rsid w:val="00E50F9D"/>
    <w:rsid w:val="00E5125F"/>
    <w:rsid w:val="00E5129C"/>
    <w:rsid w:val="00E512EC"/>
    <w:rsid w:val="00E5138C"/>
    <w:rsid w:val="00E5154E"/>
    <w:rsid w:val="00E516FE"/>
    <w:rsid w:val="00E518F9"/>
    <w:rsid w:val="00E51A0A"/>
    <w:rsid w:val="00E51BE2"/>
    <w:rsid w:val="00E51C94"/>
    <w:rsid w:val="00E51D7F"/>
    <w:rsid w:val="00E51E7D"/>
    <w:rsid w:val="00E51EE5"/>
    <w:rsid w:val="00E52024"/>
    <w:rsid w:val="00E5205B"/>
    <w:rsid w:val="00E52240"/>
    <w:rsid w:val="00E5244D"/>
    <w:rsid w:val="00E52457"/>
    <w:rsid w:val="00E527A6"/>
    <w:rsid w:val="00E5280E"/>
    <w:rsid w:val="00E52913"/>
    <w:rsid w:val="00E529A1"/>
    <w:rsid w:val="00E52B88"/>
    <w:rsid w:val="00E52BEA"/>
    <w:rsid w:val="00E52C2A"/>
    <w:rsid w:val="00E52D56"/>
    <w:rsid w:val="00E52E21"/>
    <w:rsid w:val="00E532A7"/>
    <w:rsid w:val="00E532F9"/>
    <w:rsid w:val="00E53459"/>
    <w:rsid w:val="00E5349A"/>
    <w:rsid w:val="00E534C8"/>
    <w:rsid w:val="00E5358D"/>
    <w:rsid w:val="00E53629"/>
    <w:rsid w:val="00E536FA"/>
    <w:rsid w:val="00E537B1"/>
    <w:rsid w:val="00E53AF4"/>
    <w:rsid w:val="00E53BEC"/>
    <w:rsid w:val="00E53D99"/>
    <w:rsid w:val="00E540B1"/>
    <w:rsid w:val="00E540B2"/>
    <w:rsid w:val="00E542D1"/>
    <w:rsid w:val="00E5431C"/>
    <w:rsid w:val="00E5438A"/>
    <w:rsid w:val="00E543FF"/>
    <w:rsid w:val="00E54498"/>
    <w:rsid w:val="00E5490E"/>
    <w:rsid w:val="00E54A10"/>
    <w:rsid w:val="00E54AC5"/>
    <w:rsid w:val="00E54CED"/>
    <w:rsid w:val="00E54D99"/>
    <w:rsid w:val="00E54ECC"/>
    <w:rsid w:val="00E54FC6"/>
    <w:rsid w:val="00E55133"/>
    <w:rsid w:val="00E55167"/>
    <w:rsid w:val="00E554A4"/>
    <w:rsid w:val="00E55747"/>
    <w:rsid w:val="00E55758"/>
    <w:rsid w:val="00E5579E"/>
    <w:rsid w:val="00E55B30"/>
    <w:rsid w:val="00E55BDE"/>
    <w:rsid w:val="00E55C49"/>
    <w:rsid w:val="00E55D80"/>
    <w:rsid w:val="00E55EBA"/>
    <w:rsid w:val="00E55ED4"/>
    <w:rsid w:val="00E55EE4"/>
    <w:rsid w:val="00E56065"/>
    <w:rsid w:val="00E5611C"/>
    <w:rsid w:val="00E561EB"/>
    <w:rsid w:val="00E56230"/>
    <w:rsid w:val="00E56290"/>
    <w:rsid w:val="00E562BA"/>
    <w:rsid w:val="00E562CF"/>
    <w:rsid w:val="00E56322"/>
    <w:rsid w:val="00E56336"/>
    <w:rsid w:val="00E56551"/>
    <w:rsid w:val="00E566E8"/>
    <w:rsid w:val="00E56992"/>
    <w:rsid w:val="00E56DE2"/>
    <w:rsid w:val="00E56FB7"/>
    <w:rsid w:val="00E57152"/>
    <w:rsid w:val="00E57431"/>
    <w:rsid w:val="00E57546"/>
    <w:rsid w:val="00E57590"/>
    <w:rsid w:val="00E57792"/>
    <w:rsid w:val="00E578B7"/>
    <w:rsid w:val="00E57B7E"/>
    <w:rsid w:val="00E57BD5"/>
    <w:rsid w:val="00E57C41"/>
    <w:rsid w:val="00E57EC2"/>
    <w:rsid w:val="00E57FA9"/>
    <w:rsid w:val="00E601B2"/>
    <w:rsid w:val="00E6024B"/>
    <w:rsid w:val="00E60289"/>
    <w:rsid w:val="00E60386"/>
    <w:rsid w:val="00E603FC"/>
    <w:rsid w:val="00E6043E"/>
    <w:rsid w:val="00E60638"/>
    <w:rsid w:val="00E60781"/>
    <w:rsid w:val="00E608A2"/>
    <w:rsid w:val="00E608C1"/>
    <w:rsid w:val="00E608D1"/>
    <w:rsid w:val="00E609B5"/>
    <w:rsid w:val="00E60ABF"/>
    <w:rsid w:val="00E60B1C"/>
    <w:rsid w:val="00E60D46"/>
    <w:rsid w:val="00E60E41"/>
    <w:rsid w:val="00E60F0C"/>
    <w:rsid w:val="00E60F4E"/>
    <w:rsid w:val="00E61036"/>
    <w:rsid w:val="00E611D1"/>
    <w:rsid w:val="00E613BF"/>
    <w:rsid w:val="00E613EE"/>
    <w:rsid w:val="00E61410"/>
    <w:rsid w:val="00E61558"/>
    <w:rsid w:val="00E6159A"/>
    <w:rsid w:val="00E615EB"/>
    <w:rsid w:val="00E615F1"/>
    <w:rsid w:val="00E61673"/>
    <w:rsid w:val="00E6175A"/>
    <w:rsid w:val="00E617C4"/>
    <w:rsid w:val="00E619A1"/>
    <w:rsid w:val="00E61AE7"/>
    <w:rsid w:val="00E61C88"/>
    <w:rsid w:val="00E61E48"/>
    <w:rsid w:val="00E61EC0"/>
    <w:rsid w:val="00E61F3B"/>
    <w:rsid w:val="00E61FF9"/>
    <w:rsid w:val="00E621D0"/>
    <w:rsid w:val="00E621F8"/>
    <w:rsid w:val="00E622F1"/>
    <w:rsid w:val="00E62373"/>
    <w:rsid w:val="00E62389"/>
    <w:rsid w:val="00E623A6"/>
    <w:rsid w:val="00E62789"/>
    <w:rsid w:val="00E62A25"/>
    <w:rsid w:val="00E62B35"/>
    <w:rsid w:val="00E62BDF"/>
    <w:rsid w:val="00E62C1C"/>
    <w:rsid w:val="00E62D43"/>
    <w:rsid w:val="00E62D5D"/>
    <w:rsid w:val="00E62D66"/>
    <w:rsid w:val="00E62F6B"/>
    <w:rsid w:val="00E630EF"/>
    <w:rsid w:val="00E6327A"/>
    <w:rsid w:val="00E634B1"/>
    <w:rsid w:val="00E634F3"/>
    <w:rsid w:val="00E63521"/>
    <w:rsid w:val="00E635E4"/>
    <w:rsid w:val="00E636A1"/>
    <w:rsid w:val="00E6374D"/>
    <w:rsid w:val="00E63CF2"/>
    <w:rsid w:val="00E63D6A"/>
    <w:rsid w:val="00E63DC9"/>
    <w:rsid w:val="00E63F4B"/>
    <w:rsid w:val="00E63F65"/>
    <w:rsid w:val="00E640B3"/>
    <w:rsid w:val="00E6430B"/>
    <w:rsid w:val="00E64388"/>
    <w:rsid w:val="00E64390"/>
    <w:rsid w:val="00E643E9"/>
    <w:rsid w:val="00E64490"/>
    <w:rsid w:val="00E644ED"/>
    <w:rsid w:val="00E645F4"/>
    <w:rsid w:val="00E6463D"/>
    <w:rsid w:val="00E6466E"/>
    <w:rsid w:val="00E6474F"/>
    <w:rsid w:val="00E64780"/>
    <w:rsid w:val="00E647CA"/>
    <w:rsid w:val="00E647CD"/>
    <w:rsid w:val="00E649AD"/>
    <w:rsid w:val="00E64AA3"/>
    <w:rsid w:val="00E64B1D"/>
    <w:rsid w:val="00E64CC9"/>
    <w:rsid w:val="00E64CE4"/>
    <w:rsid w:val="00E64DB1"/>
    <w:rsid w:val="00E64F05"/>
    <w:rsid w:val="00E650D9"/>
    <w:rsid w:val="00E65147"/>
    <w:rsid w:val="00E6519E"/>
    <w:rsid w:val="00E65223"/>
    <w:rsid w:val="00E6537F"/>
    <w:rsid w:val="00E653ED"/>
    <w:rsid w:val="00E65412"/>
    <w:rsid w:val="00E65477"/>
    <w:rsid w:val="00E6556B"/>
    <w:rsid w:val="00E6572F"/>
    <w:rsid w:val="00E65819"/>
    <w:rsid w:val="00E6583F"/>
    <w:rsid w:val="00E6598F"/>
    <w:rsid w:val="00E6599B"/>
    <w:rsid w:val="00E65A4A"/>
    <w:rsid w:val="00E65AFE"/>
    <w:rsid w:val="00E65CA6"/>
    <w:rsid w:val="00E65D28"/>
    <w:rsid w:val="00E65D55"/>
    <w:rsid w:val="00E65DB3"/>
    <w:rsid w:val="00E65DC2"/>
    <w:rsid w:val="00E65F58"/>
    <w:rsid w:val="00E6618A"/>
    <w:rsid w:val="00E66264"/>
    <w:rsid w:val="00E66327"/>
    <w:rsid w:val="00E6635D"/>
    <w:rsid w:val="00E664D1"/>
    <w:rsid w:val="00E66565"/>
    <w:rsid w:val="00E665C4"/>
    <w:rsid w:val="00E66650"/>
    <w:rsid w:val="00E667A2"/>
    <w:rsid w:val="00E66A38"/>
    <w:rsid w:val="00E66C31"/>
    <w:rsid w:val="00E66DBE"/>
    <w:rsid w:val="00E66DDD"/>
    <w:rsid w:val="00E66F13"/>
    <w:rsid w:val="00E67156"/>
    <w:rsid w:val="00E671E3"/>
    <w:rsid w:val="00E67233"/>
    <w:rsid w:val="00E673D9"/>
    <w:rsid w:val="00E674A5"/>
    <w:rsid w:val="00E67526"/>
    <w:rsid w:val="00E6788B"/>
    <w:rsid w:val="00E6798C"/>
    <w:rsid w:val="00E6799F"/>
    <w:rsid w:val="00E679A4"/>
    <w:rsid w:val="00E67A57"/>
    <w:rsid w:val="00E67A76"/>
    <w:rsid w:val="00E67A7C"/>
    <w:rsid w:val="00E67C52"/>
    <w:rsid w:val="00E67D38"/>
    <w:rsid w:val="00E67E4A"/>
    <w:rsid w:val="00E67E59"/>
    <w:rsid w:val="00E702AA"/>
    <w:rsid w:val="00E702BD"/>
    <w:rsid w:val="00E702CF"/>
    <w:rsid w:val="00E70326"/>
    <w:rsid w:val="00E70666"/>
    <w:rsid w:val="00E706AD"/>
    <w:rsid w:val="00E707B9"/>
    <w:rsid w:val="00E70844"/>
    <w:rsid w:val="00E70898"/>
    <w:rsid w:val="00E70A65"/>
    <w:rsid w:val="00E70AD9"/>
    <w:rsid w:val="00E70D12"/>
    <w:rsid w:val="00E70D4D"/>
    <w:rsid w:val="00E70F3E"/>
    <w:rsid w:val="00E70F43"/>
    <w:rsid w:val="00E70FBB"/>
    <w:rsid w:val="00E70FF5"/>
    <w:rsid w:val="00E710B2"/>
    <w:rsid w:val="00E7114B"/>
    <w:rsid w:val="00E71209"/>
    <w:rsid w:val="00E712FD"/>
    <w:rsid w:val="00E71376"/>
    <w:rsid w:val="00E713F5"/>
    <w:rsid w:val="00E714EA"/>
    <w:rsid w:val="00E71706"/>
    <w:rsid w:val="00E71843"/>
    <w:rsid w:val="00E71882"/>
    <w:rsid w:val="00E718AC"/>
    <w:rsid w:val="00E719C8"/>
    <w:rsid w:val="00E71A73"/>
    <w:rsid w:val="00E71AAA"/>
    <w:rsid w:val="00E71F62"/>
    <w:rsid w:val="00E72000"/>
    <w:rsid w:val="00E72260"/>
    <w:rsid w:val="00E72461"/>
    <w:rsid w:val="00E726C0"/>
    <w:rsid w:val="00E726CB"/>
    <w:rsid w:val="00E72781"/>
    <w:rsid w:val="00E72892"/>
    <w:rsid w:val="00E728B1"/>
    <w:rsid w:val="00E72A9D"/>
    <w:rsid w:val="00E72B93"/>
    <w:rsid w:val="00E72C30"/>
    <w:rsid w:val="00E72E4A"/>
    <w:rsid w:val="00E72EC4"/>
    <w:rsid w:val="00E732E7"/>
    <w:rsid w:val="00E732F2"/>
    <w:rsid w:val="00E7362B"/>
    <w:rsid w:val="00E73636"/>
    <w:rsid w:val="00E738CE"/>
    <w:rsid w:val="00E73922"/>
    <w:rsid w:val="00E73999"/>
    <w:rsid w:val="00E73A70"/>
    <w:rsid w:val="00E73B52"/>
    <w:rsid w:val="00E73BB1"/>
    <w:rsid w:val="00E73C1F"/>
    <w:rsid w:val="00E73C27"/>
    <w:rsid w:val="00E73CF7"/>
    <w:rsid w:val="00E73E92"/>
    <w:rsid w:val="00E73ED0"/>
    <w:rsid w:val="00E73FB5"/>
    <w:rsid w:val="00E73FB6"/>
    <w:rsid w:val="00E7409E"/>
    <w:rsid w:val="00E74169"/>
    <w:rsid w:val="00E741D7"/>
    <w:rsid w:val="00E74265"/>
    <w:rsid w:val="00E742FE"/>
    <w:rsid w:val="00E74525"/>
    <w:rsid w:val="00E74645"/>
    <w:rsid w:val="00E74871"/>
    <w:rsid w:val="00E7488B"/>
    <w:rsid w:val="00E74A9F"/>
    <w:rsid w:val="00E74C28"/>
    <w:rsid w:val="00E74C6A"/>
    <w:rsid w:val="00E74E73"/>
    <w:rsid w:val="00E75058"/>
    <w:rsid w:val="00E750BE"/>
    <w:rsid w:val="00E750E7"/>
    <w:rsid w:val="00E752B3"/>
    <w:rsid w:val="00E7548A"/>
    <w:rsid w:val="00E756FF"/>
    <w:rsid w:val="00E75982"/>
    <w:rsid w:val="00E75B36"/>
    <w:rsid w:val="00E75CE4"/>
    <w:rsid w:val="00E75D75"/>
    <w:rsid w:val="00E75EA4"/>
    <w:rsid w:val="00E75FF3"/>
    <w:rsid w:val="00E7620A"/>
    <w:rsid w:val="00E76277"/>
    <w:rsid w:val="00E762B0"/>
    <w:rsid w:val="00E76359"/>
    <w:rsid w:val="00E7646E"/>
    <w:rsid w:val="00E764B4"/>
    <w:rsid w:val="00E76714"/>
    <w:rsid w:val="00E7685D"/>
    <w:rsid w:val="00E768F1"/>
    <w:rsid w:val="00E76916"/>
    <w:rsid w:val="00E76944"/>
    <w:rsid w:val="00E76951"/>
    <w:rsid w:val="00E76A15"/>
    <w:rsid w:val="00E76DBC"/>
    <w:rsid w:val="00E76E6A"/>
    <w:rsid w:val="00E76F86"/>
    <w:rsid w:val="00E7720F"/>
    <w:rsid w:val="00E7728A"/>
    <w:rsid w:val="00E773AF"/>
    <w:rsid w:val="00E773D1"/>
    <w:rsid w:val="00E776A4"/>
    <w:rsid w:val="00E777F7"/>
    <w:rsid w:val="00E77858"/>
    <w:rsid w:val="00E779AC"/>
    <w:rsid w:val="00E77A24"/>
    <w:rsid w:val="00E77B34"/>
    <w:rsid w:val="00E77B91"/>
    <w:rsid w:val="00E77BE5"/>
    <w:rsid w:val="00E77DE8"/>
    <w:rsid w:val="00E77E21"/>
    <w:rsid w:val="00E77E2E"/>
    <w:rsid w:val="00E77E6A"/>
    <w:rsid w:val="00E77FB4"/>
    <w:rsid w:val="00E803A4"/>
    <w:rsid w:val="00E80450"/>
    <w:rsid w:val="00E80503"/>
    <w:rsid w:val="00E805FB"/>
    <w:rsid w:val="00E80640"/>
    <w:rsid w:val="00E8081A"/>
    <w:rsid w:val="00E80A19"/>
    <w:rsid w:val="00E80B55"/>
    <w:rsid w:val="00E80C1B"/>
    <w:rsid w:val="00E80D4B"/>
    <w:rsid w:val="00E80D77"/>
    <w:rsid w:val="00E80E19"/>
    <w:rsid w:val="00E80E30"/>
    <w:rsid w:val="00E80EEB"/>
    <w:rsid w:val="00E80F1F"/>
    <w:rsid w:val="00E80FA3"/>
    <w:rsid w:val="00E80FF7"/>
    <w:rsid w:val="00E81121"/>
    <w:rsid w:val="00E81283"/>
    <w:rsid w:val="00E81309"/>
    <w:rsid w:val="00E813DD"/>
    <w:rsid w:val="00E814C5"/>
    <w:rsid w:val="00E81711"/>
    <w:rsid w:val="00E8182F"/>
    <w:rsid w:val="00E818EF"/>
    <w:rsid w:val="00E81932"/>
    <w:rsid w:val="00E81A57"/>
    <w:rsid w:val="00E81BA0"/>
    <w:rsid w:val="00E81C47"/>
    <w:rsid w:val="00E81C54"/>
    <w:rsid w:val="00E8204D"/>
    <w:rsid w:val="00E82117"/>
    <w:rsid w:val="00E82157"/>
    <w:rsid w:val="00E82189"/>
    <w:rsid w:val="00E824A9"/>
    <w:rsid w:val="00E824EF"/>
    <w:rsid w:val="00E82597"/>
    <w:rsid w:val="00E82660"/>
    <w:rsid w:val="00E82724"/>
    <w:rsid w:val="00E82727"/>
    <w:rsid w:val="00E82739"/>
    <w:rsid w:val="00E82811"/>
    <w:rsid w:val="00E82B80"/>
    <w:rsid w:val="00E82D27"/>
    <w:rsid w:val="00E82E55"/>
    <w:rsid w:val="00E8317F"/>
    <w:rsid w:val="00E831DA"/>
    <w:rsid w:val="00E83448"/>
    <w:rsid w:val="00E83494"/>
    <w:rsid w:val="00E834C0"/>
    <w:rsid w:val="00E8364E"/>
    <w:rsid w:val="00E8371B"/>
    <w:rsid w:val="00E83783"/>
    <w:rsid w:val="00E8383A"/>
    <w:rsid w:val="00E838CC"/>
    <w:rsid w:val="00E8394E"/>
    <w:rsid w:val="00E83A91"/>
    <w:rsid w:val="00E83B5B"/>
    <w:rsid w:val="00E83E55"/>
    <w:rsid w:val="00E83F18"/>
    <w:rsid w:val="00E83FD0"/>
    <w:rsid w:val="00E83FE8"/>
    <w:rsid w:val="00E841D3"/>
    <w:rsid w:val="00E8427F"/>
    <w:rsid w:val="00E8438A"/>
    <w:rsid w:val="00E84456"/>
    <w:rsid w:val="00E844A4"/>
    <w:rsid w:val="00E84561"/>
    <w:rsid w:val="00E84601"/>
    <w:rsid w:val="00E84700"/>
    <w:rsid w:val="00E8471F"/>
    <w:rsid w:val="00E847B3"/>
    <w:rsid w:val="00E847E3"/>
    <w:rsid w:val="00E8485D"/>
    <w:rsid w:val="00E84B8E"/>
    <w:rsid w:val="00E84C5D"/>
    <w:rsid w:val="00E84C6A"/>
    <w:rsid w:val="00E84D96"/>
    <w:rsid w:val="00E85123"/>
    <w:rsid w:val="00E851B5"/>
    <w:rsid w:val="00E8530F"/>
    <w:rsid w:val="00E85358"/>
    <w:rsid w:val="00E85419"/>
    <w:rsid w:val="00E8549C"/>
    <w:rsid w:val="00E855B7"/>
    <w:rsid w:val="00E855E3"/>
    <w:rsid w:val="00E8565B"/>
    <w:rsid w:val="00E8571D"/>
    <w:rsid w:val="00E85907"/>
    <w:rsid w:val="00E85CA6"/>
    <w:rsid w:val="00E85D16"/>
    <w:rsid w:val="00E85DC5"/>
    <w:rsid w:val="00E85E7B"/>
    <w:rsid w:val="00E86190"/>
    <w:rsid w:val="00E862CC"/>
    <w:rsid w:val="00E862FE"/>
    <w:rsid w:val="00E8650F"/>
    <w:rsid w:val="00E8653B"/>
    <w:rsid w:val="00E86555"/>
    <w:rsid w:val="00E86570"/>
    <w:rsid w:val="00E86AD8"/>
    <w:rsid w:val="00E86C85"/>
    <w:rsid w:val="00E86CDE"/>
    <w:rsid w:val="00E86E4F"/>
    <w:rsid w:val="00E86E9A"/>
    <w:rsid w:val="00E86FA4"/>
    <w:rsid w:val="00E871F4"/>
    <w:rsid w:val="00E871FC"/>
    <w:rsid w:val="00E87215"/>
    <w:rsid w:val="00E8735F"/>
    <w:rsid w:val="00E87436"/>
    <w:rsid w:val="00E87570"/>
    <w:rsid w:val="00E87586"/>
    <w:rsid w:val="00E8767D"/>
    <w:rsid w:val="00E876E8"/>
    <w:rsid w:val="00E876FA"/>
    <w:rsid w:val="00E87886"/>
    <w:rsid w:val="00E87947"/>
    <w:rsid w:val="00E87961"/>
    <w:rsid w:val="00E879C6"/>
    <w:rsid w:val="00E87B0B"/>
    <w:rsid w:val="00E87B8E"/>
    <w:rsid w:val="00E87C78"/>
    <w:rsid w:val="00E900BF"/>
    <w:rsid w:val="00E902C1"/>
    <w:rsid w:val="00E9036E"/>
    <w:rsid w:val="00E903B7"/>
    <w:rsid w:val="00E903DA"/>
    <w:rsid w:val="00E90513"/>
    <w:rsid w:val="00E9057C"/>
    <w:rsid w:val="00E90747"/>
    <w:rsid w:val="00E908F5"/>
    <w:rsid w:val="00E90916"/>
    <w:rsid w:val="00E9095C"/>
    <w:rsid w:val="00E909C5"/>
    <w:rsid w:val="00E90AE6"/>
    <w:rsid w:val="00E90B84"/>
    <w:rsid w:val="00E91194"/>
    <w:rsid w:val="00E911A1"/>
    <w:rsid w:val="00E91238"/>
    <w:rsid w:val="00E91334"/>
    <w:rsid w:val="00E9134B"/>
    <w:rsid w:val="00E91374"/>
    <w:rsid w:val="00E91417"/>
    <w:rsid w:val="00E915BD"/>
    <w:rsid w:val="00E91618"/>
    <w:rsid w:val="00E9169A"/>
    <w:rsid w:val="00E916AF"/>
    <w:rsid w:val="00E91868"/>
    <w:rsid w:val="00E918E4"/>
    <w:rsid w:val="00E9192C"/>
    <w:rsid w:val="00E919C1"/>
    <w:rsid w:val="00E91B4D"/>
    <w:rsid w:val="00E91B9F"/>
    <w:rsid w:val="00E91BF8"/>
    <w:rsid w:val="00E91C3E"/>
    <w:rsid w:val="00E91CBC"/>
    <w:rsid w:val="00E91F5B"/>
    <w:rsid w:val="00E92044"/>
    <w:rsid w:val="00E92084"/>
    <w:rsid w:val="00E920BB"/>
    <w:rsid w:val="00E92246"/>
    <w:rsid w:val="00E925D1"/>
    <w:rsid w:val="00E92685"/>
    <w:rsid w:val="00E926E0"/>
    <w:rsid w:val="00E92782"/>
    <w:rsid w:val="00E92847"/>
    <w:rsid w:val="00E9286C"/>
    <w:rsid w:val="00E92899"/>
    <w:rsid w:val="00E92BCE"/>
    <w:rsid w:val="00E92D55"/>
    <w:rsid w:val="00E92E58"/>
    <w:rsid w:val="00E92EC0"/>
    <w:rsid w:val="00E92FB8"/>
    <w:rsid w:val="00E93062"/>
    <w:rsid w:val="00E930FC"/>
    <w:rsid w:val="00E93130"/>
    <w:rsid w:val="00E931B6"/>
    <w:rsid w:val="00E933E2"/>
    <w:rsid w:val="00E93574"/>
    <w:rsid w:val="00E9364A"/>
    <w:rsid w:val="00E93704"/>
    <w:rsid w:val="00E93718"/>
    <w:rsid w:val="00E93802"/>
    <w:rsid w:val="00E939EB"/>
    <w:rsid w:val="00E93A0F"/>
    <w:rsid w:val="00E93C89"/>
    <w:rsid w:val="00E93CAE"/>
    <w:rsid w:val="00E93E29"/>
    <w:rsid w:val="00E93E89"/>
    <w:rsid w:val="00E9419A"/>
    <w:rsid w:val="00E9420E"/>
    <w:rsid w:val="00E9432D"/>
    <w:rsid w:val="00E9433D"/>
    <w:rsid w:val="00E94435"/>
    <w:rsid w:val="00E94573"/>
    <w:rsid w:val="00E9474C"/>
    <w:rsid w:val="00E94942"/>
    <w:rsid w:val="00E94A2F"/>
    <w:rsid w:val="00E94B5D"/>
    <w:rsid w:val="00E94CB6"/>
    <w:rsid w:val="00E94E58"/>
    <w:rsid w:val="00E94E88"/>
    <w:rsid w:val="00E94EF3"/>
    <w:rsid w:val="00E94F7A"/>
    <w:rsid w:val="00E94FCA"/>
    <w:rsid w:val="00E9502B"/>
    <w:rsid w:val="00E9514C"/>
    <w:rsid w:val="00E954C8"/>
    <w:rsid w:val="00E9551F"/>
    <w:rsid w:val="00E95564"/>
    <w:rsid w:val="00E956EA"/>
    <w:rsid w:val="00E95998"/>
    <w:rsid w:val="00E95B17"/>
    <w:rsid w:val="00E95B4B"/>
    <w:rsid w:val="00E95BE6"/>
    <w:rsid w:val="00E95D94"/>
    <w:rsid w:val="00E95FFF"/>
    <w:rsid w:val="00E9615C"/>
    <w:rsid w:val="00E96227"/>
    <w:rsid w:val="00E9628D"/>
    <w:rsid w:val="00E962B6"/>
    <w:rsid w:val="00E962CB"/>
    <w:rsid w:val="00E962CC"/>
    <w:rsid w:val="00E967EF"/>
    <w:rsid w:val="00E96926"/>
    <w:rsid w:val="00E96928"/>
    <w:rsid w:val="00E96A1E"/>
    <w:rsid w:val="00E96BFC"/>
    <w:rsid w:val="00E96DDA"/>
    <w:rsid w:val="00E96DE0"/>
    <w:rsid w:val="00E96DF2"/>
    <w:rsid w:val="00E96E77"/>
    <w:rsid w:val="00E973BD"/>
    <w:rsid w:val="00E97492"/>
    <w:rsid w:val="00E97553"/>
    <w:rsid w:val="00E975C6"/>
    <w:rsid w:val="00E976C4"/>
    <w:rsid w:val="00E978BB"/>
    <w:rsid w:val="00E97964"/>
    <w:rsid w:val="00E97C00"/>
    <w:rsid w:val="00E97CB9"/>
    <w:rsid w:val="00E97D85"/>
    <w:rsid w:val="00E97DB3"/>
    <w:rsid w:val="00E97DBB"/>
    <w:rsid w:val="00E97F54"/>
    <w:rsid w:val="00E97F63"/>
    <w:rsid w:val="00EA009F"/>
    <w:rsid w:val="00EA022C"/>
    <w:rsid w:val="00EA030D"/>
    <w:rsid w:val="00EA06D5"/>
    <w:rsid w:val="00EA0873"/>
    <w:rsid w:val="00EA0983"/>
    <w:rsid w:val="00EA0A97"/>
    <w:rsid w:val="00EA0C49"/>
    <w:rsid w:val="00EA0C58"/>
    <w:rsid w:val="00EA143E"/>
    <w:rsid w:val="00EA14C8"/>
    <w:rsid w:val="00EA155D"/>
    <w:rsid w:val="00EA162F"/>
    <w:rsid w:val="00EA1661"/>
    <w:rsid w:val="00EA181F"/>
    <w:rsid w:val="00EA18B8"/>
    <w:rsid w:val="00EA19CB"/>
    <w:rsid w:val="00EA1B05"/>
    <w:rsid w:val="00EA1BBC"/>
    <w:rsid w:val="00EA1BC3"/>
    <w:rsid w:val="00EA1C21"/>
    <w:rsid w:val="00EA1CF4"/>
    <w:rsid w:val="00EA1EAD"/>
    <w:rsid w:val="00EA1FCD"/>
    <w:rsid w:val="00EA2008"/>
    <w:rsid w:val="00EA245D"/>
    <w:rsid w:val="00EA24BC"/>
    <w:rsid w:val="00EA29A2"/>
    <w:rsid w:val="00EA2B9B"/>
    <w:rsid w:val="00EA2C0D"/>
    <w:rsid w:val="00EA2C5D"/>
    <w:rsid w:val="00EA2E0F"/>
    <w:rsid w:val="00EA2E7D"/>
    <w:rsid w:val="00EA2E80"/>
    <w:rsid w:val="00EA2EF9"/>
    <w:rsid w:val="00EA2FFB"/>
    <w:rsid w:val="00EA3040"/>
    <w:rsid w:val="00EA312A"/>
    <w:rsid w:val="00EA3180"/>
    <w:rsid w:val="00EA3216"/>
    <w:rsid w:val="00EA327E"/>
    <w:rsid w:val="00EA32A3"/>
    <w:rsid w:val="00EA32EE"/>
    <w:rsid w:val="00EA34C8"/>
    <w:rsid w:val="00EA3509"/>
    <w:rsid w:val="00EA3532"/>
    <w:rsid w:val="00EA3680"/>
    <w:rsid w:val="00EA380B"/>
    <w:rsid w:val="00EA3B5B"/>
    <w:rsid w:val="00EA3D9A"/>
    <w:rsid w:val="00EA3DB4"/>
    <w:rsid w:val="00EA3DCB"/>
    <w:rsid w:val="00EA3E28"/>
    <w:rsid w:val="00EA3F31"/>
    <w:rsid w:val="00EA40D5"/>
    <w:rsid w:val="00EA42F4"/>
    <w:rsid w:val="00EA4302"/>
    <w:rsid w:val="00EA463D"/>
    <w:rsid w:val="00EA465F"/>
    <w:rsid w:val="00EA48DD"/>
    <w:rsid w:val="00EA4990"/>
    <w:rsid w:val="00EA4A32"/>
    <w:rsid w:val="00EA4A91"/>
    <w:rsid w:val="00EA4B45"/>
    <w:rsid w:val="00EA4B58"/>
    <w:rsid w:val="00EA4B95"/>
    <w:rsid w:val="00EA4C6B"/>
    <w:rsid w:val="00EA4CE0"/>
    <w:rsid w:val="00EA4D3D"/>
    <w:rsid w:val="00EA4D75"/>
    <w:rsid w:val="00EA4F04"/>
    <w:rsid w:val="00EA4FF5"/>
    <w:rsid w:val="00EA5020"/>
    <w:rsid w:val="00EA5028"/>
    <w:rsid w:val="00EA5188"/>
    <w:rsid w:val="00EA51D5"/>
    <w:rsid w:val="00EA5215"/>
    <w:rsid w:val="00EA52B6"/>
    <w:rsid w:val="00EA5424"/>
    <w:rsid w:val="00EA5442"/>
    <w:rsid w:val="00EA55DD"/>
    <w:rsid w:val="00EA562F"/>
    <w:rsid w:val="00EA576B"/>
    <w:rsid w:val="00EA5789"/>
    <w:rsid w:val="00EA5899"/>
    <w:rsid w:val="00EA59B1"/>
    <w:rsid w:val="00EA59BC"/>
    <w:rsid w:val="00EA5B70"/>
    <w:rsid w:val="00EA5BCC"/>
    <w:rsid w:val="00EA5C63"/>
    <w:rsid w:val="00EA5CF5"/>
    <w:rsid w:val="00EA5D3E"/>
    <w:rsid w:val="00EA5DCD"/>
    <w:rsid w:val="00EA5E8D"/>
    <w:rsid w:val="00EA5EBF"/>
    <w:rsid w:val="00EA5F2F"/>
    <w:rsid w:val="00EA5F78"/>
    <w:rsid w:val="00EA6007"/>
    <w:rsid w:val="00EA617E"/>
    <w:rsid w:val="00EA6281"/>
    <w:rsid w:val="00EA63F6"/>
    <w:rsid w:val="00EA63FF"/>
    <w:rsid w:val="00EA647A"/>
    <w:rsid w:val="00EA64F2"/>
    <w:rsid w:val="00EA65BC"/>
    <w:rsid w:val="00EA6667"/>
    <w:rsid w:val="00EA66E7"/>
    <w:rsid w:val="00EA6813"/>
    <w:rsid w:val="00EA6B0E"/>
    <w:rsid w:val="00EA6BE5"/>
    <w:rsid w:val="00EA6CCF"/>
    <w:rsid w:val="00EA6DCE"/>
    <w:rsid w:val="00EA6E6F"/>
    <w:rsid w:val="00EA6F1B"/>
    <w:rsid w:val="00EA726D"/>
    <w:rsid w:val="00EA72DD"/>
    <w:rsid w:val="00EA73CE"/>
    <w:rsid w:val="00EA74B8"/>
    <w:rsid w:val="00EA796A"/>
    <w:rsid w:val="00EA7AA9"/>
    <w:rsid w:val="00EA7B13"/>
    <w:rsid w:val="00EA7C17"/>
    <w:rsid w:val="00EA7E52"/>
    <w:rsid w:val="00EA7ED1"/>
    <w:rsid w:val="00EA7FB8"/>
    <w:rsid w:val="00EB0209"/>
    <w:rsid w:val="00EB0279"/>
    <w:rsid w:val="00EB02E6"/>
    <w:rsid w:val="00EB0339"/>
    <w:rsid w:val="00EB033E"/>
    <w:rsid w:val="00EB038F"/>
    <w:rsid w:val="00EB04AE"/>
    <w:rsid w:val="00EB05BE"/>
    <w:rsid w:val="00EB0608"/>
    <w:rsid w:val="00EB0611"/>
    <w:rsid w:val="00EB076C"/>
    <w:rsid w:val="00EB0797"/>
    <w:rsid w:val="00EB08C2"/>
    <w:rsid w:val="00EB08C4"/>
    <w:rsid w:val="00EB0909"/>
    <w:rsid w:val="00EB0B4B"/>
    <w:rsid w:val="00EB0BC8"/>
    <w:rsid w:val="00EB0BFE"/>
    <w:rsid w:val="00EB0C9D"/>
    <w:rsid w:val="00EB0CBA"/>
    <w:rsid w:val="00EB0F0B"/>
    <w:rsid w:val="00EB0FD2"/>
    <w:rsid w:val="00EB1064"/>
    <w:rsid w:val="00EB1181"/>
    <w:rsid w:val="00EB1270"/>
    <w:rsid w:val="00EB1277"/>
    <w:rsid w:val="00EB1336"/>
    <w:rsid w:val="00EB14C8"/>
    <w:rsid w:val="00EB16B4"/>
    <w:rsid w:val="00EB1947"/>
    <w:rsid w:val="00EB1A78"/>
    <w:rsid w:val="00EB1AA7"/>
    <w:rsid w:val="00EB1CB5"/>
    <w:rsid w:val="00EB1D3A"/>
    <w:rsid w:val="00EB1ECE"/>
    <w:rsid w:val="00EB1F10"/>
    <w:rsid w:val="00EB222E"/>
    <w:rsid w:val="00EB248C"/>
    <w:rsid w:val="00EB255C"/>
    <w:rsid w:val="00EB259D"/>
    <w:rsid w:val="00EB25B8"/>
    <w:rsid w:val="00EB26BD"/>
    <w:rsid w:val="00EB2729"/>
    <w:rsid w:val="00EB273F"/>
    <w:rsid w:val="00EB2756"/>
    <w:rsid w:val="00EB29EA"/>
    <w:rsid w:val="00EB2AD5"/>
    <w:rsid w:val="00EB2C08"/>
    <w:rsid w:val="00EB2C16"/>
    <w:rsid w:val="00EB2C17"/>
    <w:rsid w:val="00EB2CD0"/>
    <w:rsid w:val="00EB2E2D"/>
    <w:rsid w:val="00EB3090"/>
    <w:rsid w:val="00EB30B0"/>
    <w:rsid w:val="00EB3499"/>
    <w:rsid w:val="00EB3505"/>
    <w:rsid w:val="00EB3599"/>
    <w:rsid w:val="00EB3690"/>
    <w:rsid w:val="00EB379C"/>
    <w:rsid w:val="00EB37F2"/>
    <w:rsid w:val="00EB385F"/>
    <w:rsid w:val="00EB38A6"/>
    <w:rsid w:val="00EB393E"/>
    <w:rsid w:val="00EB3C83"/>
    <w:rsid w:val="00EB41C8"/>
    <w:rsid w:val="00EB42F5"/>
    <w:rsid w:val="00EB4350"/>
    <w:rsid w:val="00EB44E2"/>
    <w:rsid w:val="00EB455C"/>
    <w:rsid w:val="00EB46B3"/>
    <w:rsid w:val="00EB46E6"/>
    <w:rsid w:val="00EB47A7"/>
    <w:rsid w:val="00EB4817"/>
    <w:rsid w:val="00EB490B"/>
    <w:rsid w:val="00EB49FB"/>
    <w:rsid w:val="00EB4AAA"/>
    <w:rsid w:val="00EB4D0C"/>
    <w:rsid w:val="00EB4D3E"/>
    <w:rsid w:val="00EB4D5F"/>
    <w:rsid w:val="00EB5082"/>
    <w:rsid w:val="00EB5522"/>
    <w:rsid w:val="00EB5572"/>
    <w:rsid w:val="00EB557E"/>
    <w:rsid w:val="00EB56C5"/>
    <w:rsid w:val="00EB56E8"/>
    <w:rsid w:val="00EB5798"/>
    <w:rsid w:val="00EB58D6"/>
    <w:rsid w:val="00EB5A9E"/>
    <w:rsid w:val="00EB5ADE"/>
    <w:rsid w:val="00EB5DFB"/>
    <w:rsid w:val="00EB5E10"/>
    <w:rsid w:val="00EB6181"/>
    <w:rsid w:val="00EB6586"/>
    <w:rsid w:val="00EB6607"/>
    <w:rsid w:val="00EB6628"/>
    <w:rsid w:val="00EB66EA"/>
    <w:rsid w:val="00EB67CB"/>
    <w:rsid w:val="00EB6811"/>
    <w:rsid w:val="00EB68CF"/>
    <w:rsid w:val="00EB68FA"/>
    <w:rsid w:val="00EB690E"/>
    <w:rsid w:val="00EB692E"/>
    <w:rsid w:val="00EB6991"/>
    <w:rsid w:val="00EB6AA0"/>
    <w:rsid w:val="00EB6B43"/>
    <w:rsid w:val="00EB6B81"/>
    <w:rsid w:val="00EB6CB0"/>
    <w:rsid w:val="00EB6CD9"/>
    <w:rsid w:val="00EB6E7F"/>
    <w:rsid w:val="00EB6F27"/>
    <w:rsid w:val="00EB700A"/>
    <w:rsid w:val="00EB70A0"/>
    <w:rsid w:val="00EB71A0"/>
    <w:rsid w:val="00EB71B6"/>
    <w:rsid w:val="00EB722C"/>
    <w:rsid w:val="00EB75DE"/>
    <w:rsid w:val="00EB777A"/>
    <w:rsid w:val="00EB7816"/>
    <w:rsid w:val="00EB786C"/>
    <w:rsid w:val="00EB787F"/>
    <w:rsid w:val="00EB7A6A"/>
    <w:rsid w:val="00EB7AEB"/>
    <w:rsid w:val="00EB7C8A"/>
    <w:rsid w:val="00EB7F8F"/>
    <w:rsid w:val="00EC00BA"/>
    <w:rsid w:val="00EC0175"/>
    <w:rsid w:val="00EC0218"/>
    <w:rsid w:val="00EC030D"/>
    <w:rsid w:val="00EC047C"/>
    <w:rsid w:val="00EC04B9"/>
    <w:rsid w:val="00EC0552"/>
    <w:rsid w:val="00EC065C"/>
    <w:rsid w:val="00EC0676"/>
    <w:rsid w:val="00EC06E8"/>
    <w:rsid w:val="00EC0718"/>
    <w:rsid w:val="00EC0822"/>
    <w:rsid w:val="00EC099E"/>
    <w:rsid w:val="00EC099F"/>
    <w:rsid w:val="00EC09A5"/>
    <w:rsid w:val="00EC09B5"/>
    <w:rsid w:val="00EC0B39"/>
    <w:rsid w:val="00EC0BC4"/>
    <w:rsid w:val="00EC0BF4"/>
    <w:rsid w:val="00EC0BF8"/>
    <w:rsid w:val="00EC0CDF"/>
    <w:rsid w:val="00EC0D3A"/>
    <w:rsid w:val="00EC0F1C"/>
    <w:rsid w:val="00EC126C"/>
    <w:rsid w:val="00EC12F4"/>
    <w:rsid w:val="00EC12F5"/>
    <w:rsid w:val="00EC14EA"/>
    <w:rsid w:val="00EC1583"/>
    <w:rsid w:val="00EC15A5"/>
    <w:rsid w:val="00EC163D"/>
    <w:rsid w:val="00EC16D3"/>
    <w:rsid w:val="00EC1763"/>
    <w:rsid w:val="00EC19B5"/>
    <w:rsid w:val="00EC19C4"/>
    <w:rsid w:val="00EC1ABC"/>
    <w:rsid w:val="00EC1AFA"/>
    <w:rsid w:val="00EC1E2C"/>
    <w:rsid w:val="00EC1EDE"/>
    <w:rsid w:val="00EC21EA"/>
    <w:rsid w:val="00EC24B3"/>
    <w:rsid w:val="00EC261B"/>
    <w:rsid w:val="00EC26E0"/>
    <w:rsid w:val="00EC28CA"/>
    <w:rsid w:val="00EC2963"/>
    <w:rsid w:val="00EC29B5"/>
    <w:rsid w:val="00EC2BEF"/>
    <w:rsid w:val="00EC2CF9"/>
    <w:rsid w:val="00EC2D3D"/>
    <w:rsid w:val="00EC2D54"/>
    <w:rsid w:val="00EC2EA4"/>
    <w:rsid w:val="00EC3129"/>
    <w:rsid w:val="00EC31CE"/>
    <w:rsid w:val="00EC3494"/>
    <w:rsid w:val="00EC3631"/>
    <w:rsid w:val="00EC3694"/>
    <w:rsid w:val="00EC3817"/>
    <w:rsid w:val="00EC3857"/>
    <w:rsid w:val="00EC3A54"/>
    <w:rsid w:val="00EC3A9B"/>
    <w:rsid w:val="00EC3C53"/>
    <w:rsid w:val="00EC3D3B"/>
    <w:rsid w:val="00EC3D59"/>
    <w:rsid w:val="00EC3F59"/>
    <w:rsid w:val="00EC4109"/>
    <w:rsid w:val="00EC42CB"/>
    <w:rsid w:val="00EC42D9"/>
    <w:rsid w:val="00EC431F"/>
    <w:rsid w:val="00EC4783"/>
    <w:rsid w:val="00EC4848"/>
    <w:rsid w:val="00EC4893"/>
    <w:rsid w:val="00EC49FA"/>
    <w:rsid w:val="00EC4B37"/>
    <w:rsid w:val="00EC4CF6"/>
    <w:rsid w:val="00EC53BB"/>
    <w:rsid w:val="00EC5486"/>
    <w:rsid w:val="00EC54EF"/>
    <w:rsid w:val="00EC57B0"/>
    <w:rsid w:val="00EC57C3"/>
    <w:rsid w:val="00EC5A49"/>
    <w:rsid w:val="00EC5CA2"/>
    <w:rsid w:val="00EC5CAB"/>
    <w:rsid w:val="00EC5D27"/>
    <w:rsid w:val="00EC5E83"/>
    <w:rsid w:val="00EC5F19"/>
    <w:rsid w:val="00EC5F3A"/>
    <w:rsid w:val="00EC5F6E"/>
    <w:rsid w:val="00EC6013"/>
    <w:rsid w:val="00EC6113"/>
    <w:rsid w:val="00EC62F5"/>
    <w:rsid w:val="00EC632A"/>
    <w:rsid w:val="00EC6346"/>
    <w:rsid w:val="00EC645D"/>
    <w:rsid w:val="00EC646C"/>
    <w:rsid w:val="00EC650B"/>
    <w:rsid w:val="00EC673F"/>
    <w:rsid w:val="00EC6834"/>
    <w:rsid w:val="00EC685E"/>
    <w:rsid w:val="00EC6AFA"/>
    <w:rsid w:val="00EC6B6B"/>
    <w:rsid w:val="00EC6B81"/>
    <w:rsid w:val="00EC6BEA"/>
    <w:rsid w:val="00EC6C90"/>
    <w:rsid w:val="00EC6C91"/>
    <w:rsid w:val="00EC6CB5"/>
    <w:rsid w:val="00EC6CE6"/>
    <w:rsid w:val="00EC6D19"/>
    <w:rsid w:val="00EC6E6B"/>
    <w:rsid w:val="00EC6F8F"/>
    <w:rsid w:val="00EC702D"/>
    <w:rsid w:val="00EC7081"/>
    <w:rsid w:val="00EC7194"/>
    <w:rsid w:val="00EC7259"/>
    <w:rsid w:val="00EC751A"/>
    <w:rsid w:val="00EC75E8"/>
    <w:rsid w:val="00EC7B3A"/>
    <w:rsid w:val="00EC7C2A"/>
    <w:rsid w:val="00EC7EA1"/>
    <w:rsid w:val="00EC7EBF"/>
    <w:rsid w:val="00EC7F57"/>
    <w:rsid w:val="00ED017D"/>
    <w:rsid w:val="00ED0222"/>
    <w:rsid w:val="00ED03F2"/>
    <w:rsid w:val="00ED0509"/>
    <w:rsid w:val="00ED0752"/>
    <w:rsid w:val="00ED0812"/>
    <w:rsid w:val="00ED08EC"/>
    <w:rsid w:val="00ED090C"/>
    <w:rsid w:val="00ED0936"/>
    <w:rsid w:val="00ED096D"/>
    <w:rsid w:val="00ED09BB"/>
    <w:rsid w:val="00ED09DA"/>
    <w:rsid w:val="00ED0D78"/>
    <w:rsid w:val="00ED0E96"/>
    <w:rsid w:val="00ED108A"/>
    <w:rsid w:val="00ED1091"/>
    <w:rsid w:val="00ED11A0"/>
    <w:rsid w:val="00ED127C"/>
    <w:rsid w:val="00ED141C"/>
    <w:rsid w:val="00ED14A0"/>
    <w:rsid w:val="00ED14BF"/>
    <w:rsid w:val="00ED1501"/>
    <w:rsid w:val="00ED1509"/>
    <w:rsid w:val="00ED171E"/>
    <w:rsid w:val="00ED1855"/>
    <w:rsid w:val="00ED197B"/>
    <w:rsid w:val="00ED1C07"/>
    <w:rsid w:val="00ED20A4"/>
    <w:rsid w:val="00ED2271"/>
    <w:rsid w:val="00ED266A"/>
    <w:rsid w:val="00ED292B"/>
    <w:rsid w:val="00ED2995"/>
    <w:rsid w:val="00ED29AE"/>
    <w:rsid w:val="00ED2A8C"/>
    <w:rsid w:val="00ED2ADA"/>
    <w:rsid w:val="00ED2BBC"/>
    <w:rsid w:val="00ED2C99"/>
    <w:rsid w:val="00ED2CE8"/>
    <w:rsid w:val="00ED2D25"/>
    <w:rsid w:val="00ED2DE8"/>
    <w:rsid w:val="00ED2EAD"/>
    <w:rsid w:val="00ED2EF3"/>
    <w:rsid w:val="00ED3054"/>
    <w:rsid w:val="00ED30BC"/>
    <w:rsid w:val="00ED32D5"/>
    <w:rsid w:val="00ED3752"/>
    <w:rsid w:val="00ED3818"/>
    <w:rsid w:val="00ED38BD"/>
    <w:rsid w:val="00ED3972"/>
    <w:rsid w:val="00ED3A76"/>
    <w:rsid w:val="00ED3A7F"/>
    <w:rsid w:val="00ED3E27"/>
    <w:rsid w:val="00ED3E40"/>
    <w:rsid w:val="00ED3ED8"/>
    <w:rsid w:val="00ED3FEF"/>
    <w:rsid w:val="00ED4035"/>
    <w:rsid w:val="00ED414B"/>
    <w:rsid w:val="00ED41AA"/>
    <w:rsid w:val="00ED4239"/>
    <w:rsid w:val="00ED449D"/>
    <w:rsid w:val="00ED4852"/>
    <w:rsid w:val="00ED486A"/>
    <w:rsid w:val="00ED4886"/>
    <w:rsid w:val="00ED4952"/>
    <w:rsid w:val="00ED49EF"/>
    <w:rsid w:val="00ED4A00"/>
    <w:rsid w:val="00ED4C2D"/>
    <w:rsid w:val="00ED4C39"/>
    <w:rsid w:val="00ED4C97"/>
    <w:rsid w:val="00ED4EA6"/>
    <w:rsid w:val="00ED4EC7"/>
    <w:rsid w:val="00ED4F83"/>
    <w:rsid w:val="00ED50C0"/>
    <w:rsid w:val="00ED53A0"/>
    <w:rsid w:val="00ED5440"/>
    <w:rsid w:val="00ED5A96"/>
    <w:rsid w:val="00ED5DA4"/>
    <w:rsid w:val="00ED5DC4"/>
    <w:rsid w:val="00ED61B0"/>
    <w:rsid w:val="00ED6251"/>
    <w:rsid w:val="00ED6360"/>
    <w:rsid w:val="00ED6A08"/>
    <w:rsid w:val="00ED6B62"/>
    <w:rsid w:val="00ED6B90"/>
    <w:rsid w:val="00ED6C3F"/>
    <w:rsid w:val="00ED6E4F"/>
    <w:rsid w:val="00ED6E98"/>
    <w:rsid w:val="00ED6F35"/>
    <w:rsid w:val="00ED6F36"/>
    <w:rsid w:val="00ED6F54"/>
    <w:rsid w:val="00ED74C9"/>
    <w:rsid w:val="00ED778E"/>
    <w:rsid w:val="00ED782F"/>
    <w:rsid w:val="00ED7868"/>
    <w:rsid w:val="00ED7916"/>
    <w:rsid w:val="00ED79DE"/>
    <w:rsid w:val="00ED79F6"/>
    <w:rsid w:val="00ED79FF"/>
    <w:rsid w:val="00ED7B7B"/>
    <w:rsid w:val="00ED7BF2"/>
    <w:rsid w:val="00ED7CB8"/>
    <w:rsid w:val="00ED7D71"/>
    <w:rsid w:val="00ED7DE7"/>
    <w:rsid w:val="00ED7E25"/>
    <w:rsid w:val="00ED7E3E"/>
    <w:rsid w:val="00ED7F07"/>
    <w:rsid w:val="00ED7FC7"/>
    <w:rsid w:val="00EE02EE"/>
    <w:rsid w:val="00EE04BF"/>
    <w:rsid w:val="00EE055C"/>
    <w:rsid w:val="00EE05CA"/>
    <w:rsid w:val="00EE0614"/>
    <w:rsid w:val="00EE06A8"/>
    <w:rsid w:val="00EE06B6"/>
    <w:rsid w:val="00EE08C9"/>
    <w:rsid w:val="00EE08E6"/>
    <w:rsid w:val="00EE0A6E"/>
    <w:rsid w:val="00EE0A95"/>
    <w:rsid w:val="00EE0C3C"/>
    <w:rsid w:val="00EE0CCB"/>
    <w:rsid w:val="00EE0D3A"/>
    <w:rsid w:val="00EE0D6C"/>
    <w:rsid w:val="00EE0D77"/>
    <w:rsid w:val="00EE0D7B"/>
    <w:rsid w:val="00EE134A"/>
    <w:rsid w:val="00EE1563"/>
    <w:rsid w:val="00EE1593"/>
    <w:rsid w:val="00EE15CD"/>
    <w:rsid w:val="00EE160C"/>
    <w:rsid w:val="00EE1651"/>
    <w:rsid w:val="00EE1AE5"/>
    <w:rsid w:val="00EE1C43"/>
    <w:rsid w:val="00EE1DD9"/>
    <w:rsid w:val="00EE1E85"/>
    <w:rsid w:val="00EE1F6B"/>
    <w:rsid w:val="00EE1FBA"/>
    <w:rsid w:val="00EE211D"/>
    <w:rsid w:val="00EE221D"/>
    <w:rsid w:val="00EE237B"/>
    <w:rsid w:val="00EE25C4"/>
    <w:rsid w:val="00EE274D"/>
    <w:rsid w:val="00EE2810"/>
    <w:rsid w:val="00EE29B4"/>
    <w:rsid w:val="00EE2ABD"/>
    <w:rsid w:val="00EE2ABE"/>
    <w:rsid w:val="00EE2E9F"/>
    <w:rsid w:val="00EE304E"/>
    <w:rsid w:val="00EE3130"/>
    <w:rsid w:val="00EE315F"/>
    <w:rsid w:val="00EE3309"/>
    <w:rsid w:val="00EE345C"/>
    <w:rsid w:val="00EE34E0"/>
    <w:rsid w:val="00EE34F3"/>
    <w:rsid w:val="00EE355C"/>
    <w:rsid w:val="00EE3641"/>
    <w:rsid w:val="00EE36FE"/>
    <w:rsid w:val="00EE3CF7"/>
    <w:rsid w:val="00EE3D35"/>
    <w:rsid w:val="00EE3E8A"/>
    <w:rsid w:val="00EE3F0F"/>
    <w:rsid w:val="00EE4055"/>
    <w:rsid w:val="00EE42FA"/>
    <w:rsid w:val="00EE43DD"/>
    <w:rsid w:val="00EE4683"/>
    <w:rsid w:val="00EE46ED"/>
    <w:rsid w:val="00EE47DB"/>
    <w:rsid w:val="00EE4A4B"/>
    <w:rsid w:val="00EE4A84"/>
    <w:rsid w:val="00EE4DC4"/>
    <w:rsid w:val="00EE4E70"/>
    <w:rsid w:val="00EE4FDC"/>
    <w:rsid w:val="00EE516F"/>
    <w:rsid w:val="00EE534E"/>
    <w:rsid w:val="00EE5385"/>
    <w:rsid w:val="00EE5464"/>
    <w:rsid w:val="00EE5482"/>
    <w:rsid w:val="00EE5673"/>
    <w:rsid w:val="00EE5759"/>
    <w:rsid w:val="00EE57D4"/>
    <w:rsid w:val="00EE57DA"/>
    <w:rsid w:val="00EE57EC"/>
    <w:rsid w:val="00EE58FD"/>
    <w:rsid w:val="00EE5966"/>
    <w:rsid w:val="00EE597F"/>
    <w:rsid w:val="00EE59C0"/>
    <w:rsid w:val="00EE5B7B"/>
    <w:rsid w:val="00EE5C10"/>
    <w:rsid w:val="00EE5C84"/>
    <w:rsid w:val="00EE5CD9"/>
    <w:rsid w:val="00EE5CF2"/>
    <w:rsid w:val="00EE5E0B"/>
    <w:rsid w:val="00EE60A2"/>
    <w:rsid w:val="00EE619E"/>
    <w:rsid w:val="00EE64A3"/>
    <w:rsid w:val="00EE64AA"/>
    <w:rsid w:val="00EE64AF"/>
    <w:rsid w:val="00EE6506"/>
    <w:rsid w:val="00EE675C"/>
    <w:rsid w:val="00EE6766"/>
    <w:rsid w:val="00EE67DC"/>
    <w:rsid w:val="00EE6D28"/>
    <w:rsid w:val="00EE6D88"/>
    <w:rsid w:val="00EE7059"/>
    <w:rsid w:val="00EE717B"/>
    <w:rsid w:val="00EE719C"/>
    <w:rsid w:val="00EE71DF"/>
    <w:rsid w:val="00EE733A"/>
    <w:rsid w:val="00EE73EF"/>
    <w:rsid w:val="00EE7500"/>
    <w:rsid w:val="00EE7764"/>
    <w:rsid w:val="00EE78E4"/>
    <w:rsid w:val="00EE7914"/>
    <w:rsid w:val="00EE79E1"/>
    <w:rsid w:val="00EE79EE"/>
    <w:rsid w:val="00EE7C1D"/>
    <w:rsid w:val="00EE7C63"/>
    <w:rsid w:val="00EE7D8E"/>
    <w:rsid w:val="00EE7FAE"/>
    <w:rsid w:val="00EF0169"/>
    <w:rsid w:val="00EF017C"/>
    <w:rsid w:val="00EF0308"/>
    <w:rsid w:val="00EF0415"/>
    <w:rsid w:val="00EF04D6"/>
    <w:rsid w:val="00EF0578"/>
    <w:rsid w:val="00EF058C"/>
    <w:rsid w:val="00EF077B"/>
    <w:rsid w:val="00EF0A07"/>
    <w:rsid w:val="00EF0EC0"/>
    <w:rsid w:val="00EF0EF7"/>
    <w:rsid w:val="00EF0FB6"/>
    <w:rsid w:val="00EF10DF"/>
    <w:rsid w:val="00EF11AB"/>
    <w:rsid w:val="00EF152A"/>
    <w:rsid w:val="00EF169E"/>
    <w:rsid w:val="00EF1723"/>
    <w:rsid w:val="00EF17B8"/>
    <w:rsid w:val="00EF19BF"/>
    <w:rsid w:val="00EF1AFB"/>
    <w:rsid w:val="00EF1CA7"/>
    <w:rsid w:val="00EF1D8E"/>
    <w:rsid w:val="00EF1F0C"/>
    <w:rsid w:val="00EF1F5F"/>
    <w:rsid w:val="00EF2083"/>
    <w:rsid w:val="00EF21E2"/>
    <w:rsid w:val="00EF2345"/>
    <w:rsid w:val="00EF23C8"/>
    <w:rsid w:val="00EF252A"/>
    <w:rsid w:val="00EF2696"/>
    <w:rsid w:val="00EF2872"/>
    <w:rsid w:val="00EF296D"/>
    <w:rsid w:val="00EF29A7"/>
    <w:rsid w:val="00EF2B1A"/>
    <w:rsid w:val="00EF2C0E"/>
    <w:rsid w:val="00EF2C7B"/>
    <w:rsid w:val="00EF2CB5"/>
    <w:rsid w:val="00EF309B"/>
    <w:rsid w:val="00EF324B"/>
    <w:rsid w:val="00EF358E"/>
    <w:rsid w:val="00EF365A"/>
    <w:rsid w:val="00EF366D"/>
    <w:rsid w:val="00EF370C"/>
    <w:rsid w:val="00EF3851"/>
    <w:rsid w:val="00EF39D1"/>
    <w:rsid w:val="00EF3CB6"/>
    <w:rsid w:val="00EF3D0D"/>
    <w:rsid w:val="00EF3D3B"/>
    <w:rsid w:val="00EF3D85"/>
    <w:rsid w:val="00EF3F3F"/>
    <w:rsid w:val="00EF3F95"/>
    <w:rsid w:val="00EF417E"/>
    <w:rsid w:val="00EF418B"/>
    <w:rsid w:val="00EF4332"/>
    <w:rsid w:val="00EF434A"/>
    <w:rsid w:val="00EF43A3"/>
    <w:rsid w:val="00EF45BF"/>
    <w:rsid w:val="00EF4668"/>
    <w:rsid w:val="00EF47E4"/>
    <w:rsid w:val="00EF48BA"/>
    <w:rsid w:val="00EF49EB"/>
    <w:rsid w:val="00EF49FB"/>
    <w:rsid w:val="00EF4B07"/>
    <w:rsid w:val="00EF4BB6"/>
    <w:rsid w:val="00EF4C6E"/>
    <w:rsid w:val="00EF4DB8"/>
    <w:rsid w:val="00EF50D1"/>
    <w:rsid w:val="00EF5226"/>
    <w:rsid w:val="00EF53C9"/>
    <w:rsid w:val="00EF5411"/>
    <w:rsid w:val="00EF5433"/>
    <w:rsid w:val="00EF54FF"/>
    <w:rsid w:val="00EF55D9"/>
    <w:rsid w:val="00EF5714"/>
    <w:rsid w:val="00EF58F3"/>
    <w:rsid w:val="00EF5A78"/>
    <w:rsid w:val="00EF5AC9"/>
    <w:rsid w:val="00EF5B0F"/>
    <w:rsid w:val="00EF5B30"/>
    <w:rsid w:val="00EF5B31"/>
    <w:rsid w:val="00EF5B89"/>
    <w:rsid w:val="00EF5D8A"/>
    <w:rsid w:val="00EF5E89"/>
    <w:rsid w:val="00EF5F7B"/>
    <w:rsid w:val="00EF616E"/>
    <w:rsid w:val="00EF62A2"/>
    <w:rsid w:val="00EF6333"/>
    <w:rsid w:val="00EF63ED"/>
    <w:rsid w:val="00EF6577"/>
    <w:rsid w:val="00EF65A5"/>
    <w:rsid w:val="00EF65B1"/>
    <w:rsid w:val="00EF65ED"/>
    <w:rsid w:val="00EF6701"/>
    <w:rsid w:val="00EF675D"/>
    <w:rsid w:val="00EF67E2"/>
    <w:rsid w:val="00EF685E"/>
    <w:rsid w:val="00EF68A2"/>
    <w:rsid w:val="00EF6906"/>
    <w:rsid w:val="00EF6B02"/>
    <w:rsid w:val="00EF6C27"/>
    <w:rsid w:val="00EF6C74"/>
    <w:rsid w:val="00EF6CDD"/>
    <w:rsid w:val="00EF6D4A"/>
    <w:rsid w:val="00EF6D9F"/>
    <w:rsid w:val="00EF6E24"/>
    <w:rsid w:val="00EF6FE8"/>
    <w:rsid w:val="00EF70DD"/>
    <w:rsid w:val="00EF720C"/>
    <w:rsid w:val="00EF722D"/>
    <w:rsid w:val="00EF7230"/>
    <w:rsid w:val="00EF7615"/>
    <w:rsid w:val="00EF768E"/>
    <w:rsid w:val="00EF77E1"/>
    <w:rsid w:val="00EF7902"/>
    <w:rsid w:val="00EF79F0"/>
    <w:rsid w:val="00EF7B8B"/>
    <w:rsid w:val="00EF7BFF"/>
    <w:rsid w:val="00EF7C6B"/>
    <w:rsid w:val="00EF7E13"/>
    <w:rsid w:val="00EF7FDA"/>
    <w:rsid w:val="00F00002"/>
    <w:rsid w:val="00F0031C"/>
    <w:rsid w:val="00F00343"/>
    <w:rsid w:val="00F00680"/>
    <w:rsid w:val="00F00691"/>
    <w:rsid w:val="00F006FD"/>
    <w:rsid w:val="00F0072C"/>
    <w:rsid w:val="00F00764"/>
    <w:rsid w:val="00F00947"/>
    <w:rsid w:val="00F00CCD"/>
    <w:rsid w:val="00F00CCE"/>
    <w:rsid w:val="00F00CD8"/>
    <w:rsid w:val="00F00D72"/>
    <w:rsid w:val="00F00DE2"/>
    <w:rsid w:val="00F01088"/>
    <w:rsid w:val="00F01147"/>
    <w:rsid w:val="00F01335"/>
    <w:rsid w:val="00F013AB"/>
    <w:rsid w:val="00F013CF"/>
    <w:rsid w:val="00F0173A"/>
    <w:rsid w:val="00F01792"/>
    <w:rsid w:val="00F017EC"/>
    <w:rsid w:val="00F017EE"/>
    <w:rsid w:val="00F01893"/>
    <w:rsid w:val="00F0189A"/>
    <w:rsid w:val="00F018D3"/>
    <w:rsid w:val="00F019B9"/>
    <w:rsid w:val="00F01B55"/>
    <w:rsid w:val="00F01BB5"/>
    <w:rsid w:val="00F01C3C"/>
    <w:rsid w:val="00F01C67"/>
    <w:rsid w:val="00F01E26"/>
    <w:rsid w:val="00F01EBF"/>
    <w:rsid w:val="00F01EC9"/>
    <w:rsid w:val="00F01F4B"/>
    <w:rsid w:val="00F01F87"/>
    <w:rsid w:val="00F01FF3"/>
    <w:rsid w:val="00F020F7"/>
    <w:rsid w:val="00F0212A"/>
    <w:rsid w:val="00F02334"/>
    <w:rsid w:val="00F0239D"/>
    <w:rsid w:val="00F02409"/>
    <w:rsid w:val="00F0248B"/>
    <w:rsid w:val="00F0257E"/>
    <w:rsid w:val="00F025F9"/>
    <w:rsid w:val="00F0269F"/>
    <w:rsid w:val="00F02713"/>
    <w:rsid w:val="00F0281D"/>
    <w:rsid w:val="00F0288B"/>
    <w:rsid w:val="00F02AED"/>
    <w:rsid w:val="00F02AEF"/>
    <w:rsid w:val="00F02B2A"/>
    <w:rsid w:val="00F02D2A"/>
    <w:rsid w:val="00F02D33"/>
    <w:rsid w:val="00F02E77"/>
    <w:rsid w:val="00F02EAD"/>
    <w:rsid w:val="00F02F2B"/>
    <w:rsid w:val="00F02FE0"/>
    <w:rsid w:val="00F03404"/>
    <w:rsid w:val="00F0378C"/>
    <w:rsid w:val="00F03817"/>
    <w:rsid w:val="00F038A1"/>
    <w:rsid w:val="00F03B59"/>
    <w:rsid w:val="00F03BEF"/>
    <w:rsid w:val="00F03C8F"/>
    <w:rsid w:val="00F03FFF"/>
    <w:rsid w:val="00F04212"/>
    <w:rsid w:val="00F042F5"/>
    <w:rsid w:val="00F045F9"/>
    <w:rsid w:val="00F0464D"/>
    <w:rsid w:val="00F04B52"/>
    <w:rsid w:val="00F04BB9"/>
    <w:rsid w:val="00F04DC1"/>
    <w:rsid w:val="00F04E79"/>
    <w:rsid w:val="00F04EFC"/>
    <w:rsid w:val="00F04F21"/>
    <w:rsid w:val="00F04FA5"/>
    <w:rsid w:val="00F05037"/>
    <w:rsid w:val="00F05132"/>
    <w:rsid w:val="00F05150"/>
    <w:rsid w:val="00F0558F"/>
    <w:rsid w:val="00F055DB"/>
    <w:rsid w:val="00F05836"/>
    <w:rsid w:val="00F05859"/>
    <w:rsid w:val="00F05BC6"/>
    <w:rsid w:val="00F05D04"/>
    <w:rsid w:val="00F05DA0"/>
    <w:rsid w:val="00F05EBE"/>
    <w:rsid w:val="00F05FE7"/>
    <w:rsid w:val="00F06193"/>
    <w:rsid w:val="00F06269"/>
    <w:rsid w:val="00F06485"/>
    <w:rsid w:val="00F064F6"/>
    <w:rsid w:val="00F0670D"/>
    <w:rsid w:val="00F067B5"/>
    <w:rsid w:val="00F068DC"/>
    <w:rsid w:val="00F06923"/>
    <w:rsid w:val="00F06A37"/>
    <w:rsid w:val="00F06E41"/>
    <w:rsid w:val="00F06E82"/>
    <w:rsid w:val="00F0703B"/>
    <w:rsid w:val="00F071F8"/>
    <w:rsid w:val="00F0723B"/>
    <w:rsid w:val="00F073F4"/>
    <w:rsid w:val="00F07489"/>
    <w:rsid w:val="00F074B1"/>
    <w:rsid w:val="00F07807"/>
    <w:rsid w:val="00F079E5"/>
    <w:rsid w:val="00F07B7F"/>
    <w:rsid w:val="00F07CA4"/>
    <w:rsid w:val="00F07CBC"/>
    <w:rsid w:val="00F07DF3"/>
    <w:rsid w:val="00F10016"/>
    <w:rsid w:val="00F10037"/>
    <w:rsid w:val="00F100EB"/>
    <w:rsid w:val="00F101F9"/>
    <w:rsid w:val="00F101FB"/>
    <w:rsid w:val="00F1027F"/>
    <w:rsid w:val="00F108B2"/>
    <w:rsid w:val="00F1094D"/>
    <w:rsid w:val="00F10A1D"/>
    <w:rsid w:val="00F10B18"/>
    <w:rsid w:val="00F10BA5"/>
    <w:rsid w:val="00F10D6F"/>
    <w:rsid w:val="00F10EFA"/>
    <w:rsid w:val="00F111E2"/>
    <w:rsid w:val="00F11280"/>
    <w:rsid w:val="00F112AC"/>
    <w:rsid w:val="00F112CD"/>
    <w:rsid w:val="00F113CF"/>
    <w:rsid w:val="00F1148B"/>
    <w:rsid w:val="00F11566"/>
    <w:rsid w:val="00F115D1"/>
    <w:rsid w:val="00F11611"/>
    <w:rsid w:val="00F11807"/>
    <w:rsid w:val="00F11888"/>
    <w:rsid w:val="00F11917"/>
    <w:rsid w:val="00F119B9"/>
    <w:rsid w:val="00F11AC2"/>
    <w:rsid w:val="00F11B1D"/>
    <w:rsid w:val="00F11C43"/>
    <w:rsid w:val="00F11CCB"/>
    <w:rsid w:val="00F11E49"/>
    <w:rsid w:val="00F11E9F"/>
    <w:rsid w:val="00F11EA3"/>
    <w:rsid w:val="00F12004"/>
    <w:rsid w:val="00F1208F"/>
    <w:rsid w:val="00F12147"/>
    <w:rsid w:val="00F1216C"/>
    <w:rsid w:val="00F121C6"/>
    <w:rsid w:val="00F121E1"/>
    <w:rsid w:val="00F12278"/>
    <w:rsid w:val="00F12291"/>
    <w:rsid w:val="00F123E1"/>
    <w:rsid w:val="00F12456"/>
    <w:rsid w:val="00F1248D"/>
    <w:rsid w:val="00F125C7"/>
    <w:rsid w:val="00F12630"/>
    <w:rsid w:val="00F1277E"/>
    <w:rsid w:val="00F12870"/>
    <w:rsid w:val="00F128FA"/>
    <w:rsid w:val="00F12A8E"/>
    <w:rsid w:val="00F12D5A"/>
    <w:rsid w:val="00F12F64"/>
    <w:rsid w:val="00F13043"/>
    <w:rsid w:val="00F131E9"/>
    <w:rsid w:val="00F13248"/>
    <w:rsid w:val="00F1324E"/>
    <w:rsid w:val="00F13468"/>
    <w:rsid w:val="00F13739"/>
    <w:rsid w:val="00F13882"/>
    <w:rsid w:val="00F138A2"/>
    <w:rsid w:val="00F13975"/>
    <w:rsid w:val="00F13D6D"/>
    <w:rsid w:val="00F13DB9"/>
    <w:rsid w:val="00F13DF4"/>
    <w:rsid w:val="00F140BD"/>
    <w:rsid w:val="00F142A2"/>
    <w:rsid w:val="00F143E5"/>
    <w:rsid w:val="00F14609"/>
    <w:rsid w:val="00F14647"/>
    <w:rsid w:val="00F149F5"/>
    <w:rsid w:val="00F14CB3"/>
    <w:rsid w:val="00F14D9B"/>
    <w:rsid w:val="00F14E34"/>
    <w:rsid w:val="00F14E45"/>
    <w:rsid w:val="00F14EA8"/>
    <w:rsid w:val="00F14ECB"/>
    <w:rsid w:val="00F15150"/>
    <w:rsid w:val="00F15226"/>
    <w:rsid w:val="00F1524E"/>
    <w:rsid w:val="00F153D0"/>
    <w:rsid w:val="00F15418"/>
    <w:rsid w:val="00F15424"/>
    <w:rsid w:val="00F15482"/>
    <w:rsid w:val="00F15594"/>
    <w:rsid w:val="00F155C2"/>
    <w:rsid w:val="00F156AB"/>
    <w:rsid w:val="00F156EA"/>
    <w:rsid w:val="00F1588F"/>
    <w:rsid w:val="00F158BC"/>
    <w:rsid w:val="00F158EB"/>
    <w:rsid w:val="00F15A45"/>
    <w:rsid w:val="00F15ACB"/>
    <w:rsid w:val="00F15D39"/>
    <w:rsid w:val="00F1631B"/>
    <w:rsid w:val="00F164D2"/>
    <w:rsid w:val="00F166B1"/>
    <w:rsid w:val="00F169FD"/>
    <w:rsid w:val="00F16A3A"/>
    <w:rsid w:val="00F16A3D"/>
    <w:rsid w:val="00F16A99"/>
    <w:rsid w:val="00F16AD0"/>
    <w:rsid w:val="00F16BB8"/>
    <w:rsid w:val="00F16F23"/>
    <w:rsid w:val="00F1730D"/>
    <w:rsid w:val="00F17442"/>
    <w:rsid w:val="00F17467"/>
    <w:rsid w:val="00F17650"/>
    <w:rsid w:val="00F1793B"/>
    <w:rsid w:val="00F1798C"/>
    <w:rsid w:val="00F17AD8"/>
    <w:rsid w:val="00F17B0C"/>
    <w:rsid w:val="00F17BA3"/>
    <w:rsid w:val="00F17C38"/>
    <w:rsid w:val="00F17E61"/>
    <w:rsid w:val="00F17F42"/>
    <w:rsid w:val="00F17FAF"/>
    <w:rsid w:val="00F2021E"/>
    <w:rsid w:val="00F202A5"/>
    <w:rsid w:val="00F20401"/>
    <w:rsid w:val="00F20413"/>
    <w:rsid w:val="00F206CA"/>
    <w:rsid w:val="00F2075A"/>
    <w:rsid w:val="00F207C8"/>
    <w:rsid w:val="00F20808"/>
    <w:rsid w:val="00F20966"/>
    <w:rsid w:val="00F209D1"/>
    <w:rsid w:val="00F20AF3"/>
    <w:rsid w:val="00F20B46"/>
    <w:rsid w:val="00F20BCC"/>
    <w:rsid w:val="00F20BED"/>
    <w:rsid w:val="00F20C4F"/>
    <w:rsid w:val="00F20CBE"/>
    <w:rsid w:val="00F20D95"/>
    <w:rsid w:val="00F20E33"/>
    <w:rsid w:val="00F20E6C"/>
    <w:rsid w:val="00F20E70"/>
    <w:rsid w:val="00F20E9E"/>
    <w:rsid w:val="00F21095"/>
    <w:rsid w:val="00F2119B"/>
    <w:rsid w:val="00F211B5"/>
    <w:rsid w:val="00F21285"/>
    <w:rsid w:val="00F21382"/>
    <w:rsid w:val="00F213F7"/>
    <w:rsid w:val="00F214D9"/>
    <w:rsid w:val="00F21565"/>
    <w:rsid w:val="00F21980"/>
    <w:rsid w:val="00F21BD6"/>
    <w:rsid w:val="00F21C1C"/>
    <w:rsid w:val="00F21C71"/>
    <w:rsid w:val="00F21E98"/>
    <w:rsid w:val="00F21EE6"/>
    <w:rsid w:val="00F2204F"/>
    <w:rsid w:val="00F22059"/>
    <w:rsid w:val="00F22113"/>
    <w:rsid w:val="00F222A4"/>
    <w:rsid w:val="00F22345"/>
    <w:rsid w:val="00F22374"/>
    <w:rsid w:val="00F223D8"/>
    <w:rsid w:val="00F225D4"/>
    <w:rsid w:val="00F22686"/>
    <w:rsid w:val="00F226C3"/>
    <w:rsid w:val="00F226DA"/>
    <w:rsid w:val="00F22810"/>
    <w:rsid w:val="00F22AAB"/>
    <w:rsid w:val="00F22B8B"/>
    <w:rsid w:val="00F22F74"/>
    <w:rsid w:val="00F2305F"/>
    <w:rsid w:val="00F232BC"/>
    <w:rsid w:val="00F2330F"/>
    <w:rsid w:val="00F23617"/>
    <w:rsid w:val="00F23C00"/>
    <w:rsid w:val="00F23C1A"/>
    <w:rsid w:val="00F23CB8"/>
    <w:rsid w:val="00F23D33"/>
    <w:rsid w:val="00F23DFB"/>
    <w:rsid w:val="00F23E2F"/>
    <w:rsid w:val="00F24108"/>
    <w:rsid w:val="00F24379"/>
    <w:rsid w:val="00F24470"/>
    <w:rsid w:val="00F24604"/>
    <w:rsid w:val="00F2476A"/>
    <w:rsid w:val="00F247F2"/>
    <w:rsid w:val="00F248B2"/>
    <w:rsid w:val="00F248B4"/>
    <w:rsid w:val="00F2494E"/>
    <w:rsid w:val="00F2495A"/>
    <w:rsid w:val="00F24A31"/>
    <w:rsid w:val="00F24A71"/>
    <w:rsid w:val="00F24B98"/>
    <w:rsid w:val="00F24CE6"/>
    <w:rsid w:val="00F24D88"/>
    <w:rsid w:val="00F24EF0"/>
    <w:rsid w:val="00F24F26"/>
    <w:rsid w:val="00F24F29"/>
    <w:rsid w:val="00F250A7"/>
    <w:rsid w:val="00F25114"/>
    <w:rsid w:val="00F25158"/>
    <w:rsid w:val="00F25354"/>
    <w:rsid w:val="00F25429"/>
    <w:rsid w:val="00F25443"/>
    <w:rsid w:val="00F254B1"/>
    <w:rsid w:val="00F2550F"/>
    <w:rsid w:val="00F25524"/>
    <w:rsid w:val="00F257D7"/>
    <w:rsid w:val="00F2582E"/>
    <w:rsid w:val="00F2595C"/>
    <w:rsid w:val="00F25C04"/>
    <w:rsid w:val="00F25CDF"/>
    <w:rsid w:val="00F25D98"/>
    <w:rsid w:val="00F25DF7"/>
    <w:rsid w:val="00F2601D"/>
    <w:rsid w:val="00F2602C"/>
    <w:rsid w:val="00F26047"/>
    <w:rsid w:val="00F26093"/>
    <w:rsid w:val="00F260EF"/>
    <w:rsid w:val="00F26133"/>
    <w:rsid w:val="00F2614B"/>
    <w:rsid w:val="00F26228"/>
    <w:rsid w:val="00F263CB"/>
    <w:rsid w:val="00F264E8"/>
    <w:rsid w:val="00F26564"/>
    <w:rsid w:val="00F2656F"/>
    <w:rsid w:val="00F266E6"/>
    <w:rsid w:val="00F26731"/>
    <w:rsid w:val="00F267EA"/>
    <w:rsid w:val="00F26853"/>
    <w:rsid w:val="00F268FD"/>
    <w:rsid w:val="00F2695C"/>
    <w:rsid w:val="00F26ADD"/>
    <w:rsid w:val="00F26B78"/>
    <w:rsid w:val="00F26BD2"/>
    <w:rsid w:val="00F26BE9"/>
    <w:rsid w:val="00F26D6B"/>
    <w:rsid w:val="00F26E83"/>
    <w:rsid w:val="00F26ED8"/>
    <w:rsid w:val="00F26F48"/>
    <w:rsid w:val="00F2705D"/>
    <w:rsid w:val="00F27097"/>
    <w:rsid w:val="00F270A7"/>
    <w:rsid w:val="00F270B0"/>
    <w:rsid w:val="00F271DD"/>
    <w:rsid w:val="00F277B2"/>
    <w:rsid w:val="00F27860"/>
    <w:rsid w:val="00F278F8"/>
    <w:rsid w:val="00F27902"/>
    <w:rsid w:val="00F27981"/>
    <w:rsid w:val="00F279B0"/>
    <w:rsid w:val="00F279D4"/>
    <w:rsid w:val="00F27A53"/>
    <w:rsid w:val="00F27BC7"/>
    <w:rsid w:val="00F27D1D"/>
    <w:rsid w:val="00F27D7B"/>
    <w:rsid w:val="00F27E11"/>
    <w:rsid w:val="00F27EB4"/>
    <w:rsid w:val="00F30072"/>
    <w:rsid w:val="00F300B8"/>
    <w:rsid w:val="00F3024C"/>
    <w:rsid w:val="00F302CE"/>
    <w:rsid w:val="00F302E1"/>
    <w:rsid w:val="00F30378"/>
    <w:rsid w:val="00F30435"/>
    <w:rsid w:val="00F3062F"/>
    <w:rsid w:val="00F30639"/>
    <w:rsid w:val="00F3075C"/>
    <w:rsid w:val="00F30933"/>
    <w:rsid w:val="00F30A4F"/>
    <w:rsid w:val="00F30DAB"/>
    <w:rsid w:val="00F30F4F"/>
    <w:rsid w:val="00F30F95"/>
    <w:rsid w:val="00F30FDE"/>
    <w:rsid w:val="00F30FEB"/>
    <w:rsid w:val="00F310EA"/>
    <w:rsid w:val="00F31160"/>
    <w:rsid w:val="00F313D2"/>
    <w:rsid w:val="00F313E0"/>
    <w:rsid w:val="00F313E8"/>
    <w:rsid w:val="00F313FE"/>
    <w:rsid w:val="00F3142F"/>
    <w:rsid w:val="00F314C2"/>
    <w:rsid w:val="00F3176F"/>
    <w:rsid w:val="00F31807"/>
    <w:rsid w:val="00F319E2"/>
    <w:rsid w:val="00F31C39"/>
    <w:rsid w:val="00F31C64"/>
    <w:rsid w:val="00F31DD5"/>
    <w:rsid w:val="00F32061"/>
    <w:rsid w:val="00F32198"/>
    <w:rsid w:val="00F324A5"/>
    <w:rsid w:val="00F324FF"/>
    <w:rsid w:val="00F3251D"/>
    <w:rsid w:val="00F325DA"/>
    <w:rsid w:val="00F32642"/>
    <w:rsid w:val="00F32723"/>
    <w:rsid w:val="00F32754"/>
    <w:rsid w:val="00F32909"/>
    <w:rsid w:val="00F329CD"/>
    <w:rsid w:val="00F32E9F"/>
    <w:rsid w:val="00F33165"/>
    <w:rsid w:val="00F33431"/>
    <w:rsid w:val="00F33492"/>
    <w:rsid w:val="00F336DE"/>
    <w:rsid w:val="00F3384B"/>
    <w:rsid w:val="00F3385D"/>
    <w:rsid w:val="00F339F5"/>
    <w:rsid w:val="00F33A17"/>
    <w:rsid w:val="00F33E55"/>
    <w:rsid w:val="00F33F3F"/>
    <w:rsid w:val="00F34162"/>
    <w:rsid w:val="00F34242"/>
    <w:rsid w:val="00F342F1"/>
    <w:rsid w:val="00F3439A"/>
    <w:rsid w:val="00F345C1"/>
    <w:rsid w:val="00F346D5"/>
    <w:rsid w:val="00F34F0E"/>
    <w:rsid w:val="00F34F67"/>
    <w:rsid w:val="00F3506D"/>
    <w:rsid w:val="00F350F5"/>
    <w:rsid w:val="00F35106"/>
    <w:rsid w:val="00F35225"/>
    <w:rsid w:val="00F353B1"/>
    <w:rsid w:val="00F35480"/>
    <w:rsid w:val="00F35549"/>
    <w:rsid w:val="00F3587F"/>
    <w:rsid w:val="00F35967"/>
    <w:rsid w:val="00F35A64"/>
    <w:rsid w:val="00F35E0F"/>
    <w:rsid w:val="00F35F76"/>
    <w:rsid w:val="00F36054"/>
    <w:rsid w:val="00F360D3"/>
    <w:rsid w:val="00F362B7"/>
    <w:rsid w:val="00F3637F"/>
    <w:rsid w:val="00F363F6"/>
    <w:rsid w:val="00F364A3"/>
    <w:rsid w:val="00F365D8"/>
    <w:rsid w:val="00F36695"/>
    <w:rsid w:val="00F366C3"/>
    <w:rsid w:val="00F36736"/>
    <w:rsid w:val="00F36876"/>
    <w:rsid w:val="00F368CF"/>
    <w:rsid w:val="00F36A7F"/>
    <w:rsid w:val="00F36AB4"/>
    <w:rsid w:val="00F36ADC"/>
    <w:rsid w:val="00F36D7C"/>
    <w:rsid w:val="00F36DD7"/>
    <w:rsid w:val="00F36F6B"/>
    <w:rsid w:val="00F370B5"/>
    <w:rsid w:val="00F37423"/>
    <w:rsid w:val="00F37601"/>
    <w:rsid w:val="00F37602"/>
    <w:rsid w:val="00F3782C"/>
    <w:rsid w:val="00F37ABE"/>
    <w:rsid w:val="00F37BFC"/>
    <w:rsid w:val="00F37D78"/>
    <w:rsid w:val="00F37EC8"/>
    <w:rsid w:val="00F40323"/>
    <w:rsid w:val="00F403DE"/>
    <w:rsid w:val="00F40531"/>
    <w:rsid w:val="00F405D2"/>
    <w:rsid w:val="00F40660"/>
    <w:rsid w:val="00F406F0"/>
    <w:rsid w:val="00F407B5"/>
    <w:rsid w:val="00F4084D"/>
    <w:rsid w:val="00F4092E"/>
    <w:rsid w:val="00F40A83"/>
    <w:rsid w:val="00F40DE1"/>
    <w:rsid w:val="00F40E0F"/>
    <w:rsid w:val="00F40F08"/>
    <w:rsid w:val="00F40F6A"/>
    <w:rsid w:val="00F40FE0"/>
    <w:rsid w:val="00F41393"/>
    <w:rsid w:val="00F41409"/>
    <w:rsid w:val="00F414D4"/>
    <w:rsid w:val="00F41681"/>
    <w:rsid w:val="00F4168D"/>
    <w:rsid w:val="00F4171B"/>
    <w:rsid w:val="00F41739"/>
    <w:rsid w:val="00F4198B"/>
    <w:rsid w:val="00F41A0B"/>
    <w:rsid w:val="00F41ABE"/>
    <w:rsid w:val="00F41C69"/>
    <w:rsid w:val="00F41D72"/>
    <w:rsid w:val="00F41F58"/>
    <w:rsid w:val="00F41F69"/>
    <w:rsid w:val="00F41F94"/>
    <w:rsid w:val="00F41FF8"/>
    <w:rsid w:val="00F4229D"/>
    <w:rsid w:val="00F422E0"/>
    <w:rsid w:val="00F42300"/>
    <w:rsid w:val="00F42364"/>
    <w:rsid w:val="00F424AF"/>
    <w:rsid w:val="00F42537"/>
    <w:rsid w:val="00F42538"/>
    <w:rsid w:val="00F42661"/>
    <w:rsid w:val="00F428AF"/>
    <w:rsid w:val="00F428DB"/>
    <w:rsid w:val="00F42C8E"/>
    <w:rsid w:val="00F42D0A"/>
    <w:rsid w:val="00F42D0F"/>
    <w:rsid w:val="00F42D89"/>
    <w:rsid w:val="00F43221"/>
    <w:rsid w:val="00F43277"/>
    <w:rsid w:val="00F432D8"/>
    <w:rsid w:val="00F43324"/>
    <w:rsid w:val="00F4352E"/>
    <w:rsid w:val="00F4362A"/>
    <w:rsid w:val="00F4377A"/>
    <w:rsid w:val="00F438E9"/>
    <w:rsid w:val="00F4394B"/>
    <w:rsid w:val="00F43A1F"/>
    <w:rsid w:val="00F43AC5"/>
    <w:rsid w:val="00F43FA6"/>
    <w:rsid w:val="00F44004"/>
    <w:rsid w:val="00F4437B"/>
    <w:rsid w:val="00F4450B"/>
    <w:rsid w:val="00F44645"/>
    <w:rsid w:val="00F44717"/>
    <w:rsid w:val="00F44738"/>
    <w:rsid w:val="00F4486D"/>
    <w:rsid w:val="00F448E4"/>
    <w:rsid w:val="00F44A2F"/>
    <w:rsid w:val="00F44AA7"/>
    <w:rsid w:val="00F44C84"/>
    <w:rsid w:val="00F44CA3"/>
    <w:rsid w:val="00F44F46"/>
    <w:rsid w:val="00F45010"/>
    <w:rsid w:val="00F453B0"/>
    <w:rsid w:val="00F4553C"/>
    <w:rsid w:val="00F45699"/>
    <w:rsid w:val="00F456D6"/>
    <w:rsid w:val="00F45890"/>
    <w:rsid w:val="00F45ABA"/>
    <w:rsid w:val="00F45B73"/>
    <w:rsid w:val="00F45C28"/>
    <w:rsid w:val="00F45CB4"/>
    <w:rsid w:val="00F45DD7"/>
    <w:rsid w:val="00F45DE5"/>
    <w:rsid w:val="00F45EAD"/>
    <w:rsid w:val="00F45F64"/>
    <w:rsid w:val="00F462AA"/>
    <w:rsid w:val="00F4644A"/>
    <w:rsid w:val="00F464D7"/>
    <w:rsid w:val="00F464F5"/>
    <w:rsid w:val="00F4652F"/>
    <w:rsid w:val="00F4664C"/>
    <w:rsid w:val="00F4679C"/>
    <w:rsid w:val="00F467F1"/>
    <w:rsid w:val="00F467FA"/>
    <w:rsid w:val="00F46845"/>
    <w:rsid w:val="00F46944"/>
    <w:rsid w:val="00F469F1"/>
    <w:rsid w:val="00F46A81"/>
    <w:rsid w:val="00F46B15"/>
    <w:rsid w:val="00F472D5"/>
    <w:rsid w:val="00F47465"/>
    <w:rsid w:val="00F477E9"/>
    <w:rsid w:val="00F4793C"/>
    <w:rsid w:val="00F47C18"/>
    <w:rsid w:val="00F47D8B"/>
    <w:rsid w:val="00F50065"/>
    <w:rsid w:val="00F5022E"/>
    <w:rsid w:val="00F504CC"/>
    <w:rsid w:val="00F504D4"/>
    <w:rsid w:val="00F505D9"/>
    <w:rsid w:val="00F50603"/>
    <w:rsid w:val="00F5068B"/>
    <w:rsid w:val="00F506E5"/>
    <w:rsid w:val="00F5090F"/>
    <w:rsid w:val="00F50A74"/>
    <w:rsid w:val="00F50C42"/>
    <w:rsid w:val="00F50D89"/>
    <w:rsid w:val="00F50EF2"/>
    <w:rsid w:val="00F50F6B"/>
    <w:rsid w:val="00F50F79"/>
    <w:rsid w:val="00F5100F"/>
    <w:rsid w:val="00F510A9"/>
    <w:rsid w:val="00F510C8"/>
    <w:rsid w:val="00F510E9"/>
    <w:rsid w:val="00F512D2"/>
    <w:rsid w:val="00F513AB"/>
    <w:rsid w:val="00F51417"/>
    <w:rsid w:val="00F5150E"/>
    <w:rsid w:val="00F515C7"/>
    <w:rsid w:val="00F516AC"/>
    <w:rsid w:val="00F519D9"/>
    <w:rsid w:val="00F51BB5"/>
    <w:rsid w:val="00F51BEA"/>
    <w:rsid w:val="00F51E8A"/>
    <w:rsid w:val="00F51F89"/>
    <w:rsid w:val="00F52242"/>
    <w:rsid w:val="00F52527"/>
    <w:rsid w:val="00F526C0"/>
    <w:rsid w:val="00F5276C"/>
    <w:rsid w:val="00F527A8"/>
    <w:rsid w:val="00F527DE"/>
    <w:rsid w:val="00F527E4"/>
    <w:rsid w:val="00F52823"/>
    <w:rsid w:val="00F52914"/>
    <w:rsid w:val="00F52969"/>
    <w:rsid w:val="00F529C2"/>
    <w:rsid w:val="00F52ABF"/>
    <w:rsid w:val="00F52ADE"/>
    <w:rsid w:val="00F52BE4"/>
    <w:rsid w:val="00F52C5F"/>
    <w:rsid w:val="00F52CC4"/>
    <w:rsid w:val="00F52D18"/>
    <w:rsid w:val="00F52D63"/>
    <w:rsid w:val="00F52DA7"/>
    <w:rsid w:val="00F52E7C"/>
    <w:rsid w:val="00F52F3E"/>
    <w:rsid w:val="00F52F4B"/>
    <w:rsid w:val="00F530C7"/>
    <w:rsid w:val="00F5316B"/>
    <w:rsid w:val="00F53232"/>
    <w:rsid w:val="00F53283"/>
    <w:rsid w:val="00F53343"/>
    <w:rsid w:val="00F534F5"/>
    <w:rsid w:val="00F5368E"/>
    <w:rsid w:val="00F536A9"/>
    <w:rsid w:val="00F536C8"/>
    <w:rsid w:val="00F5396C"/>
    <w:rsid w:val="00F53A1C"/>
    <w:rsid w:val="00F53A73"/>
    <w:rsid w:val="00F53B85"/>
    <w:rsid w:val="00F53C37"/>
    <w:rsid w:val="00F53D47"/>
    <w:rsid w:val="00F53D7A"/>
    <w:rsid w:val="00F53F69"/>
    <w:rsid w:val="00F540D1"/>
    <w:rsid w:val="00F541BA"/>
    <w:rsid w:val="00F5434E"/>
    <w:rsid w:val="00F5443D"/>
    <w:rsid w:val="00F54508"/>
    <w:rsid w:val="00F5456E"/>
    <w:rsid w:val="00F54594"/>
    <w:rsid w:val="00F5462C"/>
    <w:rsid w:val="00F54671"/>
    <w:rsid w:val="00F546A7"/>
    <w:rsid w:val="00F5471D"/>
    <w:rsid w:val="00F54825"/>
    <w:rsid w:val="00F54839"/>
    <w:rsid w:val="00F54871"/>
    <w:rsid w:val="00F5488A"/>
    <w:rsid w:val="00F54A1F"/>
    <w:rsid w:val="00F54A5D"/>
    <w:rsid w:val="00F54D18"/>
    <w:rsid w:val="00F54E71"/>
    <w:rsid w:val="00F54EA9"/>
    <w:rsid w:val="00F54F9A"/>
    <w:rsid w:val="00F55094"/>
    <w:rsid w:val="00F55248"/>
    <w:rsid w:val="00F5554F"/>
    <w:rsid w:val="00F55659"/>
    <w:rsid w:val="00F556EE"/>
    <w:rsid w:val="00F5583C"/>
    <w:rsid w:val="00F55B43"/>
    <w:rsid w:val="00F55C33"/>
    <w:rsid w:val="00F55D90"/>
    <w:rsid w:val="00F55E2B"/>
    <w:rsid w:val="00F55E6B"/>
    <w:rsid w:val="00F55F4C"/>
    <w:rsid w:val="00F561E6"/>
    <w:rsid w:val="00F562AC"/>
    <w:rsid w:val="00F56312"/>
    <w:rsid w:val="00F56403"/>
    <w:rsid w:val="00F564CE"/>
    <w:rsid w:val="00F567D3"/>
    <w:rsid w:val="00F56876"/>
    <w:rsid w:val="00F56895"/>
    <w:rsid w:val="00F569D8"/>
    <w:rsid w:val="00F56C44"/>
    <w:rsid w:val="00F56D40"/>
    <w:rsid w:val="00F56D55"/>
    <w:rsid w:val="00F57051"/>
    <w:rsid w:val="00F57393"/>
    <w:rsid w:val="00F573D8"/>
    <w:rsid w:val="00F5751C"/>
    <w:rsid w:val="00F575FF"/>
    <w:rsid w:val="00F57892"/>
    <w:rsid w:val="00F578DB"/>
    <w:rsid w:val="00F57AD1"/>
    <w:rsid w:val="00F57C60"/>
    <w:rsid w:val="00F57E25"/>
    <w:rsid w:val="00F57F8A"/>
    <w:rsid w:val="00F60067"/>
    <w:rsid w:val="00F601FA"/>
    <w:rsid w:val="00F60317"/>
    <w:rsid w:val="00F603A0"/>
    <w:rsid w:val="00F60692"/>
    <w:rsid w:val="00F6070C"/>
    <w:rsid w:val="00F60723"/>
    <w:rsid w:val="00F6090D"/>
    <w:rsid w:val="00F60ACE"/>
    <w:rsid w:val="00F60C94"/>
    <w:rsid w:val="00F60C9F"/>
    <w:rsid w:val="00F60D8A"/>
    <w:rsid w:val="00F60F67"/>
    <w:rsid w:val="00F612A7"/>
    <w:rsid w:val="00F6130F"/>
    <w:rsid w:val="00F6136E"/>
    <w:rsid w:val="00F61433"/>
    <w:rsid w:val="00F61572"/>
    <w:rsid w:val="00F61625"/>
    <w:rsid w:val="00F61654"/>
    <w:rsid w:val="00F61CB2"/>
    <w:rsid w:val="00F61DE6"/>
    <w:rsid w:val="00F61EAF"/>
    <w:rsid w:val="00F61FF3"/>
    <w:rsid w:val="00F62016"/>
    <w:rsid w:val="00F6209F"/>
    <w:rsid w:val="00F623D4"/>
    <w:rsid w:val="00F62419"/>
    <w:rsid w:val="00F62474"/>
    <w:rsid w:val="00F625E8"/>
    <w:rsid w:val="00F62634"/>
    <w:rsid w:val="00F6263E"/>
    <w:rsid w:val="00F629E1"/>
    <w:rsid w:val="00F629E9"/>
    <w:rsid w:val="00F629F7"/>
    <w:rsid w:val="00F62B46"/>
    <w:rsid w:val="00F62C68"/>
    <w:rsid w:val="00F62DAC"/>
    <w:rsid w:val="00F62DC6"/>
    <w:rsid w:val="00F62E78"/>
    <w:rsid w:val="00F62FA3"/>
    <w:rsid w:val="00F63044"/>
    <w:rsid w:val="00F63258"/>
    <w:rsid w:val="00F634B0"/>
    <w:rsid w:val="00F63609"/>
    <w:rsid w:val="00F63676"/>
    <w:rsid w:val="00F636DE"/>
    <w:rsid w:val="00F636F6"/>
    <w:rsid w:val="00F63763"/>
    <w:rsid w:val="00F637B3"/>
    <w:rsid w:val="00F6380F"/>
    <w:rsid w:val="00F638BB"/>
    <w:rsid w:val="00F63B94"/>
    <w:rsid w:val="00F63CC4"/>
    <w:rsid w:val="00F63DC1"/>
    <w:rsid w:val="00F63DEB"/>
    <w:rsid w:val="00F63ECE"/>
    <w:rsid w:val="00F63F25"/>
    <w:rsid w:val="00F63FD1"/>
    <w:rsid w:val="00F64167"/>
    <w:rsid w:val="00F64187"/>
    <w:rsid w:val="00F642B2"/>
    <w:rsid w:val="00F6449D"/>
    <w:rsid w:val="00F644CF"/>
    <w:rsid w:val="00F645F7"/>
    <w:rsid w:val="00F64746"/>
    <w:rsid w:val="00F647D2"/>
    <w:rsid w:val="00F6482A"/>
    <w:rsid w:val="00F648C4"/>
    <w:rsid w:val="00F648D7"/>
    <w:rsid w:val="00F6493A"/>
    <w:rsid w:val="00F64988"/>
    <w:rsid w:val="00F64B48"/>
    <w:rsid w:val="00F64C77"/>
    <w:rsid w:val="00F64CC5"/>
    <w:rsid w:val="00F64D1A"/>
    <w:rsid w:val="00F64E16"/>
    <w:rsid w:val="00F64F4E"/>
    <w:rsid w:val="00F65513"/>
    <w:rsid w:val="00F655C8"/>
    <w:rsid w:val="00F655D3"/>
    <w:rsid w:val="00F6563A"/>
    <w:rsid w:val="00F656AD"/>
    <w:rsid w:val="00F656EA"/>
    <w:rsid w:val="00F657A4"/>
    <w:rsid w:val="00F65936"/>
    <w:rsid w:val="00F65973"/>
    <w:rsid w:val="00F65B60"/>
    <w:rsid w:val="00F65B71"/>
    <w:rsid w:val="00F65D23"/>
    <w:rsid w:val="00F65D2E"/>
    <w:rsid w:val="00F65DF6"/>
    <w:rsid w:val="00F66019"/>
    <w:rsid w:val="00F661F1"/>
    <w:rsid w:val="00F66546"/>
    <w:rsid w:val="00F665EF"/>
    <w:rsid w:val="00F666DB"/>
    <w:rsid w:val="00F668EC"/>
    <w:rsid w:val="00F6696F"/>
    <w:rsid w:val="00F66A27"/>
    <w:rsid w:val="00F66ACD"/>
    <w:rsid w:val="00F66C4C"/>
    <w:rsid w:val="00F66D21"/>
    <w:rsid w:val="00F670FE"/>
    <w:rsid w:val="00F671F9"/>
    <w:rsid w:val="00F673D5"/>
    <w:rsid w:val="00F67421"/>
    <w:rsid w:val="00F674C9"/>
    <w:rsid w:val="00F67609"/>
    <w:rsid w:val="00F677D5"/>
    <w:rsid w:val="00F6788B"/>
    <w:rsid w:val="00F67A0D"/>
    <w:rsid w:val="00F67A5A"/>
    <w:rsid w:val="00F67AD8"/>
    <w:rsid w:val="00F67B42"/>
    <w:rsid w:val="00F67B43"/>
    <w:rsid w:val="00F67BB9"/>
    <w:rsid w:val="00F67D05"/>
    <w:rsid w:val="00F67E9D"/>
    <w:rsid w:val="00F67F8C"/>
    <w:rsid w:val="00F7000F"/>
    <w:rsid w:val="00F700BD"/>
    <w:rsid w:val="00F7010A"/>
    <w:rsid w:val="00F7053D"/>
    <w:rsid w:val="00F70645"/>
    <w:rsid w:val="00F70838"/>
    <w:rsid w:val="00F7095F"/>
    <w:rsid w:val="00F70C82"/>
    <w:rsid w:val="00F70C92"/>
    <w:rsid w:val="00F70DB0"/>
    <w:rsid w:val="00F70DDC"/>
    <w:rsid w:val="00F70F01"/>
    <w:rsid w:val="00F70F0A"/>
    <w:rsid w:val="00F70F46"/>
    <w:rsid w:val="00F710B2"/>
    <w:rsid w:val="00F71151"/>
    <w:rsid w:val="00F711DA"/>
    <w:rsid w:val="00F712E6"/>
    <w:rsid w:val="00F71341"/>
    <w:rsid w:val="00F714C1"/>
    <w:rsid w:val="00F715DE"/>
    <w:rsid w:val="00F71673"/>
    <w:rsid w:val="00F71A65"/>
    <w:rsid w:val="00F71CCE"/>
    <w:rsid w:val="00F71CF6"/>
    <w:rsid w:val="00F71D2E"/>
    <w:rsid w:val="00F71F68"/>
    <w:rsid w:val="00F72003"/>
    <w:rsid w:val="00F72282"/>
    <w:rsid w:val="00F7242F"/>
    <w:rsid w:val="00F72488"/>
    <w:rsid w:val="00F724C5"/>
    <w:rsid w:val="00F725C8"/>
    <w:rsid w:val="00F726C3"/>
    <w:rsid w:val="00F7272E"/>
    <w:rsid w:val="00F72955"/>
    <w:rsid w:val="00F729B1"/>
    <w:rsid w:val="00F72BD9"/>
    <w:rsid w:val="00F72C3C"/>
    <w:rsid w:val="00F72CC1"/>
    <w:rsid w:val="00F72E9E"/>
    <w:rsid w:val="00F72F67"/>
    <w:rsid w:val="00F72FD3"/>
    <w:rsid w:val="00F73010"/>
    <w:rsid w:val="00F73132"/>
    <w:rsid w:val="00F731EB"/>
    <w:rsid w:val="00F73232"/>
    <w:rsid w:val="00F7325C"/>
    <w:rsid w:val="00F7331B"/>
    <w:rsid w:val="00F734B5"/>
    <w:rsid w:val="00F737FD"/>
    <w:rsid w:val="00F739E1"/>
    <w:rsid w:val="00F73A0E"/>
    <w:rsid w:val="00F73AED"/>
    <w:rsid w:val="00F73B84"/>
    <w:rsid w:val="00F73BFD"/>
    <w:rsid w:val="00F73C19"/>
    <w:rsid w:val="00F73C3C"/>
    <w:rsid w:val="00F73CD7"/>
    <w:rsid w:val="00F73CF4"/>
    <w:rsid w:val="00F73D67"/>
    <w:rsid w:val="00F73DE9"/>
    <w:rsid w:val="00F73EB2"/>
    <w:rsid w:val="00F73EE4"/>
    <w:rsid w:val="00F73FD7"/>
    <w:rsid w:val="00F74081"/>
    <w:rsid w:val="00F7412C"/>
    <w:rsid w:val="00F74232"/>
    <w:rsid w:val="00F743B8"/>
    <w:rsid w:val="00F74546"/>
    <w:rsid w:val="00F745ED"/>
    <w:rsid w:val="00F74746"/>
    <w:rsid w:val="00F7488C"/>
    <w:rsid w:val="00F74917"/>
    <w:rsid w:val="00F74936"/>
    <w:rsid w:val="00F74990"/>
    <w:rsid w:val="00F74B3A"/>
    <w:rsid w:val="00F74B3D"/>
    <w:rsid w:val="00F74E9E"/>
    <w:rsid w:val="00F75115"/>
    <w:rsid w:val="00F7522D"/>
    <w:rsid w:val="00F752E4"/>
    <w:rsid w:val="00F7531F"/>
    <w:rsid w:val="00F758E2"/>
    <w:rsid w:val="00F75A9E"/>
    <w:rsid w:val="00F75BB6"/>
    <w:rsid w:val="00F75CB3"/>
    <w:rsid w:val="00F75F54"/>
    <w:rsid w:val="00F7604C"/>
    <w:rsid w:val="00F761CF"/>
    <w:rsid w:val="00F761F0"/>
    <w:rsid w:val="00F7631C"/>
    <w:rsid w:val="00F7635B"/>
    <w:rsid w:val="00F7640D"/>
    <w:rsid w:val="00F76676"/>
    <w:rsid w:val="00F766A5"/>
    <w:rsid w:val="00F7685A"/>
    <w:rsid w:val="00F768A1"/>
    <w:rsid w:val="00F76969"/>
    <w:rsid w:val="00F769A8"/>
    <w:rsid w:val="00F769D5"/>
    <w:rsid w:val="00F76A77"/>
    <w:rsid w:val="00F76C68"/>
    <w:rsid w:val="00F76C88"/>
    <w:rsid w:val="00F76D09"/>
    <w:rsid w:val="00F76D28"/>
    <w:rsid w:val="00F76DA1"/>
    <w:rsid w:val="00F76E53"/>
    <w:rsid w:val="00F76E56"/>
    <w:rsid w:val="00F76E9A"/>
    <w:rsid w:val="00F76F81"/>
    <w:rsid w:val="00F7703F"/>
    <w:rsid w:val="00F771E8"/>
    <w:rsid w:val="00F77280"/>
    <w:rsid w:val="00F77398"/>
    <w:rsid w:val="00F778A7"/>
    <w:rsid w:val="00F77B24"/>
    <w:rsid w:val="00F77C45"/>
    <w:rsid w:val="00F77CF0"/>
    <w:rsid w:val="00F77D51"/>
    <w:rsid w:val="00F77E36"/>
    <w:rsid w:val="00F77F69"/>
    <w:rsid w:val="00F80250"/>
    <w:rsid w:val="00F8063C"/>
    <w:rsid w:val="00F808FC"/>
    <w:rsid w:val="00F80A5F"/>
    <w:rsid w:val="00F80A68"/>
    <w:rsid w:val="00F80B5C"/>
    <w:rsid w:val="00F80BB4"/>
    <w:rsid w:val="00F80CE0"/>
    <w:rsid w:val="00F80D7A"/>
    <w:rsid w:val="00F80E99"/>
    <w:rsid w:val="00F80EAE"/>
    <w:rsid w:val="00F80F9E"/>
    <w:rsid w:val="00F8104E"/>
    <w:rsid w:val="00F810BB"/>
    <w:rsid w:val="00F811B9"/>
    <w:rsid w:val="00F81285"/>
    <w:rsid w:val="00F8134E"/>
    <w:rsid w:val="00F81436"/>
    <w:rsid w:val="00F81484"/>
    <w:rsid w:val="00F81507"/>
    <w:rsid w:val="00F81514"/>
    <w:rsid w:val="00F815C1"/>
    <w:rsid w:val="00F817F0"/>
    <w:rsid w:val="00F81838"/>
    <w:rsid w:val="00F818E9"/>
    <w:rsid w:val="00F81968"/>
    <w:rsid w:val="00F81A52"/>
    <w:rsid w:val="00F81A6B"/>
    <w:rsid w:val="00F81A8B"/>
    <w:rsid w:val="00F81B41"/>
    <w:rsid w:val="00F81C64"/>
    <w:rsid w:val="00F820AE"/>
    <w:rsid w:val="00F820D1"/>
    <w:rsid w:val="00F82121"/>
    <w:rsid w:val="00F82335"/>
    <w:rsid w:val="00F823A0"/>
    <w:rsid w:val="00F823AD"/>
    <w:rsid w:val="00F82523"/>
    <w:rsid w:val="00F82562"/>
    <w:rsid w:val="00F826F7"/>
    <w:rsid w:val="00F8270F"/>
    <w:rsid w:val="00F82801"/>
    <w:rsid w:val="00F829D5"/>
    <w:rsid w:val="00F82AC0"/>
    <w:rsid w:val="00F82B20"/>
    <w:rsid w:val="00F82BBD"/>
    <w:rsid w:val="00F82BBE"/>
    <w:rsid w:val="00F82C30"/>
    <w:rsid w:val="00F82C92"/>
    <w:rsid w:val="00F82D75"/>
    <w:rsid w:val="00F82E24"/>
    <w:rsid w:val="00F82F4F"/>
    <w:rsid w:val="00F83026"/>
    <w:rsid w:val="00F83032"/>
    <w:rsid w:val="00F83117"/>
    <w:rsid w:val="00F8318F"/>
    <w:rsid w:val="00F8339A"/>
    <w:rsid w:val="00F83476"/>
    <w:rsid w:val="00F834B3"/>
    <w:rsid w:val="00F83538"/>
    <w:rsid w:val="00F83553"/>
    <w:rsid w:val="00F83618"/>
    <w:rsid w:val="00F83829"/>
    <w:rsid w:val="00F838DC"/>
    <w:rsid w:val="00F83938"/>
    <w:rsid w:val="00F83A7C"/>
    <w:rsid w:val="00F83A7E"/>
    <w:rsid w:val="00F83A98"/>
    <w:rsid w:val="00F83C6F"/>
    <w:rsid w:val="00F83F24"/>
    <w:rsid w:val="00F83F77"/>
    <w:rsid w:val="00F843C1"/>
    <w:rsid w:val="00F845D8"/>
    <w:rsid w:val="00F845E2"/>
    <w:rsid w:val="00F8464B"/>
    <w:rsid w:val="00F8475F"/>
    <w:rsid w:val="00F847EF"/>
    <w:rsid w:val="00F84972"/>
    <w:rsid w:val="00F849AE"/>
    <w:rsid w:val="00F84A94"/>
    <w:rsid w:val="00F84EAF"/>
    <w:rsid w:val="00F8511F"/>
    <w:rsid w:val="00F8520F"/>
    <w:rsid w:val="00F8523C"/>
    <w:rsid w:val="00F8532E"/>
    <w:rsid w:val="00F854B0"/>
    <w:rsid w:val="00F85614"/>
    <w:rsid w:val="00F85692"/>
    <w:rsid w:val="00F85735"/>
    <w:rsid w:val="00F8579C"/>
    <w:rsid w:val="00F85807"/>
    <w:rsid w:val="00F85809"/>
    <w:rsid w:val="00F85BE2"/>
    <w:rsid w:val="00F85BEE"/>
    <w:rsid w:val="00F85D6A"/>
    <w:rsid w:val="00F85D6D"/>
    <w:rsid w:val="00F85D73"/>
    <w:rsid w:val="00F85DC2"/>
    <w:rsid w:val="00F85DFD"/>
    <w:rsid w:val="00F85E14"/>
    <w:rsid w:val="00F85F83"/>
    <w:rsid w:val="00F85FC7"/>
    <w:rsid w:val="00F85FCB"/>
    <w:rsid w:val="00F85FE5"/>
    <w:rsid w:val="00F86074"/>
    <w:rsid w:val="00F862BD"/>
    <w:rsid w:val="00F862F3"/>
    <w:rsid w:val="00F86338"/>
    <w:rsid w:val="00F865E5"/>
    <w:rsid w:val="00F8665D"/>
    <w:rsid w:val="00F86A11"/>
    <w:rsid w:val="00F86A6B"/>
    <w:rsid w:val="00F86BD1"/>
    <w:rsid w:val="00F86BE4"/>
    <w:rsid w:val="00F86F0D"/>
    <w:rsid w:val="00F8708D"/>
    <w:rsid w:val="00F870C2"/>
    <w:rsid w:val="00F870C4"/>
    <w:rsid w:val="00F873DE"/>
    <w:rsid w:val="00F8747A"/>
    <w:rsid w:val="00F87646"/>
    <w:rsid w:val="00F87791"/>
    <w:rsid w:val="00F877B1"/>
    <w:rsid w:val="00F8790B"/>
    <w:rsid w:val="00F879CB"/>
    <w:rsid w:val="00F87AD9"/>
    <w:rsid w:val="00F87BA9"/>
    <w:rsid w:val="00F87BD7"/>
    <w:rsid w:val="00F90007"/>
    <w:rsid w:val="00F900F8"/>
    <w:rsid w:val="00F902CE"/>
    <w:rsid w:val="00F90312"/>
    <w:rsid w:val="00F9034E"/>
    <w:rsid w:val="00F90376"/>
    <w:rsid w:val="00F90399"/>
    <w:rsid w:val="00F905F3"/>
    <w:rsid w:val="00F90C21"/>
    <w:rsid w:val="00F90D14"/>
    <w:rsid w:val="00F90F70"/>
    <w:rsid w:val="00F90FE9"/>
    <w:rsid w:val="00F91087"/>
    <w:rsid w:val="00F9109E"/>
    <w:rsid w:val="00F910DB"/>
    <w:rsid w:val="00F911CE"/>
    <w:rsid w:val="00F911D2"/>
    <w:rsid w:val="00F913BA"/>
    <w:rsid w:val="00F91499"/>
    <w:rsid w:val="00F914C2"/>
    <w:rsid w:val="00F914E3"/>
    <w:rsid w:val="00F91503"/>
    <w:rsid w:val="00F91533"/>
    <w:rsid w:val="00F915F0"/>
    <w:rsid w:val="00F9178F"/>
    <w:rsid w:val="00F917CC"/>
    <w:rsid w:val="00F917E8"/>
    <w:rsid w:val="00F91927"/>
    <w:rsid w:val="00F91A81"/>
    <w:rsid w:val="00F91BC2"/>
    <w:rsid w:val="00F91D32"/>
    <w:rsid w:val="00F91E90"/>
    <w:rsid w:val="00F91F68"/>
    <w:rsid w:val="00F91F8C"/>
    <w:rsid w:val="00F91FBE"/>
    <w:rsid w:val="00F9209E"/>
    <w:rsid w:val="00F92155"/>
    <w:rsid w:val="00F9215D"/>
    <w:rsid w:val="00F9262E"/>
    <w:rsid w:val="00F92657"/>
    <w:rsid w:val="00F927BA"/>
    <w:rsid w:val="00F928EF"/>
    <w:rsid w:val="00F92968"/>
    <w:rsid w:val="00F92A50"/>
    <w:rsid w:val="00F92B2C"/>
    <w:rsid w:val="00F92B9E"/>
    <w:rsid w:val="00F92D83"/>
    <w:rsid w:val="00F92E23"/>
    <w:rsid w:val="00F92E39"/>
    <w:rsid w:val="00F92E3D"/>
    <w:rsid w:val="00F92E6A"/>
    <w:rsid w:val="00F93023"/>
    <w:rsid w:val="00F930CA"/>
    <w:rsid w:val="00F930D6"/>
    <w:rsid w:val="00F93142"/>
    <w:rsid w:val="00F93175"/>
    <w:rsid w:val="00F93189"/>
    <w:rsid w:val="00F93346"/>
    <w:rsid w:val="00F933AC"/>
    <w:rsid w:val="00F9352D"/>
    <w:rsid w:val="00F93555"/>
    <w:rsid w:val="00F938C1"/>
    <w:rsid w:val="00F938C7"/>
    <w:rsid w:val="00F9393D"/>
    <w:rsid w:val="00F93B17"/>
    <w:rsid w:val="00F93BCE"/>
    <w:rsid w:val="00F93CEB"/>
    <w:rsid w:val="00F93CEE"/>
    <w:rsid w:val="00F93E2D"/>
    <w:rsid w:val="00F9402E"/>
    <w:rsid w:val="00F94036"/>
    <w:rsid w:val="00F94183"/>
    <w:rsid w:val="00F94280"/>
    <w:rsid w:val="00F942FB"/>
    <w:rsid w:val="00F94498"/>
    <w:rsid w:val="00F946C4"/>
    <w:rsid w:val="00F948AC"/>
    <w:rsid w:val="00F949D0"/>
    <w:rsid w:val="00F94D48"/>
    <w:rsid w:val="00F94E09"/>
    <w:rsid w:val="00F953A0"/>
    <w:rsid w:val="00F955E6"/>
    <w:rsid w:val="00F95A33"/>
    <w:rsid w:val="00F95B59"/>
    <w:rsid w:val="00F95E92"/>
    <w:rsid w:val="00F95F0E"/>
    <w:rsid w:val="00F95F8A"/>
    <w:rsid w:val="00F95F8E"/>
    <w:rsid w:val="00F95FF3"/>
    <w:rsid w:val="00F96014"/>
    <w:rsid w:val="00F96016"/>
    <w:rsid w:val="00F960DA"/>
    <w:rsid w:val="00F962D7"/>
    <w:rsid w:val="00F9638A"/>
    <w:rsid w:val="00F963AE"/>
    <w:rsid w:val="00F9643B"/>
    <w:rsid w:val="00F96467"/>
    <w:rsid w:val="00F96582"/>
    <w:rsid w:val="00F96583"/>
    <w:rsid w:val="00F966A0"/>
    <w:rsid w:val="00F966B7"/>
    <w:rsid w:val="00F9676E"/>
    <w:rsid w:val="00F96864"/>
    <w:rsid w:val="00F969B9"/>
    <w:rsid w:val="00F96A26"/>
    <w:rsid w:val="00F96A3C"/>
    <w:rsid w:val="00F96E8A"/>
    <w:rsid w:val="00F96EAB"/>
    <w:rsid w:val="00F96EB4"/>
    <w:rsid w:val="00F96F54"/>
    <w:rsid w:val="00F97120"/>
    <w:rsid w:val="00F97226"/>
    <w:rsid w:val="00F97380"/>
    <w:rsid w:val="00F976F0"/>
    <w:rsid w:val="00F9777B"/>
    <w:rsid w:val="00F9780D"/>
    <w:rsid w:val="00F97C33"/>
    <w:rsid w:val="00F97CD7"/>
    <w:rsid w:val="00F97D35"/>
    <w:rsid w:val="00F97F04"/>
    <w:rsid w:val="00F97F0B"/>
    <w:rsid w:val="00FA012D"/>
    <w:rsid w:val="00FA026A"/>
    <w:rsid w:val="00FA0569"/>
    <w:rsid w:val="00FA06B5"/>
    <w:rsid w:val="00FA0871"/>
    <w:rsid w:val="00FA094D"/>
    <w:rsid w:val="00FA09BF"/>
    <w:rsid w:val="00FA0AC3"/>
    <w:rsid w:val="00FA0C01"/>
    <w:rsid w:val="00FA0D4B"/>
    <w:rsid w:val="00FA0D9D"/>
    <w:rsid w:val="00FA10DF"/>
    <w:rsid w:val="00FA114C"/>
    <w:rsid w:val="00FA11A5"/>
    <w:rsid w:val="00FA11A7"/>
    <w:rsid w:val="00FA14C6"/>
    <w:rsid w:val="00FA1561"/>
    <w:rsid w:val="00FA15D5"/>
    <w:rsid w:val="00FA1615"/>
    <w:rsid w:val="00FA17A5"/>
    <w:rsid w:val="00FA1894"/>
    <w:rsid w:val="00FA18C2"/>
    <w:rsid w:val="00FA1BF6"/>
    <w:rsid w:val="00FA1C2E"/>
    <w:rsid w:val="00FA1DE4"/>
    <w:rsid w:val="00FA2017"/>
    <w:rsid w:val="00FA22D5"/>
    <w:rsid w:val="00FA254D"/>
    <w:rsid w:val="00FA28B5"/>
    <w:rsid w:val="00FA2BFF"/>
    <w:rsid w:val="00FA2C06"/>
    <w:rsid w:val="00FA2C56"/>
    <w:rsid w:val="00FA2D41"/>
    <w:rsid w:val="00FA2E4D"/>
    <w:rsid w:val="00FA2F7C"/>
    <w:rsid w:val="00FA30A9"/>
    <w:rsid w:val="00FA31A1"/>
    <w:rsid w:val="00FA32B8"/>
    <w:rsid w:val="00FA34FE"/>
    <w:rsid w:val="00FA374A"/>
    <w:rsid w:val="00FA3B7A"/>
    <w:rsid w:val="00FA3FFD"/>
    <w:rsid w:val="00FA4019"/>
    <w:rsid w:val="00FA41CB"/>
    <w:rsid w:val="00FA421A"/>
    <w:rsid w:val="00FA423A"/>
    <w:rsid w:val="00FA43F6"/>
    <w:rsid w:val="00FA462C"/>
    <w:rsid w:val="00FA48FA"/>
    <w:rsid w:val="00FA4994"/>
    <w:rsid w:val="00FA4BD9"/>
    <w:rsid w:val="00FA4C73"/>
    <w:rsid w:val="00FA4FD9"/>
    <w:rsid w:val="00FA5090"/>
    <w:rsid w:val="00FA50D4"/>
    <w:rsid w:val="00FA52A4"/>
    <w:rsid w:val="00FA52AF"/>
    <w:rsid w:val="00FA543F"/>
    <w:rsid w:val="00FA55BF"/>
    <w:rsid w:val="00FA56F7"/>
    <w:rsid w:val="00FA5735"/>
    <w:rsid w:val="00FA59AA"/>
    <w:rsid w:val="00FA5A41"/>
    <w:rsid w:val="00FA5B33"/>
    <w:rsid w:val="00FA5B4E"/>
    <w:rsid w:val="00FA5B78"/>
    <w:rsid w:val="00FA6173"/>
    <w:rsid w:val="00FA6189"/>
    <w:rsid w:val="00FA6191"/>
    <w:rsid w:val="00FA62B3"/>
    <w:rsid w:val="00FA64A3"/>
    <w:rsid w:val="00FA6654"/>
    <w:rsid w:val="00FA6B0C"/>
    <w:rsid w:val="00FA6B17"/>
    <w:rsid w:val="00FA6BFE"/>
    <w:rsid w:val="00FA6C96"/>
    <w:rsid w:val="00FA6D36"/>
    <w:rsid w:val="00FA6DD8"/>
    <w:rsid w:val="00FA6E0A"/>
    <w:rsid w:val="00FA6FAF"/>
    <w:rsid w:val="00FA704E"/>
    <w:rsid w:val="00FA7177"/>
    <w:rsid w:val="00FA72FE"/>
    <w:rsid w:val="00FA7526"/>
    <w:rsid w:val="00FA7572"/>
    <w:rsid w:val="00FA758D"/>
    <w:rsid w:val="00FA7611"/>
    <w:rsid w:val="00FA7636"/>
    <w:rsid w:val="00FA7713"/>
    <w:rsid w:val="00FA784E"/>
    <w:rsid w:val="00FA794E"/>
    <w:rsid w:val="00FA79B4"/>
    <w:rsid w:val="00FA7A12"/>
    <w:rsid w:val="00FA7BC7"/>
    <w:rsid w:val="00FA7CA9"/>
    <w:rsid w:val="00FA7CF4"/>
    <w:rsid w:val="00FA7D64"/>
    <w:rsid w:val="00FA7D78"/>
    <w:rsid w:val="00FA7EC9"/>
    <w:rsid w:val="00FA7EF7"/>
    <w:rsid w:val="00FB0071"/>
    <w:rsid w:val="00FB00C2"/>
    <w:rsid w:val="00FB0126"/>
    <w:rsid w:val="00FB012B"/>
    <w:rsid w:val="00FB01FF"/>
    <w:rsid w:val="00FB0210"/>
    <w:rsid w:val="00FB038B"/>
    <w:rsid w:val="00FB0421"/>
    <w:rsid w:val="00FB0862"/>
    <w:rsid w:val="00FB09EC"/>
    <w:rsid w:val="00FB0A10"/>
    <w:rsid w:val="00FB0E1A"/>
    <w:rsid w:val="00FB0EA2"/>
    <w:rsid w:val="00FB0EBC"/>
    <w:rsid w:val="00FB0F1C"/>
    <w:rsid w:val="00FB1000"/>
    <w:rsid w:val="00FB1189"/>
    <w:rsid w:val="00FB121D"/>
    <w:rsid w:val="00FB1363"/>
    <w:rsid w:val="00FB1421"/>
    <w:rsid w:val="00FB1558"/>
    <w:rsid w:val="00FB15B4"/>
    <w:rsid w:val="00FB19F9"/>
    <w:rsid w:val="00FB1A33"/>
    <w:rsid w:val="00FB1B1E"/>
    <w:rsid w:val="00FB1B6B"/>
    <w:rsid w:val="00FB2048"/>
    <w:rsid w:val="00FB204A"/>
    <w:rsid w:val="00FB2058"/>
    <w:rsid w:val="00FB207E"/>
    <w:rsid w:val="00FB20C1"/>
    <w:rsid w:val="00FB21B4"/>
    <w:rsid w:val="00FB2356"/>
    <w:rsid w:val="00FB235F"/>
    <w:rsid w:val="00FB2592"/>
    <w:rsid w:val="00FB25AF"/>
    <w:rsid w:val="00FB26DC"/>
    <w:rsid w:val="00FB29F8"/>
    <w:rsid w:val="00FB2B78"/>
    <w:rsid w:val="00FB2BD1"/>
    <w:rsid w:val="00FB2BE8"/>
    <w:rsid w:val="00FB2C14"/>
    <w:rsid w:val="00FB2D8E"/>
    <w:rsid w:val="00FB2DCE"/>
    <w:rsid w:val="00FB2E2F"/>
    <w:rsid w:val="00FB2ECC"/>
    <w:rsid w:val="00FB33B5"/>
    <w:rsid w:val="00FB34AF"/>
    <w:rsid w:val="00FB35EA"/>
    <w:rsid w:val="00FB364B"/>
    <w:rsid w:val="00FB399B"/>
    <w:rsid w:val="00FB3B49"/>
    <w:rsid w:val="00FB3C13"/>
    <w:rsid w:val="00FB3C42"/>
    <w:rsid w:val="00FB3D94"/>
    <w:rsid w:val="00FB3E95"/>
    <w:rsid w:val="00FB43B6"/>
    <w:rsid w:val="00FB476A"/>
    <w:rsid w:val="00FB494D"/>
    <w:rsid w:val="00FB49E0"/>
    <w:rsid w:val="00FB4AC0"/>
    <w:rsid w:val="00FB4B17"/>
    <w:rsid w:val="00FB4CED"/>
    <w:rsid w:val="00FB4E18"/>
    <w:rsid w:val="00FB5096"/>
    <w:rsid w:val="00FB514E"/>
    <w:rsid w:val="00FB517F"/>
    <w:rsid w:val="00FB5401"/>
    <w:rsid w:val="00FB5455"/>
    <w:rsid w:val="00FB54F5"/>
    <w:rsid w:val="00FB54F8"/>
    <w:rsid w:val="00FB55CA"/>
    <w:rsid w:val="00FB5727"/>
    <w:rsid w:val="00FB596B"/>
    <w:rsid w:val="00FB5A84"/>
    <w:rsid w:val="00FB5CCE"/>
    <w:rsid w:val="00FB5D19"/>
    <w:rsid w:val="00FB5DC3"/>
    <w:rsid w:val="00FB5E1E"/>
    <w:rsid w:val="00FB5F2E"/>
    <w:rsid w:val="00FB603A"/>
    <w:rsid w:val="00FB6049"/>
    <w:rsid w:val="00FB612C"/>
    <w:rsid w:val="00FB61C6"/>
    <w:rsid w:val="00FB6314"/>
    <w:rsid w:val="00FB633E"/>
    <w:rsid w:val="00FB64D2"/>
    <w:rsid w:val="00FB6556"/>
    <w:rsid w:val="00FB68D6"/>
    <w:rsid w:val="00FB6903"/>
    <w:rsid w:val="00FB69C2"/>
    <w:rsid w:val="00FB69F7"/>
    <w:rsid w:val="00FB6BE0"/>
    <w:rsid w:val="00FB6D29"/>
    <w:rsid w:val="00FB6D6B"/>
    <w:rsid w:val="00FB6DC0"/>
    <w:rsid w:val="00FB6F67"/>
    <w:rsid w:val="00FB72D6"/>
    <w:rsid w:val="00FB75B2"/>
    <w:rsid w:val="00FB77D7"/>
    <w:rsid w:val="00FB788A"/>
    <w:rsid w:val="00FB78BB"/>
    <w:rsid w:val="00FB79AC"/>
    <w:rsid w:val="00FB79B3"/>
    <w:rsid w:val="00FB7ABC"/>
    <w:rsid w:val="00FB7CB3"/>
    <w:rsid w:val="00FB7CFE"/>
    <w:rsid w:val="00FB7E0F"/>
    <w:rsid w:val="00FB7E82"/>
    <w:rsid w:val="00FC00E1"/>
    <w:rsid w:val="00FC0261"/>
    <w:rsid w:val="00FC0372"/>
    <w:rsid w:val="00FC038D"/>
    <w:rsid w:val="00FC040E"/>
    <w:rsid w:val="00FC04FC"/>
    <w:rsid w:val="00FC06B7"/>
    <w:rsid w:val="00FC0A2D"/>
    <w:rsid w:val="00FC0BCB"/>
    <w:rsid w:val="00FC0CDC"/>
    <w:rsid w:val="00FC0E56"/>
    <w:rsid w:val="00FC101D"/>
    <w:rsid w:val="00FC1029"/>
    <w:rsid w:val="00FC104A"/>
    <w:rsid w:val="00FC1064"/>
    <w:rsid w:val="00FC1287"/>
    <w:rsid w:val="00FC13C9"/>
    <w:rsid w:val="00FC13F8"/>
    <w:rsid w:val="00FC1439"/>
    <w:rsid w:val="00FC15EF"/>
    <w:rsid w:val="00FC15F4"/>
    <w:rsid w:val="00FC17F1"/>
    <w:rsid w:val="00FC1818"/>
    <w:rsid w:val="00FC1939"/>
    <w:rsid w:val="00FC1951"/>
    <w:rsid w:val="00FC1A56"/>
    <w:rsid w:val="00FC1B11"/>
    <w:rsid w:val="00FC1C28"/>
    <w:rsid w:val="00FC1F3C"/>
    <w:rsid w:val="00FC21E3"/>
    <w:rsid w:val="00FC234B"/>
    <w:rsid w:val="00FC2483"/>
    <w:rsid w:val="00FC2560"/>
    <w:rsid w:val="00FC2693"/>
    <w:rsid w:val="00FC2A4E"/>
    <w:rsid w:val="00FC2A8B"/>
    <w:rsid w:val="00FC2BE5"/>
    <w:rsid w:val="00FC2BFB"/>
    <w:rsid w:val="00FC2C16"/>
    <w:rsid w:val="00FC2C62"/>
    <w:rsid w:val="00FC2CD4"/>
    <w:rsid w:val="00FC2D5E"/>
    <w:rsid w:val="00FC2E02"/>
    <w:rsid w:val="00FC2F94"/>
    <w:rsid w:val="00FC2FE2"/>
    <w:rsid w:val="00FC300F"/>
    <w:rsid w:val="00FC30B6"/>
    <w:rsid w:val="00FC30C1"/>
    <w:rsid w:val="00FC3117"/>
    <w:rsid w:val="00FC315F"/>
    <w:rsid w:val="00FC355D"/>
    <w:rsid w:val="00FC35E6"/>
    <w:rsid w:val="00FC364A"/>
    <w:rsid w:val="00FC36C1"/>
    <w:rsid w:val="00FC3716"/>
    <w:rsid w:val="00FC371B"/>
    <w:rsid w:val="00FC3733"/>
    <w:rsid w:val="00FC37E8"/>
    <w:rsid w:val="00FC382C"/>
    <w:rsid w:val="00FC391F"/>
    <w:rsid w:val="00FC3C5E"/>
    <w:rsid w:val="00FC3C85"/>
    <w:rsid w:val="00FC3CF4"/>
    <w:rsid w:val="00FC3ED7"/>
    <w:rsid w:val="00FC3F0F"/>
    <w:rsid w:val="00FC3FF9"/>
    <w:rsid w:val="00FC4048"/>
    <w:rsid w:val="00FC40DD"/>
    <w:rsid w:val="00FC4220"/>
    <w:rsid w:val="00FC42BB"/>
    <w:rsid w:val="00FC4459"/>
    <w:rsid w:val="00FC44AD"/>
    <w:rsid w:val="00FC44D4"/>
    <w:rsid w:val="00FC4524"/>
    <w:rsid w:val="00FC4546"/>
    <w:rsid w:val="00FC4697"/>
    <w:rsid w:val="00FC491E"/>
    <w:rsid w:val="00FC4949"/>
    <w:rsid w:val="00FC4A06"/>
    <w:rsid w:val="00FC4CBD"/>
    <w:rsid w:val="00FC4E0D"/>
    <w:rsid w:val="00FC4E22"/>
    <w:rsid w:val="00FC4E3B"/>
    <w:rsid w:val="00FC4F87"/>
    <w:rsid w:val="00FC50FC"/>
    <w:rsid w:val="00FC5309"/>
    <w:rsid w:val="00FC5311"/>
    <w:rsid w:val="00FC5379"/>
    <w:rsid w:val="00FC5518"/>
    <w:rsid w:val="00FC55EA"/>
    <w:rsid w:val="00FC5651"/>
    <w:rsid w:val="00FC581F"/>
    <w:rsid w:val="00FC58A8"/>
    <w:rsid w:val="00FC591D"/>
    <w:rsid w:val="00FC593F"/>
    <w:rsid w:val="00FC596F"/>
    <w:rsid w:val="00FC59A9"/>
    <w:rsid w:val="00FC5A07"/>
    <w:rsid w:val="00FC5BAB"/>
    <w:rsid w:val="00FC5D51"/>
    <w:rsid w:val="00FC5DED"/>
    <w:rsid w:val="00FC5FA4"/>
    <w:rsid w:val="00FC5FE7"/>
    <w:rsid w:val="00FC6032"/>
    <w:rsid w:val="00FC612E"/>
    <w:rsid w:val="00FC6193"/>
    <w:rsid w:val="00FC61B0"/>
    <w:rsid w:val="00FC644E"/>
    <w:rsid w:val="00FC6853"/>
    <w:rsid w:val="00FC6858"/>
    <w:rsid w:val="00FC696B"/>
    <w:rsid w:val="00FC69B3"/>
    <w:rsid w:val="00FC69CF"/>
    <w:rsid w:val="00FC6CD6"/>
    <w:rsid w:val="00FC6CF3"/>
    <w:rsid w:val="00FC6D44"/>
    <w:rsid w:val="00FC6D65"/>
    <w:rsid w:val="00FC6DED"/>
    <w:rsid w:val="00FC703C"/>
    <w:rsid w:val="00FC7062"/>
    <w:rsid w:val="00FC7419"/>
    <w:rsid w:val="00FC745F"/>
    <w:rsid w:val="00FC75CC"/>
    <w:rsid w:val="00FC760E"/>
    <w:rsid w:val="00FC784C"/>
    <w:rsid w:val="00FC78BA"/>
    <w:rsid w:val="00FC78D1"/>
    <w:rsid w:val="00FC7935"/>
    <w:rsid w:val="00FC7B40"/>
    <w:rsid w:val="00FC7C94"/>
    <w:rsid w:val="00FC7CBC"/>
    <w:rsid w:val="00FC7E57"/>
    <w:rsid w:val="00FC7E8F"/>
    <w:rsid w:val="00FC7ED6"/>
    <w:rsid w:val="00FC7F7D"/>
    <w:rsid w:val="00FD0030"/>
    <w:rsid w:val="00FD00BA"/>
    <w:rsid w:val="00FD010B"/>
    <w:rsid w:val="00FD0142"/>
    <w:rsid w:val="00FD014A"/>
    <w:rsid w:val="00FD0578"/>
    <w:rsid w:val="00FD0920"/>
    <w:rsid w:val="00FD0A5D"/>
    <w:rsid w:val="00FD0E5C"/>
    <w:rsid w:val="00FD13AC"/>
    <w:rsid w:val="00FD1493"/>
    <w:rsid w:val="00FD187D"/>
    <w:rsid w:val="00FD18B9"/>
    <w:rsid w:val="00FD197A"/>
    <w:rsid w:val="00FD1A84"/>
    <w:rsid w:val="00FD1AF6"/>
    <w:rsid w:val="00FD1B2E"/>
    <w:rsid w:val="00FD1B5D"/>
    <w:rsid w:val="00FD1BA2"/>
    <w:rsid w:val="00FD1BB6"/>
    <w:rsid w:val="00FD1DB4"/>
    <w:rsid w:val="00FD1F2B"/>
    <w:rsid w:val="00FD1F41"/>
    <w:rsid w:val="00FD1F5F"/>
    <w:rsid w:val="00FD20A3"/>
    <w:rsid w:val="00FD20BE"/>
    <w:rsid w:val="00FD220A"/>
    <w:rsid w:val="00FD2367"/>
    <w:rsid w:val="00FD2488"/>
    <w:rsid w:val="00FD269F"/>
    <w:rsid w:val="00FD2724"/>
    <w:rsid w:val="00FD2765"/>
    <w:rsid w:val="00FD27FA"/>
    <w:rsid w:val="00FD289D"/>
    <w:rsid w:val="00FD28E4"/>
    <w:rsid w:val="00FD2ADD"/>
    <w:rsid w:val="00FD2C0E"/>
    <w:rsid w:val="00FD2D17"/>
    <w:rsid w:val="00FD2D6F"/>
    <w:rsid w:val="00FD2E27"/>
    <w:rsid w:val="00FD2F3A"/>
    <w:rsid w:val="00FD304E"/>
    <w:rsid w:val="00FD31A5"/>
    <w:rsid w:val="00FD324E"/>
    <w:rsid w:val="00FD3528"/>
    <w:rsid w:val="00FD3605"/>
    <w:rsid w:val="00FD36B9"/>
    <w:rsid w:val="00FD37A1"/>
    <w:rsid w:val="00FD37E6"/>
    <w:rsid w:val="00FD3976"/>
    <w:rsid w:val="00FD3979"/>
    <w:rsid w:val="00FD3AF0"/>
    <w:rsid w:val="00FD3C32"/>
    <w:rsid w:val="00FD3C56"/>
    <w:rsid w:val="00FD3C95"/>
    <w:rsid w:val="00FD3CD3"/>
    <w:rsid w:val="00FD3CE6"/>
    <w:rsid w:val="00FD3DAA"/>
    <w:rsid w:val="00FD3DE2"/>
    <w:rsid w:val="00FD3E12"/>
    <w:rsid w:val="00FD3FD4"/>
    <w:rsid w:val="00FD41B9"/>
    <w:rsid w:val="00FD41E8"/>
    <w:rsid w:val="00FD4310"/>
    <w:rsid w:val="00FD4551"/>
    <w:rsid w:val="00FD496B"/>
    <w:rsid w:val="00FD49E4"/>
    <w:rsid w:val="00FD4AEB"/>
    <w:rsid w:val="00FD4C65"/>
    <w:rsid w:val="00FD4D6C"/>
    <w:rsid w:val="00FD4F6C"/>
    <w:rsid w:val="00FD529E"/>
    <w:rsid w:val="00FD52DA"/>
    <w:rsid w:val="00FD5419"/>
    <w:rsid w:val="00FD5470"/>
    <w:rsid w:val="00FD588C"/>
    <w:rsid w:val="00FD58DD"/>
    <w:rsid w:val="00FD59B7"/>
    <w:rsid w:val="00FD59F8"/>
    <w:rsid w:val="00FD5A4D"/>
    <w:rsid w:val="00FD5AE5"/>
    <w:rsid w:val="00FD5B50"/>
    <w:rsid w:val="00FD5B59"/>
    <w:rsid w:val="00FD5C3F"/>
    <w:rsid w:val="00FD5C99"/>
    <w:rsid w:val="00FD5E07"/>
    <w:rsid w:val="00FD5E7B"/>
    <w:rsid w:val="00FD60CA"/>
    <w:rsid w:val="00FD61B6"/>
    <w:rsid w:val="00FD627A"/>
    <w:rsid w:val="00FD62C7"/>
    <w:rsid w:val="00FD6345"/>
    <w:rsid w:val="00FD6496"/>
    <w:rsid w:val="00FD659B"/>
    <w:rsid w:val="00FD667C"/>
    <w:rsid w:val="00FD66C5"/>
    <w:rsid w:val="00FD688E"/>
    <w:rsid w:val="00FD691B"/>
    <w:rsid w:val="00FD69BF"/>
    <w:rsid w:val="00FD6B82"/>
    <w:rsid w:val="00FD6C14"/>
    <w:rsid w:val="00FD6CBA"/>
    <w:rsid w:val="00FD6D66"/>
    <w:rsid w:val="00FD6D91"/>
    <w:rsid w:val="00FD6DA5"/>
    <w:rsid w:val="00FD6DA8"/>
    <w:rsid w:val="00FD6E3C"/>
    <w:rsid w:val="00FD706C"/>
    <w:rsid w:val="00FD70FC"/>
    <w:rsid w:val="00FD7241"/>
    <w:rsid w:val="00FD7245"/>
    <w:rsid w:val="00FD7255"/>
    <w:rsid w:val="00FD72AA"/>
    <w:rsid w:val="00FD72DA"/>
    <w:rsid w:val="00FD72F4"/>
    <w:rsid w:val="00FD77B1"/>
    <w:rsid w:val="00FD7821"/>
    <w:rsid w:val="00FD7AE4"/>
    <w:rsid w:val="00FD7C7B"/>
    <w:rsid w:val="00FD7D60"/>
    <w:rsid w:val="00FD7E26"/>
    <w:rsid w:val="00FD7EB6"/>
    <w:rsid w:val="00FD7F41"/>
    <w:rsid w:val="00FE0183"/>
    <w:rsid w:val="00FE01CA"/>
    <w:rsid w:val="00FE02DC"/>
    <w:rsid w:val="00FE0339"/>
    <w:rsid w:val="00FE04CC"/>
    <w:rsid w:val="00FE04ED"/>
    <w:rsid w:val="00FE050C"/>
    <w:rsid w:val="00FE05AC"/>
    <w:rsid w:val="00FE05DF"/>
    <w:rsid w:val="00FE0760"/>
    <w:rsid w:val="00FE07CC"/>
    <w:rsid w:val="00FE0831"/>
    <w:rsid w:val="00FE08AC"/>
    <w:rsid w:val="00FE09B6"/>
    <w:rsid w:val="00FE0A1F"/>
    <w:rsid w:val="00FE0A6F"/>
    <w:rsid w:val="00FE0AAC"/>
    <w:rsid w:val="00FE0C8A"/>
    <w:rsid w:val="00FE0FA6"/>
    <w:rsid w:val="00FE1040"/>
    <w:rsid w:val="00FE1083"/>
    <w:rsid w:val="00FE10DD"/>
    <w:rsid w:val="00FE119A"/>
    <w:rsid w:val="00FE132D"/>
    <w:rsid w:val="00FE134E"/>
    <w:rsid w:val="00FE14D2"/>
    <w:rsid w:val="00FE154B"/>
    <w:rsid w:val="00FE1840"/>
    <w:rsid w:val="00FE1AF0"/>
    <w:rsid w:val="00FE1BDD"/>
    <w:rsid w:val="00FE1C75"/>
    <w:rsid w:val="00FE1E05"/>
    <w:rsid w:val="00FE1E52"/>
    <w:rsid w:val="00FE1F64"/>
    <w:rsid w:val="00FE202C"/>
    <w:rsid w:val="00FE21A5"/>
    <w:rsid w:val="00FE22D5"/>
    <w:rsid w:val="00FE2347"/>
    <w:rsid w:val="00FE23BD"/>
    <w:rsid w:val="00FE2410"/>
    <w:rsid w:val="00FE26D4"/>
    <w:rsid w:val="00FE2A22"/>
    <w:rsid w:val="00FE2A8A"/>
    <w:rsid w:val="00FE2ADA"/>
    <w:rsid w:val="00FE2B6D"/>
    <w:rsid w:val="00FE2BB9"/>
    <w:rsid w:val="00FE2D10"/>
    <w:rsid w:val="00FE2D8B"/>
    <w:rsid w:val="00FE2D90"/>
    <w:rsid w:val="00FE2F04"/>
    <w:rsid w:val="00FE30F7"/>
    <w:rsid w:val="00FE30F8"/>
    <w:rsid w:val="00FE32C5"/>
    <w:rsid w:val="00FE32C8"/>
    <w:rsid w:val="00FE32D5"/>
    <w:rsid w:val="00FE34B4"/>
    <w:rsid w:val="00FE3534"/>
    <w:rsid w:val="00FE3585"/>
    <w:rsid w:val="00FE3869"/>
    <w:rsid w:val="00FE3902"/>
    <w:rsid w:val="00FE3A5E"/>
    <w:rsid w:val="00FE3BA3"/>
    <w:rsid w:val="00FE3CB2"/>
    <w:rsid w:val="00FE3DE2"/>
    <w:rsid w:val="00FE3E2B"/>
    <w:rsid w:val="00FE3E47"/>
    <w:rsid w:val="00FE3E61"/>
    <w:rsid w:val="00FE3EDE"/>
    <w:rsid w:val="00FE3F53"/>
    <w:rsid w:val="00FE40B8"/>
    <w:rsid w:val="00FE40C3"/>
    <w:rsid w:val="00FE4228"/>
    <w:rsid w:val="00FE4300"/>
    <w:rsid w:val="00FE435E"/>
    <w:rsid w:val="00FE43C7"/>
    <w:rsid w:val="00FE457B"/>
    <w:rsid w:val="00FE45DC"/>
    <w:rsid w:val="00FE4730"/>
    <w:rsid w:val="00FE4779"/>
    <w:rsid w:val="00FE47BC"/>
    <w:rsid w:val="00FE489D"/>
    <w:rsid w:val="00FE48A7"/>
    <w:rsid w:val="00FE499A"/>
    <w:rsid w:val="00FE4ACE"/>
    <w:rsid w:val="00FE4B4B"/>
    <w:rsid w:val="00FE4C2A"/>
    <w:rsid w:val="00FE4C56"/>
    <w:rsid w:val="00FE4D3C"/>
    <w:rsid w:val="00FE4D95"/>
    <w:rsid w:val="00FE4E06"/>
    <w:rsid w:val="00FE4EA9"/>
    <w:rsid w:val="00FE4ED4"/>
    <w:rsid w:val="00FE4ED9"/>
    <w:rsid w:val="00FE506B"/>
    <w:rsid w:val="00FE510B"/>
    <w:rsid w:val="00FE5378"/>
    <w:rsid w:val="00FE53D6"/>
    <w:rsid w:val="00FE55C8"/>
    <w:rsid w:val="00FE568E"/>
    <w:rsid w:val="00FE5863"/>
    <w:rsid w:val="00FE587E"/>
    <w:rsid w:val="00FE5A7D"/>
    <w:rsid w:val="00FE5B5E"/>
    <w:rsid w:val="00FE5B6D"/>
    <w:rsid w:val="00FE5BB5"/>
    <w:rsid w:val="00FE5C98"/>
    <w:rsid w:val="00FE5CDC"/>
    <w:rsid w:val="00FE5E85"/>
    <w:rsid w:val="00FE5F7B"/>
    <w:rsid w:val="00FE60D9"/>
    <w:rsid w:val="00FE62CA"/>
    <w:rsid w:val="00FE640F"/>
    <w:rsid w:val="00FE6480"/>
    <w:rsid w:val="00FE652B"/>
    <w:rsid w:val="00FE6540"/>
    <w:rsid w:val="00FE65EC"/>
    <w:rsid w:val="00FE6641"/>
    <w:rsid w:val="00FE67E6"/>
    <w:rsid w:val="00FE67FA"/>
    <w:rsid w:val="00FE6B13"/>
    <w:rsid w:val="00FE6B93"/>
    <w:rsid w:val="00FE6D08"/>
    <w:rsid w:val="00FE6D95"/>
    <w:rsid w:val="00FE6EA4"/>
    <w:rsid w:val="00FE7000"/>
    <w:rsid w:val="00FE7198"/>
    <w:rsid w:val="00FE738E"/>
    <w:rsid w:val="00FE7403"/>
    <w:rsid w:val="00FE7526"/>
    <w:rsid w:val="00FE78DC"/>
    <w:rsid w:val="00FE7A3B"/>
    <w:rsid w:val="00FE7A93"/>
    <w:rsid w:val="00FE7B93"/>
    <w:rsid w:val="00FE7BA2"/>
    <w:rsid w:val="00FE7CE3"/>
    <w:rsid w:val="00FE7D25"/>
    <w:rsid w:val="00FE7DEC"/>
    <w:rsid w:val="00FE7E90"/>
    <w:rsid w:val="00FE7E99"/>
    <w:rsid w:val="00FE7EFA"/>
    <w:rsid w:val="00FF009C"/>
    <w:rsid w:val="00FF0136"/>
    <w:rsid w:val="00FF015D"/>
    <w:rsid w:val="00FF035E"/>
    <w:rsid w:val="00FF036C"/>
    <w:rsid w:val="00FF0699"/>
    <w:rsid w:val="00FF07E9"/>
    <w:rsid w:val="00FF086B"/>
    <w:rsid w:val="00FF08CF"/>
    <w:rsid w:val="00FF093A"/>
    <w:rsid w:val="00FF0AD3"/>
    <w:rsid w:val="00FF0AE7"/>
    <w:rsid w:val="00FF0B18"/>
    <w:rsid w:val="00FF0B64"/>
    <w:rsid w:val="00FF0E55"/>
    <w:rsid w:val="00FF0EAF"/>
    <w:rsid w:val="00FF0EC3"/>
    <w:rsid w:val="00FF107B"/>
    <w:rsid w:val="00FF10F0"/>
    <w:rsid w:val="00FF1328"/>
    <w:rsid w:val="00FF134D"/>
    <w:rsid w:val="00FF13E0"/>
    <w:rsid w:val="00FF1425"/>
    <w:rsid w:val="00FF1463"/>
    <w:rsid w:val="00FF15B5"/>
    <w:rsid w:val="00FF16C6"/>
    <w:rsid w:val="00FF1719"/>
    <w:rsid w:val="00FF1721"/>
    <w:rsid w:val="00FF1733"/>
    <w:rsid w:val="00FF189B"/>
    <w:rsid w:val="00FF1A0A"/>
    <w:rsid w:val="00FF1B80"/>
    <w:rsid w:val="00FF1D56"/>
    <w:rsid w:val="00FF21B3"/>
    <w:rsid w:val="00FF2260"/>
    <w:rsid w:val="00FF23E7"/>
    <w:rsid w:val="00FF2558"/>
    <w:rsid w:val="00FF26A9"/>
    <w:rsid w:val="00FF2B52"/>
    <w:rsid w:val="00FF2C6D"/>
    <w:rsid w:val="00FF2CCE"/>
    <w:rsid w:val="00FF2D1D"/>
    <w:rsid w:val="00FF2D29"/>
    <w:rsid w:val="00FF2D9E"/>
    <w:rsid w:val="00FF2FE2"/>
    <w:rsid w:val="00FF32DC"/>
    <w:rsid w:val="00FF3694"/>
    <w:rsid w:val="00FF372B"/>
    <w:rsid w:val="00FF3D40"/>
    <w:rsid w:val="00FF3D95"/>
    <w:rsid w:val="00FF3E20"/>
    <w:rsid w:val="00FF40A3"/>
    <w:rsid w:val="00FF40B9"/>
    <w:rsid w:val="00FF40E2"/>
    <w:rsid w:val="00FF414A"/>
    <w:rsid w:val="00FF4232"/>
    <w:rsid w:val="00FF43C8"/>
    <w:rsid w:val="00FF43D4"/>
    <w:rsid w:val="00FF4460"/>
    <w:rsid w:val="00FF46CA"/>
    <w:rsid w:val="00FF46E9"/>
    <w:rsid w:val="00FF4785"/>
    <w:rsid w:val="00FF498E"/>
    <w:rsid w:val="00FF4997"/>
    <w:rsid w:val="00FF4A57"/>
    <w:rsid w:val="00FF4B19"/>
    <w:rsid w:val="00FF4B96"/>
    <w:rsid w:val="00FF4D66"/>
    <w:rsid w:val="00FF4DD9"/>
    <w:rsid w:val="00FF5071"/>
    <w:rsid w:val="00FF5078"/>
    <w:rsid w:val="00FF5262"/>
    <w:rsid w:val="00FF52B8"/>
    <w:rsid w:val="00FF5329"/>
    <w:rsid w:val="00FF55EC"/>
    <w:rsid w:val="00FF56B0"/>
    <w:rsid w:val="00FF5710"/>
    <w:rsid w:val="00FF586F"/>
    <w:rsid w:val="00FF5934"/>
    <w:rsid w:val="00FF5AD6"/>
    <w:rsid w:val="00FF5BB4"/>
    <w:rsid w:val="00FF5C34"/>
    <w:rsid w:val="00FF5D3F"/>
    <w:rsid w:val="00FF5F05"/>
    <w:rsid w:val="00FF6179"/>
    <w:rsid w:val="00FF6279"/>
    <w:rsid w:val="00FF62E6"/>
    <w:rsid w:val="00FF634B"/>
    <w:rsid w:val="00FF6537"/>
    <w:rsid w:val="00FF6646"/>
    <w:rsid w:val="00FF6830"/>
    <w:rsid w:val="00FF6967"/>
    <w:rsid w:val="00FF6A15"/>
    <w:rsid w:val="00FF6A93"/>
    <w:rsid w:val="00FF6AB6"/>
    <w:rsid w:val="00FF6B96"/>
    <w:rsid w:val="00FF6CE3"/>
    <w:rsid w:val="00FF6D33"/>
    <w:rsid w:val="00FF6D65"/>
    <w:rsid w:val="00FF6DCF"/>
    <w:rsid w:val="00FF6E81"/>
    <w:rsid w:val="00FF6F71"/>
    <w:rsid w:val="00FF7015"/>
    <w:rsid w:val="00FF70C5"/>
    <w:rsid w:val="00FF713F"/>
    <w:rsid w:val="00FF714B"/>
    <w:rsid w:val="00FF7274"/>
    <w:rsid w:val="00FF729C"/>
    <w:rsid w:val="00FF738B"/>
    <w:rsid w:val="00FF7643"/>
    <w:rsid w:val="00FF7675"/>
    <w:rsid w:val="00FF775D"/>
    <w:rsid w:val="00FF777C"/>
    <w:rsid w:val="00FF7892"/>
    <w:rsid w:val="00FF79AE"/>
    <w:rsid w:val="00FF7A5B"/>
    <w:rsid w:val="00FF7C46"/>
    <w:rsid w:val="00FF7C92"/>
    <w:rsid w:val="00FF7CCE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DFB"/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5DFB"/>
    <w:pPr>
      <w:keepNext/>
      <w:outlineLvl w:val="1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B5DF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B5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5DFB"/>
    <w:rPr>
      <w:rFonts w:ascii="Tahoma" w:hAnsi="Tahoma" w:cs="Tahoma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637EED"/>
    <w:pPr>
      <w:suppressAutoHyphens/>
    </w:pPr>
    <w:rPr>
      <w:rFonts w:eastAsia="Times New Roman" w:cs="Calibri"/>
      <w:lang w:eastAsia="zh-CN"/>
    </w:rPr>
  </w:style>
  <w:style w:type="paragraph" w:styleId="ListParagraph">
    <w:name w:val="List Paragraph"/>
    <w:basedOn w:val="Normal"/>
    <w:uiPriority w:val="99"/>
    <w:qFormat/>
    <w:rsid w:val="00B91223"/>
    <w:pPr>
      <w:ind w:left="720"/>
      <w:contextualSpacing/>
    </w:pPr>
  </w:style>
  <w:style w:type="character" w:customStyle="1" w:styleId="BodyTextChar">
    <w:name w:val="Body Text Char"/>
    <w:link w:val="BodyText"/>
    <w:uiPriority w:val="99"/>
    <w:locked/>
    <w:rsid w:val="0032097C"/>
    <w:rPr>
      <w:sz w:val="26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2097C"/>
    <w:pPr>
      <w:widowControl w:val="0"/>
      <w:shd w:val="clear" w:color="auto" w:fill="FFFFFF"/>
      <w:spacing w:line="322" w:lineRule="exact"/>
      <w:jc w:val="center"/>
    </w:pPr>
    <w:rPr>
      <w:rFonts w:ascii="Calibri" w:eastAsia="Calibri" w:hAnsi="Calibri"/>
      <w:sz w:val="26"/>
      <w:szCs w:val="20"/>
      <w:shd w:val="clear" w:color="auto" w:fill="FFFFFF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F37D78"/>
    <w:rPr>
      <w:rFonts w:ascii="Times New Roman" w:hAnsi="Times New Roman" w:cs="Times New Roman"/>
      <w:sz w:val="28"/>
      <w:szCs w:val="28"/>
    </w:rPr>
  </w:style>
  <w:style w:type="character" w:customStyle="1" w:styleId="10">
    <w:name w:val="Основной текст Знак1"/>
    <w:basedOn w:val="DefaultParagraphFont"/>
    <w:link w:val="BodyText"/>
    <w:uiPriority w:val="99"/>
    <w:semiHidden/>
    <w:locked/>
    <w:rsid w:val="0032097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rvps7">
    <w:name w:val="rvps7"/>
    <w:basedOn w:val="Normal"/>
    <w:uiPriority w:val="99"/>
    <w:rsid w:val="008060AC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basedOn w:val="DefaultParagraphFont"/>
    <w:uiPriority w:val="99"/>
    <w:rsid w:val="008060AC"/>
    <w:rPr>
      <w:rFonts w:cs="Times New Roman"/>
    </w:rPr>
  </w:style>
  <w:style w:type="paragraph" w:customStyle="1" w:styleId="rvps6">
    <w:name w:val="rvps6"/>
    <w:basedOn w:val="Normal"/>
    <w:uiPriority w:val="99"/>
    <w:rsid w:val="008060AC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DefaultParagraphFont"/>
    <w:uiPriority w:val="99"/>
    <w:rsid w:val="008060AC"/>
    <w:rPr>
      <w:rFonts w:cs="Times New Roman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B1AA7"/>
    <w:rPr>
      <w:rFonts w:ascii="Calibri Light" w:eastAsia="Times New Roman" w:hAnsi="Calibri Light" w:cs="Calibri Light"/>
      <w:sz w:val="24"/>
      <w:szCs w:val="24"/>
      <w:lang w:val="ru-RU" w:eastAsia="ru-RU" w:bidi="ar-SA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EB1AA7"/>
    <w:pPr>
      <w:spacing w:after="60"/>
      <w:jc w:val="center"/>
      <w:outlineLvl w:val="1"/>
    </w:pPr>
    <w:rPr>
      <w:rFonts w:ascii="Calibri Light" w:hAnsi="Calibri Light" w:cs="Calibri Light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sid w:val="00FE7AB1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95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8844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5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245</TotalTime>
  <Pages>7</Pages>
  <Words>1717</Words>
  <Characters>9787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Економіка</dc:creator>
  <cp:keywords/>
  <dc:description/>
  <cp:lastModifiedBy>Admin</cp:lastModifiedBy>
  <cp:revision>32</cp:revision>
  <cp:lastPrinted>2021-07-12T05:55:00Z</cp:lastPrinted>
  <dcterms:created xsi:type="dcterms:W3CDTF">2021-07-14T05:45:00Z</dcterms:created>
  <dcterms:modified xsi:type="dcterms:W3CDTF">2021-07-26T10:47:00Z</dcterms:modified>
</cp:coreProperties>
</file>