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7F" w:rsidRPr="0023068B" w:rsidRDefault="007D597F" w:rsidP="00544B9B">
      <w:pPr>
        <w:tabs>
          <w:tab w:val="left" w:pos="6420"/>
        </w:tabs>
        <w:rPr>
          <w:sz w:val="28"/>
          <w:szCs w:val="28"/>
          <w:lang w:eastAsia="en-US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773827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80.25pt;visibility:visible">
            <v:imagedata r:id="rId5" o:title=""/>
          </v:shape>
        </w:pict>
      </w:r>
      <w:r>
        <w:rPr>
          <w:noProof/>
          <w:sz w:val="28"/>
          <w:szCs w:val="28"/>
        </w:rPr>
        <w:tab/>
      </w:r>
    </w:p>
    <w:p w:rsidR="007D597F" w:rsidRDefault="007D597F" w:rsidP="00144A5E">
      <w:pPr>
        <w:pStyle w:val="Caption"/>
        <w:ind w:firstLine="709"/>
        <w:jc w:val="left"/>
        <w:rPr>
          <w:b w:val="0"/>
          <w:szCs w:val="28"/>
        </w:rPr>
      </w:pPr>
      <w:r>
        <w:rPr>
          <w:szCs w:val="28"/>
        </w:rPr>
        <w:t xml:space="preserve">                                        УКРАЇНА</w:t>
      </w:r>
    </w:p>
    <w:p w:rsidR="007D597F" w:rsidRDefault="007D597F" w:rsidP="007B3360">
      <w:pPr>
        <w:pStyle w:val="Caption"/>
        <w:tabs>
          <w:tab w:val="left" w:pos="7380"/>
        </w:tabs>
        <w:ind w:firstLine="709"/>
        <w:jc w:val="left"/>
        <w:rPr>
          <w:lang w:val="ru-RU"/>
        </w:rPr>
      </w:pPr>
      <w:r>
        <w:t xml:space="preserve">                               Харківська область</w:t>
      </w:r>
      <w:r>
        <w:tab/>
      </w:r>
    </w:p>
    <w:p w:rsidR="007D597F" w:rsidRPr="00542B07" w:rsidRDefault="007D597F" w:rsidP="00144A5E">
      <w:pPr>
        <w:pStyle w:val="Caption"/>
        <w:ind w:firstLine="709"/>
        <w:jc w:val="left"/>
        <w:rPr>
          <w:b w:val="0"/>
          <w:szCs w:val="28"/>
        </w:rPr>
      </w:pPr>
      <w:r>
        <w:rPr>
          <w:lang w:val="ru-RU"/>
        </w:rPr>
        <w:t xml:space="preserve">                    </w:t>
      </w:r>
      <w:r>
        <w:t xml:space="preserve">      Борівська селищна рада</w:t>
      </w:r>
    </w:p>
    <w:p w:rsidR="007D597F" w:rsidRPr="004C3D9E" w:rsidRDefault="007D597F" w:rsidP="00144A5E">
      <w:pPr>
        <w:pStyle w:val="Heading1"/>
        <w:ind w:firstLine="709"/>
        <w:rPr>
          <w:sz w:val="24"/>
        </w:rPr>
      </w:pPr>
      <w:r>
        <w:rPr>
          <w:szCs w:val="28"/>
        </w:rPr>
        <w:t xml:space="preserve">                                                                                                       </w:t>
      </w:r>
      <w:r w:rsidRPr="004C3D9E">
        <w:rPr>
          <w:sz w:val="24"/>
        </w:rPr>
        <w:t xml:space="preserve">                                            </w:t>
      </w:r>
    </w:p>
    <w:p w:rsidR="007D597F" w:rsidRDefault="007D597F" w:rsidP="00144A5E">
      <w:pPr>
        <w:pStyle w:val="Heading1"/>
        <w:ind w:firstLine="709"/>
        <w:rPr>
          <w:szCs w:val="28"/>
        </w:rPr>
      </w:pPr>
      <w:r>
        <w:rPr>
          <w:szCs w:val="28"/>
        </w:rPr>
        <w:t xml:space="preserve">                                   Р І Ш Е Н Н Я</w:t>
      </w:r>
    </w:p>
    <w:p w:rsidR="007D597F" w:rsidRPr="000B066E" w:rsidRDefault="007D597F" w:rsidP="00144A5E">
      <w:pPr>
        <w:ind w:firstLine="709"/>
        <w:rPr>
          <w:b/>
          <w:bCs/>
          <w:sz w:val="28"/>
          <w:szCs w:val="28"/>
          <w:lang w:val="uk-UA"/>
        </w:rPr>
      </w:pPr>
      <w:r w:rsidRPr="00F36D9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</w:t>
      </w:r>
      <w:r w:rsidRPr="00F36D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CC502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Pr="00F36D9E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  <w:lang w:val="uk-UA"/>
        </w:rPr>
        <w:t>ІІ</w:t>
      </w:r>
      <w:r w:rsidRPr="000B066E">
        <w:rPr>
          <w:b/>
          <w:bCs/>
          <w:sz w:val="28"/>
          <w:szCs w:val="28"/>
          <w:lang w:val="uk-UA"/>
        </w:rPr>
        <w:t xml:space="preserve"> сесії  </w:t>
      </w:r>
      <w:r w:rsidRPr="000B066E">
        <w:rPr>
          <w:b/>
          <w:bCs/>
          <w:sz w:val="28"/>
          <w:szCs w:val="28"/>
          <w:lang w:val="en-US"/>
        </w:rPr>
        <w:t>V</w:t>
      </w:r>
      <w:r w:rsidRPr="000B066E">
        <w:rPr>
          <w:b/>
          <w:bCs/>
          <w:sz w:val="28"/>
          <w:szCs w:val="28"/>
          <w:lang w:val="uk-UA"/>
        </w:rPr>
        <w:t>ІІІ скликання</w:t>
      </w:r>
    </w:p>
    <w:p w:rsidR="007D597F" w:rsidRDefault="007D597F" w:rsidP="00144A5E">
      <w:pPr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:rsidR="007D597F" w:rsidRPr="00E00C59" w:rsidRDefault="007D597F" w:rsidP="00144A5E">
      <w:pPr>
        <w:rPr>
          <w:b/>
          <w:bCs/>
          <w:color w:val="FF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від</w:t>
      </w:r>
      <w:r w:rsidRPr="00F36D9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24 червня </w:t>
      </w:r>
      <w:r w:rsidRPr="00F36D9E">
        <w:rPr>
          <w:b/>
          <w:bCs/>
          <w:sz w:val="28"/>
          <w:szCs w:val="28"/>
          <w:lang w:val="uk-UA"/>
        </w:rPr>
        <w:t>202</w:t>
      </w:r>
      <w:r>
        <w:rPr>
          <w:b/>
          <w:bCs/>
          <w:sz w:val="28"/>
          <w:szCs w:val="28"/>
          <w:lang w:val="uk-UA"/>
        </w:rPr>
        <w:t>1</w:t>
      </w:r>
      <w:r w:rsidRPr="00F36D9E">
        <w:rPr>
          <w:b/>
          <w:bCs/>
          <w:sz w:val="28"/>
          <w:szCs w:val="28"/>
          <w:lang w:val="uk-UA"/>
        </w:rPr>
        <w:t xml:space="preserve"> року №</w:t>
      </w:r>
      <w:r>
        <w:rPr>
          <w:b/>
          <w:bCs/>
          <w:sz w:val="28"/>
          <w:szCs w:val="28"/>
          <w:lang w:val="uk-UA"/>
        </w:rPr>
        <w:t>5</w:t>
      </w:r>
    </w:p>
    <w:p w:rsidR="007D597F" w:rsidRDefault="007D597F" w:rsidP="007F6287">
      <w:pPr>
        <w:pStyle w:val="BodyText"/>
        <w:ind w:firstLine="7080"/>
        <w:rPr>
          <w:lang w:val="uk-UA"/>
        </w:rPr>
      </w:pPr>
    </w:p>
    <w:p w:rsidR="007D597F" w:rsidRDefault="007D597F" w:rsidP="00215F55">
      <w:pPr>
        <w:jc w:val="both"/>
        <w:rPr>
          <w:b/>
          <w:sz w:val="28"/>
          <w:szCs w:val="28"/>
          <w:lang w:val="uk-UA"/>
        </w:rPr>
      </w:pPr>
      <w:r w:rsidRPr="00BE7FB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безоплатну передачу з балансу </w:t>
      </w:r>
    </w:p>
    <w:p w:rsidR="007D597F" w:rsidRDefault="007D597F" w:rsidP="00215F5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Борівської селищної ради основних засобів </w:t>
      </w:r>
    </w:p>
    <w:p w:rsidR="007D597F" w:rsidRDefault="007D597F" w:rsidP="00E00C5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МШП на баланс Фінансового відділу </w:t>
      </w:r>
    </w:p>
    <w:p w:rsidR="007D597F" w:rsidRDefault="007D597F" w:rsidP="00E00C59">
      <w:pPr>
        <w:jc w:val="both"/>
        <w:rPr>
          <w:b/>
          <w:lang w:val="uk-UA"/>
        </w:rPr>
      </w:pPr>
      <w:r>
        <w:rPr>
          <w:b/>
          <w:sz w:val="28"/>
          <w:szCs w:val="28"/>
          <w:lang w:val="uk-UA"/>
        </w:rPr>
        <w:t>Борівської селищної ради</w:t>
      </w:r>
    </w:p>
    <w:p w:rsidR="007D597F" w:rsidRDefault="007D597F" w:rsidP="007F6287">
      <w:pPr>
        <w:rPr>
          <w:b/>
          <w:lang w:val="uk-UA"/>
        </w:rPr>
      </w:pPr>
    </w:p>
    <w:p w:rsidR="007D597F" w:rsidRDefault="007D597F" w:rsidP="007F6287">
      <w:pPr>
        <w:rPr>
          <w:b/>
          <w:lang w:val="uk-UA"/>
        </w:rPr>
      </w:pPr>
    </w:p>
    <w:p w:rsidR="007D597F" w:rsidRPr="00FC1D77" w:rsidRDefault="007D597F" w:rsidP="007F6287">
      <w:pPr>
        <w:rPr>
          <w:lang w:val="uk-UA"/>
        </w:rPr>
      </w:pPr>
    </w:p>
    <w:p w:rsidR="007D597F" w:rsidRPr="00AC6D2F" w:rsidRDefault="007D597F" w:rsidP="00AC6D2F">
      <w:pPr>
        <w:pStyle w:val="BodyText"/>
        <w:ind w:firstLine="708"/>
        <w:jc w:val="both"/>
        <w:rPr>
          <w:sz w:val="28"/>
          <w:szCs w:val="28"/>
          <w:lang w:val="uk-UA"/>
        </w:rPr>
      </w:pPr>
      <w:r w:rsidRPr="00AC6D2F">
        <w:rPr>
          <w:sz w:val="28"/>
          <w:szCs w:val="28"/>
          <w:lang w:val="uk-UA"/>
        </w:rPr>
        <w:t>Відповідно до ст. 26 ст. 60 Закону України «Про місцеве самоврядування в Україні», керуючись Законами України «Про передачу об’єктів права державної та комунальної власності», ст. 327 Цивільного Кодексу України, враховуючи розпорядження Кабінету Міністрів України №725-р від 12 червня 2020 року «Про визначення адміністративних центрів та затвердження територій територіальних громад Харківської області», селищна рада:</w:t>
      </w:r>
    </w:p>
    <w:p w:rsidR="007D597F" w:rsidRPr="00406FE2" w:rsidRDefault="007D597F" w:rsidP="00406FE2">
      <w:pPr>
        <w:jc w:val="center"/>
        <w:rPr>
          <w:sz w:val="28"/>
          <w:szCs w:val="28"/>
          <w:lang w:val="uk-UA"/>
        </w:rPr>
      </w:pPr>
      <w:r w:rsidRPr="00406FE2">
        <w:rPr>
          <w:sz w:val="28"/>
          <w:szCs w:val="28"/>
          <w:lang w:val="uk-UA"/>
        </w:rPr>
        <w:t>ВИРІШИЛА:</w:t>
      </w:r>
    </w:p>
    <w:p w:rsidR="007D597F" w:rsidRPr="00406FE2" w:rsidRDefault="007D597F" w:rsidP="00406FE2">
      <w:pPr>
        <w:jc w:val="both"/>
        <w:rPr>
          <w:sz w:val="28"/>
          <w:szCs w:val="28"/>
          <w:lang w:val="uk-UA"/>
        </w:rPr>
      </w:pPr>
    </w:p>
    <w:p w:rsidR="007D597F" w:rsidRPr="00105857" w:rsidRDefault="007D597F" w:rsidP="00406FE2">
      <w:pPr>
        <w:ind w:firstLine="540"/>
        <w:jc w:val="both"/>
        <w:rPr>
          <w:sz w:val="28"/>
          <w:szCs w:val="28"/>
          <w:lang w:val="uk-UA"/>
        </w:rPr>
      </w:pPr>
      <w:r w:rsidRPr="00406FE2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Надати дозвіл на п</w:t>
      </w:r>
      <w:r w:rsidRPr="00105857">
        <w:rPr>
          <w:sz w:val="28"/>
          <w:szCs w:val="28"/>
          <w:lang w:val="uk-UA"/>
        </w:rPr>
        <w:t>ереда</w:t>
      </w:r>
      <w:r>
        <w:rPr>
          <w:sz w:val="28"/>
          <w:szCs w:val="28"/>
          <w:lang w:val="uk-UA"/>
        </w:rPr>
        <w:t>чу</w:t>
      </w:r>
      <w:r w:rsidRPr="00105857">
        <w:rPr>
          <w:sz w:val="28"/>
          <w:szCs w:val="28"/>
          <w:lang w:val="uk-UA"/>
        </w:rPr>
        <w:t xml:space="preserve"> безоплатно з балансу Борівської селищної ради ( код ЄДРПОУ 04397939) з обліку Програмної класифікації видатків та кредитування бюджету 0110150  на баланс фінансового відділу Борівської  селищної ради ( код ЄДРПОУ 44150419) на облік Програмної класифікації видатків та кредитування бюджету 3710160 індивідуально визначене майно комунальної власності територіальної громади Борівської селищної ради  шляхом складання  актів приймання-передачі основних засобів та МШП до 30 червня 2021 року.</w:t>
      </w:r>
    </w:p>
    <w:p w:rsidR="007D597F" w:rsidRPr="00406FE2" w:rsidRDefault="007D597F" w:rsidP="00406FE2">
      <w:pPr>
        <w:ind w:left="1440" w:firstLine="540"/>
        <w:jc w:val="both"/>
        <w:rPr>
          <w:sz w:val="28"/>
          <w:szCs w:val="28"/>
          <w:lang w:val="uk-UA"/>
        </w:rPr>
      </w:pPr>
    </w:p>
    <w:p w:rsidR="007D597F" w:rsidRPr="00406FE2" w:rsidRDefault="007D597F" w:rsidP="00406FE2">
      <w:pPr>
        <w:ind w:firstLine="540"/>
        <w:jc w:val="both"/>
        <w:rPr>
          <w:sz w:val="28"/>
          <w:szCs w:val="28"/>
          <w:lang w:val="uk-UA"/>
        </w:rPr>
      </w:pPr>
      <w:r w:rsidRPr="00406FE2">
        <w:rPr>
          <w:sz w:val="28"/>
          <w:szCs w:val="28"/>
          <w:lang w:val="uk-UA"/>
        </w:rPr>
        <w:t xml:space="preserve">2. Закріпити на праві оперативного управління індивідуально визначене майно комунальної власності територіальної громади </w:t>
      </w:r>
      <w:r>
        <w:rPr>
          <w:sz w:val="28"/>
          <w:szCs w:val="28"/>
          <w:lang w:val="uk-UA"/>
        </w:rPr>
        <w:t xml:space="preserve">Борівської </w:t>
      </w:r>
      <w:r w:rsidRPr="00406FE2">
        <w:rPr>
          <w:sz w:val="28"/>
          <w:szCs w:val="28"/>
          <w:lang w:val="uk-UA"/>
        </w:rPr>
        <w:t xml:space="preserve">селищної ради, яке  безоплатно передається фінансовому  відділу </w:t>
      </w:r>
      <w:r>
        <w:rPr>
          <w:sz w:val="28"/>
          <w:szCs w:val="28"/>
          <w:lang w:val="uk-UA"/>
        </w:rPr>
        <w:t xml:space="preserve">Борівської </w:t>
      </w:r>
      <w:r w:rsidRPr="00406FE2">
        <w:rPr>
          <w:sz w:val="28"/>
          <w:szCs w:val="28"/>
          <w:lang w:val="uk-UA"/>
        </w:rPr>
        <w:t>селищної ради для його діяльності.</w:t>
      </w:r>
    </w:p>
    <w:p w:rsidR="007D597F" w:rsidRPr="00406FE2" w:rsidRDefault="007D597F" w:rsidP="00406FE2">
      <w:pPr>
        <w:ind w:firstLine="540"/>
        <w:jc w:val="both"/>
        <w:rPr>
          <w:sz w:val="28"/>
          <w:szCs w:val="28"/>
          <w:lang w:val="uk-UA"/>
        </w:rPr>
      </w:pPr>
    </w:p>
    <w:p w:rsidR="007D597F" w:rsidRDefault="007D597F" w:rsidP="00406FE2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Для забезпечення виконання пункту 1 цього рішення створити комісію з приймання-передачі об’єктів у складі:</w:t>
      </w:r>
    </w:p>
    <w:p w:rsidR="007D597F" w:rsidRPr="00EC3D22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Голова комісії: Шевченко К</w:t>
      </w:r>
      <w:r>
        <w:rPr>
          <w:sz w:val="28"/>
          <w:szCs w:val="28"/>
          <w:lang w:val="uk-UA"/>
        </w:rPr>
        <w:t xml:space="preserve">арина </w:t>
      </w:r>
      <w:r w:rsidRPr="00EC3D22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ергіївна </w:t>
      </w:r>
      <w:r w:rsidRPr="00EC3D22">
        <w:rPr>
          <w:sz w:val="28"/>
          <w:szCs w:val="28"/>
          <w:lang w:val="uk-UA"/>
        </w:rPr>
        <w:t>- заступник селищного голови з питань  діяльності виконавчих органів ради</w:t>
      </w:r>
      <w:r>
        <w:rPr>
          <w:sz w:val="28"/>
          <w:szCs w:val="28"/>
          <w:lang w:val="uk-UA"/>
        </w:rPr>
        <w:t>.</w:t>
      </w:r>
      <w:r w:rsidRPr="00EC3D22">
        <w:rPr>
          <w:sz w:val="28"/>
          <w:szCs w:val="28"/>
          <w:lang w:val="uk-UA"/>
        </w:rPr>
        <w:t xml:space="preserve"> </w:t>
      </w:r>
    </w:p>
    <w:p w:rsidR="007D597F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Члени комісії : Рівчак О</w:t>
      </w:r>
      <w:r>
        <w:rPr>
          <w:sz w:val="28"/>
          <w:szCs w:val="28"/>
          <w:lang w:val="uk-UA"/>
        </w:rPr>
        <w:t xml:space="preserve">льга </w:t>
      </w:r>
      <w:r w:rsidRPr="00EC3D2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лександрівна </w:t>
      </w:r>
      <w:r w:rsidRPr="00EC3D22">
        <w:rPr>
          <w:sz w:val="28"/>
          <w:szCs w:val="28"/>
          <w:lang w:val="uk-UA"/>
        </w:rPr>
        <w:t xml:space="preserve">- начальник відділу (головний бухгалтер) бухгалтерського обліку та звітності; </w:t>
      </w:r>
    </w:p>
    <w:p w:rsidR="007D597F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Кравцова А</w:t>
      </w:r>
      <w:r>
        <w:rPr>
          <w:sz w:val="28"/>
          <w:szCs w:val="28"/>
          <w:lang w:val="uk-UA"/>
        </w:rPr>
        <w:t xml:space="preserve">ліна Валеріївна </w:t>
      </w:r>
      <w:r w:rsidRPr="00EC3D22">
        <w:rPr>
          <w:sz w:val="28"/>
          <w:szCs w:val="28"/>
          <w:lang w:val="uk-UA"/>
        </w:rPr>
        <w:t xml:space="preserve">-  начальник юридичного відділу; </w:t>
      </w:r>
    </w:p>
    <w:p w:rsidR="007D597F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Ханейчук Ю</w:t>
      </w:r>
      <w:r>
        <w:rPr>
          <w:sz w:val="28"/>
          <w:szCs w:val="28"/>
          <w:lang w:val="uk-UA"/>
        </w:rPr>
        <w:t xml:space="preserve">рій </w:t>
      </w:r>
      <w:r w:rsidRPr="00EC3D2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иколайович </w:t>
      </w:r>
      <w:r w:rsidRPr="00EC3D22">
        <w:rPr>
          <w:sz w:val="28"/>
          <w:szCs w:val="28"/>
          <w:lang w:val="uk-UA"/>
        </w:rPr>
        <w:t xml:space="preserve">- начальник відділу економічного розвитку, проєктно- інвестиційної діяльності  та благоустрою; </w:t>
      </w:r>
    </w:p>
    <w:p w:rsidR="007D597F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Мельникова О</w:t>
      </w:r>
      <w:r>
        <w:rPr>
          <w:sz w:val="28"/>
          <w:szCs w:val="28"/>
          <w:lang w:val="uk-UA"/>
        </w:rPr>
        <w:t xml:space="preserve">ксана </w:t>
      </w:r>
      <w:r w:rsidRPr="00EC3D2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лександрівна </w:t>
      </w:r>
      <w:r w:rsidRPr="00EC3D22">
        <w:rPr>
          <w:sz w:val="28"/>
          <w:szCs w:val="28"/>
          <w:lang w:val="uk-UA"/>
        </w:rPr>
        <w:t xml:space="preserve">- головний спеціаліст відділу  бухгалтерського обліку та звітності; </w:t>
      </w:r>
    </w:p>
    <w:p w:rsidR="007D597F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Міщенко Н</w:t>
      </w:r>
      <w:r>
        <w:rPr>
          <w:sz w:val="28"/>
          <w:szCs w:val="28"/>
          <w:lang w:val="uk-UA"/>
        </w:rPr>
        <w:t xml:space="preserve">аталія </w:t>
      </w:r>
      <w:r w:rsidRPr="00EC3D2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натоліївна </w:t>
      </w:r>
      <w:r w:rsidRPr="00EC3D22">
        <w:rPr>
          <w:sz w:val="28"/>
          <w:szCs w:val="28"/>
          <w:lang w:val="uk-UA"/>
        </w:rPr>
        <w:t xml:space="preserve">- завідувач господарства; </w:t>
      </w:r>
    </w:p>
    <w:p w:rsidR="007D597F" w:rsidRDefault="007D597F" w:rsidP="0056565F">
      <w:pPr>
        <w:ind w:firstLine="708"/>
        <w:jc w:val="both"/>
        <w:rPr>
          <w:sz w:val="28"/>
          <w:szCs w:val="28"/>
          <w:lang w:val="uk-UA"/>
        </w:rPr>
      </w:pPr>
      <w:r w:rsidRPr="00EC3D22">
        <w:rPr>
          <w:sz w:val="28"/>
          <w:szCs w:val="28"/>
          <w:lang w:val="uk-UA"/>
        </w:rPr>
        <w:t>Калінін О</w:t>
      </w:r>
      <w:r>
        <w:rPr>
          <w:sz w:val="28"/>
          <w:szCs w:val="28"/>
          <w:lang w:val="uk-UA"/>
        </w:rPr>
        <w:t>лександр Васильович - С</w:t>
      </w:r>
      <w:r w:rsidRPr="00EC3D22">
        <w:rPr>
          <w:sz w:val="28"/>
          <w:szCs w:val="28"/>
          <w:lang w:val="uk-UA"/>
        </w:rPr>
        <w:t>тароста сіл Підлиман, Нижня Журавка</w:t>
      </w:r>
      <w:r>
        <w:rPr>
          <w:sz w:val="28"/>
          <w:szCs w:val="28"/>
          <w:lang w:val="uk-UA"/>
        </w:rPr>
        <w:t>.</w:t>
      </w:r>
      <w:r w:rsidRPr="00EC3D22">
        <w:rPr>
          <w:sz w:val="28"/>
          <w:szCs w:val="28"/>
          <w:lang w:val="uk-UA"/>
        </w:rPr>
        <w:t xml:space="preserve"> </w:t>
      </w:r>
    </w:p>
    <w:p w:rsidR="007D597F" w:rsidRDefault="007D597F" w:rsidP="0010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7D597F" w:rsidRPr="00105857" w:rsidRDefault="007D597F" w:rsidP="00AC6D2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105857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Pr="00105857">
        <w:rPr>
          <w:sz w:val="28"/>
          <w:szCs w:val="28"/>
          <w:lang w:val="uk-UA"/>
        </w:rPr>
        <w:t>Уповноважити Борівського селищного голову затвердити Акт приймання – передачі  основних засобів</w:t>
      </w:r>
      <w:r>
        <w:rPr>
          <w:sz w:val="28"/>
          <w:szCs w:val="28"/>
          <w:lang w:val="uk-UA"/>
        </w:rPr>
        <w:t xml:space="preserve"> та МШП</w:t>
      </w:r>
      <w:r w:rsidRPr="00105857">
        <w:rPr>
          <w:sz w:val="28"/>
          <w:szCs w:val="28"/>
          <w:lang w:val="uk-UA"/>
        </w:rPr>
        <w:t>.</w:t>
      </w:r>
    </w:p>
    <w:p w:rsidR="007D597F" w:rsidRPr="00105857" w:rsidRDefault="007D597F" w:rsidP="0056565F">
      <w:pPr>
        <w:ind w:firstLine="708"/>
        <w:jc w:val="both"/>
        <w:rPr>
          <w:sz w:val="28"/>
          <w:szCs w:val="28"/>
          <w:lang w:val="uk-UA"/>
        </w:rPr>
      </w:pPr>
    </w:p>
    <w:p w:rsidR="007D597F" w:rsidRDefault="007D597F" w:rsidP="0010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</w:t>
      </w:r>
      <w:r w:rsidRPr="00EC3D22">
        <w:rPr>
          <w:sz w:val="28"/>
          <w:szCs w:val="28"/>
          <w:lang w:val="uk-UA"/>
        </w:rPr>
        <w:t>. Відділу бухгалтерського обліку Борівської селищної ради</w:t>
      </w:r>
      <w:r>
        <w:rPr>
          <w:sz w:val="28"/>
          <w:szCs w:val="28"/>
          <w:lang w:val="uk-UA"/>
        </w:rPr>
        <w:t xml:space="preserve"> (</w:t>
      </w:r>
      <w:r w:rsidRPr="008A1B58">
        <w:rPr>
          <w:sz w:val="28"/>
          <w:szCs w:val="28"/>
          <w:lang w:val="uk-UA"/>
        </w:rPr>
        <w:t xml:space="preserve">код ЄДРПОУ 04397939) </w:t>
      </w:r>
      <w:r w:rsidRPr="00EC3D22">
        <w:rPr>
          <w:sz w:val="28"/>
          <w:szCs w:val="28"/>
          <w:lang w:val="uk-UA"/>
        </w:rPr>
        <w:t xml:space="preserve"> та фінансово</w:t>
      </w:r>
      <w:r>
        <w:rPr>
          <w:sz w:val="28"/>
          <w:szCs w:val="28"/>
          <w:lang w:val="uk-UA"/>
        </w:rPr>
        <w:t>му</w:t>
      </w:r>
      <w:r w:rsidRPr="00EC3D22">
        <w:rPr>
          <w:sz w:val="28"/>
          <w:szCs w:val="28"/>
          <w:lang w:val="uk-UA"/>
        </w:rPr>
        <w:t xml:space="preserve"> відділу</w:t>
      </w:r>
      <w:r>
        <w:rPr>
          <w:sz w:val="28"/>
          <w:szCs w:val="28"/>
          <w:lang w:val="uk-UA"/>
        </w:rPr>
        <w:t xml:space="preserve"> </w:t>
      </w:r>
      <w:r w:rsidRPr="008A1B58">
        <w:rPr>
          <w:sz w:val="28"/>
          <w:szCs w:val="28"/>
          <w:lang w:val="uk-UA"/>
        </w:rPr>
        <w:t xml:space="preserve"> Борівської  селищної ради ( код ЄДРПОУ 44150419) </w:t>
      </w:r>
      <w:r w:rsidRPr="00EC3D22">
        <w:rPr>
          <w:sz w:val="28"/>
          <w:szCs w:val="28"/>
          <w:lang w:val="uk-UA"/>
        </w:rPr>
        <w:t xml:space="preserve"> здійснити заходи для забезпечення відображення відповідних змін в бухгалтерському обліку.</w:t>
      </w:r>
    </w:p>
    <w:p w:rsidR="007D597F" w:rsidRDefault="007D597F" w:rsidP="00105857">
      <w:pPr>
        <w:jc w:val="both"/>
        <w:rPr>
          <w:sz w:val="28"/>
          <w:szCs w:val="28"/>
          <w:lang w:val="uk-UA"/>
        </w:rPr>
      </w:pPr>
    </w:p>
    <w:p w:rsidR="007D597F" w:rsidRPr="00105857" w:rsidRDefault="007D597F" w:rsidP="0010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</w:t>
      </w:r>
      <w:r w:rsidRPr="00105857">
        <w:rPr>
          <w:sz w:val="28"/>
          <w:szCs w:val="28"/>
          <w:lang w:val="uk-UA"/>
        </w:rPr>
        <w:t>. Рішення набирає чинності з моменту його прийняття.</w:t>
      </w:r>
    </w:p>
    <w:p w:rsidR="007D597F" w:rsidRDefault="007D597F" w:rsidP="00406FE2">
      <w:pPr>
        <w:ind w:firstLine="540"/>
        <w:jc w:val="both"/>
        <w:rPr>
          <w:sz w:val="28"/>
          <w:szCs w:val="28"/>
          <w:lang w:val="uk-UA"/>
        </w:rPr>
      </w:pPr>
    </w:p>
    <w:p w:rsidR="007D597F" w:rsidRPr="008A1B58" w:rsidRDefault="007D597F" w:rsidP="008A1B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</w:t>
      </w:r>
      <w:r w:rsidRPr="008A1B58">
        <w:rPr>
          <w:sz w:val="28"/>
          <w:szCs w:val="28"/>
          <w:lang w:val="uk-UA"/>
        </w:rPr>
        <w:t xml:space="preserve">. </w:t>
      </w:r>
      <w:r w:rsidRPr="008A1B58">
        <w:rPr>
          <w:bCs/>
          <w:sz w:val="28"/>
          <w:szCs w:val="28"/>
          <w:lang w:val="uk-UA"/>
        </w:rPr>
        <w:t xml:space="preserve">Контроль за виконанням цього рішення покласти на постійні комісії селищної ради </w:t>
      </w:r>
      <w:r w:rsidRPr="008A1B58">
        <w:rPr>
          <w:sz w:val="28"/>
          <w:szCs w:val="28"/>
          <w:lang w:val="uk-UA"/>
        </w:rPr>
        <w:t>з питань законності, правопорядку, житлово-комунального господарства, будівництва, депутатської діяльності та етики (Олександр БОНДАРЕНКО)</w:t>
      </w:r>
      <w:r w:rsidRPr="008A1B58">
        <w:rPr>
          <w:bCs/>
          <w:sz w:val="28"/>
          <w:szCs w:val="28"/>
          <w:lang w:val="uk-UA"/>
        </w:rPr>
        <w:t>,</w:t>
      </w:r>
      <w:r w:rsidRPr="008A1B58">
        <w:rPr>
          <w:sz w:val="28"/>
          <w:szCs w:val="28"/>
          <w:lang w:val="uk-UA"/>
        </w:rPr>
        <w:t xml:space="preserve"> з питань бюджету, соціально - економічного розвитку, підприємництва та інвестицій (Світлана МАРЧЕНКО).</w:t>
      </w:r>
    </w:p>
    <w:p w:rsidR="007D597F" w:rsidRPr="008A1B58" w:rsidRDefault="007D597F" w:rsidP="008A1B58">
      <w:pPr>
        <w:ind w:firstLine="540"/>
        <w:jc w:val="both"/>
        <w:rPr>
          <w:sz w:val="28"/>
          <w:szCs w:val="28"/>
          <w:lang w:val="uk-UA"/>
        </w:rPr>
      </w:pPr>
    </w:p>
    <w:p w:rsidR="007D597F" w:rsidRPr="00406FE2" w:rsidRDefault="007D597F" w:rsidP="008A1B58">
      <w:pPr>
        <w:pStyle w:val="BodyTextIndent2"/>
        <w:spacing w:line="240" w:lineRule="auto"/>
        <w:ind w:left="0" w:firstLine="540"/>
        <w:jc w:val="both"/>
        <w:rPr>
          <w:szCs w:val="28"/>
          <w:lang w:val="uk-UA"/>
        </w:rPr>
      </w:pPr>
    </w:p>
    <w:p w:rsidR="007D597F" w:rsidRPr="00D80D43" w:rsidRDefault="007D597F" w:rsidP="007F6287">
      <w:pPr>
        <w:pStyle w:val="BodyTextIndent2"/>
        <w:tabs>
          <w:tab w:val="left" w:pos="7890"/>
        </w:tabs>
        <w:rPr>
          <w:lang w:val="uk-UA"/>
        </w:rPr>
      </w:pPr>
    </w:p>
    <w:p w:rsidR="007D597F" w:rsidRPr="00AC6D2F" w:rsidRDefault="007D597F" w:rsidP="00105857">
      <w:pPr>
        <w:jc w:val="center"/>
        <w:rPr>
          <w:sz w:val="28"/>
          <w:szCs w:val="28"/>
        </w:rPr>
      </w:pPr>
      <w:r w:rsidRPr="00AC6D2F">
        <w:rPr>
          <w:b/>
          <w:bCs/>
          <w:sz w:val="28"/>
          <w:szCs w:val="28"/>
          <w:lang w:val="uk-UA"/>
        </w:rPr>
        <w:t>Борівський селищний голова</w:t>
      </w:r>
      <w:r w:rsidRPr="00AC6D2F">
        <w:rPr>
          <w:b/>
          <w:bCs/>
          <w:sz w:val="28"/>
          <w:szCs w:val="28"/>
          <w:lang w:val="uk-UA"/>
        </w:rPr>
        <w:tab/>
      </w:r>
      <w:r w:rsidRPr="00AC6D2F">
        <w:rPr>
          <w:b/>
          <w:bCs/>
          <w:sz w:val="28"/>
          <w:szCs w:val="28"/>
          <w:lang w:val="uk-UA"/>
        </w:rPr>
        <w:tab/>
      </w:r>
      <w:r w:rsidRPr="00AC6D2F">
        <w:rPr>
          <w:b/>
          <w:bCs/>
          <w:sz w:val="28"/>
          <w:szCs w:val="28"/>
          <w:lang w:val="uk-UA"/>
        </w:rPr>
        <w:tab/>
        <w:t>Олександр ТЕРТИШНИЙ</w:t>
      </w:r>
    </w:p>
    <w:p w:rsidR="007D597F" w:rsidRPr="00347762" w:rsidRDefault="007D597F" w:rsidP="00105857">
      <w:pPr>
        <w:ind w:firstLine="540"/>
        <w:jc w:val="both"/>
        <w:rPr>
          <w:lang w:val="uk-UA"/>
        </w:rPr>
      </w:pPr>
      <w:r>
        <w:rPr>
          <w:lang w:val="uk-UA"/>
        </w:rPr>
        <w:t xml:space="preserve">       </w:t>
      </w: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p w:rsidR="007D597F" w:rsidRDefault="007D597F">
      <w:pPr>
        <w:rPr>
          <w:sz w:val="28"/>
          <w:szCs w:val="28"/>
          <w:lang w:val="uk-UA"/>
        </w:rPr>
      </w:pPr>
    </w:p>
    <w:sectPr w:rsidR="007D597F" w:rsidSect="00A87B46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287"/>
    <w:rsid w:val="0002486D"/>
    <w:rsid w:val="000368E5"/>
    <w:rsid w:val="00053D4D"/>
    <w:rsid w:val="00063652"/>
    <w:rsid w:val="00091B55"/>
    <w:rsid w:val="00092F34"/>
    <w:rsid w:val="00093F70"/>
    <w:rsid w:val="000A2778"/>
    <w:rsid w:val="000A6058"/>
    <w:rsid w:val="000B066E"/>
    <w:rsid w:val="000B3343"/>
    <w:rsid w:val="000B3446"/>
    <w:rsid w:val="000B43FD"/>
    <w:rsid w:val="000B4858"/>
    <w:rsid w:val="000C58AF"/>
    <w:rsid w:val="000D0593"/>
    <w:rsid w:val="000E4E94"/>
    <w:rsid w:val="00105857"/>
    <w:rsid w:val="001158B3"/>
    <w:rsid w:val="001437BC"/>
    <w:rsid w:val="00144A5E"/>
    <w:rsid w:val="0015624E"/>
    <w:rsid w:val="00156C47"/>
    <w:rsid w:val="0017334C"/>
    <w:rsid w:val="00180495"/>
    <w:rsid w:val="0018153B"/>
    <w:rsid w:val="00195E72"/>
    <w:rsid w:val="001A27D8"/>
    <w:rsid w:val="001D3800"/>
    <w:rsid w:val="001E0D8B"/>
    <w:rsid w:val="0020058B"/>
    <w:rsid w:val="00200C1B"/>
    <w:rsid w:val="00203BB2"/>
    <w:rsid w:val="00205592"/>
    <w:rsid w:val="00215F55"/>
    <w:rsid w:val="0023068B"/>
    <w:rsid w:val="002433A7"/>
    <w:rsid w:val="00243C92"/>
    <w:rsid w:val="00250E5A"/>
    <w:rsid w:val="00252E4A"/>
    <w:rsid w:val="00262F76"/>
    <w:rsid w:val="00281713"/>
    <w:rsid w:val="00284A2C"/>
    <w:rsid w:val="00287583"/>
    <w:rsid w:val="002A6596"/>
    <w:rsid w:val="002A6C73"/>
    <w:rsid w:val="002A76E3"/>
    <w:rsid w:val="002D06B0"/>
    <w:rsid w:val="002F0212"/>
    <w:rsid w:val="00306F1E"/>
    <w:rsid w:val="00316E9D"/>
    <w:rsid w:val="00330A78"/>
    <w:rsid w:val="00330F10"/>
    <w:rsid w:val="00346340"/>
    <w:rsid w:val="00347762"/>
    <w:rsid w:val="003479CE"/>
    <w:rsid w:val="00347FAD"/>
    <w:rsid w:val="003901BC"/>
    <w:rsid w:val="00397ECD"/>
    <w:rsid w:val="003A1F9C"/>
    <w:rsid w:val="003A67BD"/>
    <w:rsid w:val="003B3D86"/>
    <w:rsid w:val="003C2759"/>
    <w:rsid w:val="003C558A"/>
    <w:rsid w:val="003D0E9C"/>
    <w:rsid w:val="003D2C67"/>
    <w:rsid w:val="003D2F0B"/>
    <w:rsid w:val="003F4507"/>
    <w:rsid w:val="00400848"/>
    <w:rsid w:val="004008D5"/>
    <w:rsid w:val="00406FE2"/>
    <w:rsid w:val="0040763B"/>
    <w:rsid w:val="00411D13"/>
    <w:rsid w:val="004144AD"/>
    <w:rsid w:val="00430024"/>
    <w:rsid w:val="0043529E"/>
    <w:rsid w:val="0044337D"/>
    <w:rsid w:val="00445CD5"/>
    <w:rsid w:val="00454193"/>
    <w:rsid w:val="0046229F"/>
    <w:rsid w:val="0046649C"/>
    <w:rsid w:val="00475AF4"/>
    <w:rsid w:val="00482697"/>
    <w:rsid w:val="004A5648"/>
    <w:rsid w:val="004C3D9E"/>
    <w:rsid w:val="004D2283"/>
    <w:rsid w:val="004D5142"/>
    <w:rsid w:val="004E7295"/>
    <w:rsid w:val="004E79FF"/>
    <w:rsid w:val="004F2E91"/>
    <w:rsid w:val="004F4A49"/>
    <w:rsid w:val="0050723E"/>
    <w:rsid w:val="00542B07"/>
    <w:rsid w:val="00544B9B"/>
    <w:rsid w:val="00556B53"/>
    <w:rsid w:val="00557F69"/>
    <w:rsid w:val="0056565F"/>
    <w:rsid w:val="0057096B"/>
    <w:rsid w:val="005753D8"/>
    <w:rsid w:val="005777B5"/>
    <w:rsid w:val="00582226"/>
    <w:rsid w:val="00595133"/>
    <w:rsid w:val="005A24E6"/>
    <w:rsid w:val="005D1ADA"/>
    <w:rsid w:val="005E1F4D"/>
    <w:rsid w:val="005E4E5E"/>
    <w:rsid w:val="005F3101"/>
    <w:rsid w:val="005F3394"/>
    <w:rsid w:val="00613127"/>
    <w:rsid w:val="00614689"/>
    <w:rsid w:val="006649C8"/>
    <w:rsid w:val="006A5106"/>
    <w:rsid w:val="006C3715"/>
    <w:rsid w:val="006D1602"/>
    <w:rsid w:val="006E4908"/>
    <w:rsid w:val="0072098B"/>
    <w:rsid w:val="00723533"/>
    <w:rsid w:val="007248A5"/>
    <w:rsid w:val="00741AF2"/>
    <w:rsid w:val="00750E1D"/>
    <w:rsid w:val="00751607"/>
    <w:rsid w:val="00767BAE"/>
    <w:rsid w:val="00773827"/>
    <w:rsid w:val="0078557F"/>
    <w:rsid w:val="00791BEE"/>
    <w:rsid w:val="007B3360"/>
    <w:rsid w:val="007B513F"/>
    <w:rsid w:val="007D0E47"/>
    <w:rsid w:val="007D35D6"/>
    <w:rsid w:val="007D470A"/>
    <w:rsid w:val="007D597F"/>
    <w:rsid w:val="007F6287"/>
    <w:rsid w:val="008005D9"/>
    <w:rsid w:val="0081011F"/>
    <w:rsid w:val="00842DEF"/>
    <w:rsid w:val="0084653F"/>
    <w:rsid w:val="008465E2"/>
    <w:rsid w:val="008545D0"/>
    <w:rsid w:val="00863586"/>
    <w:rsid w:val="008637B4"/>
    <w:rsid w:val="0086516E"/>
    <w:rsid w:val="008A17C3"/>
    <w:rsid w:val="008A1B58"/>
    <w:rsid w:val="008F44F9"/>
    <w:rsid w:val="008F563A"/>
    <w:rsid w:val="008F58F2"/>
    <w:rsid w:val="008F74B6"/>
    <w:rsid w:val="009100EA"/>
    <w:rsid w:val="009133AF"/>
    <w:rsid w:val="009153A1"/>
    <w:rsid w:val="00917EE7"/>
    <w:rsid w:val="00920AFF"/>
    <w:rsid w:val="00926783"/>
    <w:rsid w:val="009366EA"/>
    <w:rsid w:val="009500F1"/>
    <w:rsid w:val="009533C2"/>
    <w:rsid w:val="0095736A"/>
    <w:rsid w:val="009657A8"/>
    <w:rsid w:val="0096719A"/>
    <w:rsid w:val="0098037C"/>
    <w:rsid w:val="00983839"/>
    <w:rsid w:val="009A0005"/>
    <w:rsid w:val="009B416C"/>
    <w:rsid w:val="009B635C"/>
    <w:rsid w:val="009C3BE5"/>
    <w:rsid w:val="009C4ADF"/>
    <w:rsid w:val="009F0331"/>
    <w:rsid w:val="00A05EB7"/>
    <w:rsid w:val="00A251CA"/>
    <w:rsid w:val="00A25F28"/>
    <w:rsid w:val="00A45F7C"/>
    <w:rsid w:val="00A53BC3"/>
    <w:rsid w:val="00A54CA0"/>
    <w:rsid w:val="00A67C69"/>
    <w:rsid w:val="00A87B46"/>
    <w:rsid w:val="00A91EE4"/>
    <w:rsid w:val="00A94F73"/>
    <w:rsid w:val="00A96DB4"/>
    <w:rsid w:val="00AA7EF8"/>
    <w:rsid w:val="00AB4A2E"/>
    <w:rsid w:val="00AB528A"/>
    <w:rsid w:val="00AB6B80"/>
    <w:rsid w:val="00AC2E18"/>
    <w:rsid w:val="00AC6D2F"/>
    <w:rsid w:val="00AD514D"/>
    <w:rsid w:val="00AE0EFB"/>
    <w:rsid w:val="00AE6304"/>
    <w:rsid w:val="00AF4CA8"/>
    <w:rsid w:val="00B152F6"/>
    <w:rsid w:val="00B36EC6"/>
    <w:rsid w:val="00B43106"/>
    <w:rsid w:val="00B47DC8"/>
    <w:rsid w:val="00B53D28"/>
    <w:rsid w:val="00B56333"/>
    <w:rsid w:val="00B60A3C"/>
    <w:rsid w:val="00B76AFE"/>
    <w:rsid w:val="00B95405"/>
    <w:rsid w:val="00BA698D"/>
    <w:rsid w:val="00BB4DB3"/>
    <w:rsid w:val="00BC4B7C"/>
    <w:rsid w:val="00BD20A4"/>
    <w:rsid w:val="00BD52B9"/>
    <w:rsid w:val="00BD61A1"/>
    <w:rsid w:val="00BE1BF6"/>
    <w:rsid w:val="00BE7FB5"/>
    <w:rsid w:val="00BF697C"/>
    <w:rsid w:val="00BF709B"/>
    <w:rsid w:val="00C13626"/>
    <w:rsid w:val="00C17B80"/>
    <w:rsid w:val="00C22E56"/>
    <w:rsid w:val="00C41C4C"/>
    <w:rsid w:val="00C44A31"/>
    <w:rsid w:val="00C45147"/>
    <w:rsid w:val="00C57FEB"/>
    <w:rsid w:val="00C6745E"/>
    <w:rsid w:val="00C8083F"/>
    <w:rsid w:val="00C84E10"/>
    <w:rsid w:val="00C87DA3"/>
    <w:rsid w:val="00C951E5"/>
    <w:rsid w:val="00CA5EEE"/>
    <w:rsid w:val="00CB01A5"/>
    <w:rsid w:val="00CB263C"/>
    <w:rsid w:val="00CB7D29"/>
    <w:rsid w:val="00CC5024"/>
    <w:rsid w:val="00CD6930"/>
    <w:rsid w:val="00CD6AFA"/>
    <w:rsid w:val="00CE3935"/>
    <w:rsid w:val="00D1277B"/>
    <w:rsid w:val="00D2734B"/>
    <w:rsid w:val="00D467D2"/>
    <w:rsid w:val="00D600E5"/>
    <w:rsid w:val="00D628EC"/>
    <w:rsid w:val="00D71B68"/>
    <w:rsid w:val="00D80D43"/>
    <w:rsid w:val="00DA2AF3"/>
    <w:rsid w:val="00DB2437"/>
    <w:rsid w:val="00DB33ED"/>
    <w:rsid w:val="00DB342C"/>
    <w:rsid w:val="00DB4D2E"/>
    <w:rsid w:val="00DC2392"/>
    <w:rsid w:val="00DD319F"/>
    <w:rsid w:val="00DD7CDE"/>
    <w:rsid w:val="00DE146E"/>
    <w:rsid w:val="00DE2209"/>
    <w:rsid w:val="00DE378B"/>
    <w:rsid w:val="00DE5E43"/>
    <w:rsid w:val="00DE7C4F"/>
    <w:rsid w:val="00DE7E6D"/>
    <w:rsid w:val="00E00C59"/>
    <w:rsid w:val="00E047FF"/>
    <w:rsid w:val="00E10522"/>
    <w:rsid w:val="00E32BA3"/>
    <w:rsid w:val="00E74359"/>
    <w:rsid w:val="00E8210E"/>
    <w:rsid w:val="00E87DFE"/>
    <w:rsid w:val="00E94E47"/>
    <w:rsid w:val="00EA283B"/>
    <w:rsid w:val="00EA5FC3"/>
    <w:rsid w:val="00EB08CD"/>
    <w:rsid w:val="00EC2FBB"/>
    <w:rsid w:val="00EC3D22"/>
    <w:rsid w:val="00ED16BB"/>
    <w:rsid w:val="00ED7372"/>
    <w:rsid w:val="00EE3FA9"/>
    <w:rsid w:val="00F35FCC"/>
    <w:rsid w:val="00F36BBC"/>
    <w:rsid w:val="00F36D9E"/>
    <w:rsid w:val="00F55439"/>
    <w:rsid w:val="00F56CEB"/>
    <w:rsid w:val="00F64DF7"/>
    <w:rsid w:val="00F70192"/>
    <w:rsid w:val="00F868EB"/>
    <w:rsid w:val="00F95BE7"/>
    <w:rsid w:val="00FB0BB1"/>
    <w:rsid w:val="00FC1D77"/>
    <w:rsid w:val="00FC3143"/>
    <w:rsid w:val="00FC7064"/>
    <w:rsid w:val="00FC74B4"/>
    <w:rsid w:val="00FD4024"/>
    <w:rsid w:val="00FD641D"/>
    <w:rsid w:val="00FE3491"/>
    <w:rsid w:val="00FF17BD"/>
    <w:rsid w:val="00FF3E61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8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0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05857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F62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7F62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F628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1491</TotalTime>
  <Pages>2</Pages>
  <Words>520</Words>
  <Characters>2968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sascasdcs</dc:creator>
  <cp:keywords/>
  <dc:description/>
  <cp:lastModifiedBy>Admin</cp:lastModifiedBy>
  <cp:revision>78</cp:revision>
  <cp:lastPrinted>2021-06-29T15:01:00Z</cp:lastPrinted>
  <dcterms:created xsi:type="dcterms:W3CDTF">2020-12-18T17:22:00Z</dcterms:created>
  <dcterms:modified xsi:type="dcterms:W3CDTF">2021-06-29T15:04:00Z</dcterms:modified>
</cp:coreProperties>
</file>